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446" w:rsidRDefault="00833FCD">
      <w:pPr>
        <w:pStyle w:val="Title"/>
      </w:pPr>
      <w:bookmarkStart w:id="0" w:name="_GoBack"/>
      <w:bookmarkEnd w:id="0"/>
      <w:r>
        <w:t>INSTRUCTIONS FOR MAKING YOUR OWN CIRCUIT DRAWINGS</w:t>
      </w:r>
    </w:p>
    <w:p w:rsidR="007C3446" w:rsidRDefault="00EF40DA">
      <w:pPr>
        <w:tabs>
          <w:tab w:val="left" w:pos="5400"/>
        </w:tabs>
        <w:ind w:right="-150"/>
        <w:jc w:val="center"/>
        <w:rPr>
          <w:sz w:val="36"/>
          <w:szCs w:val="36"/>
        </w:rPr>
      </w:pPr>
      <w:r>
        <w:rPr>
          <w:sz w:val="36"/>
          <w:szCs w:val="36"/>
        </w:rPr>
        <w:t>(BASED ON MICROSOFT® WORD 201</w:t>
      </w:r>
      <w:r w:rsidR="00833FCD">
        <w:rPr>
          <w:sz w:val="36"/>
          <w:szCs w:val="36"/>
        </w:rPr>
        <w:t>0)</w:t>
      </w:r>
    </w:p>
    <w:p w:rsidR="007C3446" w:rsidRDefault="00833FCD">
      <w:pPr>
        <w:pStyle w:val="Heading1"/>
        <w:rPr>
          <w:b w:val="0"/>
          <w:bCs w:val="0"/>
          <w:sz w:val="32"/>
          <w:szCs w:val="32"/>
        </w:rPr>
      </w:pPr>
      <w:r>
        <w:rPr>
          <w:b w:val="0"/>
          <w:bCs w:val="0"/>
          <w:sz w:val="32"/>
          <w:szCs w:val="32"/>
        </w:rPr>
        <w:t xml:space="preserve">Elenco® provides the part symbols below so that our customers can make their own custom circuit drawings. Use the drawing features </w:t>
      </w:r>
      <w:r w:rsidR="00EF40DA">
        <w:rPr>
          <w:b w:val="0"/>
          <w:bCs w:val="0"/>
          <w:sz w:val="32"/>
          <w:szCs w:val="32"/>
        </w:rPr>
        <w:t>available in Microsoft® Word 201</w:t>
      </w:r>
      <w:r>
        <w:rPr>
          <w:b w:val="0"/>
          <w:bCs w:val="0"/>
          <w:sz w:val="32"/>
          <w:szCs w:val="32"/>
        </w:rPr>
        <w:t>0. If the drawing toolbar is not visible select &lt;View&gt; - &lt;Toolbar&gt; - &lt;Drawing&gt;. If you have any questions about how to use Word, click on &lt;Help&gt; with left mouse button or press &lt;Alt&gt; + &lt;H&gt;. Contact Elenco® to purchase upgrade sets or individual parts by clicking on the link shown here:</w:t>
      </w:r>
    </w:p>
    <w:p w:rsidR="007C3446" w:rsidRDefault="007724E3">
      <w:pPr>
        <w:tabs>
          <w:tab w:val="left" w:pos="5400"/>
        </w:tabs>
        <w:ind w:right="-150"/>
        <w:rPr>
          <w:sz w:val="32"/>
          <w:szCs w:val="32"/>
        </w:rPr>
      </w:pPr>
      <w:hyperlink r:id="rId8" w:history="1">
        <w:r w:rsidR="00833FCD">
          <w:rPr>
            <w:rStyle w:val="Hyperlink"/>
            <w:sz w:val="32"/>
            <w:szCs w:val="32"/>
          </w:rPr>
          <w:t>http://www.snapcircuits.net/</w:t>
        </w:r>
      </w:hyperlink>
    </w:p>
    <w:p w:rsidR="007C3446" w:rsidRDefault="007C3446">
      <w:pPr>
        <w:tabs>
          <w:tab w:val="left" w:pos="5400"/>
        </w:tabs>
        <w:ind w:right="-150"/>
        <w:rPr>
          <w:sz w:val="32"/>
          <w:szCs w:val="32"/>
        </w:rPr>
      </w:pPr>
    </w:p>
    <w:p w:rsidR="007C3446" w:rsidRDefault="00833FCD">
      <w:pPr>
        <w:numPr>
          <w:ilvl w:val="0"/>
          <w:numId w:val="1"/>
        </w:numPr>
        <w:tabs>
          <w:tab w:val="left" w:pos="5400"/>
        </w:tabs>
        <w:ind w:right="-150"/>
        <w:rPr>
          <w:sz w:val="32"/>
          <w:szCs w:val="32"/>
        </w:rPr>
      </w:pPr>
      <w:r>
        <w:rPr>
          <w:sz w:val="32"/>
          <w:szCs w:val="32"/>
        </w:rPr>
        <w:t>While holding down the control key &lt;Ctrl&gt;, click and drag any part to the grid to make a copy of that part on the grid. You may drag any number of parts to the grid as long as you hold down the control key and they will be duplicated on the grid. The original part should still be on the page in its original position if needed again.</w:t>
      </w:r>
    </w:p>
    <w:p w:rsidR="007C3446" w:rsidRDefault="00833FCD">
      <w:pPr>
        <w:numPr>
          <w:ilvl w:val="0"/>
          <w:numId w:val="1"/>
        </w:numPr>
        <w:tabs>
          <w:tab w:val="left" w:pos="5400"/>
        </w:tabs>
        <w:ind w:right="-150"/>
        <w:rPr>
          <w:sz w:val="32"/>
          <w:szCs w:val="32"/>
        </w:rPr>
      </w:pPr>
      <w:r>
        <w:rPr>
          <w:sz w:val="32"/>
          <w:szCs w:val="32"/>
        </w:rPr>
        <w:t>To rotate a part, select the part then click on &lt;Draw&gt; in the drawing menu. Move to &lt;Rotate or Flip&gt; and then click on &lt;Rotate Left&gt; or &lt;Rotate Right&gt;.</w:t>
      </w:r>
    </w:p>
    <w:p w:rsidR="007C3446" w:rsidRDefault="00833FCD">
      <w:pPr>
        <w:numPr>
          <w:ilvl w:val="0"/>
          <w:numId w:val="1"/>
        </w:numPr>
        <w:tabs>
          <w:tab w:val="left" w:pos="5400"/>
        </w:tabs>
        <w:ind w:right="-150"/>
        <w:rPr>
          <w:sz w:val="32"/>
          <w:szCs w:val="32"/>
        </w:rPr>
      </w:pPr>
      <w:r>
        <w:rPr>
          <w:sz w:val="32"/>
          <w:szCs w:val="32"/>
        </w:rPr>
        <w:t xml:space="preserve">To move parts from bottom to top click on the part you want to move with the left mouse button, and then click on &lt;Draw&gt;. Next go to &lt;Order&gt; and select &lt;Bring to Front&gt;. </w:t>
      </w:r>
    </w:p>
    <w:p w:rsidR="007C3446" w:rsidRDefault="00833FCD">
      <w:pPr>
        <w:numPr>
          <w:ilvl w:val="0"/>
          <w:numId w:val="1"/>
        </w:numPr>
        <w:tabs>
          <w:tab w:val="left" w:pos="5400"/>
        </w:tabs>
        <w:ind w:right="-150"/>
        <w:rPr>
          <w:sz w:val="32"/>
          <w:szCs w:val="32"/>
        </w:rPr>
      </w:pPr>
      <w:r>
        <w:rPr>
          <w:sz w:val="32"/>
          <w:szCs w:val="32"/>
        </w:rPr>
        <w:t>To print your drawing, use &lt;Select Objects&gt; to select all the parts on the grid, including the grid. After all parts have been selected you can press &lt;Ctrl&gt; + &lt;C&gt; keys to place them on the clipboard. Then open a new drawing and paste your clipboard in this new drawing with &lt;Ctrl&gt; + &lt;V&gt;. Print this document and save it as your drawing.</w:t>
      </w:r>
    </w:p>
    <w:p w:rsidR="007C3446" w:rsidRDefault="00833FCD">
      <w:pPr>
        <w:numPr>
          <w:ilvl w:val="0"/>
          <w:numId w:val="1"/>
        </w:numPr>
        <w:tabs>
          <w:tab w:val="left" w:pos="5400"/>
        </w:tabs>
        <w:ind w:right="-150"/>
        <w:rPr>
          <w:sz w:val="22"/>
        </w:rPr>
      </w:pPr>
      <w:r>
        <w:rPr>
          <w:sz w:val="32"/>
          <w:szCs w:val="32"/>
        </w:rPr>
        <w:t xml:space="preserve">When closing the original drawing do not save changes and the master will remain ready for next drawing. </w:t>
      </w:r>
    </w:p>
    <w:p w:rsidR="007C3446" w:rsidRDefault="007C3446">
      <w:pPr>
        <w:tabs>
          <w:tab w:val="left" w:pos="5400"/>
        </w:tabs>
        <w:ind w:right="-150"/>
      </w:pPr>
    </w:p>
    <w:p w:rsidR="007C3446" w:rsidRDefault="007C3446">
      <w:pPr>
        <w:tabs>
          <w:tab w:val="left" w:pos="5400"/>
        </w:tabs>
        <w:ind w:right="-150"/>
      </w:pPr>
    </w:p>
    <w:p w:rsidR="007C3446" w:rsidRDefault="008E72EA">
      <w:pPr>
        <w:tabs>
          <w:tab w:val="left" w:pos="5400"/>
        </w:tabs>
        <w:ind w:right="-150"/>
      </w:pPr>
      <w:r>
        <w:rPr>
          <w:noProof/>
          <w:sz w:val="20"/>
        </w:rPr>
        <mc:AlternateContent>
          <mc:Choice Requires="wps">
            <w:drawing>
              <wp:anchor distT="0" distB="0" distL="114300" distR="114300" simplePos="0" relativeHeight="251664896" behindDoc="0" locked="0" layoutInCell="1" allowOverlap="1">
                <wp:simplePos x="0" y="0"/>
                <wp:positionH relativeFrom="column">
                  <wp:posOffset>260985</wp:posOffset>
                </wp:positionH>
                <wp:positionV relativeFrom="paragraph">
                  <wp:posOffset>40640</wp:posOffset>
                </wp:positionV>
                <wp:extent cx="8480425" cy="771525"/>
                <wp:effectExtent l="9525" t="9525" r="6350" b="9525"/>
                <wp:wrapNone/>
                <wp:docPr id="725"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0425" cy="771525"/>
                        </a:xfrm>
                        <a:prstGeom prst="rect">
                          <a:avLst/>
                        </a:prstGeom>
                        <a:solidFill>
                          <a:srgbClr val="FFFFFF"/>
                        </a:solidFill>
                        <a:ln w="9525">
                          <a:solidFill>
                            <a:srgbClr val="000000"/>
                          </a:solidFill>
                          <a:miter lim="800000"/>
                          <a:headEnd/>
                          <a:tailEnd/>
                        </a:ln>
                      </wps:spPr>
                      <wps:txbx>
                        <w:txbxContent>
                          <w:p w:rsidR="007C3446" w:rsidRDefault="00833FCD">
                            <w:pPr>
                              <w:tabs>
                                <w:tab w:val="left" w:pos="5400"/>
                              </w:tabs>
                              <w:ind w:right="-150"/>
                              <w:rPr>
                                <w:sz w:val="22"/>
                              </w:rPr>
                            </w:pPr>
                            <w:r>
                              <w:rPr>
                                <w:sz w:val="32"/>
                                <w:szCs w:val="32"/>
                              </w:rPr>
                              <w:t xml:space="preserve">Customer-designed circuits are posted on our website.  To be considered for this, circuits must be unique, use proper design techniques, and be exciting for others to build. Submit your circuit to </w:t>
                            </w:r>
                            <w:hyperlink r:id="rId9" w:history="1">
                              <w:r>
                                <w:rPr>
                                  <w:rStyle w:val="Hyperlink"/>
                                  <w:sz w:val="32"/>
                                  <w:szCs w:val="32"/>
                                </w:rPr>
                                <w:t>webmaster@elenco.com</w:t>
                              </w:r>
                            </w:hyperlink>
                            <w:r>
                              <w:rPr>
                                <w:sz w:val="32"/>
                                <w:szCs w:val="32"/>
                              </w:rPr>
                              <w:t>.</w:t>
                            </w:r>
                          </w:p>
                          <w:p w:rsidR="007C3446" w:rsidRDefault="007C3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2" o:spid="_x0000_s1026" type="#_x0000_t202" style="position:absolute;margin-left:20.55pt;margin-top:3.2pt;width:667.75pt;height:6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">
                <v:textbox>
                  <w:txbxContent>
                    <w:p w:rsidR="007C3446" w:rsidRDefault="00833FCD">
                      <w:pPr>
                        <w:tabs>
                          <w:tab w:val="left" w:pos="5400"/>
                        </w:tabs>
                        <w:ind w:right="-150"/>
                        <w:rPr>
                          <w:sz w:val="22"/>
                        </w:rPr>
                      </w:pPr>
                      <w:r>
                        <w:rPr>
                          <w:sz w:val="32"/>
                          <w:szCs w:val="32"/>
                        </w:rPr>
                        <w:t xml:space="preserve">Customer-designed circuits are posted on our website.  To be considered for this, circuits must be unique, use proper design techniques, and be exciting for others to build. Submit your circuit to </w:t>
                      </w:r>
                      <w:hyperlink r:id="rId10" w:history="1">
                        <w:r>
                          <w:rPr>
                            <w:rStyle w:val="Hyperlink"/>
                            <w:sz w:val="32"/>
                            <w:szCs w:val="32"/>
                          </w:rPr>
                          <w:t>webmaster@elenco.com</w:t>
                        </w:r>
                      </w:hyperlink>
                      <w:r>
                        <w:rPr>
                          <w:sz w:val="32"/>
                          <w:szCs w:val="32"/>
                        </w:rPr>
                        <w:t>.</w:t>
                      </w:r>
                    </w:p>
                    <w:p w:rsidR="007C3446" w:rsidRDefault="007C3446"/>
                  </w:txbxContent>
                </v:textbox>
              </v:shape>
            </w:pict>
          </mc:Fallback>
        </mc:AlternateContent>
      </w: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724E3">
      <w:pPr>
        <w:tabs>
          <w:tab w:val="left" w:pos="5400"/>
        </w:tabs>
        <w:ind w:right="-150"/>
      </w:pPr>
      <w:r>
        <w:rPr>
          <w:noProof/>
          <w:sz w:val="20"/>
        </w:rPr>
        <w:lastRenderedPageBreak/>
        <w:pict>
          <v:group id="_x0000_s1256" style="position:absolute;margin-left:471.75pt;margin-top:5.25pt;width:89.4pt;height:22.4pt;z-index:251566592" coordorigin="11617,3426" coordsize="1788,448">
            <o:lock v:ext="edit" aspectratio="t"/>
            <v:shape id="_x0000_s1257" style="position:absolute;left:11617;top:3426;width:1788;height:448;mso-position-horizontal:absolute;mso-position-vertical:absolute" coordsize="1783,455"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258" style="position:absolute;left:11839;top:3632;width:314;height:40;mso-position-horizontal:absolute;mso-position-vertical:absolute" coordsize="314,41" path="m21,41r,l16,41,14,39r-4,l8,37,4,33,2,31r,-4l,24,,20,,16,2,12r,-2l4,6,8,4,10,2r4,l16,r5,l21,,293,r,l295,r4,2l303,2r2,2l307,6r3,4l312,12r2,4l314,20r,4l312,27r-2,4l307,33r-2,4l303,39r-4,l295,41r-2,l293,41,21,41xe" fillcolor="red" strokecolor="red" strokeweight=".1pt">
              <v:path arrowok="t"/>
              <o:lock v:ext="edit" aspectratio="t"/>
            </v:shape>
            <v:shape id="_x0000_s1259" style="position:absolute;left:11668;top:3563;width:181;height:178;mso-position-horizontal:absolute;mso-position-vertical:absolute" coordsize="180,181" path="m180,90r-2,19l172,127r-10,17l150,158r-17,12l115,177r-21,4l76,179,57,174,39,164,25,152,12,138,4,119,,101,,80,4,62,12,43,25,29,39,16,57,6,76,2,94,r21,4l133,10r14,11l162,35r10,16l178,70r2,20l180,90xe" fillcolor="#e0e0e0" strokeweight=".6pt">
              <v:path arrowok="t"/>
              <o:lock v:ext="edit" aspectratio="t"/>
            </v:shape>
            <v:shape id="_x0000_s1260" style="position:absolute;left:11723;top:3617;width:70;height:69;mso-position-horizontal:absolute;mso-position-vertical:absolute" coordsize="70,70" path="m70,35l68,48,62,58r-8,8l41,70r-12,l19,66,8,58,2,48,,35,2,23,8,13,19,5,29,,41,,52,5r10,8l68,23r2,12l70,35xe" fillcolor="#e0e0e0" strokeweight=".6pt">
              <v:path arrowok="t"/>
              <o:lock v:ext="edit" aspectratio="t"/>
            </v:shape>
            <v:shape id="_x0000_s1261" style="position:absolute;left:12856;top:3632;width:383;height:40;mso-position-horizontal:absolute;mso-position-vertical:absolute" coordsize="381,41" path="m20,41r,l16,41,14,39r-4,l8,37,4,33,2,31r,-4l,24,,20,,16,2,12r,-2l4,6,8,4,10,2r4,l16,r4,l20,,360,r,l362,r4,2l371,2r2,2l375,6r2,4l379,12r,4l381,20r-2,4l379,27r-2,4l375,33r-2,4l371,39r-5,l362,41r-2,l360,41,20,41xe" fillcolor="red" strokecolor="red" strokeweight=".1pt">
              <v:path arrowok="t"/>
              <o:lock v:ext="edit" aspectratio="t"/>
            </v:shape>
            <v:shape id="_x0000_s1262" style="position:absolute;left:12481;top:3472;width:178;height:289;mso-position-horizontal:absolute;mso-position-vertical:absolute" coordsize="178,293"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263" style="position:absolute;left:12618;top:3472;width:180;height:289;mso-position-horizontal:absolute;mso-position-vertical:absolute" coordsize="180,293"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264" style="position:absolute;left:12205;top:3472;width:176;height:289;mso-position-horizontal:absolute;mso-position-vertical:absolute" coordsize="176,293"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265" style="position:absolute;left:12340;top:3472;width:181;height:289;mso-position-horizontal:absolute;mso-position-vertical:absolute" coordsize="181,293"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266" style="position:absolute;left:12112;top:3472;width:134;height:198;mso-position-horizontal:absolute;mso-position-vertical:absolute" coordsize="133,201"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267" style="position:absolute;left:12757;top:3472;width:134;height:200;mso-position-horizontal:absolute;mso-position-vertical:absolute" coordsize="133,203"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268" style="position:absolute;left:13164;top:3563;width:179;height:178;mso-position-horizontal:absolute;mso-position-vertical:absolute" coordsize="178,181" path="m178,90r-2,19l170,127r-8,17l148,158r-17,12l113,177r-19,4l76,179,55,174,39,164,25,152,12,138,4,119,,101,,80,4,62,12,43,25,29,39,16,55,6,74,2,94,r19,4l131,10r17,11l160,35r10,16l176,70r2,20l178,90xe" fillcolor="#e0e0e0" strokeweight=".6pt">
              <v:path arrowok="t"/>
              <o:lock v:ext="edit" aspectratio="t"/>
            </v:shape>
            <v:shape id="_x0000_s1269" style="position:absolute;left:13220;top:3617;width:70;height:69;mso-position-horizontal:absolute;mso-position-vertical:absolute" coordsize="70,70" path="m70,35l68,48,62,58,52,66,41,70r-12,l17,66,9,58,2,48,,35,2,23,9,13,17,5,29,,39,,52,5r10,8l66,23r4,12l70,35xe" fillcolor="#e0e0e0" strokeweight=".6pt">
              <v:path arrowok="t"/>
              <o:lock v:ext="edit" aspectratio="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0" type="#_x0000_t136" style="position:absolute;left:11874;top:3691;width:220;height:134" fillcolor="black" strokeweight=".25pt">
              <v:shadow color="#868686"/>
              <v:textpath style="font-family:&quot;Verdana Ref&quot;;font-size:14pt;v-text-kern:t" trim="t" fitpath="t" string="100"/>
              <o:lock v:ext="edit" aspectratio="t"/>
            </v:shape>
            <v:shape id="_x0000_s1271" type="#_x0000_t136" style="position:absolute;left:12972;top:3469;width:132;height:134" fillcolor="black" strokeweight=".25pt">
              <v:shadow color="#868686"/>
              <v:textpath style="font-family:&quot;Verdana Ref&quot;;font-size:14pt;v-text-kern:t" trim="t" fitpath="t" string="R1"/>
              <o:lock v:ext="edit" aspectratio="t"/>
            </v:shape>
            <v:shape id="_x0000_s1272" type="#_x0000_t136" style="position:absolute;left:12513;top:3769;width:703;height:89" fillcolor="black" strokeweight=".25pt">
              <v:shadow color="#868686"/>
              <v:textpath style="font-family:&quot;Verdana Ref&quot;;font-size:14pt;v-text-kern:t" trim="t" fitpath="t" string="RESISTOR"/>
              <o:lock v:ext="edit" aspectratio="t"/>
            </v:shape>
            <v:shape id="_x0000_s1273" type="#_x0000_t136" style="position:absolute;left:12138;top:3686;width:132;height:133" fillcolor="black" strokeweight=".25pt">
              <v:shadow color="#868686"/>
              <v:textpath style="font-family:&quot;Symbol&quot;;font-size:14pt;v-text-kern:t" trim="t" fitpath="t" string="W"/>
              <o:lock v:ext="edit" aspectratio="t"/>
            </v:shape>
          </v:group>
        </w:pict>
      </w:r>
      <w:r>
        <w:rPr>
          <w:noProof/>
          <w:sz w:val="20"/>
        </w:rPr>
        <w:pict>
          <v:group id="_x0000_s1232" style="position:absolute;margin-left:380.05pt;margin-top:6.5pt;width:90.35pt;height:22.7pt;z-index:251589120" coordorigin="261,364" coordsize="1806,453">
            <o:lock v:ext="edit" aspectratio="t"/>
            <v:shape id="_x0000_s1233" style="position:absolute;left:926;top:-301;width:453;height:1783;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234" style="position:absolute;left:451;top:581;width:688;height:43;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1235" style="position:absolute;left:307;top:517;width:178;height:178;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1236" style="position:absolute;left:363;top:569;width:70;height:72;rotation:-90;mso-position-horizontal:absolute;mso-position-vertical:absolute" coordsize="70,72" path="m70,35l68,47,62,57r-9,9l43,72r-12,l21,70,10,64,4,53,,41,,31,4,18,10,8,21,2,31,,43,,53,4r9,8l68,25r2,10l70,35xe" fillcolor="#e0e0e0" strokeweight=".6pt">
              <v:path arrowok="t"/>
              <o:lock v:ext="edit" aspectratio="t"/>
            </v:shape>
            <v:shape id="_x0000_s1237" style="position:absolute;left:1513;top:314;width:43;height:577;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1238" style="position:absolute;left:1111;top:567;width:291;height:41;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1239" style="position:absolute;left:1799;top:516;width:178;height:179;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1240" style="position:absolute;left:1853;top:568;width:70;height:74;rotation:-90;mso-position-horizontal:absolute;mso-position-vertical:absolute" coordsize="70,74" path="m70,37l68,50,62,60r-9,8l43,74r-12,l21,72,10,64,4,56,,44,,31,4,21,10,11,21,5,31,,43,2,53,7r9,8l68,25r2,12l70,37xe" fillcolor="#e0e0e0" strokeweight=".6pt">
              <v:path arrowok="t"/>
              <o:lock v:ext="edit" aspectratio="t"/>
            </v:shape>
            <v:shape id="_x0000_s1241" style="position:absolute;left:976;top:573;width:291;height:41;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1242" type="#_x0000_t136" style="position:absolute;left:621;top:383;width:279;height:179" strokecolor="white" strokeweight=".25pt">
              <v:shadow color="#868686"/>
              <v:textpath style="font-family:&quot;Verdana Ref&quot;;font-size:14pt;v-text-kern:t" trim="t" fitpath="t" string="C1"/>
              <o:lock v:ext="edit" aspectratio="t"/>
            </v:shape>
            <v:shape id="_x0000_s1243" type="#_x0000_t136" style="position:absolute;left:1364;top:711;width:703;height:89" strokecolor="white" strokeweight="0">
              <v:shadow color="#868686"/>
              <v:textpath style="font-family:&quot;Verdana Ref&quot;;font-size:14pt;v-text-kern:t" trim="t" fitpath="t" string="0.02 uF  "/>
              <o:lock v:ext="edit" aspectratio="t"/>
            </v:shape>
          </v:group>
        </w:pict>
      </w:r>
      <w:r w:rsidR="008E72EA">
        <w:rPr>
          <w:noProof/>
          <w:sz w:val="20"/>
        </w:rPr>
        <mc:AlternateContent>
          <mc:Choice Requires="wpg">
            <w:drawing>
              <wp:anchor distT="0" distB="0" distL="114300" distR="114300" simplePos="0" relativeHeight="251495936" behindDoc="0" locked="0" layoutInCell="1" allowOverlap="1">
                <wp:simplePos x="0" y="0"/>
                <wp:positionH relativeFrom="column">
                  <wp:posOffset>-161290</wp:posOffset>
                </wp:positionH>
                <wp:positionV relativeFrom="paragraph">
                  <wp:posOffset>-45085</wp:posOffset>
                </wp:positionV>
                <wp:extent cx="4682490" cy="3428365"/>
                <wp:effectExtent l="0" t="0" r="16510" b="1905"/>
                <wp:wrapNone/>
                <wp:docPr id="690"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82490" cy="3428365"/>
                          <a:chOff x="1514" y="1827"/>
                          <a:chExt cx="7367" cy="5395"/>
                        </a:xfrm>
                      </wpg:grpSpPr>
                      <wps:wsp>
                        <wps:cNvPr id="691" name="Freeform 4"/>
                        <wps:cNvSpPr>
                          <a:spLocks noChangeAspect="1"/>
                        </wps:cNvSpPr>
                        <wps:spPr bwMode="auto">
                          <a:xfrm>
                            <a:off x="1691" y="2518"/>
                            <a:ext cx="7177" cy="21"/>
                          </a:xfrm>
                          <a:custGeom>
                            <a:avLst/>
                            <a:gdLst>
                              <a:gd name="T0" fmla="*/ 10 w 7177"/>
                              <a:gd name="T1" fmla="*/ 21 h 21"/>
                              <a:gd name="T2" fmla="*/ 10 w 7177"/>
                              <a:gd name="T3" fmla="*/ 21 h 21"/>
                              <a:gd name="T4" fmla="*/ 8 w 7177"/>
                              <a:gd name="T5" fmla="*/ 21 h 21"/>
                              <a:gd name="T6" fmla="*/ 6 w 7177"/>
                              <a:gd name="T7" fmla="*/ 19 h 21"/>
                              <a:gd name="T8" fmla="*/ 4 w 7177"/>
                              <a:gd name="T9" fmla="*/ 19 h 21"/>
                              <a:gd name="T10" fmla="*/ 2 w 7177"/>
                              <a:gd name="T11" fmla="*/ 19 h 21"/>
                              <a:gd name="T12" fmla="*/ 2 w 7177"/>
                              <a:gd name="T13" fmla="*/ 17 h 21"/>
                              <a:gd name="T14" fmla="*/ 0 w 7177"/>
                              <a:gd name="T15" fmla="*/ 15 h 21"/>
                              <a:gd name="T16" fmla="*/ 0 w 7177"/>
                              <a:gd name="T17" fmla="*/ 13 h 21"/>
                              <a:gd name="T18" fmla="*/ 0 w 7177"/>
                              <a:gd name="T19" fmla="*/ 13 h 21"/>
                              <a:gd name="T20" fmla="*/ 0 w 7177"/>
                              <a:gd name="T21" fmla="*/ 11 h 21"/>
                              <a:gd name="T22" fmla="*/ 0 w 7177"/>
                              <a:gd name="T23" fmla="*/ 9 h 21"/>
                              <a:gd name="T24" fmla="*/ 0 w 7177"/>
                              <a:gd name="T25" fmla="*/ 6 h 21"/>
                              <a:gd name="T26" fmla="*/ 0 w 7177"/>
                              <a:gd name="T27" fmla="*/ 4 h 21"/>
                              <a:gd name="T28" fmla="*/ 2 w 7177"/>
                              <a:gd name="T29" fmla="*/ 4 h 21"/>
                              <a:gd name="T30" fmla="*/ 2 w 7177"/>
                              <a:gd name="T31" fmla="*/ 2 h 21"/>
                              <a:gd name="T32" fmla="*/ 4 w 7177"/>
                              <a:gd name="T33" fmla="*/ 0 h 21"/>
                              <a:gd name="T34" fmla="*/ 6 w 7177"/>
                              <a:gd name="T35" fmla="*/ 0 h 21"/>
                              <a:gd name="T36" fmla="*/ 8 w 7177"/>
                              <a:gd name="T37" fmla="*/ 0 h 21"/>
                              <a:gd name="T38" fmla="*/ 10 w 7177"/>
                              <a:gd name="T39" fmla="*/ 0 h 21"/>
                              <a:gd name="T40" fmla="*/ 10 w 7177"/>
                              <a:gd name="T41" fmla="*/ 0 h 21"/>
                              <a:gd name="T42" fmla="*/ 7167 w 7177"/>
                              <a:gd name="T43" fmla="*/ 0 h 21"/>
                              <a:gd name="T44" fmla="*/ 7167 w 7177"/>
                              <a:gd name="T45" fmla="*/ 0 h 21"/>
                              <a:gd name="T46" fmla="*/ 7167 w 7177"/>
                              <a:gd name="T47" fmla="*/ 0 h 21"/>
                              <a:gd name="T48" fmla="*/ 7169 w 7177"/>
                              <a:gd name="T49" fmla="*/ 0 h 21"/>
                              <a:gd name="T50" fmla="*/ 7171 w 7177"/>
                              <a:gd name="T51" fmla="*/ 0 h 21"/>
                              <a:gd name="T52" fmla="*/ 7173 w 7177"/>
                              <a:gd name="T53" fmla="*/ 2 h 21"/>
                              <a:gd name="T54" fmla="*/ 7173 w 7177"/>
                              <a:gd name="T55" fmla="*/ 4 h 21"/>
                              <a:gd name="T56" fmla="*/ 7175 w 7177"/>
                              <a:gd name="T57" fmla="*/ 4 h 21"/>
                              <a:gd name="T58" fmla="*/ 7175 w 7177"/>
                              <a:gd name="T59" fmla="*/ 6 h 21"/>
                              <a:gd name="T60" fmla="*/ 7175 w 7177"/>
                              <a:gd name="T61" fmla="*/ 9 h 21"/>
                              <a:gd name="T62" fmla="*/ 7177 w 7177"/>
                              <a:gd name="T63" fmla="*/ 11 h 21"/>
                              <a:gd name="T64" fmla="*/ 7175 w 7177"/>
                              <a:gd name="T65" fmla="*/ 13 h 21"/>
                              <a:gd name="T66" fmla="*/ 7175 w 7177"/>
                              <a:gd name="T67" fmla="*/ 13 h 21"/>
                              <a:gd name="T68" fmla="*/ 7175 w 7177"/>
                              <a:gd name="T69" fmla="*/ 15 h 21"/>
                              <a:gd name="T70" fmla="*/ 7173 w 7177"/>
                              <a:gd name="T71" fmla="*/ 17 h 21"/>
                              <a:gd name="T72" fmla="*/ 7173 w 7177"/>
                              <a:gd name="T73" fmla="*/ 19 h 21"/>
                              <a:gd name="T74" fmla="*/ 7171 w 7177"/>
                              <a:gd name="T75" fmla="*/ 19 h 21"/>
                              <a:gd name="T76" fmla="*/ 7169 w 7177"/>
                              <a:gd name="T77" fmla="*/ 19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19"/>
                                </a:lnTo>
                                <a:lnTo>
                                  <a:pt x="4" y="19"/>
                                </a:lnTo>
                                <a:lnTo>
                                  <a:pt x="2" y="19"/>
                                </a:lnTo>
                                <a:lnTo>
                                  <a:pt x="2" y="17"/>
                                </a:lnTo>
                                <a:lnTo>
                                  <a:pt x="0" y="15"/>
                                </a:lnTo>
                                <a:lnTo>
                                  <a:pt x="0" y="13"/>
                                </a:lnTo>
                                <a:lnTo>
                                  <a:pt x="0" y="13"/>
                                </a:lnTo>
                                <a:lnTo>
                                  <a:pt x="0" y="11"/>
                                </a:lnTo>
                                <a:lnTo>
                                  <a:pt x="0" y="9"/>
                                </a:lnTo>
                                <a:lnTo>
                                  <a:pt x="0" y="6"/>
                                </a:lnTo>
                                <a:lnTo>
                                  <a:pt x="0" y="4"/>
                                </a:lnTo>
                                <a:lnTo>
                                  <a:pt x="2" y="4"/>
                                </a:lnTo>
                                <a:lnTo>
                                  <a:pt x="2" y="2"/>
                                </a:lnTo>
                                <a:lnTo>
                                  <a:pt x="4" y="0"/>
                                </a:lnTo>
                                <a:lnTo>
                                  <a:pt x="6" y="0"/>
                                </a:lnTo>
                                <a:lnTo>
                                  <a:pt x="8" y="0"/>
                                </a:lnTo>
                                <a:lnTo>
                                  <a:pt x="10" y="0"/>
                                </a:lnTo>
                                <a:lnTo>
                                  <a:pt x="10" y="0"/>
                                </a:lnTo>
                                <a:lnTo>
                                  <a:pt x="7167" y="0"/>
                                </a:lnTo>
                                <a:lnTo>
                                  <a:pt x="7167" y="0"/>
                                </a:lnTo>
                                <a:lnTo>
                                  <a:pt x="7167" y="0"/>
                                </a:lnTo>
                                <a:lnTo>
                                  <a:pt x="7169" y="0"/>
                                </a:lnTo>
                                <a:lnTo>
                                  <a:pt x="7171" y="0"/>
                                </a:lnTo>
                                <a:lnTo>
                                  <a:pt x="7173" y="2"/>
                                </a:lnTo>
                                <a:lnTo>
                                  <a:pt x="7173" y="4"/>
                                </a:lnTo>
                                <a:lnTo>
                                  <a:pt x="7175" y="4"/>
                                </a:lnTo>
                                <a:lnTo>
                                  <a:pt x="7175" y="6"/>
                                </a:lnTo>
                                <a:lnTo>
                                  <a:pt x="7175" y="9"/>
                                </a:lnTo>
                                <a:lnTo>
                                  <a:pt x="7177" y="11"/>
                                </a:lnTo>
                                <a:lnTo>
                                  <a:pt x="7175" y="13"/>
                                </a:lnTo>
                                <a:lnTo>
                                  <a:pt x="7175" y="13"/>
                                </a:lnTo>
                                <a:lnTo>
                                  <a:pt x="7175" y="15"/>
                                </a:lnTo>
                                <a:lnTo>
                                  <a:pt x="7173" y="17"/>
                                </a:lnTo>
                                <a:lnTo>
                                  <a:pt x="7173" y="19"/>
                                </a:lnTo>
                                <a:lnTo>
                                  <a:pt x="7171" y="19"/>
                                </a:lnTo>
                                <a:lnTo>
                                  <a:pt x="7169" y="19"/>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2" name="Freeform 5"/>
                        <wps:cNvSpPr>
                          <a:spLocks noChangeAspect="1"/>
                        </wps:cNvSpPr>
                        <wps:spPr bwMode="auto">
                          <a:xfrm>
                            <a:off x="1691" y="3275"/>
                            <a:ext cx="7177" cy="21"/>
                          </a:xfrm>
                          <a:custGeom>
                            <a:avLst/>
                            <a:gdLst>
                              <a:gd name="T0" fmla="*/ 10 w 7177"/>
                              <a:gd name="T1" fmla="*/ 21 h 21"/>
                              <a:gd name="T2" fmla="*/ 10 w 7177"/>
                              <a:gd name="T3" fmla="*/ 21 h 21"/>
                              <a:gd name="T4" fmla="*/ 8 w 7177"/>
                              <a:gd name="T5" fmla="*/ 21 h 21"/>
                              <a:gd name="T6" fmla="*/ 6 w 7177"/>
                              <a:gd name="T7" fmla="*/ 19 h 21"/>
                              <a:gd name="T8" fmla="*/ 4 w 7177"/>
                              <a:gd name="T9" fmla="*/ 19 h 21"/>
                              <a:gd name="T10" fmla="*/ 2 w 7177"/>
                              <a:gd name="T11" fmla="*/ 17 h 21"/>
                              <a:gd name="T12" fmla="*/ 2 w 7177"/>
                              <a:gd name="T13" fmla="*/ 17 h 21"/>
                              <a:gd name="T14" fmla="*/ 0 w 7177"/>
                              <a:gd name="T15" fmla="*/ 15 h 21"/>
                              <a:gd name="T16" fmla="*/ 0 w 7177"/>
                              <a:gd name="T17" fmla="*/ 13 h 21"/>
                              <a:gd name="T18" fmla="*/ 0 w 7177"/>
                              <a:gd name="T19" fmla="*/ 11 h 21"/>
                              <a:gd name="T20" fmla="*/ 0 w 7177"/>
                              <a:gd name="T21" fmla="*/ 11 h 21"/>
                              <a:gd name="T22" fmla="*/ 0 w 7177"/>
                              <a:gd name="T23" fmla="*/ 9 h 21"/>
                              <a:gd name="T24" fmla="*/ 0 w 7177"/>
                              <a:gd name="T25" fmla="*/ 7 h 21"/>
                              <a:gd name="T26" fmla="*/ 0 w 7177"/>
                              <a:gd name="T27" fmla="*/ 4 h 21"/>
                              <a:gd name="T28" fmla="*/ 2 w 7177"/>
                              <a:gd name="T29" fmla="*/ 2 h 21"/>
                              <a:gd name="T30" fmla="*/ 2 w 7177"/>
                              <a:gd name="T31" fmla="*/ 2 h 21"/>
                              <a:gd name="T32" fmla="*/ 4 w 7177"/>
                              <a:gd name="T33" fmla="*/ 0 h 21"/>
                              <a:gd name="T34" fmla="*/ 6 w 7177"/>
                              <a:gd name="T35" fmla="*/ 0 h 21"/>
                              <a:gd name="T36" fmla="*/ 8 w 7177"/>
                              <a:gd name="T37" fmla="*/ 0 h 21"/>
                              <a:gd name="T38" fmla="*/ 10 w 7177"/>
                              <a:gd name="T39" fmla="*/ 0 h 21"/>
                              <a:gd name="T40" fmla="*/ 10 w 7177"/>
                              <a:gd name="T41" fmla="*/ 0 h 21"/>
                              <a:gd name="T42" fmla="*/ 7167 w 7177"/>
                              <a:gd name="T43" fmla="*/ 0 h 21"/>
                              <a:gd name="T44" fmla="*/ 7167 w 7177"/>
                              <a:gd name="T45" fmla="*/ 0 h 21"/>
                              <a:gd name="T46" fmla="*/ 7167 w 7177"/>
                              <a:gd name="T47" fmla="*/ 0 h 21"/>
                              <a:gd name="T48" fmla="*/ 7169 w 7177"/>
                              <a:gd name="T49" fmla="*/ 0 h 21"/>
                              <a:gd name="T50" fmla="*/ 7171 w 7177"/>
                              <a:gd name="T51" fmla="*/ 0 h 21"/>
                              <a:gd name="T52" fmla="*/ 7173 w 7177"/>
                              <a:gd name="T53" fmla="*/ 2 h 21"/>
                              <a:gd name="T54" fmla="*/ 7173 w 7177"/>
                              <a:gd name="T55" fmla="*/ 2 h 21"/>
                              <a:gd name="T56" fmla="*/ 7175 w 7177"/>
                              <a:gd name="T57" fmla="*/ 4 h 21"/>
                              <a:gd name="T58" fmla="*/ 7175 w 7177"/>
                              <a:gd name="T59" fmla="*/ 7 h 21"/>
                              <a:gd name="T60" fmla="*/ 7175 w 7177"/>
                              <a:gd name="T61" fmla="*/ 9 h 21"/>
                              <a:gd name="T62" fmla="*/ 7177 w 7177"/>
                              <a:gd name="T63" fmla="*/ 11 h 21"/>
                              <a:gd name="T64" fmla="*/ 7175 w 7177"/>
                              <a:gd name="T65" fmla="*/ 11 h 21"/>
                              <a:gd name="T66" fmla="*/ 7175 w 7177"/>
                              <a:gd name="T67" fmla="*/ 13 h 21"/>
                              <a:gd name="T68" fmla="*/ 7175 w 7177"/>
                              <a:gd name="T69" fmla="*/ 15 h 21"/>
                              <a:gd name="T70" fmla="*/ 7173 w 7177"/>
                              <a:gd name="T71" fmla="*/ 17 h 21"/>
                              <a:gd name="T72" fmla="*/ 7173 w 7177"/>
                              <a:gd name="T73" fmla="*/ 17 h 21"/>
                              <a:gd name="T74" fmla="*/ 7171 w 7177"/>
                              <a:gd name="T75" fmla="*/ 19 h 21"/>
                              <a:gd name="T76" fmla="*/ 7169 w 7177"/>
                              <a:gd name="T77" fmla="*/ 19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19"/>
                                </a:lnTo>
                                <a:lnTo>
                                  <a:pt x="4" y="19"/>
                                </a:lnTo>
                                <a:lnTo>
                                  <a:pt x="2" y="17"/>
                                </a:lnTo>
                                <a:lnTo>
                                  <a:pt x="2" y="17"/>
                                </a:lnTo>
                                <a:lnTo>
                                  <a:pt x="0" y="15"/>
                                </a:lnTo>
                                <a:lnTo>
                                  <a:pt x="0" y="13"/>
                                </a:lnTo>
                                <a:lnTo>
                                  <a:pt x="0" y="11"/>
                                </a:lnTo>
                                <a:lnTo>
                                  <a:pt x="0" y="11"/>
                                </a:lnTo>
                                <a:lnTo>
                                  <a:pt x="0" y="9"/>
                                </a:lnTo>
                                <a:lnTo>
                                  <a:pt x="0" y="7"/>
                                </a:lnTo>
                                <a:lnTo>
                                  <a:pt x="0" y="4"/>
                                </a:lnTo>
                                <a:lnTo>
                                  <a:pt x="2" y="2"/>
                                </a:lnTo>
                                <a:lnTo>
                                  <a:pt x="2" y="2"/>
                                </a:lnTo>
                                <a:lnTo>
                                  <a:pt x="4" y="0"/>
                                </a:lnTo>
                                <a:lnTo>
                                  <a:pt x="6" y="0"/>
                                </a:lnTo>
                                <a:lnTo>
                                  <a:pt x="8" y="0"/>
                                </a:lnTo>
                                <a:lnTo>
                                  <a:pt x="10" y="0"/>
                                </a:lnTo>
                                <a:lnTo>
                                  <a:pt x="10" y="0"/>
                                </a:lnTo>
                                <a:lnTo>
                                  <a:pt x="7167" y="0"/>
                                </a:lnTo>
                                <a:lnTo>
                                  <a:pt x="7167" y="0"/>
                                </a:lnTo>
                                <a:lnTo>
                                  <a:pt x="7167" y="0"/>
                                </a:lnTo>
                                <a:lnTo>
                                  <a:pt x="7169" y="0"/>
                                </a:lnTo>
                                <a:lnTo>
                                  <a:pt x="7171" y="0"/>
                                </a:lnTo>
                                <a:lnTo>
                                  <a:pt x="7173" y="2"/>
                                </a:lnTo>
                                <a:lnTo>
                                  <a:pt x="7173" y="2"/>
                                </a:lnTo>
                                <a:lnTo>
                                  <a:pt x="7175" y="4"/>
                                </a:lnTo>
                                <a:lnTo>
                                  <a:pt x="7175" y="7"/>
                                </a:lnTo>
                                <a:lnTo>
                                  <a:pt x="7175" y="9"/>
                                </a:lnTo>
                                <a:lnTo>
                                  <a:pt x="7177" y="11"/>
                                </a:lnTo>
                                <a:lnTo>
                                  <a:pt x="7175" y="11"/>
                                </a:lnTo>
                                <a:lnTo>
                                  <a:pt x="7175" y="13"/>
                                </a:lnTo>
                                <a:lnTo>
                                  <a:pt x="7175" y="15"/>
                                </a:lnTo>
                                <a:lnTo>
                                  <a:pt x="7173" y="17"/>
                                </a:lnTo>
                                <a:lnTo>
                                  <a:pt x="7173" y="17"/>
                                </a:lnTo>
                                <a:lnTo>
                                  <a:pt x="7171" y="19"/>
                                </a:lnTo>
                                <a:lnTo>
                                  <a:pt x="7169" y="19"/>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3" name="Freeform 6"/>
                        <wps:cNvSpPr>
                          <a:spLocks noChangeAspect="1"/>
                        </wps:cNvSpPr>
                        <wps:spPr bwMode="auto">
                          <a:xfrm>
                            <a:off x="1691" y="4020"/>
                            <a:ext cx="7177" cy="21"/>
                          </a:xfrm>
                          <a:custGeom>
                            <a:avLst/>
                            <a:gdLst>
                              <a:gd name="T0" fmla="*/ 10 w 7177"/>
                              <a:gd name="T1" fmla="*/ 21 h 21"/>
                              <a:gd name="T2" fmla="*/ 10 w 7177"/>
                              <a:gd name="T3" fmla="*/ 21 h 21"/>
                              <a:gd name="T4" fmla="*/ 8 w 7177"/>
                              <a:gd name="T5" fmla="*/ 21 h 21"/>
                              <a:gd name="T6" fmla="*/ 6 w 7177"/>
                              <a:gd name="T7" fmla="*/ 21 h 21"/>
                              <a:gd name="T8" fmla="*/ 4 w 7177"/>
                              <a:gd name="T9" fmla="*/ 21 h 21"/>
                              <a:gd name="T10" fmla="*/ 2 w 7177"/>
                              <a:gd name="T11" fmla="*/ 19 h 21"/>
                              <a:gd name="T12" fmla="*/ 2 w 7177"/>
                              <a:gd name="T13" fmla="*/ 19 h 21"/>
                              <a:gd name="T14" fmla="*/ 0 w 7177"/>
                              <a:gd name="T15" fmla="*/ 17 h 21"/>
                              <a:gd name="T16" fmla="*/ 0 w 7177"/>
                              <a:gd name="T17" fmla="*/ 14 h 21"/>
                              <a:gd name="T18" fmla="*/ 0 w 7177"/>
                              <a:gd name="T19" fmla="*/ 12 h 21"/>
                              <a:gd name="T20" fmla="*/ 0 w 7177"/>
                              <a:gd name="T21" fmla="*/ 10 h 21"/>
                              <a:gd name="T22" fmla="*/ 0 w 7177"/>
                              <a:gd name="T23" fmla="*/ 10 h 21"/>
                              <a:gd name="T24" fmla="*/ 0 w 7177"/>
                              <a:gd name="T25" fmla="*/ 8 h 21"/>
                              <a:gd name="T26" fmla="*/ 0 w 7177"/>
                              <a:gd name="T27" fmla="*/ 6 h 21"/>
                              <a:gd name="T28" fmla="*/ 2 w 7177"/>
                              <a:gd name="T29" fmla="*/ 4 h 21"/>
                              <a:gd name="T30" fmla="*/ 2 w 7177"/>
                              <a:gd name="T31" fmla="*/ 4 h 21"/>
                              <a:gd name="T32" fmla="*/ 4 w 7177"/>
                              <a:gd name="T33" fmla="*/ 2 h 21"/>
                              <a:gd name="T34" fmla="*/ 6 w 7177"/>
                              <a:gd name="T35" fmla="*/ 2 h 21"/>
                              <a:gd name="T36" fmla="*/ 8 w 7177"/>
                              <a:gd name="T37" fmla="*/ 2 h 21"/>
                              <a:gd name="T38" fmla="*/ 10 w 7177"/>
                              <a:gd name="T39" fmla="*/ 0 h 21"/>
                              <a:gd name="T40" fmla="*/ 10 w 7177"/>
                              <a:gd name="T41" fmla="*/ 0 h 21"/>
                              <a:gd name="T42" fmla="*/ 7167 w 7177"/>
                              <a:gd name="T43" fmla="*/ 0 h 21"/>
                              <a:gd name="T44" fmla="*/ 7167 w 7177"/>
                              <a:gd name="T45" fmla="*/ 0 h 21"/>
                              <a:gd name="T46" fmla="*/ 7167 w 7177"/>
                              <a:gd name="T47" fmla="*/ 2 h 21"/>
                              <a:gd name="T48" fmla="*/ 7169 w 7177"/>
                              <a:gd name="T49" fmla="*/ 2 h 21"/>
                              <a:gd name="T50" fmla="*/ 7171 w 7177"/>
                              <a:gd name="T51" fmla="*/ 2 h 21"/>
                              <a:gd name="T52" fmla="*/ 7173 w 7177"/>
                              <a:gd name="T53" fmla="*/ 4 h 21"/>
                              <a:gd name="T54" fmla="*/ 7173 w 7177"/>
                              <a:gd name="T55" fmla="*/ 4 h 21"/>
                              <a:gd name="T56" fmla="*/ 7175 w 7177"/>
                              <a:gd name="T57" fmla="*/ 6 h 21"/>
                              <a:gd name="T58" fmla="*/ 7175 w 7177"/>
                              <a:gd name="T59" fmla="*/ 8 h 21"/>
                              <a:gd name="T60" fmla="*/ 7175 w 7177"/>
                              <a:gd name="T61" fmla="*/ 10 h 21"/>
                              <a:gd name="T62" fmla="*/ 7177 w 7177"/>
                              <a:gd name="T63" fmla="*/ 10 h 21"/>
                              <a:gd name="T64" fmla="*/ 7175 w 7177"/>
                              <a:gd name="T65" fmla="*/ 12 h 21"/>
                              <a:gd name="T66" fmla="*/ 7175 w 7177"/>
                              <a:gd name="T67" fmla="*/ 14 h 21"/>
                              <a:gd name="T68" fmla="*/ 7175 w 7177"/>
                              <a:gd name="T69" fmla="*/ 17 h 21"/>
                              <a:gd name="T70" fmla="*/ 7173 w 7177"/>
                              <a:gd name="T71" fmla="*/ 19 h 21"/>
                              <a:gd name="T72" fmla="*/ 7173 w 7177"/>
                              <a:gd name="T73" fmla="*/ 19 h 21"/>
                              <a:gd name="T74" fmla="*/ 7171 w 7177"/>
                              <a:gd name="T75" fmla="*/ 21 h 21"/>
                              <a:gd name="T76" fmla="*/ 7169 w 7177"/>
                              <a:gd name="T77" fmla="*/ 21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21"/>
                                </a:lnTo>
                                <a:lnTo>
                                  <a:pt x="4" y="21"/>
                                </a:lnTo>
                                <a:lnTo>
                                  <a:pt x="2" y="19"/>
                                </a:lnTo>
                                <a:lnTo>
                                  <a:pt x="2" y="19"/>
                                </a:lnTo>
                                <a:lnTo>
                                  <a:pt x="0" y="17"/>
                                </a:lnTo>
                                <a:lnTo>
                                  <a:pt x="0" y="14"/>
                                </a:lnTo>
                                <a:lnTo>
                                  <a:pt x="0" y="12"/>
                                </a:lnTo>
                                <a:lnTo>
                                  <a:pt x="0" y="10"/>
                                </a:lnTo>
                                <a:lnTo>
                                  <a:pt x="0" y="10"/>
                                </a:lnTo>
                                <a:lnTo>
                                  <a:pt x="0" y="8"/>
                                </a:lnTo>
                                <a:lnTo>
                                  <a:pt x="0" y="6"/>
                                </a:lnTo>
                                <a:lnTo>
                                  <a:pt x="2" y="4"/>
                                </a:lnTo>
                                <a:lnTo>
                                  <a:pt x="2" y="4"/>
                                </a:lnTo>
                                <a:lnTo>
                                  <a:pt x="4" y="2"/>
                                </a:lnTo>
                                <a:lnTo>
                                  <a:pt x="6" y="2"/>
                                </a:lnTo>
                                <a:lnTo>
                                  <a:pt x="8" y="2"/>
                                </a:lnTo>
                                <a:lnTo>
                                  <a:pt x="10" y="0"/>
                                </a:lnTo>
                                <a:lnTo>
                                  <a:pt x="10" y="0"/>
                                </a:lnTo>
                                <a:lnTo>
                                  <a:pt x="7167" y="0"/>
                                </a:lnTo>
                                <a:lnTo>
                                  <a:pt x="7167" y="0"/>
                                </a:lnTo>
                                <a:lnTo>
                                  <a:pt x="7167" y="2"/>
                                </a:lnTo>
                                <a:lnTo>
                                  <a:pt x="7169" y="2"/>
                                </a:lnTo>
                                <a:lnTo>
                                  <a:pt x="7171" y="2"/>
                                </a:lnTo>
                                <a:lnTo>
                                  <a:pt x="7173" y="4"/>
                                </a:lnTo>
                                <a:lnTo>
                                  <a:pt x="7173" y="4"/>
                                </a:lnTo>
                                <a:lnTo>
                                  <a:pt x="7175" y="6"/>
                                </a:lnTo>
                                <a:lnTo>
                                  <a:pt x="7175" y="8"/>
                                </a:lnTo>
                                <a:lnTo>
                                  <a:pt x="7175" y="10"/>
                                </a:lnTo>
                                <a:lnTo>
                                  <a:pt x="7177" y="10"/>
                                </a:lnTo>
                                <a:lnTo>
                                  <a:pt x="7175" y="12"/>
                                </a:lnTo>
                                <a:lnTo>
                                  <a:pt x="7175" y="14"/>
                                </a:lnTo>
                                <a:lnTo>
                                  <a:pt x="7175" y="17"/>
                                </a:lnTo>
                                <a:lnTo>
                                  <a:pt x="7173" y="19"/>
                                </a:lnTo>
                                <a:lnTo>
                                  <a:pt x="7173" y="19"/>
                                </a:lnTo>
                                <a:lnTo>
                                  <a:pt x="7171" y="21"/>
                                </a:lnTo>
                                <a:lnTo>
                                  <a:pt x="7169" y="21"/>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4" name="Freeform 7"/>
                        <wps:cNvSpPr>
                          <a:spLocks noChangeAspect="1"/>
                        </wps:cNvSpPr>
                        <wps:spPr bwMode="auto">
                          <a:xfrm>
                            <a:off x="1691" y="4777"/>
                            <a:ext cx="7177" cy="21"/>
                          </a:xfrm>
                          <a:custGeom>
                            <a:avLst/>
                            <a:gdLst>
                              <a:gd name="T0" fmla="*/ 10 w 7177"/>
                              <a:gd name="T1" fmla="*/ 21 h 21"/>
                              <a:gd name="T2" fmla="*/ 10 w 7177"/>
                              <a:gd name="T3" fmla="*/ 21 h 21"/>
                              <a:gd name="T4" fmla="*/ 8 w 7177"/>
                              <a:gd name="T5" fmla="*/ 21 h 21"/>
                              <a:gd name="T6" fmla="*/ 6 w 7177"/>
                              <a:gd name="T7" fmla="*/ 21 h 21"/>
                              <a:gd name="T8" fmla="*/ 4 w 7177"/>
                              <a:gd name="T9" fmla="*/ 21 h 21"/>
                              <a:gd name="T10" fmla="*/ 2 w 7177"/>
                              <a:gd name="T11" fmla="*/ 19 h 21"/>
                              <a:gd name="T12" fmla="*/ 2 w 7177"/>
                              <a:gd name="T13" fmla="*/ 19 h 21"/>
                              <a:gd name="T14" fmla="*/ 0 w 7177"/>
                              <a:gd name="T15" fmla="*/ 17 h 21"/>
                              <a:gd name="T16" fmla="*/ 0 w 7177"/>
                              <a:gd name="T17" fmla="*/ 15 h 21"/>
                              <a:gd name="T18" fmla="*/ 0 w 7177"/>
                              <a:gd name="T19" fmla="*/ 13 h 21"/>
                              <a:gd name="T20" fmla="*/ 0 w 7177"/>
                              <a:gd name="T21" fmla="*/ 10 h 21"/>
                              <a:gd name="T22" fmla="*/ 0 w 7177"/>
                              <a:gd name="T23" fmla="*/ 8 h 21"/>
                              <a:gd name="T24" fmla="*/ 0 w 7177"/>
                              <a:gd name="T25" fmla="*/ 8 h 21"/>
                              <a:gd name="T26" fmla="*/ 0 w 7177"/>
                              <a:gd name="T27" fmla="*/ 6 h 21"/>
                              <a:gd name="T28" fmla="*/ 2 w 7177"/>
                              <a:gd name="T29" fmla="*/ 4 h 21"/>
                              <a:gd name="T30" fmla="*/ 2 w 7177"/>
                              <a:gd name="T31" fmla="*/ 4 h 21"/>
                              <a:gd name="T32" fmla="*/ 4 w 7177"/>
                              <a:gd name="T33" fmla="*/ 2 h 21"/>
                              <a:gd name="T34" fmla="*/ 6 w 7177"/>
                              <a:gd name="T35" fmla="*/ 2 h 21"/>
                              <a:gd name="T36" fmla="*/ 8 w 7177"/>
                              <a:gd name="T37" fmla="*/ 0 h 21"/>
                              <a:gd name="T38" fmla="*/ 10 w 7177"/>
                              <a:gd name="T39" fmla="*/ 0 h 21"/>
                              <a:gd name="T40" fmla="*/ 10 w 7177"/>
                              <a:gd name="T41" fmla="*/ 0 h 21"/>
                              <a:gd name="T42" fmla="*/ 7167 w 7177"/>
                              <a:gd name="T43" fmla="*/ 0 h 21"/>
                              <a:gd name="T44" fmla="*/ 7167 w 7177"/>
                              <a:gd name="T45" fmla="*/ 0 h 21"/>
                              <a:gd name="T46" fmla="*/ 7167 w 7177"/>
                              <a:gd name="T47" fmla="*/ 0 h 21"/>
                              <a:gd name="T48" fmla="*/ 7169 w 7177"/>
                              <a:gd name="T49" fmla="*/ 2 h 21"/>
                              <a:gd name="T50" fmla="*/ 7171 w 7177"/>
                              <a:gd name="T51" fmla="*/ 2 h 21"/>
                              <a:gd name="T52" fmla="*/ 7173 w 7177"/>
                              <a:gd name="T53" fmla="*/ 4 h 21"/>
                              <a:gd name="T54" fmla="*/ 7173 w 7177"/>
                              <a:gd name="T55" fmla="*/ 4 h 21"/>
                              <a:gd name="T56" fmla="*/ 7175 w 7177"/>
                              <a:gd name="T57" fmla="*/ 6 h 21"/>
                              <a:gd name="T58" fmla="*/ 7175 w 7177"/>
                              <a:gd name="T59" fmla="*/ 8 h 21"/>
                              <a:gd name="T60" fmla="*/ 7175 w 7177"/>
                              <a:gd name="T61" fmla="*/ 8 h 21"/>
                              <a:gd name="T62" fmla="*/ 7177 w 7177"/>
                              <a:gd name="T63" fmla="*/ 10 h 21"/>
                              <a:gd name="T64" fmla="*/ 7175 w 7177"/>
                              <a:gd name="T65" fmla="*/ 13 h 21"/>
                              <a:gd name="T66" fmla="*/ 7175 w 7177"/>
                              <a:gd name="T67" fmla="*/ 15 h 21"/>
                              <a:gd name="T68" fmla="*/ 7175 w 7177"/>
                              <a:gd name="T69" fmla="*/ 17 h 21"/>
                              <a:gd name="T70" fmla="*/ 7173 w 7177"/>
                              <a:gd name="T71" fmla="*/ 19 h 21"/>
                              <a:gd name="T72" fmla="*/ 7173 w 7177"/>
                              <a:gd name="T73" fmla="*/ 19 h 21"/>
                              <a:gd name="T74" fmla="*/ 7171 w 7177"/>
                              <a:gd name="T75" fmla="*/ 21 h 21"/>
                              <a:gd name="T76" fmla="*/ 7169 w 7177"/>
                              <a:gd name="T77" fmla="*/ 21 h 21"/>
                              <a:gd name="T78" fmla="*/ 7167 w 7177"/>
                              <a:gd name="T79" fmla="*/ 21 h 21"/>
                              <a:gd name="T80" fmla="*/ 7167 w 7177"/>
                              <a:gd name="T81" fmla="*/ 21 h 21"/>
                              <a:gd name="T82" fmla="*/ 7167 w 7177"/>
                              <a:gd name="T83" fmla="*/ 21 h 21"/>
                              <a:gd name="T84" fmla="*/ 10 w 7177"/>
                              <a:gd name="T85"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1">
                                <a:moveTo>
                                  <a:pt x="10" y="21"/>
                                </a:moveTo>
                                <a:lnTo>
                                  <a:pt x="10" y="21"/>
                                </a:lnTo>
                                <a:lnTo>
                                  <a:pt x="8" y="21"/>
                                </a:lnTo>
                                <a:lnTo>
                                  <a:pt x="6" y="21"/>
                                </a:lnTo>
                                <a:lnTo>
                                  <a:pt x="4" y="21"/>
                                </a:lnTo>
                                <a:lnTo>
                                  <a:pt x="2" y="19"/>
                                </a:lnTo>
                                <a:lnTo>
                                  <a:pt x="2" y="19"/>
                                </a:lnTo>
                                <a:lnTo>
                                  <a:pt x="0" y="17"/>
                                </a:lnTo>
                                <a:lnTo>
                                  <a:pt x="0" y="15"/>
                                </a:lnTo>
                                <a:lnTo>
                                  <a:pt x="0" y="13"/>
                                </a:lnTo>
                                <a:lnTo>
                                  <a:pt x="0" y="10"/>
                                </a:lnTo>
                                <a:lnTo>
                                  <a:pt x="0" y="8"/>
                                </a:lnTo>
                                <a:lnTo>
                                  <a:pt x="0" y="8"/>
                                </a:lnTo>
                                <a:lnTo>
                                  <a:pt x="0" y="6"/>
                                </a:lnTo>
                                <a:lnTo>
                                  <a:pt x="2" y="4"/>
                                </a:lnTo>
                                <a:lnTo>
                                  <a:pt x="2" y="4"/>
                                </a:lnTo>
                                <a:lnTo>
                                  <a:pt x="4" y="2"/>
                                </a:lnTo>
                                <a:lnTo>
                                  <a:pt x="6" y="2"/>
                                </a:lnTo>
                                <a:lnTo>
                                  <a:pt x="8" y="0"/>
                                </a:lnTo>
                                <a:lnTo>
                                  <a:pt x="10" y="0"/>
                                </a:lnTo>
                                <a:lnTo>
                                  <a:pt x="10" y="0"/>
                                </a:lnTo>
                                <a:lnTo>
                                  <a:pt x="7167" y="0"/>
                                </a:lnTo>
                                <a:lnTo>
                                  <a:pt x="7167" y="0"/>
                                </a:lnTo>
                                <a:lnTo>
                                  <a:pt x="7167" y="0"/>
                                </a:lnTo>
                                <a:lnTo>
                                  <a:pt x="7169" y="2"/>
                                </a:lnTo>
                                <a:lnTo>
                                  <a:pt x="7171" y="2"/>
                                </a:lnTo>
                                <a:lnTo>
                                  <a:pt x="7173" y="4"/>
                                </a:lnTo>
                                <a:lnTo>
                                  <a:pt x="7173" y="4"/>
                                </a:lnTo>
                                <a:lnTo>
                                  <a:pt x="7175" y="6"/>
                                </a:lnTo>
                                <a:lnTo>
                                  <a:pt x="7175" y="8"/>
                                </a:lnTo>
                                <a:lnTo>
                                  <a:pt x="7175" y="8"/>
                                </a:lnTo>
                                <a:lnTo>
                                  <a:pt x="7177" y="10"/>
                                </a:lnTo>
                                <a:lnTo>
                                  <a:pt x="7175" y="13"/>
                                </a:lnTo>
                                <a:lnTo>
                                  <a:pt x="7175" y="15"/>
                                </a:lnTo>
                                <a:lnTo>
                                  <a:pt x="7175" y="17"/>
                                </a:lnTo>
                                <a:lnTo>
                                  <a:pt x="7173" y="19"/>
                                </a:lnTo>
                                <a:lnTo>
                                  <a:pt x="7173" y="19"/>
                                </a:lnTo>
                                <a:lnTo>
                                  <a:pt x="7171" y="21"/>
                                </a:lnTo>
                                <a:lnTo>
                                  <a:pt x="7169" y="21"/>
                                </a:lnTo>
                                <a:lnTo>
                                  <a:pt x="7167" y="21"/>
                                </a:lnTo>
                                <a:lnTo>
                                  <a:pt x="7167" y="21"/>
                                </a:lnTo>
                                <a:lnTo>
                                  <a:pt x="7167" y="21"/>
                                </a:lnTo>
                                <a:lnTo>
                                  <a:pt x="10" y="21"/>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5" name="Freeform 8"/>
                        <wps:cNvSpPr>
                          <a:spLocks noChangeAspect="1"/>
                        </wps:cNvSpPr>
                        <wps:spPr bwMode="auto">
                          <a:xfrm>
                            <a:off x="1691" y="5512"/>
                            <a:ext cx="7177" cy="20"/>
                          </a:xfrm>
                          <a:custGeom>
                            <a:avLst/>
                            <a:gdLst>
                              <a:gd name="T0" fmla="*/ 10 w 7177"/>
                              <a:gd name="T1" fmla="*/ 20 h 20"/>
                              <a:gd name="T2" fmla="*/ 10 w 7177"/>
                              <a:gd name="T3" fmla="*/ 20 h 20"/>
                              <a:gd name="T4" fmla="*/ 8 w 7177"/>
                              <a:gd name="T5" fmla="*/ 20 h 20"/>
                              <a:gd name="T6" fmla="*/ 6 w 7177"/>
                              <a:gd name="T7" fmla="*/ 20 h 20"/>
                              <a:gd name="T8" fmla="*/ 4 w 7177"/>
                              <a:gd name="T9" fmla="*/ 20 h 20"/>
                              <a:gd name="T10" fmla="*/ 2 w 7177"/>
                              <a:gd name="T11" fmla="*/ 18 h 20"/>
                              <a:gd name="T12" fmla="*/ 2 w 7177"/>
                              <a:gd name="T13" fmla="*/ 16 h 20"/>
                              <a:gd name="T14" fmla="*/ 0 w 7177"/>
                              <a:gd name="T15" fmla="*/ 16 h 20"/>
                              <a:gd name="T16" fmla="*/ 0 w 7177"/>
                              <a:gd name="T17" fmla="*/ 14 h 20"/>
                              <a:gd name="T18" fmla="*/ 0 w 7177"/>
                              <a:gd name="T19" fmla="*/ 12 h 20"/>
                              <a:gd name="T20" fmla="*/ 0 w 7177"/>
                              <a:gd name="T21" fmla="*/ 10 h 20"/>
                              <a:gd name="T22" fmla="*/ 0 w 7177"/>
                              <a:gd name="T23" fmla="*/ 8 h 20"/>
                              <a:gd name="T24" fmla="*/ 0 w 7177"/>
                              <a:gd name="T25" fmla="*/ 8 h 20"/>
                              <a:gd name="T26" fmla="*/ 0 w 7177"/>
                              <a:gd name="T27" fmla="*/ 6 h 20"/>
                              <a:gd name="T28" fmla="*/ 2 w 7177"/>
                              <a:gd name="T29" fmla="*/ 4 h 20"/>
                              <a:gd name="T30" fmla="*/ 2 w 7177"/>
                              <a:gd name="T31" fmla="*/ 2 h 20"/>
                              <a:gd name="T32" fmla="*/ 4 w 7177"/>
                              <a:gd name="T33" fmla="*/ 2 h 20"/>
                              <a:gd name="T34" fmla="*/ 6 w 7177"/>
                              <a:gd name="T35" fmla="*/ 2 h 20"/>
                              <a:gd name="T36" fmla="*/ 8 w 7177"/>
                              <a:gd name="T37" fmla="*/ 0 h 20"/>
                              <a:gd name="T38" fmla="*/ 10 w 7177"/>
                              <a:gd name="T39" fmla="*/ 0 h 20"/>
                              <a:gd name="T40" fmla="*/ 10 w 7177"/>
                              <a:gd name="T41" fmla="*/ 0 h 20"/>
                              <a:gd name="T42" fmla="*/ 7167 w 7177"/>
                              <a:gd name="T43" fmla="*/ 0 h 20"/>
                              <a:gd name="T44" fmla="*/ 7167 w 7177"/>
                              <a:gd name="T45" fmla="*/ 0 h 20"/>
                              <a:gd name="T46" fmla="*/ 7167 w 7177"/>
                              <a:gd name="T47" fmla="*/ 0 h 20"/>
                              <a:gd name="T48" fmla="*/ 7169 w 7177"/>
                              <a:gd name="T49" fmla="*/ 2 h 20"/>
                              <a:gd name="T50" fmla="*/ 7171 w 7177"/>
                              <a:gd name="T51" fmla="*/ 2 h 20"/>
                              <a:gd name="T52" fmla="*/ 7173 w 7177"/>
                              <a:gd name="T53" fmla="*/ 2 h 20"/>
                              <a:gd name="T54" fmla="*/ 7173 w 7177"/>
                              <a:gd name="T55" fmla="*/ 4 h 20"/>
                              <a:gd name="T56" fmla="*/ 7175 w 7177"/>
                              <a:gd name="T57" fmla="*/ 6 h 20"/>
                              <a:gd name="T58" fmla="*/ 7175 w 7177"/>
                              <a:gd name="T59" fmla="*/ 8 h 20"/>
                              <a:gd name="T60" fmla="*/ 7175 w 7177"/>
                              <a:gd name="T61" fmla="*/ 8 h 20"/>
                              <a:gd name="T62" fmla="*/ 7177 w 7177"/>
                              <a:gd name="T63" fmla="*/ 10 h 20"/>
                              <a:gd name="T64" fmla="*/ 7175 w 7177"/>
                              <a:gd name="T65" fmla="*/ 12 h 20"/>
                              <a:gd name="T66" fmla="*/ 7175 w 7177"/>
                              <a:gd name="T67" fmla="*/ 14 h 20"/>
                              <a:gd name="T68" fmla="*/ 7175 w 7177"/>
                              <a:gd name="T69" fmla="*/ 16 h 20"/>
                              <a:gd name="T70" fmla="*/ 7173 w 7177"/>
                              <a:gd name="T71" fmla="*/ 16 h 20"/>
                              <a:gd name="T72" fmla="*/ 7173 w 7177"/>
                              <a:gd name="T73" fmla="*/ 18 h 20"/>
                              <a:gd name="T74" fmla="*/ 7171 w 7177"/>
                              <a:gd name="T75" fmla="*/ 20 h 20"/>
                              <a:gd name="T76" fmla="*/ 7169 w 7177"/>
                              <a:gd name="T77" fmla="*/ 20 h 20"/>
                              <a:gd name="T78" fmla="*/ 7167 w 7177"/>
                              <a:gd name="T79" fmla="*/ 20 h 20"/>
                              <a:gd name="T80" fmla="*/ 7167 w 7177"/>
                              <a:gd name="T81" fmla="*/ 20 h 20"/>
                              <a:gd name="T82" fmla="*/ 7167 w 7177"/>
                              <a:gd name="T83" fmla="*/ 20 h 20"/>
                              <a:gd name="T84" fmla="*/ 10 w 7177"/>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0">
                                <a:moveTo>
                                  <a:pt x="10" y="20"/>
                                </a:moveTo>
                                <a:lnTo>
                                  <a:pt x="10" y="20"/>
                                </a:lnTo>
                                <a:lnTo>
                                  <a:pt x="8" y="20"/>
                                </a:lnTo>
                                <a:lnTo>
                                  <a:pt x="6" y="20"/>
                                </a:lnTo>
                                <a:lnTo>
                                  <a:pt x="4" y="20"/>
                                </a:lnTo>
                                <a:lnTo>
                                  <a:pt x="2" y="18"/>
                                </a:lnTo>
                                <a:lnTo>
                                  <a:pt x="2" y="16"/>
                                </a:lnTo>
                                <a:lnTo>
                                  <a:pt x="0" y="16"/>
                                </a:lnTo>
                                <a:lnTo>
                                  <a:pt x="0" y="14"/>
                                </a:lnTo>
                                <a:lnTo>
                                  <a:pt x="0" y="12"/>
                                </a:lnTo>
                                <a:lnTo>
                                  <a:pt x="0" y="10"/>
                                </a:lnTo>
                                <a:lnTo>
                                  <a:pt x="0" y="8"/>
                                </a:lnTo>
                                <a:lnTo>
                                  <a:pt x="0" y="8"/>
                                </a:lnTo>
                                <a:lnTo>
                                  <a:pt x="0" y="6"/>
                                </a:lnTo>
                                <a:lnTo>
                                  <a:pt x="2" y="4"/>
                                </a:lnTo>
                                <a:lnTo>
                                  <a:pt x="2" y="2"/>
                                </a:lnTo>
                                <a:lnTo>
                                  <a:pt x="4" y="2"/>
                                </a:lnTo>
                                <a:lnTo>
                                  <a:pt x="6" y="2"/>
                                </a:lnTo>
                                <a:lnTo>
                                  <a:pt x="8" y="0"/>
                                </a:lnTo>
                                <a:lnTo>
                                  <a:pt x="10" y="0"/>
                                </a:lnTo>
                                <a:lnTo>
                                  <a:pt x="10" y="0"/>
                                </a:lnTo>
                                <a:lnTo>
                                  <a:pt x="7167" y="0"/>
                                </a:lnTo>
                                <a:lnTo>
                                  <a:pt x="7167" y="0"/>
                                </a:lnTo>
                                <a:lnTo>
                                  <a:pt x="7167" y="0"/>
                                </a:lnTo>
                                <a:lnTo>
                                  <a:pt x="7169" y="2"/>
                                </a:lnTo>
                                <a:lnTo>
                                  <a:pt x="7171" y="2"/>
                                </a:lnTo>
                                <a:lnTo>
                                  <a:pt x="7173" y="2"/>
                                </a:lnTo>
                                <a:lnTo>
                                  <a:pt x="7173" y="4"/>
                                </a:lnTo>
                                <a:lnTo>
                                  <a:pt x="7175" y="6"/>
                                </a:lnTo>
                                <a:lnTo>
                                  <a:pt x="7175" y="8"/>
                                </a:lnTo>
                                <a:lnTo>
                                  <a:pt x="7175" y="8"/>
                                </a:lnTo>
                                <a:lnTo>
                                  <a:pt x="7177" y="10"/>
                                </a:lnTo>
                                <a:lnTo>
                                  <a:pt x="7175" y="12"/>
                                </a:lnTo>
                                <a:lnTo>
                                  <a:pt x="7175" y="14"/>
                                </a:lnTo>
                                <a:lnTo>
                                  <a:pt x="7175" y="16"/>
                                </a:lnTo>
                                <a:lnTo>
                                  <a:pt x="7173" y="16"/>
                                </a:lnTo>
                                <a:lnTo>
                                  <a:pt x="7173" y="18"/>
                                </a:lnTo>
                                <a:lnTo>
                                  <a:pt x="7171" y="20"/>
                                </a:lnTo>
                                <a:lnTo>
                                  <a:pt x="7169" y="20"/>
                                </a:lnTo>
                                <a:lnTo>
                                  <a:pt x="7167" y="20"/>
                                </a:lnTo>
                                <a:lnTo>
                                  <a:pt x="7167" y="20"/>
                                </a:lnTo>
                                <a:lnTo>
                                  <a:pt x="7167" y="20"/>
                                </a:lnTo>
                                <a:lnTo>
                                  <a:pt x="10" y="2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6" name="Freeform 9"/>
                        <wps:cNvSpPr>
                          <a:spLocks noChangeAspect="1"/>
                        </wps:cNvSpPr>
                        <wps:spPr bwMode="auto">
                          <a:xfrm>
                            <a:off x="1967" y="2032"/>
                            <a:ext cx="13" cy="5119"/>
                          </a:xfrm>
                          <a:custGeom>
                            <a:avLst/>
                            <a:gdLst>
                              <a:gd name="T0" fmla="*/ 13 w 13"/>
                              <a:gd name="T1" fmla="*/ 5113 h 5119"/>
                              <a:gd name="T2" fmla="*/ 13 w 13"/>
                              <a:gd name="T3" fmla="*/ 5113 h 5119"/>
                              <a:gd name="T4" fmla="*/ 13 w 13"/>
                              <a:gd name="T5" fmla="*/ 5113 h 5119"/>
                              <a:gd name="T6" fmla="*/ 13 w 13"/>
                              <a:gd name="T7" fmla="*/ 5115 h 5119"/>
                              <a:gd name="T8" fmla="*/ 13 w 13"/>
                              <a:gd name="T9" fmla="*/ 5115 h 5119"/>
                              <a:gd name="T10" fmla="*/ 13 w 13"/>
                              <a:gd name="T11" fmla="*/ 5117 h 5119"/>
                              <a:gd name="T12" fmla="*/ 11 w 13"/>
                              <a:gd name="T13" fmla="*/ 5117 h 5119"/>
                              <a:gd name="T14" fmla="*/ 11 w 13"/>
                              <a:gd name="T15" fmla="*/ 5117 h 5119"/>
                              <a:gd name="T16" fmla="*/ 9 w 13"/>
                              <a:gd name="T17" fmla="*/ 5119 h 5119"/>
                              <a:gd name="T18" fmla="*/ 9 w 13"/>
                              <a:gd name="T19" fmla="*/ 5119 h 5119"/>
                              <a:gd name="T20" fmla="*/ 6 w 13"/>
                              <a:gd name="T21" fmla="*/ 5119 h 5119"/>
                              <a:gd name="T22" fmla="*/ 6 w 13"/>
                              <a:gd name="T23" fmla="*/ 5119 h 5119"/>
                              <a:gd name="T24" fmla="*/ 4 w 13"/>
                              <a:gd name="T25" fmla="*/ 5119 h 5119"/>
                              <a:gd name="T26" fmla="*/ 4 w 13"/>
                              <a:gd name="T27" fmla="*/ 5117 h 5119"/>
                              <a:gd name="T28" fmla="*/ 2 w 13"/>
                              <a:gd name="T29" fmla="*/ 5117 h 5119"/>
                              <a:gd name="T30" fmla="*/ 2 w 13"/>
                              <a:gd name="T31" fmla="*/ 5117 h 5119"/>
                              <a:gd name="T32" fmla="*/ 2 w 13"/>
                              <a:gd name="T33" fmla="*/ 5115 h 5119"/>
                              <a:gd name="T34" fmla="*/ 2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2 w 13"/>
                              <a:gd name="T49" fmla="*/ 4 h 5119"/>
                              <a:gd name="T50" fmla="*/ 2 w 13"/>
                              <a:gd name="T51" fmla="*/ 4 h 5119"/>
                              <a:gd name="T52" fmla="*/ 2 w 13"/>
                              <a:gd name="T53" fmla="*/ 4 h 5119"/>
                              <a:gd name="T54" fmla="*/ 2 w 13"/>
                              <a:gd name="T55" fmla="*/ 2 h 5119"/>
                              <a:gd name="T56" fmla="*/ 4 w 13"/>
                              <a:gd name="T57" fmla="*/ 2 h 5119"/>
                              <a:gd name="T58" fmla="*/ 4 w 13"/>
                              <a:gd name="T59" fmla="*/ 2 h 5119"/>
                              <a:gd name="T60" fmla="*/ 6 w 13"/>
                              <a:gd name="T61" fmla="*/ 2 h 5119"/>
                              <a:gd name="T62" fmla="*/ 6 w 13"/>
                              <a:gd name="T63" fmla="*/ 0 h 5119"/>
                              <a:gd name="T64" fmla="*/ 9 w 13"/>
                              <a:gd name="T65" fmla="*/ 2 h 5119"/>
                              <a:gd name="T66" fmla="*/ 9 w 13"/>
                              <a:gd name="T67" fmla="*/ 2 h 5119"/>
                              <a:gd name="T68" fmla="*/ 11 w 13"/>
                              <a:gd name="T69" fmla="*/ 2 h 5119"/>
                              <a:gd name="T70" fmla="*/ 11 w 13"/>
                              <a:gd name="T71" fmla="*/ 2 h 5119"/>
                              <a:gd name="T72" fmla="*/ 13 w 13"/>
                              <a:gd name="T73" fmla="*/ 4 h 5119"/>
                              <a:gd name="T74" fmla="*/ 13 w 13"/>
                              <a:gd name="T75" fmla="*/ 4 h 5119"/>
                              <a:gd name="T76" fmla="*/ 13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3" y="5115"/>
                                </a:lnTo>
                                <a:lnTo>
                                  <a:pt x="13" y="5115"/>
                                </a:lnTo>
                                <a:lnTo>
                                  <a:pt x="13" y="5117"/>
                                </a:lnTo>
                                <a:lnTo>
                                  <a:pt x="11" y="5117"/>
                                </a:lnTo>
                                <a:lnTo>
                                  <a:pt x="11" y="5117"/>
                                </a:lnTo>
                                <a:lnTo>
                                  <a:pt x="9" y="5119"/>
                                </a:lnTo>
                                <a:lnTo>
                                  <a:pt x="9" y="5119"/>
                                </a:lnTo>
                                <a:lnTo>
                                  <a:pt x="6" y="5119"/>
                                </a:lnTo>
                                <a:lnTo>
                                  <a:pt x="6" y="5119"/>
                                </a:lnTo>
                                <a:lnTo>
                                  <a:pt x="4" y="5119"/>
                                </a:lnTo>
                                <a:lnTo>
                                  <a:pt x="4" y="5117"/>
                                </a:lnTo>
                                <a:lnTo>
                                  <a:pt x="2" y="5117"/>
                                </a:lnTo>
                                <a:lnTo>
                                  <a:pt x="2" y="5117"/>
                                </a:lnTo>
                                <a:lnTo>
                                  <a:pt x="2" y="5115"/>
                                </a:lnTo>
                                <a:lnTo>
                                  <a:pt x="2" y="5115"/>
                                </a:lnTo>
                                <a:lnTo>
                                  <a:pt x="0" y="5113"/>
                                </a:lnTo>
                                <a:lnTo>
                                  <a:pt x="0" y="5113"/>
                                </a:lnTo>
                                <a:lnTo>
                                  <a:pt x="0" y="5113"/>
                                </a:lnTo>
                                <a:lnTo>
                                  <a:pt x="0" y="6"/>
                                </a:lnTo>
                                <a:lnTo>
                                  <a:pt x="0" y="6"/>
                                </a:lnTo>
                                <a:lnTo>
                                  <a:pt x="0" y="6"/>
                                </a:lnTo>
                                <a:lnTo>
                                  <a:pt x="2" y="4"/>
                                </a:lnTo>
                                <a:lnTo>
                                  <a:pt x="2" y="4"/>
                                </a:lnTo>
                                <a:lnTo>
                                  <a:pt x="2" y="4"/>
                                </a:lnTo>
                                <a:lnTo>
                                  <a:pt x="2" y="2"/>
                                </a:lnTo>
                                <a:lnTo>
                                  <a:pt x="4" y="2"/>
                                </a:lnTo>
                                <a:lnTo>
                                  <a:pt x="4" y="2"/>
                                </a:lnTo>
                                <a:lnTo>
                                  <a:pt x="6" y="2"/>
                                </a:lnTo>
                                <a:lnTo>
                                  <a:pt x="6" y="0"/>
                                </a:lnTo>
                                <a:lnTo>
                                  <a:pt x="9" y="2"/>
                                </a:lnTo>
                                <a:lnTo>
                                  <a:pt x="9" y="2"/>
                                </a:lnTo>
                                <a:lnTo>
                                  <a:pt x="11" y="2"/>
                                </a:lnTo>
                                <a:lnTo>
                                  <a:pt x="11" y="2"/>
                                </a:lnTo>
                                <a:lnTo>
                                  <a:pt x="13" y="4"/>
                                </a:lnTo>
                                <a:lnTo>
                                  <a:pt x="13" y="4"/>
                                </a:lnTo>
                                <a:lnTo>
                                  <a:pt x="13"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7" name="Freeform 10"/>
                        <wps:cNvSpPr>
                          <a:spLocks noChangeAspect="1"/>
                        </wps:cNvSpPr>
                        <wps:spPr bwMode="auto">
                          <a:xfrm>
                            <a:off x="2726" y="2032"/>
                            <a:ext cx="12" cy="5119"/>
                          </a:xfrm>
                          <a:custGeom>
                            <a:avLst/>
                            <a:gdLst>
                              <a:gd name="T0" fmla="*/ 12 w 12"/>
                              <a:gd name="T1" fmla="*/ 5113 h 5119"/>
                              <a:gd name="T2" fmla="*/ 12 w 12"/>
                              <a:gd name="T3" fmla="*/ 5113 h 5119"/>
                              <a:gd name="T4" fmla="*/ 12 w 12"/>
                              <a:gd name="T5" fmla="*/ 5113 h 5119"/>
                              <a:gd name="T6" fmla="*/ 10 w 12"/>
                              <a:gd name="T7" fmla="*/ 5115 h 5119"/>
                              <a:gd name="T8" fmla="*/ 10 w 12"/>
                              <a:gd name="T9" fmla="*/ 5115 h 5119"/>
                              <a:gd name="T10" fmla="*/ 10 w 12"/>
                              <a:gd name="T11" fmla="*/ 5117 h 5119"/>
                              <a:gd name="T12" fmla="*/ 10 w 12"/>
                              <a:gd name="T13" fmla="*/ 5117 h 5119"/>
                              <a:gd name="T14" fmla="*/ 8 w 12"/>
                              <a:gd name="T15" fmla="*/ 5117 h 5119"/>
                              <a:gd name="T16" fmla="*/ 8 w 12"/>
                              <a:gd name="T17" fmla="*/ 5119 h 5119"/>
                              <a:gd name="T18" fmla="*/ 6 w 12"/>
                              <a:gd name="T19" fmla="*/ 5119 h 5119"/>
                              <a:gd name="T20" fmla="*/ 6 w 12"/>
                              <a:gd name="T21" fmla="*/ 5119 h 5119"/>
                              <a:gd name="T22" fmla="*/ 4 w 12"/>
                              <a:gd name="T23" fmla="*/ 5119 h 5119"/>
                              <a:gd name="T24" fmla="*/ 4 w 12"/>
                              <a:gd name="T25" fmla="*/ 5119 h 5119"/>
                              <a:gd name="T26" fmla="*/ 2 w 12"/>
                              <a:gd name="T27" fmla="*/ 5117 h 5119"/>
                              <a:gd name="T28" fmla="*/ 2 w 12"/>
                              <a:gd name="T29" fmla="*/ 5117 h 5119"/>
                              <a:gd name="T30" fmla="*/ 0 w 12"/>
                              <a:gd name="T31" fmla="*/ 5117 h 5119"/>
                              <a:gd name="T32" fmla="*/ 0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0 w 12"/>
                              <a:gd name="T51" fmla="*/ 4 h 5119"/>
                              <a:gd name="T52" fmla="*/ 0 w 12"/>
                              <a:gd name="T53" fmla="*/ 4 h 5119"/>
                              <a:gd name="T54" fmla="*/ 2 w 12"/>
                              <a:gd name="T55" fmla="*/ 2 h 5119"/>
                              <a:gd name="T56" fmla="*/ 2 w 12"/>
                              <a:gd name="T57" fmla="*/ 2 h 5119"/>
                              <a:gd name="T58" fmla="*/ 4 w 12"/>
                              <a:gd name="T59" fmla="*/ 2 h 5119"/>
                              <a:gd name="T60" fmla="*/ 4 w 12"/>
                              <a:gd name="T61" fmla="*/ 2 h 5119"/>
                              <a:gd name="T62" fmla="*/ 6 w 12"/>
                              <a:gd name="T63" fmla="*/ 0 h 5119"/>
                              <a:gd name="T64" fmla="*/ 6 w 12"/>
                              <a:gd name="T65" fmla="*/ 2 h 5119"/>
                              <a:gd name="T66" fmla="*/ 8 w 12"/>
                              <a:gd name="T67" fmla="*/ 2 h 5119"/>
                              <a:gd name="T68" fmla="*/ 8 w 12"/>
                              <a:gd name="T69" fmla="*/ 2 h 5119"/>
                              <a:gd name="T70" fmla="*/ 10 w 12"/>
                              <a:gd name="T71" fmla="*/ 2 h 5119"/>
                              <a:gd name="T72" fmla="*/ 10 w 12"/>
                              <a:gd name="T73" fmla="*/ 4 h 5119"/>
                              <a:gd name="T74" fmla="*/ 10 w 12"/>
                              <a:gd name="T75" fmla="*/ 4 h 5119"/>
                              <a:gd name="T76" fmla="*/ 10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0" y="5115"/>
                                </a:lnTo>
                                <a:lnTo>
                                  <a:pt x="10" y="5115"/>
                                </a:lnTo>
                                <a:lnTo>
                                  <a:pt x="10" y="5117"/>
                                </a:lnTo>
                                <a:lnTo>
                                  <a:pt x="10" y="5117"/>
                                </a:lnTo>
                                <a:lnTo>
                                  <a:pt x="8" y="5117"/>
                                </a:lnTo>
                                <a:lnTo>
                                  <a:pt x="8" y="5119"/>
                                </a:lnTo>
                                <a:lnTo>
                                  <a:pt x="6" y="5119"/>
                                </a:lnTo>
                                <a:lnTo>
                                  <a:pt x="6" y="5119"/>
                                </a:lnTo>
                                <a:lnTo>
                                  <a:pt x="4" y="5119"/>
                                </a:lnTo>
                                <a:lnTo>
                                  <a:pt x="4" y="5119"/>
                                </a:lnTo>
                                <a:lnTo>
                                  <a:pt x="2" y="5117"/>
                                </a:lnTo>
                                <a:lnTo>
                                  <a:pt x="2" y="5117"/>
                                </a:lnTo>
                                <a:lnTo>
                                  <a:pt x="0" y="5117"/>
                                </a:lnTo>
                                <a:lnTo>
                                  <a:pt x="0" y="5115"/>
                                </a:lnTo>
                                <a:lnTo>
                                  <a:pt x="0" y="5115"/>
                                </a:lnTo>
                                <a:lnTo>
                                  <a:pt x="0" y="5113"/>
                                </a:lnTo>
                                <a:lnTo>
                                  <a:pt x="0" y="5113"/>
                                </a:lnTo>
                                <a:lnTo>
                                  <a:pt x="0" y="5113"/>
                                </a:lnTo>
                                <a:lnTo>
                                  <a:pt x="0" y="6"/>
                                </a:lnTo>
                                <a:lnTo>
                                  <a:pt x="0" y="6"/>
                                </a:lnTo>
                                <a:lnTo>
                                  <a:pt x="0" y="6"/>
                                </a:lnTo>
                                <a:lnTo>
                                  <a:pt x="0" y="4"/>
                                </a:lnTo>
                                <a:lnTo>
                                  <a:pt x="0" y="4"/>
                                </a:lnTo>
                                <a:lnTo>
                                  <a:pt x="0" y="4"/>
                                </a:lnTo>
                                <a:lnTo>
                                  <a:pt x="2" y="2"/>
                                </a:lnTo>
                                <a:lnTo>
                                  <a:pt x="2" y="2"/>
                                </a:lnTo>
                                <a:lnTo>
                                  <a:pt x="4" y="2"/>
                                </a:lnTo>
                                <a:lnTo>
                                  <a:pt x="4" y="2"/>
                                </a:lnTo>
                                <a:lnTo>
                                  <a:pt x="6" y="0"/>
                                </a:lnTo>
                                <a:lnTo>
                                  <a:pt x="6" y="2"/>
                                </a:lnTo>
                                <a:lnTo>
                                  <a:pt x="8" y="2"/>
                                </a:lnTo>
                                <a:lnTo>
                                  <a:pt x="8" y="2"/>
                                </a:lnTo>
                                <a:lnTo>
                                  <a:pt x="10" y="2"/>
                                </a:lnTo>
                                <a:lnTo>
                                  <a:pt x="10" y="4"/>
                                </a:lnTo>
                                <a:lnTo>
                                  <a:pt x="10" y="4"/>
                                </a:lnTo>
                                <a:lnTo>
                                  <a:pt x="10"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8" name="Freeform 11"/>
                        <wps:cNvSpPr>
                          <a:spLocks noChangeAspect="1"/>
                        </wps:cNvSpPr>
                        <wps:spPr bwMode="auto">
                          <a:xfrm>
                            <a:off x="3472" y="2032"/>
                            <a:ext cx="12" cy="5119"/>
                          </a:xfrm>
                          <a:custGeom>
                            <a:avLst/>
                            <a:gdLst>
                              <a:gd name="T0" fmla="*/ 12 w 12"/>
                              <a:gd name="T1" fmla="*/ 5113 h 5119"/>
                              <a:gd name="T2" fmla="*/ 12 w 12"/>
                              <a:gd name="T3" fmla="*/ 5113 h 5119"/>
                              <a:gd name="T4" fmla="*/ 12 w 12"/>
                              <a:gd name="T5" fmla="*/ 5113 h 5119"/>
                              <a:gd name="T6" fmla="*/ 12 w 12"/>
                              <a:gd name="T7" fmla="*/ 5115 h 5119"/>
                              <a:gd name="T8" fmla="*/ 10 w 12"/>
                              <a:gd name="T9" fmla="*/ 5115 h 5119"/>
                              <a:gd name="T10" fmla="*/ 10 w 12"/>
                              <a:gd name="T11" fmla="*/ 5117 h 5119"/>
                              <a:gd name="T12" fmla="*/ 10 w 12"/>
                              <a:gd name="T13" fmla="*/ 5117 h 5119"/>
                              <a:gd name="T14" fmla="*/ 8 w 12"/>
                              <a:gd name="T15" fmla="*/ 5117 h 5119"/>
                              <a:gd name="T16" fmla="*/ 8 w 12"/>
                              <a:gd name="T17" fmla="*/ 5119 h 5119"/>
                              <a:gd name="T18" fmla="*/ 6 w 12"/>
                              <a:gd name="T19" fmla="*/ 5119 h 5119"/>
                              <a:gd name="T20" fmla="*/ 6 w 12"/>
                              <a:gd name="T21" fmla="*/ 5119 h 5119"/>
                              <a:gd name="T22" fmla="*/ 4 w 12"/>
                              <a:gd name="T23" fmla="*/ 5119 h 5119"/>
                              <a:gd name="T24" fmla="*/ 4 w 12"/>
                              <a:gd name="T25" fmla="*/ 5119 h 5119"/>
                              <a:gd name="T26" fmla="*/ 2 w 12"/>
                              <a:gd name="T27" fmla="*/ 5117 h 5119"/>
                              <a:gd name="T28" fmla="*/ 2 w 12"/>
                              <a:gd name="T29" fmla="*/ 5117 h 5119"/>
                              <a:gd name="T30" fmla="*/ 2 w 12"/>
                              <a:gd name="T31" fmla="*/ 5117 h 5119"/>
                              <a:gd name="T32" fmla="*/ 0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0 w 12"/>
                              <a:gd name="T51" fmla="*/ 4 h 5119"/>
                              <a:gd name="T52" fmla="*/ 2 w 12"/>
                              <a:gd name="T53" fmla="*/ 4 h 5119"/>
                              <a:gd name="T54" fmla="*/ 2 w 12"/>
                              <a:gd name="T55" fmla="*/ 2 h 5119"/>
                              <a:gd name="T56" fmla="*/ 2 w 12"/>
                              <a:gd name="T57" fmla="*/ 2 h 5119"/>
                              <a:gd name="T58" fmla="*/ 4 w 12"/>
                              <a:gd name="T59" fmla="*/ 2 h 5119"/>
                              <a:gd name="T60" fmla="*/ 4 w 12"/>
                              <a:gd name="T61" fmla="*/ 2 h 5119"/>
                              <a:gd name="T62" fmla="*/ 6 w 12"/>
                              <a:gd name="T63" fmla="*/ 0 h 5119"/>
                              <a:gd name="T64" fmla="*/ 6 w 12"/>
                              <a:gd name="T65" fmla="*/ 2 h 5119"/>
                              <a:gd name="T66" fmla="*/ 8 w 12"/>
                              <a:gd name="T67" fmla="*/ 2 h 5119"/>
                              <a:gd name="T68" fmla="*/ 8 w 12"/>
                              <a:gd name="T69" fmla="*/ 2 h 5119"/>
                              <a:gd name="T70" fmla="*/ 10 w 12"/>
                              <a:gd name="T71" fmla="*/ 2 h 5119"/>
                              <a:gd name="T72" fmla="*/ 10 w 12"/>
                              <a:gd name="T73" fmla="*/ 4 h 5119"/>
                              <a:gd name="T74" fmla="*/ 10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0" y="5115"/>
                                </a:lnTo>
                                <a:lnTo>
                                  <a:pt x="10" y="5117"/>
                                </a:lnTo>
                                <a:lnTo>
                                  <a:pt x="10" y="5117"/>
                                </a:lnTo>
                                <a:lnTo>
                                  <a:pt x="8" y="5117"/>
                                </a:lnTo>
                                <a:lnTo>
                                  <a:pt x="8" y="5119"/>
                                </a:lnTo>
                                <a:lnTo>
                                  <a:pt x="6" y="5119"/>
                                </a:lnTo>
                                <a:lnTo>
                                  <a:pt x="6" y="5119"/>
                                </a:lnTo>
                                <a:lnTo>
                                  <a:pt x="4" y="5119"/>
                                </a:lnTo>
                                <a:lnTo>
                                  <a:pt x="4" y="5119"/>
                                </a:lnTo>
                                <a:lnTo>
                                  <a:pt x="2" y="5117"/>
                                </a:lnTo>
                                <a:lnTo>
                                  <a:pt x="2" y="5117"/>
                                </a:lnTo>
                                <a:lnTo>
                                  <a:pt x="2" y="5117"/>
                                </a:lnTo>
                                <a:lnTo>
                                  <a:pt x="0" y="5115"/>
                                </a:lnTo>
                                <a:lnTo>
                                  <a:pt x="0" y="5115"/>
                                </a:lnTo>
                                <a:lnTo>
                                  <a:pt x="0" y="5113"/>
                                </a:lnTo>
                                <a:lnTo>
                                  <a:pt x="0" y="5113"/>
                                </a:lnTo>
                                <a:lnTo>
                                  <a:pt x="0" y="5113"/>
                                </a:lnTo>
                                <a:lnTo>
                                  <a:pt x="0" y="6"/>
                                </a:lnTo>
                                <a:lnTo>
                                  <a:pt x="0" y="6"/>
                                </a:lnTo>
                                <a:lnTo>
                                  <a:pt x="0" y="6"/>
                                </a:lnTo>
                                <a:lnTo>
                                  <a:pt x="0" y="4"/>
                                </a:lnTo>
                                <a:lnTo>
                                  <a:pt x="0" y="4"/>
                                </a:lnTo>
                                <a:lnTo>
                                  <a:pt x="2" y="4"/>
                                </a:lnTo>
                                <a:lnTo>
                                  <a:pt x="2" y="2"/>
                                </a:lnTo>
                                <a:lnTo>
                                  <a:pt x="2" y="2"/>
                                </a:lnTo>
                                <a:lnTo>
                                  <a:pt x="4" y="2"/>
                                </a:lnTo>
                                <a:lnTo>
                                  <a:pt x="4" y="2"/>
                                </a:lnTo>
                                <a:lnTo>
                                  <a:pt x="6" y="0"/>
                                </a:lnTo>
                                <a:lnTo>
                                  <a:pt x="6" y="2"/>
                                </a:lnTo>
                                <a:lnTo>
                                  <a:pt x="8" y="2"/>
                                </a:lnTo>
                                <a:lnTo>
                                  <a:pt x="8" y="2"/>
                                </a:lnTo>
                                <a:lnTo>
                                  <a:pt x="10" y="2"/>
                                </a:lnTo>
                                <a:lnTo>
                                  <a:pt x="10" y="4"/>
                                </a:lnTo>
                                <a:lnTo>
                                  <a:pt x="10"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699" name="Freeform 12"/>
                        <wps:cNvSpPr>
                          <a:spLocks noChangeAspect="1"/>
                        </wps:cNvSpPr>
                        <wps:spPr bwMode="auto">
                          <a:xfrm>
                            <a:off x="4228"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0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0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0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0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0" y="5117"/>
                                </a:lnTo>
                                <a:lnTo>
                                  <a:pt x="10" y="5117"/>
                                </a:lnTo>
                                <a:lnTo>
                                  <a:pt x="10" y="5117"/>
                                </a:lnTo>
                                <a:lnTo>
                                  <a:pt x="8" y="5119"/>
                                </a:lnTo>
                                <a:lnTo>
                                  <a:pt x="8" y="5119"/>
                                </a:lnTo>
                                <a:lnTo>
                                  <a:pt x="6" y="5119"/>
                                </a:lnTo>
                                <a:lnTo>
                                  <a:pt x="6" y="5119"/>
                                </a:lnTo>
                                <a:lnTo>
                                  <a:pt x="4" y="5119"/>
                                </a:lnTo>
                                <a:lnTo>
                                  <a:pt x="4" y="5117"/>
                                </a:lnTo>
                                <a:lnTo>
                                  <a:pt x="2" y="5117"/>
                                </a:lnTo>
                                <a:lnTo>
                                  <a:pt x="2" y="5117"/>
                                </a:lnTo>
                                <a:lnTo>
                                  <a:pt x="0" y="5115"/>
                                </a:lnTo>
                                <a:lnTo>
                                  <a:pt x="0" y="5115"/>
                                </a:lnTo>
                                <a:lnTo>
                                  <a:pt x="0" y="5113"/>
                                </a:lnTo>
                                <a:lnTo>
                                  <a:pt x="0" y="5113"/>
                                </a:lnTo>
                                <a:lnTo>
                                  <a:pt x="0" y="5113"/>
                                </a:lnTo>
                                <a:lnTo>
                                  <a:pt x="0" y="6"/>
                                </a:lnTo>
                                <a:lnTo>
                                  <a:pt x="0" y="6"/>
                                </a:lnTo>
                                <a:lnTo>
                                  <a:pt x="0" y="6"/>
                                </a:lnTo>
                                <a:lnTo>
                                  <a:pt x="0" y="4"/>
                                </a:lnTo>
                                <a:lnTo>
                                  <a:pt x="0" y="4"/>
                                </a:lnTo>
                                <a:lnTo>
                                  <a:pt x="2" y="4"/>
                                </a:lnTo>
                                <a:lnTo>
                                  <a:pt x="2" y="2"/>
                                </a:lnTo>
                                <a:lnTo>
                                  <a:pt x="4" y="2"/>
                                </a:lnTo>
                                <a:lnTo>
                                  <a:pt x="4" y="2"/>
                                </a:lnTo>
                                <a:lnTo>
                                  <a:pt x="6" y="2"/>
                                </a:lnTo>
                                <a:lnTo>
                                  <a:pt x="6" y="0"/>
                                </a:lnTo>
                                <a:lnTo>
                                  <a:pt x="8" y="2"/>
                                </a:lnTo>
                                <a:lnTo>
                                  <a:pt x="8" y="2"/>
                                </a:lnTo>
                                <a:lnTo>
                                  <a:pt x="10" y="2"/>
                                </a:lnTo>
                                <a:lnTo>
                                  <a:pt x="10" y="2"/>
                                </a:lnTo>
                                <a:lnTo>
                                  <a:pt x="10"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0" name="Freeform 13"/>
                        <wps:cNvSpPr>
                          <a:spLocks noChangeAspect="1"/>
                        </wps:cNvSpPr>
                        <wps:spPr bwMode="auto">
                          <a:xfrm>
                            <a:off x="4964"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2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2 w 12"/>
                              <a:gd name="T33" fmla="*/ 5115 h 5119"/>
                              <a:gd name="T34" fmla="*/ 2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2 w 12"/>
                              <a:gd name="T49" fmla="*/ 4 h 5119"/>
                              <a:gd name="T50" fmla="*/ 2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2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2" y="5117"/>
                                </a:lnTo>
                                <a:lnTo>
                                  <a:pt x="10" y="5117"/>
                                </a:lnTo>
                                <a:lnTo>
                                  <a:pt x="10" y="5117"/>
                                </a:lnTo>
                                <a:lnTo>
                                  <a:pt x="8" y="5119"/>
                                </a:lnTo>
                                <a:lnTo>
                                  <a:pt x="8" y="5119"/>
                                </a:lnTo>
                                <a:lnTo>
                                  <a:pt x="6" y="5119"/>
                                </a:lnTo>
                                <a:lnTo>
                                  <a:pt x="6" y="5119"/>
                                </a:lnTo>
                                <a:lnTo>
                                  <a:pt x="4" y="5119"/>
                                </a:lnTo>
                                <a:lnTo>
                                  <a:pt x="4" y="5117"/>
                                </a:lnTo>
                                <a:lnTo>
                                  <a:pt x="2" y="5117"/>
                                </a:lnTo>
                                <a:lnTo>
                                  <a:pt x="2" y="5117"/>
                                </a:lnTo>
                                <a:lnTo>
                                  <a:pt x="2" y="5115"/>
                                </a:lnTo>
                                <a:lnTo>
                                  <a:pt x="2" y="5115"/>
                                </a:lnTo>
                                <a:lnTo>
                                  <a:pt x="0" y="5113"/>
                                </a:lnTo>
                                <a:lnTo>
                                  <a:pt x="0" y="5113"/>
                                </a:lnTo>
                                <a:lnTo>
                                  <a:pt x="0" y="5113"/>
                                </a:lnTo>
                                <a:lnTo>
                                  <a:pt x="0" y="6"/>
                                </a:lnTo>
                                <a:lnTo>
                                  <a:pt x="0" y="6"/>
                                </a:lnTo>
                                <a:lnTo>
                                  <a:pt x="0" y="6"/>
                                </a:lnTo>
                                <a:lnTo>
                                  <a:pt x="2" y="4"/>
                                </a:lnTo>
                                <a:lnTo>
                                  <a:pt x="2" y="4"/>
                                </a:lnTo>
                                <a:lnTo>
                                  <a:pt x="2" y="4"/>
                                </a:lnTo>
                                <a:lnTo>
                                  <a:pt x="2" y="2"/>
                                </a:lnTo>
                                <a:lnTo>
                                  <a:pt x="4" y="2"/>
                                </a:lnTo>
                                <a:lnTo>
                                  <a:pt x="4" y="2"/>
                                </a:lnTo>
                                <a:lnTo>
                                  <a:pt x="6" y="2"/>
                                </a:lnTo>
                                <a:lnTo>
                                  <a:pt x="6" y="0"/>
                                </a:lnTo>
                                <a:lnTo>
                                  <a:pt x="8" y="2"/>
                                </a:lnTo>
                                <a:lnTo>
                                  <a:pt x="8" y="2"/>
                                </a:lnTo>
                                <a:lnTo>
                                  <a:pt x="10" y="2"/>
                                </a:lnTo>
                                <a:lnTo>
                                  <a:pt x="10" y="2"/>
                                </a:lnTo>
                                <a:lnTo>
                                  <a:pt x="12"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1" name="Freeform 14"/>
                        <wps:cNvSpPr>
                          <a:spLocks noChangeAspect="1"/>
                        </wps:cNvSpPr>
                        <wps:spPr bwMode="auto">
                          <a:xfrm>
                            <a:off x="1691" y="6269"/>
                            <a:ext cx="7177" cy="20"/>
                          </a:xfrm>
                          <a:custGeom>
                            <a:avLst/>
                            <a:gdLst>
                              <a:gd name="T0" fmla="*/ 10 w 7177"/>
                              <a:gd name="T1" fmla="*/ 20 h 20"/>
                              <a:gd name="T2" fmla="*/ 10 w 7177"/>
                              <a:gd name="T3" fmla="*/ 20 h 20"/>
                              <a:gd name="T4" fmla="*/ 8 w 7177"/>
                              <a:gd name="T5" fmla="*/ 20 h 20"/>
                              <a:gd name="T6" fmla="*/ 6 w 7177"/>
                              <a:gd name="T7" fmla="*/ 20 h 20"/>
                              <a:gd name="T8" fmla="*/ 4 w 7177"/>
                              <a:gd name="T9" fmla="*/ 18 h 20"/>
                              <a:gd name="T10" fmla="*/ 2 w 7177"/>
                              <a:gd name="T11" fmla="*/ 18 h 20"/>
                              <a:gd name="T12" fmla="*/ 2 w 7177"/>
                              <a:gd name="T13" fmla="*/ 16 h 20"/>
                              <a:gd name="T14" fmla="*/ 0 w 7177"/>
                              <a:gd name="T15" fmla="*/ 16 h 20"/>
                              <a:gd name="T16" fmla="*/ 0 w 7177"/>
                              <a:gd name="T17" fmla="*/ 14 h 20"/>
                              <a:gd name="T18" fmla="*/ 0 w 7177"/>
                              <a:gd name="T19" fmla="*/ 12 h 20"/>
                              <a:gd name="T20" fmla="*/ 0 w 7177"/>
                              <a:gd name="T21" fmla="*/ 10 h 20"/>
                              <a:gd name="T22" fmla="*/ 0 w 7177"/>
                              <a:gd name="T23" fmla="*/ 8 h 20"/>
                              <a:gd name="T24" fmla="*/ 0 w 7177"/>
                              <a:gd name="T25" fmla="*/ 6 h 20"/>
                              <a:gd name="T26" fmla="*/ 0 w 7177"/>
                              <a:gd name="T27" fmla="*/ 6 h 20"/>
                              <a:gd name="T28" fmla="*/ 2 w 7177"/>
                              <a:gd name="T29" fmla="*/ 4 h 20"/>
                              <a:gd name="T30" fmla="*/ 2 w 7177"/>
                              <a:gd name="T31" fmla="*/ 2 h 20"/>
                              <a:gd name="T32" fmla="*/ 4 w 7177"/>
                              <a:gd name="T33" fmla="*/ 2 h 20"/>
                              <a:gd name="T34" fmla="*/ 6 w 7177"/>
                              <a:gd name="T35" fmla="*/ 0 h 20"/>
                              <a:gd name="T36" fmla="*/ 8 w 7177"/>
                              <a:gd name="T37" fmla="*/ 0 h 20"/>
                              <a:gd name="T38" fmla="*/ 10 w 7177"/>
                              <a:gd name="T39" fmla="*/ 0 h 20"/>
                              <a:gd name="T40" fmla="*/ 10 w 7177"/>
                              <a:gd name="T41" fmla="*/ 0 h 20"/>
                              <a:gd name="T42" fmla="*/ 7167 w 7177"/>
                              <a:gd name="T43" fmla="*/ 0 h 20"/>
                              <a:gd name="T44" fmla="*/ 7167 w 7177"/>
                              <a:gd name="T45" fmla="*/ 0 h 20"/>
                              <a:gd name="T46" fmla="*/ 7167 w 7177"/>
                              <a:gd name="T47" fmla="*/ 0 h 20"/>
                              <a:gd name="T48" fmla="*/ 7169 w 7177"/>
                              <a:gd name="T49" fmla="*/ 0 h 20"/>
                              <a:gd name="T50" fmla="*/ 7171 w 7177"/>
                              <a:gd name="T51" fmla="*/ 2 h 20"/>
                              <a:gd name="T52" fmla="*/ 7173 w 7177"/>
                              <a:gd name="T53" fmla="*/ 2 h 20"/>
                              <a:gd name="T54" fmla="*/ 7173 w 7177"/>
                              <a:gd name="T55" fmla="*/ 4 h 20"/>
                              <a:gd name="T56" fmla="*/ 7175 w 7177"/>
                              <a:gd name="T57" fmla="*/ 6 h 20"/>
                              <a:gd name="T58" fmla="*/ 7175 w 7177"/>
                              <a:gd name="T59" fmla="*/ 6 h 20"/>
                              <a:gd name="T60" fmla="*/ 7175 w 7177"/>
                              <a:gd name="T61" fmla="*/ 8 h 20"/>
                              <a:gd name="T62" fmla="*/ 7177 w 7177"/>
                              <a:gd name="T63" fmla="*/ 10 h 20"/>
                              <a:gd name="T64" fmla="*/ 7175 w 7177"/>
                              <a:gd name="T65" fmla="*/ 12 h 20"/>
                              <a:gd name="T66" fmla="*/ 7175 w 7177"/>
                              <a:gd name="T67" fmla="*/ 14 h 20"/>
                              <a:gd name="T68" fmla="*/ 7175 w 7177"/>
                              <a:gd name="T69" fmla="*/ 16 h 20"/>
                              <a:gd name="T70" fmla="*/ 7173 w 7177"/>
                              <a:gd name="T71" fmla="*/ 16 h 20"/>
                              <a:gd name="T72" fmla="*/ 7173 w 7177"/>
                              <a:gd name="T73" fmla="*/ 18 h 20"/>
                              <a:gd name="T74" fmla="*/ 7171 w 7177"/>
                              <a:gd name="T75" fmla="*/ 18 h 20"/>
                              <a:gd name="T76" fmla="*/ 7169 w 7177"/>
                              <a:gd name="T77" fmla="*/ 20 h 20"/>
                              <a:gd name="T78" fmla="*/ 7167 w 7177"/>
                              <a:gd name="T79" fmla="*/ 20 h 20"/>
                              <a:gd name="T80" fmla="*/ 7167 w 7177"/>
                              <a:gd name="T81" fmla="*/ 20 h 20"/>
                              <a:gd name="T82" fmla="*/ 7167 w 7177"/>
                              <a:gd name="T83" fmla="*/ 20 h 20"/>
                              <a:gd name="T84" fmla="*/ 10 w 7177"/>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0">
                                <a:moveTo>
                                  <a:pt x="10" y="20"/>
                                </a:moveTo>
                                <a:lnTo>
                                  <a:pt x="10" y="20"/>
                                </a:lnTo>
                                <a:lnTo>
                                  <a:pt x="8" y="20"/>
                                </a:lnTo>
                                <a:lnTo>
                                  <a:pt x="6" y="20"/>
                                </a:lnTo>
                                <a:lnTo>
                                  <a:pt x="4" y="18"/>
                                </a:lnTo>
                                <a:lnTo>
                                  <a:pt x="2" y="18"/>
                                </a:lnTo>
                                <a:lnTo>
                                  <a:pt x="2" y="16"/>
                                </a:lnTo>
                                <a:lnTo>
                                  <a:pt x="0" y="16"/>
                                </a:lnTo>
                                <a:lnTo>
                                  <a:pt x="0" y="14"/>
                                </a:lnTo>
                                <a:lnTo>
                                  <a:pt x="0" y="12"/>
                                </a:lnTo>
                                <a:lnTo>
                                  <a:pt x="0" y="10"/>
                                </a:lnTo>
                                <a:lnTo>
                                  <a:pt x="0" y="8"/>
                                </a:lnTo>
                                <a:lnTo>
                                  <a:pt x="0" y="6"/>
                                </a:lnTo>
                                <a:lnTo>
                                  <a:pt x="0" y="6"/>
                                </a:lnTo>
                                <a:lnTo>
                                  <a:pt x="2" y="4"/>
                                </a:lnTo>
                                <a:lnTo>
                                  <a:pt x="2" y="2"/>
                                </a:lnTo>
                                <a:lnTo>
                                  <a:pt x="4" y="2"/>
                                </a:lnTo>
                                <a:lnTo>
                                  <a:pt x="6" y="0"/>
                                </a:lnTo>
                                <a:lnTo>
                                  <a:pt x="8" y="0"/>
                                </a:lnTo>
                                <a:lnTo>
                                  <a:pt x="10" y="0"/>
                                </a:lnTo>
                                <a:lnTo>
                                  <a:pt x="10" y="0"/>
                                </a:lnTo>
                                <a:lnTo>
                                  <a:pt x="7167" y="0"/>
                                </a:lnTo>
                                <a:lnTo>
                                  <a:pt x="7167" y="0"/>
                                </a:lnTo>
                                <a:lnTo>
                                  <a:pt x="7167" y="0"/>
                                </a:lnTo>
                                <a:lnTo>
                                  <a:pt x="7169" y="0"/>
                                </a:lnTo>
                                <a:lnTo>
                                  <a:pt x="7171" y="2"/>
                                </a:lnTo>
                                <a:lnTo>
                                  <a:pt x="7173" y="2"/>
                                </a:lnTo>
                                <a:lnTo>
                                  <a:pt x="7173" y="4"/>
                                </a:lnTo>
                                <a:lnTo>
                                  <a:pt x="7175" y="6"/>
                                </a:lnTo>
                                <a:lnTo>
                                  <a:pt x="7175" y="6"/>
                                </a:lnTo>
                                <a:lnTo>
                                  <a:pt x="7175" y="8"/>
                                </a:lnTo>
                                <a:lnTo>
                                  <a:pt x="7177" y="10"/>
                                </a:lnTo>
                                <a:lnTo>
                                  <a:pt x="7175" y="12"/>
                                </a:lnTo>
                                <a:lnTo>
                                  <a:pt x="7175" y="14"/>
                                </a:lnTo>
                                <a:lnTo>
                                  <a:pt x="7175" y="16"/>
                                </a:lnTo>
                                <a:lnTo>
                                  <a:pt x="7173" y="16"/>
                                </a:lnTo>
                                <a:lnTo>
                                  <a:pt x="7173" y="18"/>
                                </a:lnTo>
                                <a:lnTo>
                                  <a:pt x="7171" y="18"/>
                                </a:lnTo>
                                <a:lnTo>
                                  <a:pt x="7169" y="20"/>
                                </a:lnTo>
                                <a:lnTo>
                                  <a:pt x="7167" y="20"/>
                                </a:lnTo>
                                <a:lnTo>
                                  <a:pt x="7167" y="20"/>
                                </a:lnTo>
                                <a:lnTo>
                                  <a:pt x="7167" y="20"/>
                                </a:lnTo>
                                <a:lnTo>
                                  <a:pt x="10" y="2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2" name="Freeform 15"/>
                        <wps:cNvSpPr>
                          <a:spLocks noChangeAspect="1"/>
                        </wps:cNvSpPr>
                        <wps:spPr bwMode="auto">
                          <a:xfrm>
                            <a:off x="1691" y="7016"/>
                            <a:ext cx="7177" cy="20"/>
                          </a:xfrm>
                          <a:custGeom>
                            <a:avLst/>
                            <a:gdLst>
                              <a:gd name="T0" fmla="*/ 10 w 7177"/>
                              <a:gd name="T1" fmla="*/ 20 h 20"/>
                              <a:gd name="T2" fmla="*/ 10 w 7177"/>
                              <a:gd name="T3" fmla="*/ 20 h 20"/>
                              <a:gd name="T4" fmla="*/ 8 w 7177"/>
                              <a:gd name="T5" fmla="*/ 20 h 20"/>
                              <a:gd name="T6" fmla="*/ 6 w 7177"/>
                              <a:gd name="T7" fmla="*/ 20 h 20"/>
                              <a:gd name="T8" fmla="*/ 4 w 7177"/>
                              <a:gd name="T9" fmla="*/ 18 h 20"/>
                              <a:gd name="T10" fmla="*/ 2 w 7177"/>
                              <a:gd name="T11" fmla="*/ 18 h 20"/>
                              <a:gd name="T12" fmla="*/ 2 w 7177"/>
                              <a:gd name="T13" fmla="*/ 16 h 20"/>
                              <a:gd name="T14" fmla="*/ 0 w 7177"/>
                              <a:gd name="T15" fmla="*/ 14 h 20"/>
                              <a:gd name="T16" fmla="*/ 0 w 7177"/>
                              <a:gd name="T17" fmla="*/ 14 h 20"/>
                              <a:gd name="T18" fmla="*/ 0 w 7177"/>
                              <a:gd name="T19" fmla="*/ 12 h 20"/>
                              <a:gd name="T20" fmla="*/ 0 w 7177"/>
                              <a:gd name="T21" fmla="*/ 10 h 20"/>
                              <a:gd name="T22" fmla="*/ 0 w 7177"/>
                              <a:gd name="T23" fmla="*/ 8 h 20"/>
                              <a:gd name="T24" fmla="*/ 0 w 7177"/>
                              <a:gd name="T25" fmla="*/ 6 h 20"/>
                              <a:gd name="T26" fmla="*/ 0 w 7177"/>
                              <a:gd name="T27" fmla="*/ 4 h 20"/>
                              <a:gd name="T28" fmla="*/ 2 w 7177"/>
                              <a:gd name="T29" fmla="*/ 4 h 20"/>
                              <a:gd name="T30" fmla="*/ 2 w 7177"/>
                              <a:gd name="T31" fmla="*/ 2 h 20"/>
                              <a:gd name="T32" fmla="*/ 4 w 7177"/>
                              <a:gd name="T33" fmla="*/ 2 h 20"/>
                              <a:gd name="T34" fmla="*/ 6 w 7177"/>
                              <a:gd name="T35" fmla="*/ 0 h 20"/>
                              <a:gd name="T36" fmla="*/ 8 w 7177"/>
                              <a:gd name="T37" fmla="*/ 0 h 20"/>
                              <a:gd name="T38" fmla="*/ 10 w 7177"/>
                              <a:gd name="T39" fmla="*/ 0 h 20"/>
                              <a:gd name="T40" fmla="*/ 10 w 7177"/>
                              <a:gd name="T41" fmla="*/ 0 h 20"/>
                              <a:gd name="T42" fmla="*/ 7167 w 7177"/>
                              <a:gd name="T43" fmla="*/ 0 h 20"/>
                              <a:gd name="T44" fmla="*/ 7167 w 7177"/>
                              <a:gd name="T45" fmla="*/ 0 h 20"/>
                              <a:gd name="T46" fmla="*/ 7167 w 7177"/>
                              <a:gd name="T47" fmla="*/ 0 h 20"/>
                              <a:gd name="T48" fmla="*/ 7169 w 7177"/>
                              <a:gd name="T49" fmla="*/ 0 h 20"/>
                              <a:gd name="T50" fmla="*/ 7171 w 7177"/>
                              <a:gd name="T51" fmla="*/ 2 h 20"/>
                              <a:gd name="T52" fmla="*/ 7173 w 7177"/>
                              <a:gd name="T53" fmla="*/ 2 h 20"/>
                              <a:gd name="T54" fmla="*/ 7173 w 7177"/>
                              <a:gd name="T55" fmla="*/ 4 h 20"/>
                              <a:gd name="T56" fmla="*/ 7175 w 7177"/>
                              <a:gd name="T57" fmla="*/ 4 h 20"/>
                              <a:gd name="T58" fmla="*/ 7175 w 7177"/>
                              <a:gd name="T59" fmla="*/ 6 h 20"/>
                              <a:gd name="T60" fmla="*/ 7175 w 7177"/>
                              <a:gd name="T61" fmla="*/ 8 h 20"/>
                              <a:gd name="T62" fmla="*/ 7177 w 7177"/>
                              <a:gd name="T63" fmla="*/ 10 h 20"/>
                              <a:gd name="T64" fmla="*/ 7175 w 7177"/>
                              <a:gd name="T65" fmla="*/ 12 h 20"/>
                              <a:gd name="T66" fmla="*/ 7175 w 7177"/>
                              <a:gd name="T67" fmla="*/ 14 h 20"/>
                              <a:gd name="T68" fmla="*/ 7175 w 7177"/>
                              <a:gd name="T69" fmla="*/ 14 h 20"/>
                              <a:gd name="T70" fmla="*/ 7173 w 7177"/>
                              <a:gd name="T71" fmla="*/ 16 h 20"/>
                              <a:gd name="T72" fmla="*/ 7173 w 7177"/>
                              <a:gd name="T73" fmla="*/ 18 h 20"/>
                              <a:gd name="T74" fmla="*/ 7171 w 7177"/>
                              <a:gd name="T75" fmla="*/ 18 h 20"/>
                              <a:gd name="T76" fmla="*/ 7169 w 7177"/>
                              <a:gd name="T77" fmla="*/ 20 h 20"/>
                              <a:gd name="T78" fmla="*/ 7167 w 7177"/>
                              <a:gd name="T79" fmla="*/ 20 h 20"/>
                              <a:gd name="T80" fmla="*/ 7167 w 7177"/>
                              <a:gd name="T81" fmla="*/ 20 h 20"/>
                              <a:gd name="T82" fmla="*/ 7167 w 7177"/>
                              <a:gd name="T83" fmla="*/ 20 h 20"/>
                              <a:gd name="T84" fmla="*/ 10 w 7177"/>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177" h="20">
                                <a:moveTo>
                                  <a:pt x="10" y="20"/>
                                </a:moveTo>
                                <a:lnTo>
                                  <a:pt x="10" y="20"/>
                                </a:lnTo>
                                <a:lnTo>
                                  <a:pt x="8" y="20"/>
                                </a:lnTo>
                                <a:lnTo>
                                  <a:pt x="6" y="20"/>
                                </a:lnTo>
                                <a:lnTo>
                                  <a:pt x="4" y="18"/>
                                </a:lnTo>
                                <a:lnTo>
                                  <a:pt x="2" y="18"/>
                                </a:lnTo>
                                <a:lnTo>
                                  <a:pt x="2" y="16"/>
                                </a:lnTo>
                                <a:lnTo>
                                  <a:pt x="0" y="14"/>
                                </a:lnTo>
                                <a:lnTo>
                                  <a:pt x="0" y="14"/>
                                </a:lnTo>
                                <a:lnTo>
                                  <a:pt x="0" y="12"/>
                                </a:lnTo>
                                <a:lnTo>
                                  <a:pt x="0" y="10"/>
                                </a:lnTo>
                                <a:lnTo>
                                  <a:pt x="0" y="8"/>
                                </a:lnTo>
                                <a:lnTo>
                                  <a:pt x="0" y="6"/>
                                </a:lnTo>
                                <a:lnTo>
                                  <a:pt x="0" y="4"/>
                                </a:lnTo>
                                <a:lnTo>
                                  <a:pt x="2" y="4"/>
                                </a:lnTo>
                                <a:lnTo>
                                  <a:pt x="2" y="2"/>
                                </a:lnTo>
                                <a:lnTo>
                                  <a:pt x="4" y="2"/>
                                </a:lnTo>
                                <a:lnTo>
                                  <a:pt x="6" y="0"/>
                                </a:lnTo>
                                <a:lnTo>
                                  <a:pt x="8" y="0"/>
                                </a:lnTo>
                                <a:lnTo>
                                  <a:pt x="10" y="0"/>
                                </a:lnTo>
                                <a:lnTo>
                                  <a:pt x="10" y="0"/>
                                </a:lnTo>
                                <a:lnTo>
                                  <a:pt x="7167" y="0"/>
                                </a:lnTo>
                                <a:lnTo>
                                  <a:pt x="7167" y="0"/>
                                </a:lnTo>
                                <a:lnTo>
                                  <a:pt x="7167" y="0"/>
                                </a:lnTo>
                                <a:lnTo>
                                  <a:pt x="7169" y="0"/>
                                </a:lnTo>
                                <a:lnTo>
                                  <a:pt x="7171" y="2"/>
                                </a:lnTo>
                                <a:lnTo>
                                  <a:pt x="7173" y="2"/>
                                </a:lnTo>
                                <a:lnTo>
                                  <a:pt x="7173" y="4"/>
                                </a:lnTo>
                                <a:lnTo>
                                  <a:pt x="7175" y="4"/>
                                </a:lnTo>
                                <a:lnTo>
                                  <a:pt x="7175" y="6"/>
                                </a:lnTo>
                                <a:lnTo>
                                  <a:pt x="7175" y="8"/>
                                </a:lnTo>
                                <a:lnTo>
                                  <a:pt x="7177" y="10"/>
                                </a:lnTo>
                                <a:lnTo>
                                  <a:pt x="7175" y="12"/>
                                </a:lnTo>
                                <a:lnTo>
                                  <a:pt x="7175" y="14"/>
                                </a:lnTo>
                                <a:lnTo>
                                  <a:pt x="7175" y="14"/>
                                </a:lnTo>
                                <a:lnTo>
                                  <a:pt x="7173" y="16"/>
                                </a:lnTo>
                                <a:lnTo>
                                  <a:pt x="7173" y="18"/>
                                </a:lnTo>
                                <a:lnTo>
                                  <a:pt x="7171" y="18"/>
                                </a:lnTo>
                                <a:lnTo>
                                  <a:pt x="7169" y="20"/>
                                </a:lnTo>
                                <a:lnTo>
                                  <a:pt x="7167" y="20"/>
                                </a:lnTo>
                                <a:lnTo>
                                  <a:pt x="7167" y="20"/>
                                </a:lnTo>
                                <a:lnTo>
                                  <a:pt x="7167" y="20"/>
                                </a:lnTo>
                                <a:lnTo>
                                  <a:pt x="10" y="2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3" name="Freeform 16"/>
                        <wps:cNvSpPr>
                          <a:spLocks noChangeAspect="1"/>
                        </wps:cNvSpPr>
                        <wps:spPr bwMode="auto">
                          <a:xfrm>
                            <a:off x="5732" y="2032"/>
                            <a:ext cx="13" cy="5119"/>
                          </a:xfrm>
                          <a:custGeom>
                            <a:avLst/>
                            <a:gdLst>
                              <a:gd name="T0" fmla="*/ 13 w 13"/>
                              <a:gd name="T1" fmla="*/ 5113 h 5119"/>
                              <a:gd name="T2" fmla="*/ 13 w 13"/>
                              <a:gd name="T3" fmla="*/ 5113 h 5119"/>
                              <a:gd name="T4" fmla="*/ 13 w 13"/>
                              <a:gd name="T5" fmla="*/ 5113 h 5119"/>
                              <a:gd name="T6" fmla="*/ 11 w 13"/>
                              <a:gd name="T7" fmla="*/ 5115 h 5119"/>
                              <a:gd name="T8" fmla="*/ 11 w 13"/>
                              <a:gd name="T9" fmla="*/ 5115 h 5119"/>
                              <a:gd name="T10" fmla="*/ 11 w 13"/>
                              <a:gd name="T11" fmla="*/ 5117 h 5119"/>
                              <a:gd name="T12" fmla="*/ 11 w 13"/>
                              <a:gd name="T13" fmla="*/ 5117 h 5119"/>
                              <a:gd name="T14" fmla="*/ 9 w 13"/>
                              <a:gd name="T15" fmla="*/ 5117 h 5119"/>
                              <a:gd name="T16" fmla="*/ 9 w 13"/>
                              <a:gd name="T17" fmla="*/ 5119 h 5119"/>
                              <a:gd name="T18" fmla="*/ 7 w 13"/>
                              <a:gd name="T19" fmla="*/ 5119 h 5119"/>
                              <a:gd name="T20" fmla="*/ 7 w 13"/>
                              <a:gd name="T21" fmla="*/ 5119 h 5119"/>
                              <a:gd name="T22" fmla="*/ 5 w 13"/>
                              <a:gd name="T23" fmla="*/ 5119 h 5119"/>
                              <a:gd name="T24" fmla="*/ 5 w 13"/>
                              <a:gd name="T25" fmla="*/ 5119 h 5119"/>
                              <a:gd name="T26" fmla="*/ 2 w 13"/>
                              <a:gd name="T27" fmla="*/ 5117 h 5119"/>
                              <a:gd name="T28" fmla="*/ 2 w 13"/>
                              <a:gd name="T29" fmla="*/ 5117 h 5119"/>
                              <a:gd name="T30" fmla="*/ 0 w 13"/>
                              <a:gd name="T31" fmla="*/ 5117 h 5119"/>
                              <a:gd name="T32" fmla="*/ 0 w 13"/>
                              <a:gd name="T33" fmla="*/ 5115 h 5119"/>
                              <a:gd name="T34" fmla="*/ 0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0 w 13"/>
                              <a:gd name="T49" fmla="*/ 4 h 5119"/>
                              <a:gd name="T50" fmla="*/ 0 w 13"/>
                              <a:gd name="T51" fmla="*/ 4 h 5119"/>
                              <a:gd name="T52" fmla="*/ 0 w 13"/>
                              <a:gd name="T53" fmla="*/ 4 h 5119"/>
                              <a:gd name="T54" fmla="*/ 2 w 13"/>
                              <a:gd name="T55" fmla="*/ 2 h 5119"/>
                              <a:gd name="T56" fmla="*/ 2 w 13"/>
                              <a:gd name="T57" fmla="*/ 2 h 5119"/>
                              <a:gd name="T58" fmla="*/ 5 w 13"/>
                              <a:gd name="T59" fmla="*/ 2 h 5119"/>
                              <a:gd name="T60" fmla="*/ 5 w 13"/>
                              <a:gd name="T61" fmla="*/ 2 h 5119"/>
                              <a:gd name="T62" fmla="*/ 7 w 13"/>
                              <a:gd name="T63" fmla="*/ 0 h 5119"/>
                              <a:gd name="T64" fmla="*/ 7 w 13"/>
                              <a:gd name="T65" fmla="*/ 2 h 5119"/>
                              <a:gd name="T66" fmla="*/ 9 w 13"/>
                              <a:gd name="T67" fmla="*/ 2 h 5119"/>
                              <a:gd name="T68" fmla="*/ 9 w 13"/>
                              <a:gd name="T69" fmla="*/ 2 h 5119"/>
                              <a:gd name="T70" fmla="*/ 11 w 13"/>
                              <a:gd name="T71" fmla="*/ 2 h 5119"/>
                              <a:gd name="T72" fmla="*/ 11 w 13"/>
                              <a:gd name="T73" fmla="*/ 4 h 5119"/>
                              <a:gd name="T74" fmla="*/ 11 w 13"/>
                              <a:gd name="T75" fmla="*/ 4 h 5119"/>
                              <a:gd name="T76" fmla="*/ 11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1" y="5115"/>
                                </a:lnTo>
                                <a:lnTo>
                                  <a:pt x="11" y="5115"/>
                                </a:lnTo>
                                <a:lnTo>
                                  <a:pt x="11" y="5117"/>
                                </a:lnTo>
                                <a:lnTo>
                                  <a:pt x="11" y="5117"/>
                                </a:lnTo>
                                <a:lnTo>
                                  <a:pt x="9" y="5117"/>
                                </a:lnTo>
                                <a:lnTo>
                                  <a:pt x="9" y="5119"/>
                                </a:lnTo>
                                <a:lnTo>
                                  <a:pt x="7" y="5119"/>
                                </a:lnTo>
                                <a:lnTo>
                                  <a:pt x="7" y="5119"/>
                                </a:lnTo>
                                <a:lnTo>
                                  <a:pt x="5" y="5119"/>
                                </a:lnTo>
                                <a:lnTo>
                                  <a:pt x="5" y="5119"/>
                                </a:lnTo>
                                <a:lnTo>
                                  <a:pt x="2" y="5117"/>
                                </a:lnTo>
                                <a:lnTo>
                                  <a:pt x="2" y="5117"/>
                                </a:lnTo>
                                <a:lnTo>
                                  <a:pt x="0" y="5117"/>
                                </a:lnTo>
                                <a:lnTo>
                                  <a:pt x="0" y="5115"/>
                                </a:lnTo>
                                <a:lnTo>
                                  <a:pt x="0" y="5115"/>
                                </a:lnTo>
                                <a:lnTo>
                                  <a:pt x="0" y="5113"/>
                                </a:lnTo>
                                <a:lnTo>
                                  <a:pt x="0" y="5113"/>
                                </a:lnTo>
                                <a:lnTo>
                                  <a:pt x="0" y="5113"/>
                                </a:lnTo>
                                <a:lnTo>
                                  <a:pt x="0" y="6"/>
                                </a:lnTo>
                                <a:lnTo>
                                  <a:pt x="0" y="6"/>
                                </a:lnTo>
                                <a:lnTo>
                                  <a:pt x="0" y="6"/>
                                </a:lnTo>
                                <a:lnTo>
                                  <a:pt x="0" y="4"/>
                                </a:lnTo>
                                <a:lnTo>
                                  <a:pt x="0" y="4"/>
                                </a:lnTo>
                                <a:lnTo>
                                  <a:pt x="0" y="4"/>
                                </a:lnTo>
                                <a:lnTo>
                                  <a:pt x="2" y="2"/>
                                </a:lnTo>
                                <a:lnTo>
                                  <a:pt x="2" y="2"/>
                                </a:lnTo>
                                <a:lnTo>
                                  <a:pt x="5" y="2"/>
                                </a:lnTo>
                                <a:lnTo>
                                  <a:pt x="5" y="2"/>
                                </a:lnTo>
                                <a:lnTo>
                                  <a:pt x="7" y="0"/>
                                </a:lnTo>
                                <a:lnTo>
                                  <a:pt x="7" y="2"/>
                                </a:lnTo>
                                <a:lnTo>
                                  <a:pt x="9" y="2"/>
                                </a:lnTo>
                                <a:lnTo>
                                  <a:pt x="9" y="2"/>
                                </a:lnTo>
                                <a:lnTo>
                                  <a:pt x="11" y="2"/>
                                </a:lnTo>
                                <a:lnTo>
                                  <a:pt x="11" y="4"/>
                                </a:lnTo>
                                <a:lnTo>
                                  <a:pt x="11" y="4"/>
                                </a:lnTo>
                                <a:lnTo>
                                  <a:pt x="11"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4" name="Freeform 17"/>
                        <wps:cNvSpPr>
                          <a:spLocks noChangeAspect="1"/>
                        </wps:cNvSpPr>
                        <wps:spPr bwMode="auto">
                          <a:xfrm>
                            <a:off x="6478" y="2032"/>
                            <a:ext cx="13" cy="5119"/>
                          </a:xfrm>
                          <a:custGeom>
                            <a:avLst/>
                            <a:gdLst>
                              <a:gd name="T0" fmla="*/ 13 w 13"/>
                              <a:gd name="T1" fmla="*/ 5113 h 5119"/>
                              <a:gd name="T2" fmla="*/ 13 w 13"/>
                              <a:gd name="T3" fmla="*/ 5113 h 5119"/>
                              <a:gd name="T4" fmla="*/ 13 w 13"/>
                              <a:gd name="T5" fmla="*/ 5113 h 5119"/>
                              <a:gd name="T6" fmla="*/ 13 w 13"/>
                              <a:gd name="T7" fmla="*/ 5115 h 5119"/>
                              <a:gd name="T8" fmla="*/ 11 w 13"/>
                              <a:gd name="T9" fmla="*/ 5115 h 5119"/>
                              <a:gd name="T10" fmla="*/ 11 w 13"/>
                              <a:gd name="T11" fmla="*/ 5117 h 5119"/>
                              <a:gd name="T12" fmla="*/ 11 w 13"/>
                              <a:gd name="T13" fmla="*/ 5117 h 5119"/>
                              <a:gd name="T14" fmla="*/ 9 w 13"/>
                              <a:gd name="T15" fmla="*/ 5117 h 5119"/>
                              <a:gd name="T16" fmla="*/ 9 w 13"/>
                              <a:gd name="T17" fmla="*/ 5119 h 5119"/>
                              <a:gd name="T18" fmla="*/ 7 w 13"/>
                              <a:gd name="T19" fmla="*/ 5119 h 5119"/>
                              <a:gd name="T20" fmla="*/ 7 w 13"/>
                              <a:gd name="T21" fmla="*/ 5119 h 5119"/>
                              <a:gd name="T22" fmla="*/ 5 w 13"/>
                              <a:gd name="T23" fmla="*/ 5119 h 5119"/>
                              <a:gd name="T24" fmla="*/ 5 w 13"/>
                              <a:gd name="T25" fmla="*/ 5119 h 5119"/>
                              <a:gd name="T26" fmla="*/ 3 w 13"/>
                              <a:gd name="T27" fmla="*/ 5117 h 5119"/>
                              <a:gd name="T28" fmla="*/ 3 w 13"/>
                              <a:gd name="T29" fmla="*/ 5117 h 5119"/>
                              <a:gd name="T30" fmla="*/ 3 w 13"/>
                              <a:gd name="T31" fmla="*/ 5117 h 5119"/>
                              <a:gd name="T32" fmla="*/ 0 w 13"/>
                              <a:gd name="T33" fmla="*/ 5115 h 5119"/>
                              <a:gd name="T34" fmla="*/ 0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0 w 13"/>
                              <a:gd name="T49" fmla="*/ 4 h 5119"/>
                              <a:gd name="T50" fmla="*/ 0 w 13"/>
                              <a:gd name="T51" fmla="*/ 4 h 5119"/>
                              <a:gd name="T52" fmla="*/ 3 w 13"/>
                              <a:gd name="T53" fmla="*/ 4 h 5119"/>
                              <a:gd name="T54" fmla="*/ 3 w 13"/>
                              <a:gd name="T55" fmla="*/ 2 h 5119"/>
                              <a:gd name="T56" fmla="*/ 3 w 13"/>
                              <a:gd name="T57" fmla="*/ 2 h 5119"/>
                              <a:gd name="T58" fmla="*/ 5 w 13"/>
                              <a:gd name="T59" fmla="*/ 2 h 5119"/>
                              <a:gd name="T60" fmla="*/ 5 w 13"/>
                              <a:gd name="T61" fmla="*/ 2 h 5119"/>
                              <a:gd name="T62" fmla="*/ 7 w 13"/>
                              <a:gd name="T63" fmla="*/ 0 h 5119"/>
                              <a:gd name="T64" fmla="*/ 7 w 13"/>
                              <a:gd name="T65" fmla="*/ 2 h 5119"/>
                              <a:gd name="T66" fmla="*/ 9 w 13"/>
                              <a:gd name="T67" fmla="*/ 2 h 5119"/>
                              <a:gd name="T68" fmla="*/ 9 w 13"/>
                              <a:gd name="T69" fmla="*/ 2 h 5119"/>
                              <a:gd name="T70" fmla="*/ 11 w 13"/>
                              <a:gd name="T71" fmla="*/ 2 h 5119"/>
                              <a:gd name="T72" fmla="*/ 11 w 13"/>
                              <a:gd name="T73" fmla="*/ 4 h 5119"/>
                              <a:gd name="T74" fmla="*/ 11 w 13"/>
                              <a:gd name="T75" fmla="*/ 4 h 5119"/>
                              <a:gd name="T76" fmla="*/ 13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3" y="5115"/>
                                </a:lnTo>
                                <a:lnTo>
                                  <a:pt x="11" y="5115"/>
                                </a:lnTo>
                                <a:lnTo>
                                  <a:pt x="11" y="5117"/>
                                </a:lnTo>
                                <a:lnTo>
                                  <a:pt x="11" y="5117"/>
                                </a:lnTo>
                                <a:lnTo>
                                  <a:pt x="9" y="5117"/>
                                </a:lnTo>
                                <a:lnTo>
                                  <a:pt x="9" y="5119"/>
                                </a:lnTo>
                                <a:lnTo>
                                  <a:pt x="7" y="5119"/>
                                </a:lnTo>
                                <a:lnTo>
                                  <a:pt x="7" y="5119"/>
                                </a:lnTo>
                                <a:lnTo>
                                  <a:pt x="5" y="5119"/>
                                </a:lnTo>
                                <a:lnTo>
                                  <a:pt x="5" y="5119"/>
                                </a:lnTo>
                                <a:lnTo>
                                  <a:pt x="3" y="5117"/>
                                </a:lnTo>
                                <a:lnTo>
                                  <a:pt x="3" y="5117"/>
                                </a:lnTo>
                                <a:lnTo>
                                  <a:pt x="3" y="5117"/>
                                </a:lnTo>
                                <a:lnTo>
                                  <a:pt x="0" y="5115"/>
                                </a:lnTo>
                                <a:lnTo>
                                  <a:pt x="0" y="5115"/>
                                </a:lnTo>
                                <a:lnTo>
                                  <a:pt x="0" y="5113"/>
                                </a:lnTo>
                                <a:lnTo>
                                  <a:pt x="0" y="5113"/>
                                </a:lnTo>
                                <a:lnTo>
                                  <a:pt x="0" y="5113"/>
                                </a:lnTo>
                                <a:lnTo>
                                  <a:pt x="0" y="6"/>
                                </a:lnTo>
                                <a:lnTo>
                                  <a:pt x="0" y="6"/>
                                </a:lnTo>
                                <a:lnTo>
                                  <a:pt x="0" y="6"/>
                                </a:lnTo>
                                <a:lnTo>
                                  <a:pt x="0" y="4"/>
                                </a:lnTo>
                                <a:lnTo>
                                  <a:pt x="0" y="4"/>
                                </a:lnTo>
                                <a:lnTo>
                                  <a:pt x="3" y="4"/>
                                </a:lnTo>
                                <a:lnTo>
                                  <a:pt x="3" y="2"/>
                                </a:lnTo>
                                <a:lnTo>
                                  <a:pt x="3" y="2"/>
                                </a:lnTo>
                                <a:lnTo>
                                  <a:pt x="5" y="2"/>
                                </a:lnTo>
                                <a:lnTo>
                                  <a:pt x="5" y="2"/>
                                </a:lnTo>
                                <a:lnTo>
                                  <a:pt x="7" y="0"/>
                                </a:lnTo>
                                <a:lnTo>
                                  <a:pt x="7" y="2"/>
                                </a:lnTo>
                                <a:lnTo>
                                  <a:pt x="9" y="2"/>
                                </a:lnTo>
                                <a:lnTo>
                                  <a:pt x="9" y="2"/>
                                </a:lnTo>
                                <a:lnTo>
                                  <a:pt x="11" y="2"/>
                                </a:lnTo>
                                <a:lnTo>
                                  <a:pt x="11" y="4"/>
                                </a:lnTo>
                                <a:lnTo>
                                  <a:pt x="11" y="4"/>
                                </a:lnTo>
                                <a:lnTo>
                                  <a:pt x="13"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5" name="Freeform 18"/>
                        <wps:cNvSpPr>
                          <a:spLocks noChangeAspect="1"/>
                        </wps:cNvSpPr>
                        <wps:spPr bwMode="auto">
                          <a:xfrm>
                            <a:off x="7235"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0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2 w 12"/>
                              <a:gd name="T33" fmla="*/ 5115 h 5119"/>
                              <a:gd name="T34" fmla="*/ 0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0 w 12"/>
                              <a:gd name="T49" fmla="*/ 4 h 5119"/>
                              <a:gd name="T50" fmla="*/ 2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0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0" y="5117"/>
                                </a:lnTo>
                                <a:lnTo>
                                  <a:pt x="10" y="5117"/>
                                </a:lnTo>
                                <a:lnTo>
                                  <a:pt x="10" y="5117"/>
                                </a:lnTo>
                                <a:lnTo>
                                  <a:pt x="8" y="5119"/>
                                </a:lnTo>
                                <a:lnTo>
                                  <a:pt x="8" y="5119"/>
                                </a:lnTo>
                                <a:lnTo>
                                  <a:pt x="6" y="5119"/>
                                </a:lnTo>
                                <a:lnTo>
                                  <a:pt x="6" y="5119"/>
                                </a:lnTo>
                                <a:lnTo>
                                  <a:pt x="4" y="5119"/>
                                </a:lnTo>
                                <a:lnTo>
                                  <a:pt x="4" y="5117"/>
                                </a:lnTo>
                                <a:lnTo>
                                  <a:pt x="2" y="5117"/>
                                </a:lnTo>
                                <a:lnTo>
                                  <a:pt x="2" y="5117"/>
                                </a:lnTo>
                                <a:lnTo>
                                  <a:pt x="2" y="5115"/>
                                </a:lnTo>
                                <a:lnTo>
                                  <a:pt x="0" y="5115"/>
                                </a:lnTo>
                                <a:lnTo>
                                  <a:pt x="0" y="5113"/>
                                </a:lnTo>
                                <a:lnTo>
                                  <a:pt x="0" y="5113"/>
                                </a:lnTo>
                                <a:lnTo>
                                  <a:pt x="0" y="5113"/>
                                </a:lnTo>
                                <a:lnTo>
                                  <a:pt x="0" y="6"/>
                                </a:lnTo>
                                <a:lnTo>
                                  <a:pt x="0" y="6"/>
                                </a:lnTo>
                                <a:lnTo>
                                  <a:pt x="0" y="6"/>
                                </a:lnTo>
                                <a:lnTo>
                                  <a:pt x="0" y="4"/>
                                </a:lnTo>
                                <a:lnTo>
                                  <a:pt x="2" y="4"/>
                                </a:lnTo>
                                <a:lnTo>
                                  <a:pt x="2" y="4"/>
                                </a:lnTo>
                                <a:lnTo>
                                  <a:pt x="2" y="2"/>
                                </a:lnTo>
                                <a:lnTo>
                                  <a:pt x="4" y="2"/>
                                </a:lnTo>
                                <a:lnTo>
                                  <a:pt x="4" y="2"/>
                                </a:lnTo>
                                <a:lnTo>
                                  <a:pt x="6" y="2"/>
                                </a:lnTo>
                                <a:lnTo>
                                  <a:pt x="6" y="0"/>
                                </a:lnTo>
                                <a:lnTo>
                                  <a:pt x="8" y="2"/>
                                </a:lnTo>
                                <a:lnTo>
                                  <a:pt x="8" y="2"/>
                                </a:lnTo>
                                <a:lnTo>
                                  <a:pt x="10" y="2"/>
                                </a:lnTo>
                                <a:lnTo>
                                  <a:pt x="10" y="2"/>
                                </a:lnTo>
                                <a:lnTo>
                                  <a:pt x="10"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6" name="Freeform 19"/>
                        <wps:cNvSpPr>
                          <a:spLocks noChangeAspect="1"/>
                        </wps:cNvSpPr>
                        <wps:spPr bwMode="auto">
                          <a:xfrm>
                            <a:off x="7971" y="2032"/>
                            <a:ext cx="12" cy="5119"/>
                          </a:xfrm>
                          <a:custGeom>
                            <a:avLst/>
                            <a:gdLst>
                              <a:gd name="T0" fmla="*/ 12 w 12"/>
                              <a:gd name="T1" fmla="*/ 5113 h 5119"/>
                              <a:gd name="T2" fmla="*/ 12 w 12"/>
                              <a:gd name="T3" fmla="*/ 5113 h 5119"/>
                              <a:gd name="T4" fmla="*/ 12 w 12"/>
                              <a:gd name="T5" fmla="*/ 5113 h 5119"/>
                              <a:gd name="T6" fmla="*/ 12 w 12"/>
                              <a:gd name="T7" fmla="*/ 5115 h 5119"/>
                              <a:gd name="T8" fmla="*/ 12 w 12"/>
                              <a:gd name="T9" fmla="*/ 5115 h 5119"/>
                              <a:gd name="T10" fmla="*/ 12 w 12"/>
                              <a:gd name="T11" fmla="*/ 5117 h 5119"/>
                              <a:gd name="T12" fmla="*/ 10 w 12"/>
                              <a:gd name="T13" fmla="*/ 5117 h 5119"/>
                              <a:gd name="T14" fmla="*/ 10 w 12"/>
                              <a:gd name="T15" fmla="*/ 5117 h 5119"/>
                              <a:gd name="T16" fmla="*/ 8 w 12"/>
                              <a:gd name="T17" fmla="*/ 5119 h 5119"/>
                              <a:gd name="T18" fmla="*/ 8 w 12"/>
                              <a:gd name="T19" fmla="*/ 5119 h 5119"/>
                              <a:gd name="T20" fmla="*/ 6 w 12"/>
                              <a:gd name="T21" fmla="*/ 5119 h 5119"/>
                              <a:gd name="T22" fmla="*/ 6 w 12"/>
                              <a:gd name="T23" fmla="*/ 5119 h 5119"/>
                              <a:gd name="T24" fmla="*/ 4 w 12"/>
                              <a:gd name="T25" fmla="*/ 5119 h 5119"/>
                              <a:gd name="T26" fmla="*/ 4 w 12"/>
                              <a:gd name="T27" fmla="*/ 5117 h 5119"/>
                              <a:gd name="T28" fmla="*/ 2 w 12"/>
                              <a:gd name="T29" fmla="*/ 5117 h 5119"/>
                              <a:gd name="T30" fmla="*/ 2 w 12"/>
                              <a:gd name="T31" fmla="*/ 5117 h 5119"/>
                              <a:gd name="T32" fmla="*/ 2 w 12"/>
                              <a:gd name="T33" fmla="*/ 5115 h 5119"/>
                              <a:gd name="T34" fmla="*/ 2 w 12"/>
                              <a:gd name="T35" fmla="*/ 5115 h 5119"/>
                              <a:gd name="T36" fmla="*/ 0 w 12"/>
                              <a:gd name="T37" fmla="*/ 5113 h 5119"/>
                              <a:gd name="T38" fmla="*/ 0 w 12"/>
                              <a:gd name="T39" fmla="*/ 5113 h 5119"/>
                              <a:gd name="T40" fmla="*/ 0 w 12"/>
                              <a:gd name="T41" fmla="*/ 5113 h 5119"/>
                              <a:gd name="T42" fmla="*/ 0 w 12"/>
                              <a:gd name="T43" fmla="*/ 6 h 5119"/>
                              <a:gd name="T44" fmla="*/ 0 w 12"/>
                              <a:gd name="T45" fmla="*/ 6 h 5119"/>
                              <a:gd name="T46" fmla="*/ 0 w 12"/>
                              <a:gd name="T47" fmla="*/ 6 h 5119"/>
                              <a:gd name="T48" fmla="*/ 2 w 12"/>
                              <a:gd name="T49" fmla="*/ 4 h 5119"/>
                              <a:gd name="T50" fmla="*/ 2 w 12"/>
                              <a:gd name="T51" fmla="*/ 4 h 5119"/>
                              <a:gd name="T52" fmla="*/ 2 w 12"/>
                              <a:gd name="T53" fmla="*/ 4 h 5119"/>
                              <a:gd name="T54" fmla="*/ 2 w 12"/>
                              <a:gd name="T55" fmla="*/ 2 h 5119"/>
                              <a:gd name="T56" fmla="*/ 4 w 12"/>
                              <a:gd name="T57" fmla="*/ 2 h 5119"/>
                              <a:gd name="T58" fmla="*/ 4 w 12"/>
                              <a:gd name="T59" fmla="*/ 2 h 5119"/>
                              <a:gd name="T60" fmla="*/ 6 w 12"/>
                              <a:gd name="T61" fmla="*/ 2 h 5119"/>
                              <a:gd name="T62" fmla="*/ 6 w 12"/>
                              <a:gd name="T63" fmla="*/ 0 h 5119"/>
                              <a:gd name="T64" fmla="*/ 8 w 12"/>
                              <a:gd name="T65" fmla="*/ 2 h 5119"/>
                              <a:gd name="T66" fmla="*/ 8 w 12"/>
                              <a:gd name="T67" fmla="*/ 2 h 5119"/>
                              <a:gd name="T68" fmla="*/ 10 w 12"/>
                              <a:gd name="T69" fmla="*/ 2 h 5119"/>
                              <a:gd name="T70" fmla="*/ 10 w 12"/>
                              <a:gd name="T71" fmla="*/ 2 h 5119"/>
                              <a:gd name="T72" fmla="*/ 12 w 12"/>
                              <a:gd name="T73" fmla="*/ 4 h 5119"/>
                              <a:gd name="T74" fmla="*/ 12 w 12"/>
                              <a:gd name="T75" fmla="*/ 4 h 5119"/>
                              <a:gd name="T76" fmla="*/ 12 w 12"/>
                              <a:gd name="T77" fmla="*/ 4 h 5119"/>
                              <a:gd name="T78" fmla="*/ 12 w 12"/>
                              <a:gd name="T79" fmla="*/ 6 h 5119"/>
                              <a:gd name="T80" fmla="*/ 12 w 12"/>
                              <a:gd name="T81" fmla="*/ 6 h 5119"/>
                              <a:gd name="T82" fmla="*/ 12 w 12"/>
                              <a:gd name="T83" fmla="*/ 6 h 5119"/>
                              <a:gd name="T84" fmla="*/ 12 w 12"/>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5119">
                                <a:moveTo>
                                  <a:pt x="12" y="5113"/>
                                </a:moveTo>
                                <a:lnTo>
                                  <a:pt x="12" y="5113"/>
                                </a:lnTo>
                                <a:lnTo>
                                  <a:pt x="12" y="5113"/>
                                </a:lnTo>
                                <a:lnTo>
                                  <a:pt x="12" y="5115"/>
                                </a:lnTo>
                                <a:lnTo>
                                  <a:pt x="12" y="5115"/>
                                </a:lnTo>
                                <a:lnTo>
                                  <a:pt x="12" y="5117"/>
                                </a:lnTo>
                                <a:lnTo>
                                  <a:pt x="10" y="5117"/>
                                </a:lnTo>
                                <a:lnTo>
                                  <a:pt x="10" y="5117"/>
                                </a:lnTo>
                                <a:lnTo>
                                  <a:pt x="8" y="5119"/>
                                </a:lnTo>
                                <a:lnTo>
                                  <a:pt x="8" y="5119"/>
                                </a:lnTo>
                                <a:lnTo>
                                  <a:pt x="6" y="5119"/>
                                </a:lnTo>
                                <a:lnTo>
                                  <a:pt x="6" y="5119"/>
                                </a:lnTo>
                                <a:lnTo>
                                  <a:pt x="4" y="5119"/>
                                </a:lnTo>
                                <a:lnTo>
                                  <a:pt x="4" y="5117"/>
                                </a:lnTo>
                                <a:lnTo>
                                  <a:pt x="2" y="5117"/>
                                </a:lnTo>
                                <a:lnTo>
                                  <a:pt x="2" y="5117"/>
                                </a:lnTo>
                                <a:lnTo>
                                  <a:pt x="2" y="5115"/>
                                </a:lnTo>
                                <a:lnTo>
                                  <a:pt x="2" y="5115"/>
                                </a:lnTo>
                                <a:lnTo>
                                  <a:pt x="0" y="5113"/>
                                </a:lnTo>
                                <a:lnTo>
                                  <a:pt x="0" y="5113"/>
                                </a:lnTo>
                                <a:lnTo>
                                  <a:pt x="0" y="5113"/>
                                </a:lnTo>
                                <a:lnTo>
                                  <a:pt x="0" y="6"/>
                                </a:lnTo>
                                <a:lnTo>
                                  <a:pt x="0" y="6"/>
                                </a:lnTo>
                                <a:lnTo>
                                  <a:pt x="0" y="6"/>
                                </a:lnTo>
                                <a:lnTo>
                                  <a:pt x="2" y="4"/>
                                </a:lnTo>
                                <a:lnTo>
                                  <a:pt x="2" y="4"/>
                                </a:lnTo>
                                <a:lnTo>
                                  <a:pt x="2" y="4"/>
                                </a:lnTo>
                                <a:lnTo>
                                  <a:pt x="2" y="2"/>
                                </a:lnTo>
                                <a:lnTo>
                                  <a:pt x="4" y="2"/>
                                </a:lnTo>
                                <a:lnTo>
                                  <a:pt x="4" y="2"/>
                                </a:lnTo>
                                <a:lnTo>
                                  <a:pt x="6" y="2"/>
                                </a:lnTo>
                                <a:lnTo>
                                  <a:pt x="6" y="0"/>
                                </a:lnTo>
                                <a:lnTo>
                                  <a:pt x="8" y="2"/>
                                </a:lnTo>
                                <a:lnTo>
                                  <a:pt x="8" y="2"/>
                                </a:lnTo>
                                <a:lnTo>
                                  <a:pt x="10" y="2"/>
                                </a:lnTo>
                                <a:lnTo>
                                  <a:pt x="10" y="2"/>
                                </a:lnTo>
                                <a:lnTo>
                                  <a:pt x="12" y="4"/>
                                </a:lnTo>
                                <a:lnTo>
                                  <a:pt x="12" y="4"/>
                                </a:lnTo>
                                <a:lnTo>
                                  <a:pt x="12" y="4"/>
                                </a:lnTo>
                                <a:lnTo>
                                  <a:pt x="12" y="6"/>
                                </a:lnTo>
                                <a:lnTo>
                                  <a:pt x="12" y="6"/>
                                </a:lnTo>
                                <a:lnTo>
                                  <a:pt x="12" y="6"/>
                                </a:lnTo>
                                <a:lnTo>
                                  <a:pt x="12"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7" name="Freeform 20"/>
                        <wps:cNvSpPr>
                          <a:spLocks noChangeAspect="1"/>
                        </wps:cNvSpPr>
                        <wps:spPr bwMode="auto">
                          <a:xfrm>
                            <a:off x="8708" y="2032"/>
                            <a:ext cx="13" cy="5119"/>
                          </a:xfrm>
                          <a:custGeom>
                            <a:avLst/>
                            <a:gdLst>
                              <a:gd name="T0" fmla="*/ 13 w 13"/>
                              <a:gd name="T1" fmla="*/ 5113 h 5119"/>
                              <a:gd name="T2" fmla="*/ 13 w 13"/>
                              <a:gd name="T3" fmla="*/ 5113 h 5119"/>
                              <a:gd name="T4" fmla="*/ 13 w 13"/>
                              <a:gd name="T5" fmla="*/ 5113 h 5119"/>
                              <a:gd name="T6" fmla="*/ 11 w 13"/>
                              <a:gd name="T7" fmla="*/ 5115 h 5119"/>
                              <a:gd name="T8" fmla="*/ 11 w 13"/>
                              <a:gd name="T9" fmla="*/ 5115 h 5119"/>
                              <a:gd name="T10" fmla="*/ 11 w 13"/>
                              <a:gd name="T11" fmla="*/ 5117 h 5119"/>
                              <a:gd name="T12" fmla="*/ 11 w 13"/>
                              <a:gd name="T13" fmla="*/ 5117 h 5119"/>
                              <a:gd name="T14" fmla="*/ 9 w 13"/>
                              <a:gd name="T15" fmla="*/ 5117 h 5119"/>
                              <a:gd name="T16" fmla="*/ 9 w 13"/>
                              <a:gd name="T17" fmla="*/ 5119 h 5119"/>
                              <a:gd name="T18" fmla="*/ 7 w 13"/>
                              <a:gd name="T19" fmla="*/ 5119 h 5119"/>
                              <a:gd name="T20" fmla="*/ 7 w 13"/>
                              <a:gd name="T21" fmla="*/ 5119 h 5119"/>
                              <a:gd name="T22" fmla="*/ 5 w 13"/>
                              <a:gd name="T23" fmla="*/ 5119 h 5119"/>
                              <a:gd name="T24" fmla="*/ 5 w 13"/>
                              <a:gd name="T25" fmla="*/ 5119 h 5119"/>
                              <a:gd name="T26" fmla="*/ 2 w 13"/>
                              <a:gd name="T27" fmla="*/ 5117 h 5119"/>
                              <a:gd name="T28" fmla="*/ 2 w 13"/>
                              <a:gd name="T29" fmla="*/ 5117 h 5119"/>
                              <a:gd name="T30" fmla="*/ 0 w 13"/>
                              <a:gd name="T31" fmla="*/ 5117 h 5119"/>
                              <a:gd name="T32" fmla="*/ 0 w 13"/>
                              <a:gd name="T33" fmla="*/ 5115 h 5119"/>
                              <a:gd name="T34" fmla="*/ 0 w 13"/>
                              <a:gd name="T35" fmla="*/ 5115 h 5119"/>
                              <a:gd name="T36" fmla="*/ 0 w 13"/>
                              <a:gd name="T37" fmla="*/ 5113 h 5119"/>
                              <a:gd name="T38" fmla="*/ 0 w 13"/>
                              <a:gd name="T39" fmla="*/ 5113 h 5119"/>
                              <a:gd name="T40" fmla="*/ 0 w 13"/>
                              <a:gd name="T41" fmla="*/ 5113 h 5119"/>
                              <a:gd name="T42" fmla="*/ 0 w 13"/>
                              <a:gd name="T43" fmla="*/ 6 h 5119"/>
                              <a:gd name="T44" fmla="*/ 0 w 13"/>
                              <a:gd name="T45" fmla="*/ 6 h 5119"/>
                              <a:gd name="T46" fmla="*/ 0 w 13"/>
                              <a:gd name="T47" fmla="*/ 6 h 5119"/>
                              <a:gd name="T48" fmla="*/ 0 w 13"/>
                              <a:gd name="T49" fmla="*/ 4 h 5119"/>
                              <a:gd name="T50" fmla="*/ 0 w 13"/>
                              <a:gd name="T51" fmla="*/ 4 h 5119"/>
                              <a:gd name="T52" fmla="*/ 0 w 13"/>
                              <a:gd name="T53" fmla="*/ 4 h 5119"/>
                              <a:gd name="T54" fmla="*/ 2 w 13"/>
                              <a:gd name="T55" fmla="*/ 2 h 5119"/>
                              <a:gd name="T56" fmla="*/ 2 w 13"/>
                              <a:gd name="T57" fmla="*/ 2 h 5119"/>
                              <a:gd name="T58" fmla="*/ 5 w 13"/>
                              <a:gd name="T59" fmla="*/ 2 h 5119"/>
                              <a:gd name="T60" fmla="*/ 5 w 13"/>
                              <a:gd name="T61" fmla="*/ 2 h 5119"/>
                              <a:gd name="T62" fmla="*/ 7 w 13"/>
                              <a:gd name="T63" fmla="*/ 0 h 5119"/>
                              <a:gd name="T64" fmla="*/ 7 w 13"/>
                              <a:gd name="T65" fmla="*/ 2 h 5119"/>
                              <a:gd name="T66" fmla="*/ 9 w 13"/>
                              <a:gd name="T67" fmla="*/ 2 h 5119"/>
                              <a:gd name="T68" fmla="*/ 9 w 13"/>
                              <a:gd name="T69" fmla="*/ 2 h 5119"/>
                              <a:gd name="T70" fmla="*/ 11 w 13"/>
                              <a:gd name="T71" fmla="*/ 2 h 5119"/>
                              <a:gd name="T72" fmla="*/ 11 w 13"/>
                              <a:gd name="T73" fmla="*/ 4 h 5119"/>
                              <a:gd name="T74" fmla="*/ 11 w 13"/>
                              <a:gd name="T75" fmla="*/ 4 h 5119"/>
                              <a:gd name="T76" fmla="*/ 11 w 13"/>
                              <a:gd name="T77" fmla="*/ 4 h 5119"/>
                              <a:gd name="T78" fmla="*/ 13 w 13"/>
                              <a:gd name="T79" fmla="*/ 6 h 5119"/>
                              <a:gd name="T80" fmla="*/ 13 w 13"/>
                              <a:gd name="T81" fmla="*/ 6 h 5119"/>
                              <a:gd name="T82" fmla="*/ 13 w 13"/>
                              <a:gd name="T83" fmla="*/ 6 h 5119"/>
                              <a:gd name="T84" fmla="*/ 13 w 13"/>
                              <a:gd name="T85" fmla="*/ 5113 h 5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 h="5119">
                                <a:moveTo>
                                  <a:pt x="13" y="5113"/>
                                </a:moveTo>
                                <a:lnTo>
                                  <a:pt x="13" y="5113"/>
                                </a:lnTo>
                                <a:lnTo>
                                  <a:pt x="13" y="5113"/>
                                </a:lnTo>
                                <a:lnTo>
                                  <a:pt x="11" y="5115"/>
                                </a:lnTo>
                                <a:lnTo>
                                  <a:pt x="11" y="5115"/>
                                </a:lnTo>
                                <a:lnTo>
                                  <a:pt x="11" y="5117"/>
                                </a:lnTo>
                                <a:lnTo>
                                  <a:pt x="11" y="5117"/>
                                </a:lnTo>
                                <a:lnTo>
                                  <a:pt x="9" y="5117"/>
                                </a:lnTo>
                                <a:lnTo>
                                  <a:pt x="9" y="5119"/>
                                </a:lnTo>
                                <a:lnTo>
                                  <a:pt x="7" y="5119"/>
                                </a:lnTo>
                                <a:lnTo>
                                  <a:pt x="7" y="5119"/>
                                </a:lnTo>
                                <a:lnTo>
                                  <a:pt x="5" y="5119"/>
                                </a:lnTo>
                                <a:lnTo>
                                  <a:pt x="5" y="5119"/>
                                </a:lnTo>
                                <a:lnTo>
                                  <a:pt x="2" y="5117"/>
                                </a:lnTo>
                                <a:lnTo>
                                  <a:pt x="2" y="5117"/>
                                </a:lnTo>
                                <a:lnTo>
                                  <a:pt x="0" y="5117"/>
                                </a:lnTo>
                                <a:lnTo>
                                  <a:pt x="0" y="5115"/>
                                </a:lnTo>
                                <a:lnTo>
                                  <a:pt x="0" y="5115"/>
                                </a:lnTo>
                                <a:lnTo>
                                  <a:pt x="0" y="5113"/>
                                </a:lnTo>
                                <a:lnTo>
                                  <a:pt x="0" y="5113"/>
                                </a:lnTo>
                                <a:lnTo>
                                  <a:pt x="0" y="5113"/>
                                </a:lnTo>
                                <a:lnTo>
                                  <a:pt x="0" y="6"/>
                                </a:lnTo>
                                <a:lnTo>
                                  <a:pt x="0" y="6"/>
                                </a:lnTo>
                                <a:lnTo>
                                  <a:pt x="0" y="6"/>
                                </a:lnTo>
                                <a:lnTo>
                                  <a:pt x="0" y="4"/>
                                </a:lnTo>
                                <a:lnTo>
                                  <a:pt x="0" y="4"/>
                                </a:lnTo>
                                <a:lnTo>
                                  <a:pt x="0" y="4"/>
                                </a:lnTo>
                                <a:lnTo>
                                  <a:pt x="2" y="2"/>
                                </a:lnTo>
                                <a:lnTo>
                                  <a:pt x="2" y="2"/>
                                </a:lnTo>
                                <a:lnTo>
                                  <a:pt x="5" y="2"/>
                                </a:lnTo>
                                <a:lnTo>
                                  <a:pt x="5" y="2"/>
                                </a:lnTo>
                                <a:lnTo>
                                  <a:pt x="7" y="0"/>
                                </a:lnTo>
                                <a:lnTo>
                                  <a:pt x="7" y="2"/>
                                </a:lnTo>
                                <a:lnTo>
                                  <a:pt x="9" y="2"/>
                                </a:lnTo>
                                <a:lnTo>
                                  <a:pt x="9" y="2"/>
                                </a:lnTo>
                                <a:lnTo>
                                  <a:pt x="11" y="2"/>
                                </a:lnTo>
                                <a:lnTo>
                                  <a:pt x="11" y="4"/>
                                </a:lnTo>
                                <a:lnTo>
                                  <a:pt x="11" y="4"/>
                                </a:lnTo>
                                <a:lnTo>
                                  <a:pt x="11" y="4"/>
                                </a:lnTo>
                                <a:lnTo>
                                  <a:pt x="13" y="6"/>
                                </a:lnTo>
                                <a:lnTo>
                                  <a:pt x="13" y="6"/>
                                </a:lnTo>
                                <a:lnTo>
                                  <a:pt x="13" y="6"/>
                                </a:lnTo>
                                <a:lnTo>
                                  <a:pt x="13" y="5113"/>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708" name="Rectangle 21"/>
                        <wps:cNvSpPr>
                          <a:spLocks noChangeAspect="1" noChangeArrowheads="1"/>
                        </wps:cNvSpPr>
                        <wps:spPr bwMode="auto">
                          <a:xfrm>
                            <a:off x="1525" y="3174"/>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B</w:t>
                              </w:r>
                            </w:p>
                          </w:txbxContent>
                        </wps:txbx>
                        <wps:bodyPr rot="0" vert="horz" wrap="none" lIns="0" tIns="0" rIns="0" bIns="0" anchor="t" anchorCtr="0" upright="1">
                          <a:noAutofit/>
                        </wps:bodyPr>
                      </wps:wsp>
                      <wps:wsp>
                        <wps:cNvPr id="709" name="Rectangle 22"/>
                        <wps:cNvSpPr>
                          <a:spLocks noChangeAspect="1" noChangeArrowheads="1"/>
                        </wps:cNvSpPr>
                        <wps:spPr bwMode="auto">
                          <a:xfrm>
                            <a:off x="1521" y="3915"/>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C</w:t>
                              </w:r>
                            </w:p>
                          </w:txbxContent>
                        </wps:txbx>
                        <wps:bodyPr rot="0" vert="horz" wrap="none" lIns="0" tIns="0" rIns="0" bIns="0" anchor="t" anchorCtr="0" upright="1">
                          <a:noAutofit/>
                        </wps:bodyPr>
                      </wps:wsp>
                      <wps:wsp>
                        <wps:cNvPr id="710" name="Rectangle 23"/>
                        <wps:cNvSpPr>
                          <a:spLocks noChangeAspect="1" noChangeArrowheads="1"/>
                        </wps:cNvSpPr>
                        <wps:spPr bwMode="auto">
                          <a:xfrm>
                            <a:off x="1521" y="4687"/>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D</w:t>
                              </w:r>
                            </w:p>
                          </w:txbxContent>
                        </wps:txbx>
                        <wps:bodyPr rot="0" vert="horz" wrap="none" lIns="0" tIns="0" rIns="0" bIns="0" anchor="t" anchorCtr="0" upright="1">
                          <a:noAutofit/>
                        </wps:bodyPr>
                      </wps:wsp>
                      <wps:wsp>
                        <wps:cNvPr id="711" name="Rectangle 24"/>
                        <wps:cNvSpPr>
                          <a:spLocks noChangeAspect="1" noChangeArrowheads="1"/>
                        </wps:cNvSpPr>
                        <wps:spPr bwMode="auto">
                          <a:xfrm>
                            <a:off x="1525" y="5407"/>
                            <a:ext cx="1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E</w:t>
                              </w:r>
                            </w:p>
                          </w:txbxContent>
                        </wps:txbx>
                        <wps:bodyPr rot="0" vert="horz" wrap="none" lIns="0" tIns="0" rIns="0" bIns="0" anchor="t" anchorCtr="0" upright="1">
                          <a:noAutofit/>
                        </wps:bodyPr>
                      </wps:wsp>
                      <wps:wsp>
                        <wps:cNvPr id="712" name="Rectangle 25"/>
                        <wps:cNvSpPr>
                          <a:spLocks noChangeAspect="1" noChangeArrowheads="1"/>
                        </wps:cNvSpPr>
                        <wps:spPr bwMode="auto">
                          <a:xfrm>
                            <a:off x="1531" y="6164"/>
                            <a:ext cx="14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F</w:t>
                              </w:r>
                            </w:p>
                          </w:txbxContent>
                        </wps:txbx>
                        <wps:bodyPr rot="0" vert="horz" wrap="none" lIns="0" tIns="0" rIns="0" bIns="0" anchor="t" anchorCtr="0" upright="1">
                          <a:noAutofit/>
                        </wps:bodyPr>
                      </wps:wsp>
                      <wps:wsp>
                        <wps:cNvPr id="713" name="Rectangle 26"/>
                        <wps:cNvSpPr>
                          <a:spLocks noChangeAspect="1" noChangeArrowheads="1"/>
                        </wps:cNvSpPr>
                        <wps:spPr bwMode="auto">
                          <a:xfrm>
                            <a:off x="2676"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2</w:t>
                              </w:r>
                            </w:p>
                          </w:txbxContent>
                        </wps:txbx>
                        <wps:bodyPr rot="0" vert="horz" wrap="none" lIns="0" tIns="0" rIns="0" bIns="0" anchor="t" anchorCtr="0" upright="1">
                          <a:noAutofit/>
                        </wps:bodyPr>
                      </wps:wsp>
                      <wps:wsp>
                        <wps:cNvPr id="714" name="Rectangle 27"/>
                        <wps:cNvSpPr>
                          <a:spLocks noChangeAspect="1" noChangeArrowheads="1"/>
                        </wps:cNvSpPr>
                        <wps:spPr bwMode="auto">
                          <a:xfrm>
                            <a:off x="3423"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3</w:t>
                              </w:r>
                            </w:p>
                          </w:txbxContent>
                        </wps:txbx>
                        <wps:bodyPr rot="0" vert="horz" wrap="none" lIns="0" tIns="0" rIns="0" bIns="0" anchor="t" anchorCtr="0" upright="1">
                          <a:noAutofit/>
                        </wps:bodyPr>
                      </wps:wsp>
                      <wps:wsp>
                        <wps:cNvPr id="715" name="Rectangle 28"/>
                        <wps:cNvSpPr>
                          <a:spLocks noChangeAspect="1" noChangeArrowheads="1"/>
                        </wps:cNvSpPr>
                        <wps:spPr bwMode="auto">
                          <a:xfrm>
                            <a:off x="4175"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4</w:t>
                              </w:r>
                            </w:p>
                          </w:txbxContent>
                        </wps:txbx>
                        <wps:bodyPr rot="0" vert="horz" wrap="none" lIns="0" tIns="0" rIns="0" bIns="0" anchor="t" anchorCtr="0" upright="1">
                          <a:noAutofit/>
                        </wps:bodyPr>
                      </wps:wsp>
                      <wps:wsp>
                        <wps:cNvPr id="716" name="Rectangle 29"/>
                        <wps:cNvSpPr>
                          <a:spLocks noChangeAspect="1" noChangeArrowheads="1"/>
                        </wps:cNvSpPr>
                        <wps:spPr bwMode="auto">
                          <a:xfrm>
                            <a:off x="4911"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5</w:t>
                              </w:r>
                            </w:p>
                          </w:txbxContent>
                        </wps:txbx>
                        <wps:bodyPr rot="0" vert="horz" wrap="none" lIns="0" tIns="0" rIns="0" bIns="0" anchor="t" anchorCtr="0" upright="1">
                          <a:noAutofit/>
                        </wps:bodyPr>
                      </wps:wsp>
                      <wps:wsp>
                        <wps:cNvPr id="717" name="Rectangle 30"/>
                        <wps:cNvSpPr>
                          <a:spLocks noChangeAspect="1" noChangeArrowheads="1"/>
                        </wps:cNvSpPr>
                        <wps:spPr bwMode="auto">
                          <a:xfrm>
                            <a:off x="5683"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6</w:t>
                              </w:r>
                            </w:p>
                          </w:txbxContent>
                        </wps:txbx>
                        <wps:bodyPr rot="0" vert="horz" wrap="none" lIns="0" tIns="0" rIns="0" bIns="0" anchor="t" anchorCtr="0" upright="1">
                          <a:noAutofit/>
                        </wps:bodyPr>
                      </wps:wsp>
                      <wps:wsp>
                        <wps:cNvPr id="718" name="Rectangle 31"/>
                        <wps:cNvSpPr>
                          <a:spLocks noChangeAspect="1" noChangeArrowheads="1"/>
                        </wps:cNvSpPr>
                        <wps:spPr bwMode="auto">
                          <a:xfrm>
                            <a:off x="1525" y="2411"/>
                            <a:ext cx="1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A</w:t>
                              </w:r>
                            </w:p>
                          </w:txbxContent>
                        </wps:txbx>
                        <wps:bodyPr rot="0" vert="horz" wrap="none" lIns="0" tIns="0" rIns="0" bIns="0" anchor="t" anchorCtr="0" upright="1">
                          <a:noAutofit/>
                        </wps:bodyPr>
                      </wps:wsp>
                      <wps:wsp>
                        <wps:cNvPr id="719" name="Rectangle 32"/>
                        <wps:cNvSpPr>
                          <a:spLocks noChangeAspect="1" noChangeArrowheads="1"/>
                        </wps:cNvSpPr>
                        <wps:spPr bwMode="auto">
                          <a:xfrm>
                            <a:off x="1514" y="6931"/>
                            <a:ext cx="18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G</w:t>
                              </w:r>
                            </w:p>
                          </w:txbxContent>
                        </wps:txbx>
                        <wps:bodyPr rot="0" vert="horz" wrap="none" lIns="0" tIns="0" rIns="0" bIns="0" anchor="t" anchorCtr="0" upright="1">
                          <a:noAutofit/>
                        </wps:bodyPr>
                      </wps:wsp>
                      <wps:wsp>
                        <wps:cNvPr id="720" name="Rectangle 33"/>
                        <wps:cNvSpPr>
                          <a:spLocks noChangeAspect="1" noChangeArrowheads="1"/>
                        </wps:cNvSpPr>
                        <wps:spPr bwMode="auto">
                          <a:xfrm>
                            <a:off x="1924" y="1827"/>
                            <a:ext cx="13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1</w:t>
                              </w:r>
                            </w:p>
                          </w:txbxContent>
                        </wps:txbx>
                        <wps:bodyPr rot="0" vert="horz" wrap="none" lIns="0" tIns="0" rIns="0" bIns="0" anchor="t" anchorCtr="0" upright="1">
                          <a:noAutofit/>
                        </wps:bodyPr>
                      </wps:wsp>
                      <wps:wsp>
                        <wps:cNvPr id="721" name="Rectangle 34"/>
                        <wps:cNvSpPr>
                          <a:spLocks noChangeAspect="1" noChangeArrowheads="1"/>
                        </wps:cNvSpPr>
                        <wps:spPr bwMode="auto">
                          <a:xfrm>
                            <a:off x="6429"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7</w:t>
                              </w:r>
                            </w:p>
                          </w:txbxContent>
                        </wps:txbx>
                        <wps:bodyPr rot="0" vert="horz" wrap="none" lIns="0" tIns="0" rIns="0" bIns="0" anchor="t" anchorCtr="0" upright="1">
                          <a:noAutofit/>
                        </wps:bodyPr>
                      </wps:wsp>
                      <wps:wsp>
                        <wps:cNvPr id="722" name="Rectangle 35"/>
                        <wps:cNvSpPr>
                          <a:spLocks noChangeAspect="1" noChangeArrowheads="1"/>
                        </wps:cNvSpPr>
                        <wps:spPr bwMode="auto">
                          <a:xfrm>
                            <a:off x="7181"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8</w:t>
                              </w:r>
                            </w:p>
                          </w:txbxContent>
                        </wps:txbx>
                        <wps:bodyPr rot="0" vert="horz" wrap="none" lIns="0" tIns="0" rIns="0" bIns="0" anchor="t" anchorCtr="0" upright="1">
                          <a:noAutofit/>
                        </wps:bodyPr>
                      </wps:wsp>
                      <wps:wsp>
                        <wps:cNvPr id="723" name="Rectangle 36"/>
                        <wps:cNvSpPr>
                          <a:spLocks noChangeAspect="1" noChangeArrowheads="1"/>
                        </wps:cNvSpPr>
                        <wps:spPr bwMode="auto">
                          <a:xfrm>
                            <a:off x="7917" y="1827"/>
                            <a:ext cx="13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9</w:t>
                              </w:r>
                            </w:p>
                          </w:txbxContent>
                        </wps:txbx>
                        <wps:bodyPr rot="0" vert="horz" wrap="none" lIns="0" tIns="0" rIns="0" bIns="0" anchor="t" anchorCtr="0" upright="1">
                          <a:noAutofit/>
                        </wps:bodyPr>
                      </wps:wsp>
                      <wps:wsp>
                        <wps:cNvPr id="724" name="Rectangle 37"/>
                        <wps:cNvSpPr>
                          <a:spLocks noChangeAspect="1" noChangeArrowheads="1"/>
                        </wps:cNvSpPr>
                        <wps:spPr bwMode="auto">
                          <a:xfrm>
                            <a:off x="8614" y="1827"/>
                            <a:ext cx="26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0000"/>
                                </w:rPr>
                                <w:t>10</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12.7pt;margin-top:-3.55pt;width:368.7pt;height:269.95pt;z-index:251495936" coordorigin="1514,1827" coordsize="7367,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">
                <o:lock v:ext="edit" aspectratio="t"/>
                <v:shape id="Freeform 4" o:spid="_x0000_s1028" style="position:absolute;left:1691;top:2518;width:7177;height:21;visibility:visible;mso-wrap-style:square;v-text-anchor:top" coordsize="71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L8QA&#10;AADcAAAADwAAAGRycy9kb3ducmV2LnhtbESPT2vCQBTE74LfYXmCN7OxSNDUVcRSseDFP9Dra/aZ&#10;hGbfprtrTL+9Wyh4HGbmN8xy3ZtGdOR8bVnBNElBEBdW11wquJzfJ3MQPiBrbCyTgl/ysF4NB0vM&#10;tb3zkbpTKEWEsM9RQRVCm0vpi4oM+sS2xNG7WmcwROlKqR3eI9w08iVNM2mw5rhQYUvbiorv080o&#10;4PQtm/0Unx80c94dyq+rxF2n1HjUb15BBOrDM/zf3msF2WIK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RS/EAAAA3AAAAA8AAAAAAAAAAAAAAAAAmAIAAGRycy9k&#10;b3ducmV2LnhtbFBLBQYAAAAABAAEAPUAAACJAwAAAAA=&#10;" path="m10,21r,l8,21,6,19r-2,l2,19r,-2l,15,,13r,l,11,,9,,6,,4r2,l2,2,4,,6,,8,r2,l10,,7167,r,l7167,r2,l7171,r2,2l7173,4r2,l7175,6r,3l7177,11r-2,2l7175,13r,2l7173,17r,2l7171,19r-2,l7167,21r,l7167,21,10,21xe" fillcolor="red" strokecolor="red" strokeweight=".1pt">
                  <v:path arrowok="t" o:connecttype="custom" o:connectlocs="10,21;10,21;8,21;6,19;4,19;2,19;2,17;0,15;0,13;0,13;0,11;0,9;0,6;0,4;2,4;2,2;4,0;6,0;8,0;10,0;10,0;7167,0;7167,0;7167,0;7169,0;7171,0;7173,2;7173,4;7175,4;7175,6;7175,9;7177,11;7175,13;7175,13;7175,15;7173,17;7173,19;7171,19;7169,19;7167,21;7167,21;7167,21;10,21" o:connectangles="0,0,0,0,0,0,0,0,0,0,0,0,0,0,0,0,0,0,0,0,0,0,0,0,0,0,0,0,0,0,0,0,0,0,0,0,0,0,0,0,0,0,0"/>
                  <o:lock v:ext="edit" aspectratio="t"/>
                </v:shape>
                <v:shape id="Freeform 5" o:spid="_x0000_s1029" style="position:absolute;left:1691;top:3275;width:7177;height:21;visibility:visible;mso-wrap-style:square;v-text-anchor:top" coordsize="71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bWMQA&#10;AADcAAAADwAAAGRycy9kb3ducmV2LnhtbESPzWrDMBCE74G+g9hCbrGcEEziRjahISWFXvIDvW6t&#10;jW1qrVxJddy3rwqFHIeZ+YbZlKPpxEDOt5YVzJMUBHFldcu1gst5P1uB8AFZY2eZFPyQh7J4mGww&#10;1/bGRxpOoRYRwj5HBU0IfS6lrxoy6BPbE0fvap3BEKWrpXZ4i3DTyUWaZtJgy3GhwZ6eG6o+T99G&#10;Aae7bPlVvb/S0nn3Vn9cJb4MSk0fx+0TiEBjuIf/2wetIFsv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21jEAAAA3AAAAA8AAAAAAAAAAAAAAAAAmAIAAGRycy9k&#10;b3ducmV2LnhtbFBLBQYAAAAABAAEAPUAAACJAwAAAAA=&#10;" path="m10,21r,l8,21,6,19r-2,l2,17r,l,15,,13,,11r,l,9,,7,,4,2,2r,l4,,6,,8,r2,l10,,7167,r,l7167,r2,l7171,r2,2l7173,2r2,2l7175,7r,2l7177,11r-2,l7175,13r,2l7173,17r,l7171,19r-2,l7167,21r,l7167,21,10,21xe" fillcolor="red" strokecolor="red" strokeweight=".1pt">
                  <v:path arrowok="t" o:connecttype="custom" o:connectlocs="10,21;10,21;8,21;6,19;4,19;2,17;2,17;0,15;0,13;0,11;0,11;0,9;0,7;0,4;2,2;2,2;4,0;6,0;8,0;10,0;10,0;7167,0;7167,0;7167,0;7169,0;7171,0;7173,2;7173,2;7175,4;7175,7;7175,9;7177,11;7175,11;7175,13;7175,15;7173,17;7173,17;7171,19;7169,19;7167,21;7167,21;7167,21;10,21" o:connectangles="0,0,0,0,0,0,0,0,0,0,0,0,0,0,0,0,0,0,0,0,0,0,0,0,0,0,0,0,0,0,0,0,0,0,0,0,0,0,0,0,0,0,0"/>
                  <o:lock v:ext="edit" aspectratio="t"/>
                </v:shape>
                <v:shape id="Freeform 6" o:spid="_x0000_s1030" style="position:absolute;left:1691;top:4020;width:7177;height:21;visibility:visible;mso-wrap-style:square;v-text-anchor:top" coordsize="71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w8MA&#10;AADcAAAADwAAAGRycy9kb3ducmV2LnhtbESPQWvCQBSE7wX/w/IEb7qxSqjRVURRWuilKnh9Zp9J&#10;MPs23V1j+u+7BaHHYWa+YRarztSiJecrywrGowQEcW51xYWC03E3fAPhA7LG2jIp+CEPq2XvZYGZ&#10;tg/+ovYQChEh7DNUUIbQZFL6vCSDfmQb4uhdrTMYonSF1A4fEW5q+ZokqTRYcVwosaFNSfntcDcK&#10;ONmm0+/8/EFT591ncblK3LdKDfrdeg4iUBf+w8/2u1aQzi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9+w8MAAADcAAAADwAAAAAAAAAAAAAAAACYAgAAZHJzL2Rv&#10;d25yZXYueG1sUEsFBgAAAAAEAAQA9QAAAIgDAAAAAA==&#10;" path="m10,21r,l8,21r-2,l4,21,2,19r,l,17,,14,,12,,10r,l,8,,6,2,4r,l4,2r2,l8,2,10,r,l7167,r,l7167,2r2,l7171,2r2,2l7173,4r2,2l7175,8r,2l7177,10r-2,2l7175,14r,3l7173,19r,l7171,21r-2,l7167,21r,l7167,21,10,21xe" fillcolor="red" strokecolor="red" strokeweight=".1pt">
                  <v:path arrowok="t" o:connecttype="custom" o:connectlocs="10,21;10,21;8,21;6,21;4,21;2,19;2,19;0,17;0,14;0,12;0,10;0,10;0,8;0,6;2,4;2,4;4,2;6,2;8,2;10,0;10,0;7167,0;7167,0;7167,2;7169,2;7171,2;7173,4;7173,4;7175,6;7175,8;7175,10;7177,10;7175,12;7175,14;7175,17;7173,19;7173,19;7171,21;7169,21;7167,21;7167,21;7167,21;10,21" o:connectangles="0,0,0,0,0,0,0,0,0,0,0,0,0,0,0,0,0,0,0,0,0,0,0,0,0,0,0,0,0,0,0,0,0,0,0,0,0,0,0,0,0,0,0"/>
                  <o:lock v:ext="edit" aspectratio="t"/>
                </v:shape>
                <v:shape id="Freeform 7" o:spid="_x0000_s1031" style="position:absolute;left:1691;top:4777;width:7177;height:21;visibility:visible;mso-wrap-style:square;v-text-anchor:top" coordsize="71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mt8QA&#10;AADcAAAADwAAAGRycy9kb3ducmV2LnhtbESPT2vCQBTE70K/w/IEb7qxhGCjGyktFQtetIVen9mX&#10;PzT7Nt1dY/rt3ULB4zAzv2E229F0YiDnW8sKlosEBHFpdcu1gs+Pt/kKhA/IGjvLpOCXPGyLh8kG&#10;c22vfKThFGoRIexzVNCE0OdS+rIhg35he+LoVdYZDFG6WmqH1wg3nXxMkkwabDkuNNjTS0Pl9+li&#10;FHDymqU/5dc7pc67Q32uJO4GpWbT8XkNItAY7uH/9l4ryJ5S+Ds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G5rfEAAAA3AAAAA8AAAAAAAAAAAAAAAAAmAIAAGRycy9k&#10;b3ducmV2LnhtbFBLBQYAAAAABAAEAPUAAACJAwAAAAA=&#10;" path="m10,21r,l8,21r-2,l4,21,2,19r,l,17,,15,,13,,10,,8r,l,6,2,4r,l4,2r2,l8,r2,l10,,7167,r,l7167,r2,2l7171,2r2,2l7173,4r2,2l7175,8r,l7177,10r-2,3l7175,15r,2l7173,19r,l7171,21r-2,l7167,21r,l7167,21,10,21xe" fillcolor="red" strokecolor="red" strokeweight=".1pt">
                  <v:path arrowok="t" o:connecttype="custom" o:connectlocs="10,21;10,21;8,21;6,21;4,21;2,19;2,19;0,17;0,15;0,13;0,10;0,8;0,8;0,6;2,4;2,4;4,2;6,2;8,0;10,0;10,0;7167,0;7167,0;7167,0;7169,2;7171,2;7173,4;7173,4;7175,6;7175,8;7175,8;7177,10;7175,13;7175,15;7175,17;7173,19;7173,19;7171,21;7169,21;7167,21;7167,21;7167,21;10,21" o:connectangles="0,0,0,0,0,0,0,0,0,0,0,0,0,0,0,0,0,0,0,0,0,0,0,0,0,0,0,0,0,0,0,0,0,0,0,0,0,0,0,0,0,0,0"/>
                  <o:lock v:ext="edit" aspectratio="t"/>
                </v:shape>
                <v:shape id="Freeform 8" o:spid="_x0000_s1032" style="position:absolute;left:1691;top:5512;width:7177;height:20;visibility:visible;mso-wrap-style:square;v-text-anchor:top" coordsize="7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2cQA&#10;AADcAAAADwAAAGRycy9kb3ducmV2LnhtbESPQYvCMBSE7wv7H8ITvCyaVrCs1ShlQVFv64peH82z&#10;rTYvpYla/70RFjwOM/MNM1t0phY3al1lWUE8jEAQ51ZXXCjY/y0H3yCcR9ZYWyYFD3KwmH9+zDDV&#10;9s6/dNv5QgQIuxQVlN43qZQuL8mgG9qGOHgn2xr0QbaF1C3eA9zUchRFiTRYcVgosaGfkvLL7moU&#10;HM9fvmsqG4/i6ybbHLbZOFkVSvV7XTYF4anz7/B/e60VJJM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kNnEAAAA3AAAAA8AAAAAAAAAAAAAAAAAmAIAAGRycy9k&#10;b3ducmV2LnhtbFBLBQYAAAAABAAEAPUAAACJAwAAAAA=&#10;" path="m10,20r,l8,20r-2,l4,20,2,18r,-2l,16,,14,,12,,10,,8r,l,6,2,4,2,2r2,l6,2,8,r2,l10,,7167,r,l7167,r2,2l7171,2r2,l7173,4r2,2l7175,8r,l7177,10r-2,2l7175,14r,2l7173,16r,2l7171,20r-2,l7167,20r,l7167,20,10,20xe" fillcolor="red" strokecolor="red" strokeweight=".1pt">
                  <v:path arrowok="t" o:connecttype="custom" o:connectlocs="10,20;10,20;8,20;6,20;4,20;2,18;2,16;0,16;0,14;0,12;0,10;0,8;0,8;0,6;2,4;2,2;4,2;6,2;8,0;10,0;10,0;7167,0;7167,0;7167,0;7169,2;7171,2;7173,2;7173,4;7175,6;7175,8;7175,8;7177,10;7175,12;7175,14;7175,16;7173,16;7173,18;7171,20;7169,20;7167,20;7167,20;7167,20;10,20" o:connectangles="0,0,0,0,0,0,0,0,0,0,0,0,0,0,0,0,0,0,0,0,0,0,0,0,0,0,0,0,0,0,0,0,0,0,0,0,0,0,0,0,0,0,0"/>
                  <o:lock v:ext="edit" aspectratio="t"/>
                </v:shape>
                <v:shape id="Freeform 9" o:spid="_x0000_s1033" style="position:absolute;left:1967;top:2032;width:13;height:5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JsEA&#10;AADcAAAADwAAAGRycy9kb3ducmV2LnhtbESPS6vCMBSE9xf8D+EI7q6pLopWo/hAKIgLHxt3h+bY&#10;FpuT0sRa/70RBJfDzHzDzJedqURLjSstKxgNIxDEmdUl5wou593/BITzyBory6TgRQ6Wi97fHBNt&#10;n3yk9uRzESDsElRQeF8nUrqsIINuaGvi4N1sY9AH2eRSN/gMcFPJcRTF0mDJYaHAmjYFZffTwyio&#10;1qnR15bpsE931Nrb9mCnW6UG/W41A+Gp87/wt51qBfE0h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rVCbBAAAA3AAAAA8AAAAAAAAAAAAAAAAAmAIAAGRycy9kb3du&#10;cmV2LnhtbFBLBQYAAAAABAAEAPUAAACGAwAAAAA=&#10;" path="m13,5113r,l13,5113r,2l13,5115r,2l11,5117r,l9,5119r,l6,5119r,l4,5119r,-2l2,5117r,l2,5115r,l,5113r,l,5113,,6r,l,6,2,4r,l2,4,2,2r2,l4,2r2,l6,,9,2r,l11,2r,l13,4r,l13,4r,2l13,6r,l13,5113xe" fillcolor="red" strokecolor="red" strokeweight=".1pt">
                  <v:path arrowok="t" o:connecttype="custom" o:connectlocs="13,5113;13,5113;13,5113;13,5115;13,5115;13,5117;11,5117;11,5117;9,5119;9,5119;6,5119;6,5119;4,5119;4,5117;2,5117;2,5117;2,5115;2,5115;0,5113;0,5113;0,5113;0,6;0,6;0,6;2,4;2,4;2,4;2,2;4,2;4,2;6,2;6,0;9,2;9,2;11,2;11,2;13,4;13,4;13,4;13,6;13,6;13,6;13,5113" o:connectangles="0,0,0,0,0,0,0,0,0,0,0,0,0,0,0,0,0,0,0,0,0,0,0,0,0,0,0,0,0,0,0,0,0,0,0,0,0,0,0,0,0,0,0"/>
                  <o:lock v:ext="edit" aspectratio="t"/>
                </v:shape>
                <v:shape id="Freeform 10" o:spid="_x0000_s1034" style="position:absolute;left:2726;top:2032;width:12;height:5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5asQA&#10;AADcAAAADwAAAGRycy9kb3ducmV2LnhtbESPzW7CMBCE75X6DtYi9VYcOIQmxSCKhCg3mnDpbRUv&#10;+SFeR7EJ4e0xUqUeRzPzjWa5Hk0rBupdbVnBbBqBIC6srrlUcMp37x8gnEfW2FomBXdysF69viwx&#10;1fbGPzRkvhQBwi5FBZX3XSqlKyoy6Ka2Iw7e2fYGfZB9KXWPtwA3rZxHUSwN1hwWKuxoW1Fxya5G&#10;QTbE++vX4dfkTTLLjzpusqFulHqbjJtPEJ5G/x/+a39rBXGy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8eWrEAAAA3AAAAA8AAAAAAAAAAAAAAAAAmAIAAGRycy9k&#10;b3ducmV2LnhtbFBLBQYAAAAABAAEAPUAAACJAwAAAAA=&#10;" path="m12,5113r,l12,5113r-2,2l10,5115r,2l10,5117r-2,l8,5119r-2,l6,5119r-2,l4,5119r-2,-2l2,5117r-2,l,5115r,l,5113r,l,5113,,6r,l,6,,4r,l,4,2,2r,l4,2r,l6,r,2l8,2r,l10,2r,2l10,4r,l12,6r,l12,6r,5107xe" fillcolor="red" strokecolor="red" strokeweight=".1pt">
                  <v:path arrowok="t" o:connecttype="custom" o:connectlocs="12,5113;12,5113;12,5113;10,5115;10,5115;10,5117;10,5117;8,5117;8,5119;6,5119;6,5119;4,5119;4,5119;2,5117;2,5117;0,5117;0,5115;0,5115;0,5113;0,5113;0,5113;0,6;0,6;0,6;0,4;0,4;0,4;2,2;2,2;4,2;4,2;6,0;6,2;8,2;8,2;10,2;10,4;10,4;10,4;12,6;12,6;12,6;12,5113" o:connectangles="0,0,0,0,0,0,0,0,0,0,0,0,0,0,0,0,0,0,0,0,0,0,0,0,0,0,0,0,0,0,0,0,0,0,0,0,0,0,0,0,0,0,0"/>
                  <o:lock v:ext="edit" aspectratio="t"/>
                </v:shape>
                <v:shape id="Freeform 11" o:spid="_x0000_s1035" style="position:absolute;left:3472;top:2032;width:12;height:5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tGMEA&#10;AADcAAAADwAAAGRycy9kb3ducmV2LnhtbERPu07DMBTdK/EP1kVia5wyRDTEqVokBGxt0oXtKr7k&#10;QXwd2W4a/r4ekDoenXexW8woZnK+t6xgk6QgiBure24VnOv39QsIH5A1jpZJwR952JUPqwJzba98&#10;orkKrYgh7HNU0IUw5VL6piODPrETceR+rDMYInSt1A6vMdyM8jlNM2mw59jQ4URvHTW/1cUoqObs&#10;43L4+jb1sN3UR50N1dwPSj09LvtXEIGWcBf/uz+1gmwb18Yz8Qj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j7RjBAAAA3AAAAA8AAAAAAAAAAAAAAAAAmAIAAGRycy9kb3du&#10;cmV2LnhtbFBLBQYAAAAABAAEAPUAAACGAwAAAAA=&#10;" path="m12,5113r,l12,5113r,2l10,5115r,2l10,5117r-2,l8,5119r-2,l6,5119r-2,l4,5119r-2,-2l2,5117r,l,5115r,l,5113r,l,5113,,6r,l,6,,4r,l2,4,2,2r,l4,2r,l6,r,2l8,2r,l10,2r,2l10,4r2,l12,6r,l12,6r,5107xe" fillcolor="red" strokecolor="red" strokeweight=".1pt">
                  <v:path arrowok="t" o:connecttype="custom" o:connectlocs="12,5113;12,5113;12,5113;12,5115;10,5115;10,5117;10,5117;8,5117;8,5119;6,5119;6,5119;4,5119;4,5119;2,5117;2,5117;2,5117;0,5115;0,5115;0,5113;0,5113;0,5113;0,6;0,6;0,6;0,4;0,4;2,4;2,2;2,2;4,2;4,2;6,0;6,2;8,2;8,2;10,2;10,4;10,4;12,4;12,6;12,6;12,6;12,5113" o:connectangles="0,0,0,0,0,0,0,0,0,0,0,0,0,0,0,0,0,0,0,0,0,0,0,0,0,0,0,0,0,0,0,0,0,0,0,0,0,0,0,0,0,0,0"/>
                  <o:lock v:ext="edit" aspectratio="t"/>
                </v:shape>
                <v:shape id="Freeform 12" o:spid="_x0000_s1036" style="position:absolute;left:4228;top:2032;width:12;height:5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Ig8QA&#10;AADcAAAADwAAAGRycy9kb3ducmV2LnhtbESPT2vCQBTE70K/w/IKvZmNHoJJXaUtSOtNEy/eHtnX&#10;/Gn2bciuMf32riB4HGbmN8x6O5lOjDS4xrKCRRSDIC6tbrhScCp28xUI55E1dpZJwT852G5eZmvM&#10;tL3ykcbcVyJA2GWooPa+z6R0ZU0GXWR74uD92sGgD3KopB7wGuCmk8s4TqTBhsNCjT191VT+5Rej&#10;IB+T78vn/myKNl0UB520+di0Sr29Th/vIDxN/hl+tH+0giRN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SIPEAAAA3AAAAA8AAAAAAAAAAAAAAAAAmAIAAGRycy9k&#10;b3ducmV2LnhtbFBLBQYAAAAABAAEAPUAAACJAwAAAAA=&#10;" path="m12,5113r,l12,5113r,2l12,5115r-2,2l10,5117r,l8,5119r,l6,5119r,l4,5119r,-2l2,5117r,l,5115r,l,5113r,l,5113,,6r,l,6,,4r,l2,4,2,2r2,l4,2r2,l6,,8,2r,l10,2r,l10,4r2,l12,4r,2l12,6r,l12,5113xe" fillcolor="red" strokecolor="red" strokeweight=".1pt">
                  <v:path arrowok="t" o:connecttype="custom" o:connectlocs="12,5113;12,5113;12,5113;12,5115;12,5115;10,5117;10,5117;10,5117;8,5119;8,5119;6,5119;6,5119;4,5119;4,5117;2,5117;2,5117;0,5115;0,5115;0,5113;0,5113;0,5113;0,6;0,6;0,6;0,4;0,4;2,4;2,2;4,2;4,2;6,2;6,0;8,2;8,2;10,2;10,2;10,4;12,4;12,4;12,6;12,6;12,6;12,5113" o:connectangles="0,0,0,0,0,0,0,0,0,0,0,0,0,0,0,0,0,0,0,0,0,0,0,0,0,0,0,0,0,0,0,0,0,0,0,0,0,0,0,0,0,0,0"/>
                  <o:lock v:ext="edit" aspectratio="t"/>
                </v:shape>
                <v:shape id="Freeform 13" o:spid="_x0000_s1037" style="position:absolute;left:4964;top:2032;width:12;height:5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BMAA&#10;AADcAAAADwAAAGRycy9kb3ducmV2LnhtbERPu27CMBTdkfgH6yJ1AweGAAGDaCXUskHSpdtVfMmD&#10;+DqKTUj/Hg9IjEfnvd0PphE9da6yrGA+i0AQ51ZXXCj4zY7TFQjnkTU2lknBPznY78ajLSbaPvhC&#10;feoLEULYJaig9L5NpHR5SQbdzLbEgbvazqAPsCuk7vARwk0jF1EUS4MVh4YSW/oqKb+ld6Mg7ePv&#10;++fpz2T1ep6ddVynfVUr9TEZDhsQngb/Fr/cP1rBMgrzw5lw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7BMAAAADcAAAADwAAAAAAAAAAAAAAAACYAgAAZHJzL2Rvd25y&#10;ZXYueG1sUEsFBgAAAAAEAAQA9QAAAIUDAAAAAA==&#10;" path="m12,5113r,l12,5113r,2l12,5115r,2l10,5117r,l8,5119r,l6,5119r,l4,5119r,-2l2,5117r,l2,5115r,l,5113r,l,5113,,6r,l,6,2,4r,l2,4,2,2r2,l4,2r2,l6,,8,2r,l10,2r,l12,4r,l12,4r,2l12,6r,l12,5113xe" fillcolor="red" strokecolor="red" strokeweight=".1pt">
                  <v:path arrowok="t" o:connecttype="custom" o:connectlocs="12,5113;12,5113;12,5113;12,5115;12,5115;12,5117;10,5117;10,5117;8,5119;8,5119;6,5119;6,5119;4,5119;4,5117;2,5117;2,5117;2,5115;2,5115;0,5113;0,5113;0,5113;0,6;0,6;0,6;2,4;2,4;2,4;2,2;4,2;4,2;6,2;6,0;8,2;8,2;10,2;10,2;12,4;12,4;12,4;12,6;12,6;12,6;12,5113" o:connectangles="0,0,0,0,0,0,0,0,0,0,0,0,0,0,0,0,0,0,0,0,0,0,0,0,0,0,0,0,0,0,0,0,0,0,0,0,0,0,0,0,0,0,0"/>
                  <o:lock v:ext="edit" aspectratio="t"/>
                </v:shape>
                <v:shape id="Freeform 14" o:spid="_x0000_s1038" style="position:absolute;left:1691;top:6269;width:7177;height:20;visibility:visible;mso-wrap-style:square;v-text-anchor:top" coordsize="7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MwMMA&#10;AADcAAAADwAAAGRycy9kb3ducmV2LnhtbESPT4vCMBTE74LfITzBi2hawT9Uo5SFFd3bquj10Tzb&#10;avNSmqj125uFBY/DzPyGWa5bU4kHNa60rCAeRSCIM6tLzhUcD9/DOQjnkTVWlknBixysV93OEhNt&#10;n/xLj73PRYCwS1BB4X2dSOmyggy6ka2Jg3exjUEfZJNL3eAzwE0lx1E0lQZLDgsF1vRVUHbb342C&#10;83Xg27q08Ti+79Ld6SedTDe5Uv1emy5AeGr9J/zf3moFsyiGv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MwMMAAADcAAAADwAAAAAAAAAAAAAAAACYAgAAZHJzL2Rv&#10;d25yZXYueG1sUEsFBgAAAAAEAAQA9QAAAIgDAAAAAA==&#10;" path="m10,20r,l8,20r-2,l4,18r-2,l2,16,,16,,14,,12,,10,,8,,6r,l2,4,2,2r2,l6,,8,r2,l10,,7167,r,l7167,r2,l7171,2r2,l7173,4r2,2l7175,6r,2l7177,10r-2,2l7175,14r,2l7173,16r,2l7171,18r-2,2l7167,20r,l7167,20,10,20xe" fillcolor="red" strokecolor="red" strokeweight=".1pt">
                  <v:path arrowok="t" o:connecttype="custom" o:connectlocs="10,20;10,20;8,20;6,20;4,18;2,18;2,16;0,16;0,14;0,12;0,10;0,8;0,6;0,6;2,4;2,2;4,2;6,0;8,0;10,0;10,0;7167,0;7167,0;7167,0;7169,0;7171,2;7173,2;7173,4;7175,6;7175,6;7175,8;7177,10;7175,12;7175,14;7175,16;7173,16;7173,18;7171,18;7169,20;7167,20;7167,20;7167,20;10,20" o:connectangles="0,0,0,0,0,0,0,0,0,0,0,0,0,0,0,0,0,0,0,0,0,0,0,0,0,0,0,0,0,0,0,0,0,0,0,0,0,0,0,0,0,0,0"/>
                  <o:lock v:ext="edit" aspectratio="t"/>
                </v:shape>
                <v:shape id="Freeform 15" o:spid="_x0000_s1039" style="position:absolute;left:1691;top:7016;width:7177;height:20;visibility:visible;mso-wrap-style:square;v-text-anchor:top" coordsize="7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St8QA&#10;AADcAAAADwAAAGRycy9kb3ducmV2LnhtbESPQYvCMBSE74L/ITzBi2jawqpUo5SFFd3bquj10Tzb&#10;avNSmqj1328WFjwOM/MNs1x3phYPal1lWUE8iUAQ51ZXXCg4Hr7GcxDOI2usLZOCFzlYr/q9Jaba&#10;PvmHHntfiABhl6KC0vsmldLlJRl0E9sQB+9iW4M+yLaQusVngJtaJlE0lQYrDgslNvRZUn7b342C&#10;83Xku6aycRLfd9nu9J19TDeFUsNBly1AeOr8O/zf3moFsyiB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krfEAAAA3AAAAA8AAAAAAAAAAAAAAAAAmAIAAGRycy9k&#10;b3ducmV2LnhtbFBLBQYAAAAABAAEAPUAAACJAwAAAAA=&#10;" path="m10,20r,l8,20r-2,l4,18r-2,l2,16,,14r,l,12,,10,,8,,6,,4r2,l2,2r2,l6,,8,r2,l10,,7167,r,l7167,r2,l7171,2r2,l7173,4r2,l7175,6r,2l7177,10r-2,2l7175,14r,l7173,16r,2l7171,18r-2,2l7167,20r,l7167,20,10,20xe" fillcolor="red" strokecolor="red" strokeweight=".1pt">
                  <v:path arrowok="t" o:connecttype="custom" o:connectlocs="10,20;10,20;8,20;6,20;4,18;2,18;2,16;0,14;0,14;0,12;0,10;0,8;0,6;0,4;2,4;2,2;4,2;6,0;8,0;10,0;10,0;7167,0;7167,0;7167,0;7169,0;7171,2;7173,2;7173,4;7175,4;7175,6;7175,8;7177,10;7175,12;7175,14;7175,14;7173,16;7173,18;7171,18;7169,20;7167,20;7167,20;7167,20;10,20" o:connectangles="0,0,0,0,0,0,0,0,0,0,0,0,0,0,0,0,0,0,0,0,0,0,0,0,0,0,0,0,0,0,0,0,0,0,0,0,0,0,0,0,0,0,0"/>
                  <o:lock v:ext="edit" aspectratio="t"/>
                </v:shape>
                <v:shape id="Freeform 16" o:spid="_x0000_s1040" style="position:absolute;left:5732;top:2032;width:13;height:5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pMQA&#10;AADcAAAADwAAAGRycy9kb3ducmV2LnhtbESPS4vCQBCE7wv+h6EFb+tEhX3EjOKDQEByWHcve2sy&#10;nQdmekJmjPHfOwvCHouq+opKtqNpxUC9aywrWMwjEMSF1Q1XCn6+09cPEM4ja2wtk4I7OdhuJi8J&#10;xtre+IuGs69EgLCLUUHtfRdL6YqaDLq57YiDV9reoA+yr6Tu8RbgppXLKHqTBhsOCzV2dKipuJyv&#10;RkG7z4z+HZjyU5bSYMtjbj+PSs2m424NwtPo/8PPdqYVvEcr+Ds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baTEAAAA3AAAAA8AAAAAAAAAAAAAAAAAmAIAAGRycy9k&#10;b3ducmV2LnhtbFBLBQYAAAAABAAEAPUAAACJAwAAAAA=&#10;" path="m13,5113r,l13,5113r-2,2l11,5115r,2l11,5117r-2,l9,5119r-2,l7,5119r-2,l5,5119r-3,-2l2,5117r-2,l,5115r,l,5113r,l,5113,,6r,l,6,,4r,l,4,2,2r,l5,2r,l7,r,2l9,2r,l11,2r,2l11,4r,l13,6r,l13,6r,5107xe" fillcolor="red" strokecolor="red" strokeweight=".1pt">
                  <v:path arrowok="t" o:connecttype="custom" o:connectlocs="13,5113;13,5113;13,5113;11,5115;11,5115;11,5117;11,5117;9,5117;9,5119;7,5119;7,5119;5,5119;5,5119;2,5117;2,5117;0,5117;0,5115;0,5115;0,5113;0,5113;0,5113;0,6;0,6;0,6;0,4;0,4;0,4;2,2;2,2;5,2;5,2;7,0;7,2;9,2;9,2;11,2;11,4;11,4;11,4;13,6;13,6;13,6;13,5113" o:connectangles="0,0,0,0,0,0,0,0,0,0,0,0,0,0,0,0,0,0,0,0,0,0,0,0,0,0,0,0,0,0,0,0,0,0,0,0,0,0,0,0,0,0,0"/>
                  <o:lock v:ext="edit" aspectratio="t"/>
                </v:shape>
                <v:shape id="Freeform 17" o:spid="_x0000_s1041" style="position:absolute;left:6478;top:2032;width:13;height:5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10MQA&#10;AADcAAAADwAAAGRycy9kb3ducmV2LnhtbESPS4vCQBCE7wv+h6EFb+tEkX3EjOKDQEByWHcve2sy&#10;nQdmekJmjPHfOwvCHouq+opKtqNpxUC9aywrWMwjEMSF1Q1XCn6+09cPEM4ja2wtk4I7OdhuJi8J&#10;xtre+IuGs69EgLCLUUHtfRdL6YqaDLq57YiDV9reoA+yr6Tu8RbgppXLKHqTBhsOCzV2dKipuJyv&#10;RkG7z4z+HZjyU5bSYMtjbj+PSs2m424NwtPo/8PPdqYVvEcr+Ds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9dDEAAAA3AAAAA8AAAAAAAAAAAAAAAAAmAIAAGRycy9k&#10;b3ducmV2LnhtbFBLBQYAAAAABAAEAPUAAACJAwAAAAA=&#10;" path="m13,5113r,l13,5113r,2l11,5115r,2l11,5117r-2,l9,5119r-2,l7,5119r-2,l5,5119r-2,-2l3,5117r,l,5115r,l,5113r,l,5113,,6r,l,6,,4r,l3,4,3,2r,l5,2r,l7,r,2l9,2r,l11,2r,2l11,4r2,l13,6r,l13,6r,5107xe" fillcolor="red" strokecolor="red" strokeweight=".1pt">
                  <v:path arrowok="t" o:connecttype="custom" o:connectlocs="13,5113;13,5113;13,5113;13,5115;11,5115;11,5117;11,5117;9,5117;9,5119;7,5119;7,5119;5,5119;5,5119;3,5117;3,5117;3,5117;0,5115;0,5115;0,5113;0,5113;0,5113;0,6;0,6;0,6;0,4;0,4;3,4;3,2;3,2;5,2;5,2;7,0;7,2;9,2;9,2;11,2;11,4;11,4;13,4;13,6;13,6;13,6;13,5113" o:connectangles="0,0,0,0,0,0,0,0,0,0,0,0,0,0,0,0,0,0,0,0,0,0,0,0,0,0,0,0,0,0,0,0,0,0,0,0,0,0,0,0,0,0,0"/>
                  <o:lock v:ext="edit" aspectratio="t"/>
                </v:shape>
                <v:shape id="Freeform 18" o:spid="_x0000_s1042" style="position:absolute;left:7235;top:2032;width:12;height:5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YnMUA&#10;AADcAAAADwAAAGRycy9kb3ducmV2LnhtbESPT2vCQBTE7wW/w/IEb3WTgqlNXcUKYnuriZfeHtnX&#10;/DH7NmQ3MX77bqHQ4zAzv2E2u8m0YqTe1ZYVxMsIBHFhdc2lgkt+fFyDcB5ZY2uZFNzJwW47e9hg&#10;qu2NzzRmvhQBwi5FBZX3XSqlKyoy6Ja2Iw7et+0N+iD7UuoebwFuWvkURYk0WHNYqLCjQ0XFNRuM&#10;gmxMTsPbx5fJm5c4/9RJk411o9RiPu1fQXia/H/4r/2uFTxHK/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dicxQAAANwAAAAPAAAAAAAAAAAAAAAAAJgCAABkcnMv&#10;ZG93bnJldi54bWxQSwUGAAAAAAQABAD1AAAAigMAAAAA&#10;" path="m12,5113r,l12,5113r,2l12,5115r-2,2l10,5117r,l8,5119r,l6,5119r,l4,5119r,-2l2,5117r,l2,5115r-2,l,5113r,l,5113,,6r,l,6,,4r2,l2,4,2,2r2,l4,2r2,l6,,8,2r,l10,2r,l10,4r2,l12,4r,2l12,6r,l12,5113xe" fillcolor="red" strokecolor="red" strokeweight=".1pt">
                  <v:path arrowok="t" o:connecttype="custom" o:connectlocs="12,5113;12,5113;12,5113;12,5115;12,5115;10,5117;10,5117;10,5117;8,5119;8,5119;6,5119;6,5119;4,5119;4,5117;2,5117;2,5117;2,5115;0,5115;0,5113;0,5113;0,5113;0,6;0,6;0,6;0,4;2,4;2,4;2,2;4,2;4,2;6,2;6,0;8,2;8,2;10,2;10,2;10,4;12,4;12,4;12,6;12,6;12,6;12,5113" o:connectangles="0,0,0,0,0,0,0,0,0,0,0,0,0,0,0,0,0,0,0,0,0,0,0,0,0,0,0,0,0,0,0,0,0,0,0,0,0,0,0,0,0,0,0"/>
                  <o:lock v:ext="edit" aspectratio="t"/>
                </v:shape>
                <v:shape id="Freeform 19" o:spid="_x0000_s1043" style="position:absolute;left:7971;top:2032;width:12;height:5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G68QA&#10;AADcAAAADwAAAGRycy9kb3ducmV2LnhtbESPzW7CMBCE75X6DtZW4tY4cAglxaAWCQE3mnDpbRUv&#10;+SFeR7EJ4e0xUqUeRzPzjWa5Hk0rBupdbVnBNIpBEBdW11wqOOXb9w8QziNrbC2Tgjs5WK9eX5aY&#10;anvjHxoyX4oAYZeigsr7LpXSFRUZdJHtiIN3tr1BH2RfSt3jLcBNK2dxnEiDNYeFCjvaVFRcsqtR&#10;kA3J7vp9+DV5s5jmR5002VA3Sk3exq9PEJ5G/x/+a++1gnmc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RuvEAAAA3AAAAA8AAAAAAAAAAAAAAAAAmAIAAGRycy9k&#10;b3ducmV2LnhtbFBLBQYAAAAABAAEAPUAAACJAwAAAAA=&#10;" path="m12,5113r,l12,5113r,2l12,5115r,2l10,5117r,l8,5119r,l6,5119r,l4,5119r,-2l2,5117r,l2,5115r,l,5113r,l,5113,,6r,l,6,2,4r,l2,4,2,2r2,l4,2r2,l6,,8,2r,l10,2r,l12,4r,l12,4r,2l12,6r,l12,5113xe" fillcolor="red" strokecolor="red" strokeweight=".1pt">
                  <v:path arrowok="t" o:connecttype="custom" o:connectlocs="12,5113;12,5113;12,5113;12,5115;12,5115;12,5117;10,5117;10,5117;8,5119;8,5119;6,5119;6,5119;4,5119;4,5117;2,5117;2,5117;2,5115;2,5115;0,5113;0,5113;0,5113;0,6;0,6;0,6;2,4;2,4;2,4;2,2;4,2;4,2;6,2;6,0;8,2;8,2;10,2;10,2;12,4;12,4;12,4;12,6;12,6;12,6;12,5113" o:connectangles="0,0,0,0,0,0,0,0,0,0,0,0,0,0,0,0,0,0,0,0,0,0,0,0,0,0,0,0,0,0,0,0,0,0,0,0,0,0,0,0,0,0,0"/>
                  <o:lock v:ext="edit" aspectratio="t"/>
                </v:shape>
                <v:shape id="Freeform 20" o:spid="_x0000_s1044" style="position:absolute;left:8708;top:2032;width:13;height:5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rp8IA&#10;AADcAAAADwAAAGRycy9kb3ducmV2LnhtbESPT4vCMBTE74LfITzBm6brQd2uqayKUBAPul68PZrX&#10;P2zzUppY67c3guBxmJnfMKt1b2rRUesqywq+phEI4szqigsFl7/9ZAnCeWSNtWVS8CAH62Q4WGGs&#10;7Z1P1J19IQKEXYwKSu+bWEqXlWTQTW1DHLzctgZ9kG0hdYv3ADe1nEXRXBqsOCyU2NC2pOz/fDMK&#10;6k1q9LVjOh7SPXU23x3t906p8aj//QHhqfef8LudagWLaAGv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GunwgAAANwAAAAPAAAAAAAAAAAAAAAAAJgCAABkcnMvZG93&#10;bnJldi54bWxQSwUGAAAAAAQABAD1AAAAhwMAAAAA&#10;" path="m13,5113r,l13,5113r-2,2l11,5115r,2l11,5117r-2,l9,5119r-2,l7,5119r-2,l5,5119r-3,-2l2,5117r-2,l,5115r,l,5113r,l,5113,,6r,l,6,,4r,l,4,2,2r,l5,2r,l7,r,2l9,2r,l11,2r,2l11,4r,l13,6r,l13,6r,5107xe" fillcolor="red" strokecolor="red" strokeweight=".1pt">
                  <v:path arrowok="t" o:connecttype="custom" o:connectlocs="13,5113;13,5113;13,5113;11,5115;11,5115;11,5117;11,5117;9,5117;9,5119;7,5119;7,5119;5,5119;5,5119;2,5117;2,5117;0,5117;0,5115;0,5115;0,5113;0,5113;0,5113;0,6;0,6;0,6;0,4;0,4;0,4;2,2;2,2;5,2;5,2;7,0;7,2;9,2;9,2;11,2;11,4;11,4;11,4;13,6;13,6;13,6;13,5113" o:connectangles="0,0,0,0,0,0,0,0,0,0,0,0,0,0,0,0,0,0,0,0,0,0,0,0,0,0,0,0,0,0,0,0,0,0,0,0,0,0,0,0,0,0,0"/>
                  <o:lock v:ext="edit" aspectratio="t"/>
                </v:shape>
                <v:rect id="Rectangle 21" o:spid="_x0000_s1045" style="position:absolute;left:1525;top:3174;width:17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MMEA&#10;AADcAAAADwAAAGRycy9kb3ducmV2LnhtbERPzWoCMRC+F3yHMEJvNbsitq5GUUEsggetDzBsxs3q&#10;ZrImUbdv3xyEHj++/9mis414kA+1YwX5IANBXDpdc6Xg9LP5+AIRIrLGxjEp+KUAi3nvbYaFdk8+&#10;0OMYK5FCOBSowMTYFlKG0pDFMHAtceLOzluMCfpKao/PFG4bOcyysbRYc2ow2NLaUHk93q0CWm0P&#10;k8symL30ecj3u/FktL0p9d7vllMQkbr4L365v7WCzyytTWfS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C/jDBAAAA3AAAAA8AAAAAAAAAAAAAAAAAmAIAAGRycy9kb3du&#10;cmV2LnhtbFBLBQYAAAAABAAEAPUAAACGAwAAAAA=&#10;" filled="f" stroked="f">
                  <o:lock v:ext="edit" aspectratio="t"/>
                  <v:textbox inset="0,0,0,0">
                    <w:txbxContent>
                      <w:p w:rsidR="007C3446" w:rsidRDefault="00833FCD">
                        <w:r>
                          <w:rPr>
                            <w:rFonts w:ascii="Arial" w:hAnsi="Arial" w:cs="Arial"/>
                            <w:b/>
                            <w:bCs/>
                            <w:color w:val="FF0000"/>
                          </w:rPr>
                          <w:t>B</w:t>
                        </w:r>
                      </w:p>
                    </w:txbxContent>
                  </v:textbox>
                </v:rect>
                <v:rect id="Rectangle 22" o:spid="_x0000_s1046" style="position:absolute;left:1521;top:3915;width:17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bq8QA&#10;AADcAAAADwAAAGRycy9kb3ducmV2LnhtbESP0WoCMRRE3wv+Q7hC32p2S7Hu1ihWKIrgg9oPuGxu&#10;N1s3N2sSdfv3Rij4OMzMGWY6720rLuRD41hBPspAEFdON1wr+D58vUxAhIissXVMCv4owHw2eJpi&#10;qd2Vd3TZx1okCIcSFZgYu1LKUBmyGEauI07ej/MWY5K+ltrjNcFtK1+zbCwtNpwWDHa0NFQd92er&#10;gD5Xu+J3EcxW+jzk2824eFudlHoe9osPEJH6+Aj/t9dawXtW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6v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C</w:t>
                        </w:r>
                      </w:p>
                    </w:txbxContent>
                  </v:textbox>
                </v:rect>
                <v:rect id="Rectangle 23" o:spid="_x0000_s1047" style="position:absolute;left:1521;top:4687;width:17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k68EA&#10;AADcAAAADwAAAGRycy9kb3ducmV2LnhtbERPzWoCMRC+F3yHMEJvNbsitq5GUUEsggetDzBsxs3q&#10;ZrImUbdv3xyEHj++/9mis414kA+1YwX5IANBXDpdc6Xg9LP5+AIRIrLGxjEp+KUAi3nvbYaFdk8+&#10;0OMYK5FCOBSowMTYFlKG0pDFMHAtceLOzluMCfpKao/PFG4bOcyysbRYc2ow2NLaUHk93q0CWm0P&#10;k8symL30ecj3u/FktL0p9d7vllMQkbr4L365v7WCzzzNT2fS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ZOvBAAAA3AAAAA8AAAAAAAAAAAAAAAAAmAIAAGRycy9kb3du&#10;cmV2LnhtbFBLBQYAAAAABAAEAPUAAACGAwAAAAA=&#10;" filled="f" stroked="f">
                  <o:lock v:ext="edit" aspectratio="t"/>
                  <v:textbox inset="0,0,0,0">
                    <w:txbxContent>
                      <w:p w:rsidR="007C3446" w:rsidRDefault="00833FCD">
                        <w:r>
                          <w:rPr>
                            <w:rFonts w:ascii="Arial" w:hAnsi="Arial" w:cs="Arial"/>
                            <w:b/>
                            <w:bCs/>
                            <w:color w:val="FF0000"/>
                          </w:rPr>
                          <w:t>D</w:t>
                        </w:r>
                      </w:p>
                    </w:txbxContent>
                  </v:textbox>
                </v:rect>
                <v:rect id="Rectangle 24" o:spid="_x0000_s1048" style="position:absolute;left:1525;top:5407;width:161;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BcMQA&#10;AADcAAAADwAAAGRycy9kb3ducmV2LnhtbESP0WoCMRRE34X+Q7hC3zSbUmxdjWILxSL4oPUDLpvr&#10;ZnVzs01S3f59IxR8HGbmDDNf9q4VFwqx8axBjQsQxJU3DdcaDl8fo1cQMSEbbD2Thl+KsFw8DOZY&#10;Gn/lHV32qRYZwrFEDTalrpQyVpYcxrHviLN39MFhyjLU0gS8Zrhr5VNRTKTDhvOCxY7eLVXn/Y/T&#10;QG/r3fS0inYrg4pqu5lMn9ffWj8O+9UMRKI+3cP/7U+j4UUpuJ3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wXD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E</w:t>
                        </w:r>
                      </w:p>
                    </w:txbxContent>
                  </v:textbox>
                </v:rect>
                <v:rect id="Rectangle 25" o:spid="_x0000_s1049" style="position:absolute;left:1531;top:6164;width:147;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fB8UA&#10;AADcAAAADwAAAGRycy9kb3ducmV2LnhtbESPzWrDMBCE74W8g9hAb43sUPLjRDZJoaQUckjaB1is&#10;jeXWWjmSmrhvXxUCOQ4z8w2zrgbbiQv50DpWkE8yEMS10y03Cj4/Xp8WIEJE1tg5JgW/FKAqRw9r&#10;LLS78oEux9iIBOFQoAITY19IGWpDFsPE9cTJOzlvMSbpG6k9XhPcdnKaZTNpseW0YLCnF0P19/HH&#10;KqDt7rD82gSzlz4P+f59tnzenZV6HA+bFYhIQ7yHb+03rWCeT+H/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18HxQAAANwAAAAPAAAAAAAAAAAAAAAAAJgCAABkcnMv&#10;ZG93bnJldi54bWxQSwUGAAAAAAQABAD1AAAAigMAAAAA&#10;" filled="f" stroked="f">
                  <o:lock v:ext="edit" aspectratio="t"/>
                  <v:textbox inset="0,0,0,0">
                    <w:txbxContent>
                      <w:p w:rsidR="007C3446" w:rsidRDefault="00833FCD">
                        <w:r>
                          <w:rPr>
                            <w:rFonts w:ascii="Arial" w:hAnsi="Arial" w:cs="Arial"/>
                            <w:b/>
                            <w:bCs/>
                            <w:color w:val="FF0000"/>
                          </w:rPr>
                          <w:t>F</w:t>
                        </w:r>
                      </w:p>
                    </w:txbxContent>
                  </v:textbox>
                </v:rect>
                <v:rect id="Rectangle 26" o:spid="_x0000_s1050" style="position:absolute;left:2676;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nMQA&#10;AADcAAAADwAAAGRycy9kb3ducmV2LnhtbESP0WoCMRRE3wX/IVyhb5pdLbZujWKFohR80PoBl811&#10;s3Vzs01SXf/eCIU+DjNzhpkvO9uIC/lQO1aQjzIQxKXTNVcKjl8fw1cQISJrbByTghsFWC76vTkW&#10;2l15T5dDrESCcChQgYmxLaQMpSGLYeRa4uSdnLcYk/SV1B6vCW4bOc6yqbRYc1ow2NLaUHk+/FoF&#10;9L7Zz75Xweykz0O++5zOnjc/Sj0NutUbiEhd/A//tbdawUs+gc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z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2</w:t>
                        </w:r>
                      </w:p>
                    </w:txbxContent>
                  </v:textbox>
                </v:rect>
                <v:rect id="Rectangle 27" o:spid="_x0000_s1051" style="position:absolute;left:3423;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i6MQA&#10;AADcAAAADwAAAGRycy9kb3ducmV2LnhtbESP3WoCMRSE7wu+QzhC72p2i9i6GkULohS88OcBDpvj&#10;ZnVzsiZRt29vCoVeDjPzDTOdd7YRd/KhdqwgH2QgiEuna64UHA+rt08QISJrbByTgh8KMJ/1XqZY&#10;aPfgHd33sRIJwqFABSbGtpAylIYshoFriZN3ct5iTNJXUnt8JLht5HuWjaTFmtOCwZa+DJWX/c0q&#10;oOV6Nz4vgtlKn4d8+z0aD9dXpV773WICIlIX/8N/7Y1W8JEP4f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Yuj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3</w:t>
                        </w:r>
                      </w:p>
                    </w:txbxContent>
                  </v:textbox>
                </v:rect>
                <v:rect id="Rectangle 28" o:spid="_x0000_s1052" style="position:absolute;left:4175;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Hc8QA&#10;AADcAAAADwAAAGRycy9kb3ducmV2LnhtbESP0WoCMRRE3wX/IVyhb5pdsbZujWKFohR80PoBl811&#10;s3Vzs01SXf/eCIU+DjNzhpkvO9uIC/lQO1aQjzIQxKXTNVcKjl8fw1cQISJrbByTghsFWC76vTkW&#10;2l15T5dDrESCcChQgYmxLaQMpSGLYeRa4uSdnLcYk/SV1B6vCW4bOc6yqbRYc1ow2NLaUHk+/FoF&#10;9L7Zz75Xweykz0O++5zOJpsfpZ4G3eoNRKQu/of/2lut4CV/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x3P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4</w:t>
                        </w:r>
                      </w:p>
                    </w:txbxContent>
                  </v:textbox>
                </v:rect>
                <v:rect id="Rectangle 29" o:spid="_x0000_s1053" style="position:absolute;left:4911;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ZBMQA&#10;AADcAAAADwAAAGRycy9kb3ducmV2LnhtbESP0WoCMRRE3wX/IVyhb5rdUlbdGsUKxVLwQe0HXDa3&#10;m62bmzWJuv37piD4OMzMGWax6m0rruRD41hBPslAEFdON1wr+Dq+j2cgQkTW2DomBb8UYLUcDhZY&#10;anfjPV0PsRYJwqFEBSbGrpQyVIYshonriJP37bzFmKSvpfZ4S3DbyucsK6TFhtOCwY42hqrT4WIV&#10;0Nt2P/9ZB7OTPg/57rOYv2zPSj2N+vUriEh9fITv7Q+tYJoX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QT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5</w:t>
                        </w:r>
                      </w:p>
                    </w:txbxContent>
                  </v:textbox>
                </v:rect>
                <v:rect id="Rectangle 30" o:spid="_x0000_s1054" style="position:absolute;left:5683;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8n8QA&#10;AADcAAAADwAAAGRycy9kb3ducmV2LnhtbESP0WoCMRRE3wX/IVzBN81uEa2rUbRQlIIP2n7AZXPd&#10;bLu5WZNU179vBKGPw8ycYZbrzjbiSj7UjhXk4wwEcel0zZWCr8/30SuIEJE1No5JwZ0CrFf93hIL&#10;7W58pOspViJBOBSowMTYFlKG0pDFMHYtcfLOzluMSfpKao+3BLeNfMmyqbRYc1ow2NKbofLn9GsV&#10;0HZ3nH9vgjlIn4f88DGdT3YXpYaDbrMAEamL/+Fne68VzPIZ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J/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6</w:t>
                        </w:r>
                      </w:p>
                    </w:txbxContent>
                  </v:textbox>
                </v:rect>
                <v:rect id="Rectangle 31" o:spid="_x0000_s1055" style="position:absolute;left:1525;top:2411;width:17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o7cEA&#10;AADcAAAADwAAAGRycy9kb3ducmV2LnhtbERPzWoCMRC+F3yHMEJvNbsitq5GUUEsggetDzBsxs3q&#10;ZrImUbdv3xyEHj++/9mis414kA+1YwX5IANBXDpdc6Xg9LP5+AIRIrLGxjEp+KUAi3nvbYaFdk8+&#10;0OMYK5FCOBSowMTYFlKG0pDFMHAtceLOzluMCfpKao/PFG4bOcyysbRYc2ow2NLaUHk93q0CWm0P&#10;k8symL30ecj3u/FktL0p9d7vllMQkbr4L365v7WCzzytTWfS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aO3BAAAA3AAAAA8AAAAAAAAAAAAAAAAAmAIAAGRycy9kb3du&#10;cmV2LnhtbFBLBQYAAAAABAAEAPUAAACGAwAAAAA=&#10;" filled="f" stroked="f">
                  <o:lock v:ext="edit" aspectratio="t"/>
                  <v:textbox inset="0,0,0,0">
                    <w:txbxContent>
                      <w:p w:rsidR="007C3446" w:rsidRDefault="00833FCD">
                        <w:r>
                          <w:rPr>
                            <w:rFonts w:ascii="Arial" w:hAnsi="Arial" w:cs="Arial"/>
                            <w:b/>
                            <w:bCs/>
                            <w:color w:val="FF0000"/>
                          </w:rPr>
                          <w:t>A</w:t>
                        </w:r>
                      </w:p>
                    </w:txbxContent>
                  </v:textbox>
                </v:rect>
                <v:rect id="Rectangle 32" o:spid="_x0000_s1056" style="position:absolute;left:1514;top:6931;width:187;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NdsQA&#10;AADcAAAADwAAAGRycy9kb3ducmV2LnhtbESP0WoCMRRE3wv+Q7hC32p2S7Hu1ihWKIrgg9oPuGxu&#10;N1s3N2sSdfv3Rij4OMzMGWY6720rLuRD41hBPspAEFdON1wr+D58vUxAhIissXVMCv4owHw2eJpi&#10;qd2Vd3TZx1okCIcSFZgYu1LKUBmyGEauI07ej/MWY5K+ltrjNcFtK1+zbCwtNpwWDHa0NFQd92er&#10;gD5Xu+J3EcxW+jzk2824eFudlHoe9osPEJH6+Aj/t9dawXte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Xb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G</w:t>
                        </w:r>
                      </w:p>
                    </w:txbxContent>
                  </v:textbox>
                </v:rect>
                <v:rect id="Rectangle 33" o:spid="_x0000_s1057" style="position:absolute;left:1924;top:1827;width:133;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uVsEA&#10;AADcAAAADwAAAGRycy9kb3ducmV2LnhtbERPy2oCMRTdF/yHcAV3NTNSrI5GUaFYCi58fMBlcp2M&#10;Tm7GJOr4982i0OXhvOfLzjbiQT7UjhXkwwwEcel0zZWC0/HrfQIiRGSNjWNS8KIAy0XvbY6Fdk/e&#10;0+MQK5FCOBSowMTYFlKG0pDFMHQtceLOzluMCfpKao/PFG4bOcqysbRYc2ow2NLGUHk93K0CWm/3&#10;08sqmJ30ech3P+Ppx/am1KDfrWYgInXxX/zn/tYKPkd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rlbBAAAA3AAAAA8AAAAAAAAAAAAAAAAAmAIAAGRycy9kb3du&#10;cmV2LnhtbFBLBQYAAAAABAAEAPUAAACGAwAAAAA=&#10;" filled="f" stroked="f">
                  <o:lock v:ext="edit" aspectratio="t"/>
                  <v:textbox inset="0,0,0,0">
                    <w:txbxContent>
                      <w:p w:rsidR="007C3446" w:rsidRDefault="00833FCD">
                        <w:r>
                          <w:rPr>
                            <w:rFonts w:ascii="Arial" w:hAnsi="Arial" w:cs="Arial"/>
                            <w:b/>
                            <w:bCs/>
                            <w:color w:val="FF0000"/>
                          </w:rPr>
                          <w:t>1</w:t>
                        </w:r>
                      </w:p>
                    </w:txbxContent>
                  </v:textbox>
                </v:rect>
                <v:rect id="Rectangle 34" o:spid="_x0000_s1058" style="position:absolute;left:6429;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LzcUA&#10;AADcAAAADwAAAGRycy9kb3ducmV2LnhtbESPzWrDMBCE74W8g9hAb43sUPLjRDZJoaQUckjaB1is&#10;jeXWWjmSmrhvXxUCOQ4z8w2zrgbbiQv50DpWkE8yEMS10y03Cj4/Xp8WIEJE1tg5JgW/FKAqRw9r&#10;LLS78oEux9iIBOFQoAITY19IGWpDFsPE9cTJOzlvMSbpG6k9XhPcdnKaZTNpseW0YLCnF0P19/HH&#10;KqDt7rD82gSzlz4P+f59tnzenZV6HA+bFYhIQ7yHb+03rWA+zeH/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QvNxQAAANwAAAAPAAAAAAAAAAAAAAAAAJgCAABkcnMv&#10;ZG93bnJldi54bWxQSwUGAAAAAAQABAD1AAAAigMAAAAA&#10;" filled="f" stroked="f">
                  <o:lock v:ext="edit" aspectratio="t"/>
                  <v:textbox inset="0,0,0,0">
                    <w:txbxContent>
                      <w:p w:rsidR="007C3446" w:rsidRDefault="00833FCD">
                        <w:r>
                          <w:rPr>
                            <w:rFonts w:ascii="Arial" w:hAnsi="Arial" w:cs="Arial"/>
                            <w:b/>
                            <w:bCs/>
                            <w:color w:val="FF0000"/>
                          </w:rPr>
                          <w:t>7</w:t>
                        </w:r>
                      </w:p>
                    </w:txbxContent>
                  </v:textbox>
                </v:rect>
                <v:rect id="Rectangle 35" o:spid="_x0000_s1059" style="position:absolute;left:7181;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usUA&#10;AADcAAAADwAAAGRycy9kb3ducmV2LnhtbESP3WoCMRSE7wu+QzhC72p2F7F1axQtiCJ44c8DHDan&#10;m203J2uS6vbtjVDo5TAz3zCzRW9bcSUfGscK8lEGgrhyuuFawfm0fnkDESKyxtYxKfilAIv54GmG&#10;pXY3PtD1GGuRIBxKVGBi7EopQ2XIYhi5jjh5n85bjEn6WmqPtwS3rSyybCItNpwWDHb0Yaj6Pv5Y&#10;BbTaHKZfy2D20uch3+8m0/HmotTzsF++g4jUx//wX3urFbwWB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5W6xQAAANwAAAAPAAAAAAAAAAAAAAAAAJgCAABkcnMv&#10;ZG93bnJldi54bWxQSwUGAAAAAAQABAD1AAAAigMAAAAA&#10;" filled="f" stroked="f">
                  <o:lock v:ext="edit" aspectratio="t"/>
                  <v:textbox inset="0,0,0,0">
                    <w:txbxContent>
                      <w:p w:rsidR="007C3446" w:rsidRDefault="00833FCD">
                        <w:r>
                          <w:rPr>
                            <w:rFonts w:ascii="Arial" w:hAnsi="Arial" w:cs="Arial"/>
                            <w:b/>
                            <w:bCs/>
                            <w:color w:val="FF0000"/>
                          </w:rPr>
                          <w:t>8</w:t>
                        </w:r>
                      </w:p>
                    </w:txbxContent>
                  </v:textbox>
                </v:rect>
                <v:rect id="Rectangle 36" o:spid="_x0000_s1060" style="position:absolute;left:7917;top:1827;width:134;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wIcQA&#10;AADcAAAADwAAAGRycy9kb3ducmV2LnhtbESP0WoCMRRE3wX/IVyhb5pdW6yuRrGFogg+aP2Ay+a6&#10;2XZzs01S3f59Iwg+DjNzhlmsOtuIC/lQO1aQjzIQxKXTNVcKTp8fwymIEJE1No5JwR8FWC37vQUW&#10;2l35QJdjrESCcChQgYmxLaQMpSGLYeRa4uSdnbcYk/SV1B6vCW4bOc6yibRYc1ow2NK7ofL7+GsV&#10;0NvmMPtaB7OXPg/5fjeZvWx+lHoadOs5iEhdfITv7a1W8Dp+ht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MCH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9</w:t>
                        </w:r>
                      </w:p>
                    </w:txbxContent>
                  </v:textbox>
                </v:rect>
                <v:rect id="Rectangle 37" o:spid="_x0000_s1061" style="position:absolute;left:8614;top:1827;width:267;height:2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VcQA&#10;AADcAAAADwAAAGRycy9kb3ducmV2LnhtbESP0WoCMRRE3wX/IVyhb5pdEatbo9iCWAQf1H7AZXO7&#10;2bq5WZOo279vhIKPw8ycYRarzjbiRj7UjhXkowwEcel0zZWCr9NmOAMRIrLGxjEp+KUAq2W/t8BC&#10;uzsf6HaMlUgQDgUqMDG2hZShNGQxjFxLnLxv5y3GJH0ltcd7gttGjrNsKi3WnBYMtvRhqDwfr1YB&#10;vW8P8591MHvp85Dvd9P5ZHtR6mXQrd9AROriM/zf/tQKXs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qFXEAAAA3AAAAA8AAAAAAAAAAAAAAAAAmAIAAGRycy9k&#10;b3ducmV2LnhtbFBLBQYAAAAABAAEAPUAAACJAwAAAAA=&#10;" filled="f" stroked="f">
                  <o:lock v:ext="edit" aspectratio="t"/>
                  <v:textbox inset="0,0,0,0">
                    <w:txbxContent>
                      <w:p w:rsidR="007C3446" w:rsidRDefault="00833FCD">
                        <w:r>
                          <w:rPr>
                            <w:rFonts w:ascii="Arial" w:hAnsi="Arial" w:cs="Arial"/>
                            <w:b/>
                            <w:bCs/>
                            <w:color w:val="FF0000"/>
                          </w:rPr>
                          <w:t>10</w:t>
                        </w:r>
                      </w:p>
                    </w:txbxContent>
                  </v:textbox>
                </v:rect>
              </v:group>
            </w:pict>
          </mc:Fallback>
        </mc:AlternateContent>
      </w:r>
      <w:r w:rsidR="008E72EA">
        <w:rPr>
          <w:noProof/>
          <w:sz w:val="20"/>
        </w:rPr>
        <mc:AlternateContent>
          <mc:Choice Requires="wps">
            <w:drawing>
              <wp:anchor distT="0" distB="0" distL="114300" distR="114300" simplePos="0" relativeHeight="251633152" behindDoc="0" locked="0" layoutInCell="1" allowOverlap="1">
                <wp:simplePos x="0" y="0"/>
                <wp:positionH relativeFrom="column">
                  <wp:posOffset>1075690</wp:posOffset>
                </wp:positionH>
                <wp:positionV relativeFrom="paragraph">
                  <wp:posOffset>-67310</wp:posOffset>
                </wp:positionV>
                <wp:extent cx="140335" cy="229870"/>
                <wp:effectExtent l="17780" t="11430" r="9525" b="10160"/>
                <wp:wrapNone/>
                <wp:docPr id="689" name="Freeform 1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40335" cy="229870"/>
                        </a:xfrm>
                        <a:custGeom>
                          <a:avLst/>
                          <a:gdLst>
                            <a:gd name="T0" fmla="*/ 219 w 221"/>
                            <a:gd name="T1" fmla="*/ 340 h 361"/>
                            <a:gd name="T2" fmla="*/ 219 w 221"/>
                            <a:gd name="T3" fmla="*/ 340 h 361"/>
                            <a:gd name="T4" fmla="*/ 219 w 221"/>
                            <a:gd name="T5" fmla="*/ 342 h 361"/>
                            <a:gd name="T6" fmla="*/ 221 w 221"/>
                            <a:gd name="T7" fmla="*/ 344 h 361"/>
                            <a:gd name="T8" fmla="*/ 221 w 221"/>
                            <a:gd name="T9" fmla="*/ 347 h 361"/>
                            <a:gd name="T10" fmla="*/ 221 w 221"/>
                            <a:gd name="T11" fmla="*/ 349 h 361"/>
                            <a:gd name="T12" fmla="*/ 219 w 221"/>
                            <a:gd name="T13" fmla="*/ 351 h 361"/>
                            <a:gd name="T14" fmla="*/ 219 w 221"/>
                            <a:gd name="T15" fmla="*/ 353 h 361"/>
                            <a:gd name="T16" fmla="*/ 217 w 221"/>
                            <a:gd name="T17" fmla="*/ 355 h 361"/>
                            <a:gd name="T18" fmla="*/ 217 w 221"/>
                            <a:gd name="T19" fmla="*/ 357 h 361"/>
                            <a:gd name="T20" fmla="*/ 215 w 221"/>
                            <a:gd name="T21" fmla="*/ 359 h 361"/>
                            <a:gd name="T22" fmla="*/ 213 w 221"/>
                            <a:gd name="T23" fmla="*/ 359 h 361"/>
                            <a:gd name="T24" fmla="*/ 209 w 221"/>
                            <a:gd name="T25" fmla="*/ 359 h 361"/>
                            <a:gd name="T26" fmla="*/ 207 w 221"/>
                            <a:gd name="T27" fmla="*/ 361 h 361"/>
                            <a:gd name="T28" fmla="*/ 205 w 221"/>
                            <a:gd name="T29" fmla="*/ 359 h 361"/>
                            <a:gd name="T30" fmla="*/ 203 w 221"/>
                            <a:gd name="T31" fmla="*/ 359 h 361"/>
                            <a:gd name="T32" fmla="*/ 201 w 221"/>
                            <a:gd name="T33" fmla="*/ 359 h 361"/>
                            <a:gd name="T34" fmla="*/ 199 w 221"/>
                            <a:gd name="T35" fmla="*/ 357 h 361"/>
                            <a:gd name="T36" fmla="*/ 197 w 221"/>
                            <a:gd name="T37" fmla="*/ 355 h 361"/>
                            <a:gd name="T38" fmla="*/ 197 w 221"/>
                            <a:gd name="T39" fmla="*/ 353 h 361"/>
                            <a:gd name="T40" fmla="*/ 197 w 221"/>
                            <a:gd name="T41" fmla="*/ 353 h 361"/>
                            <a:gd name="T42" fmla="*/ 2 w 221"/>
                            <a:gd name="T43" fmla="*/ 20 h 361"/>
                            <a:gd name="T44" fmla="*/ 2 w 221"/>
                            <a:gd name="T45" fmla="*/ 20 h 361"/>
                            <a:gd name="T46" fmla="*/ 0 w 221"/>
                            <a:gd name="T47" fmla="*/ 18 h 361"/>
                            <a:gd name="T48" fmla="*/ 0 w 221"/>
                            <a:gd name="T49" fmla="*/ 16 h 361"/>
                            <a:gd name="T50" fmla="*/ 0 w 221"/>
                            <a:gd name="T51" fmla="*/ 14 h 361"/>
                            <a:gd name="T52" fmla="*/ 0 w 221"/>
                            <a:gd name="T53" fmla="*/ 10 h 361"/>
                            <a:gd name="T54" fmla="*/ 0 w 221"/>
                            <a:gd name="T55" fmla="*/ 8 h 361"/>
                            <a:gd name="T56" fmla="*/ 2 w 221"/>
                            <a:gd name="T57" fmla="*/ 6 h 361"/>
                            <a:gd name="T58" fmla="*/ 4 w 221"/>
                            <a:gd name="T59" fmla="*/ 4 h 361"/>
                            <a:gd name="T60" fmla="*/ 4 w 221"/>
                            <a:gd name="T61" fmla="*/ 4 h 361"/>
                            <a:gd name="T62" fmla="*/ 6 w 221"/>
                            <a:gd name="T63" fmla="*/ 2 h 361"/>
                            <a:gd name="T64" fmla="*/ 8 w 221"/>
                            <a:gd name="T65" fmla="*/ 0 h 361"/>
                            <a:gd name="T66" fmla="*/ 10 w 221"/>
                            <a:gd name="T67" fmla="*/ 0 h 361"/>
                            <a:gd name="T68" fmla="*/ 12 w 221"/>
                            <a:gd name="T69" fmla="*/ 0 h 361"/>
                            <a:gd name="T70" fmla="*/ 16 w 221"/>
                            <a:gd name="T71" fmla="*/ 0 h 361"/>
                            <a:gd name="T72" fmla="*/ 18 w 221"/>
                            <a:gd name="T73" fmla="*/ 0 h 361"/>
                            <a:gd name="T74" fmla="*/ 20 w 221"/>
                            <a:gd name="T75" fmla="*/ 2 h 361"/>
                            <a:gd name="T76" fmla="*/ 23 w 221"/>
                            <a:gd name="T77" fmla="*/ 4 h 361"/>
                            <a:gd name="T78" fmla="*/ 23 w 221"/>
                            <a:gd name="T79" fmla="*/ 4 h 361"/>
                            <a:gd name="T80" fmla="*/ 25 w 221"/>
                            <a:gd name="T81" fmla="*/ 6 h 361"/>
                            <a:gd name="T82" fmla="*/ 25 w 221"/>
                            <a:gd name="T83" fmla="*/ 6 h 361"/>
                            <a:gd name="T84" fmla="*/ 219 w 221"/>
                            <a:gd name="T85" fmla="*/ 34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1" h="361">
                              <a:moveTo>
                                <a:pt x="219" y="340"/>
                              </a:moveTo>
                              <a:lnTo>
                                <a:pt x="219" y="340"/>
                              </a:lnTo>
                              <a:lnTo>
                                <a:pt x="219" y="342"/>
                              </a:lnTo>
                              <a:lnTo>
                                <a:pt x="221" y="344"/>
                              </a:lnTo>
                              <a:lnTo>
                                <a:pt x="221" y="347"/>
                              </a:lnTo>
                              <a:lnTo>
                                <a:pt x="221" y="349"/>
                              </a:lnTo>
                              <a:lnTo>
                                <a:pt x="219" y="351"/>
                              </a:lnTo>
                              <a:lnTo>
                                <a:pt x="219" y="353"/>
                              </a:lnTo>
                              <a:lnTo>
                                <a:pt x="217" y="355"/>
                              </a:lnTo>
                              <a:lnTo>
                                <a:pt x="217" y="357"/>
                              </a:lnTo>
                              <a:lnTo>
                                <a:pt x="215" y="359"/>
                              </a:lnTo>
                              <a:lnTo>
                                <a:pt x="213" y="359"/>
                              </a:lnTo>
                              <a:lnTo>
                                <a:pt x="209" y="359"/>
                              </a:lnTo>
                              <a:lnTo>
                                <a:pt x="207" y="361"/>
                              </a:lnTo>
                              <a:lnTo>
                                <a:pt x="205" y="359"/>
                              </a:lnTo>
                              <a:lnTo>
                                <a:pt x="203" y="359"/>
                              </a:lnTo>
                              <a:lnTo>
                                <a:pt x="201" y="359"/>
                              </a:lnTo>
                              <a:lnTo>
                                <a:pt x="199" y="357"/>
                              </a:lnTo>
                              <a:lnTo>
                                <a:pt x="197" y="355"/>
                              </a:lnTo>
                              <a:lnTo>
                                <a:pt x="197" y="353"/>
                              </a:lnTo>
                              <a:lnTo>
                                <a:pt x="197" y="353"/>
                              </a:lnTo>
                              <a:lnTo>
                                <a:pt x="2" y="20"/>
                              </a:lnTo>
                              <a:lnTo>
                                <a:pt x="2" y="20"/>
                              </a:lnTo>
                              <a:lnTo>
                                <a:pt x="0" y="18"/>
                              </a:lnTo>
                              <a:lnTo>
                                <a:pt x="0" y="16"/>
                              </a:lnTo>
                              <a:lnTo>
                                <a:pt x="0" y="14"/>
                              </a:lnTo>
                              <a:lnTo>
                                <a:pt x="0" y="10"/>
                              </a:lnTo>
                              <a:lnTo>
                                <a:pt x="0" y="8"/>
                              </a:lnTo>
                              <a:lnTo>
                                <a:pt x="2" y="6"/>
                              </a:lnTo>
                              <a:lnTo>
                                <a:pt x="4" y="4"/>
                              </a:lnTo>
                              <a:lnTo>
                                <a:pt x="4" y="4"/>
                              </a:lnTo>
                              <a:lnTo>
                                <a:pt x="6" y="2"/>
                              </a:lnTo>
                              <a:lnTo>
                                <a:pt x="8" y="0"/>
                              </a:lnTo>
                              <a:lnTo>
                                <a:pt x="10" y="0"/>
                              </a:lnTo>
                              <a:lnTo>
                                <a:pt x="12" y="0"/>
                              </a:lnTo>
                              <a:lnTo>
                                <a:pt x="16" y="0"/>
                              </a:lnTo>
                              <a:lnTo>
                                <a:pt x="18" y="0"/>
                              </a:lnTo>
                              <a:lnTo>
                                <a:pt x="20" y="2"/>
                              </a:lnTo>
                              <a:lnTo>
                                <a:pt x="23" y="4"/>
                              </a:lnTo>
                              <a:lnTo>
                                <a:pt x="23" y="4"/>
                              </a:lnTo>
                              <a:lnTo>
                                <a:pt x="25" y="6"/>
                              </a:lnTo>
                              <a:lnTo>
                                <a:pt x="25" y="6"/>
                              </a:lnTo>
                              <a:lnTo>
                                <a:pt x="219" y="340"/>
                              </a:lnTo>
                              <a:close/>
                            </a:path>
                          </a:pathLst>
                        </a:custGeom>
                        <a:solidFill>
                          <a:srgbClr val="FFFFFF"/>
                        </a:solidFill>
                        <a:ln w="1270">
                          <a:solidFill>
                            <a:srgbClr val="FFFFFF"/>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2" o:spid="_x0000_s1026" style="position:absolute;margin-left:84.7pt;margin-top:-5.3pt;width:11.05pt;height:18.1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" path="m219,340r,l219,342r2,2l221,347r,2l219,351r,2l217,355r,2l215,359r-2,l209,359r-2,2l205,359r-2,l201,359r-2,-2l197,355r,-2l197,353,2,20r,l,18,,16,,14,,10,,8,2,6,4,4r,l6,2,8,r2,l12,r4,l18,r2,2l23,4r,l25,6r,l219,340xe" strokecolor="white" strokeweight=".1pt">
                <v:path arrowok="t" o:connecttype="custom" o:connectlocs="139065,216498;139065,216498;139065,217772;140335,219045;140335,220955;140335,222229;139065,223502;139065,224776;137795,226049;137795,227323;136525,228596;135255,228596;132715,228596;131445,229870;130175,228596;128905,228596;127635,228596;126365,227323;125095,226049;125095,224776;125095,224776;1270,12735;1270,12735;0,11462;0,10188;0,8915;0,6368;0,5094;1270,3821;2540,2547;2540,2547;3810,1274;5080,0;6350,0;7620,0;10160,0;11430,0;12700,1274;14605,2547;14605,2547;15875,3821;15875,3821;139065,216498" o:connectangles="0,0,0,0,0,0,0,0,0,0,0,0,0,0,0,0,0,0,0,0,0,0,0,0,0,0,0,0,0,0,0,0,0,0,0,0,0,0,0,0,0,0,0"/>
                <o:lock v:ext="edit" aspectratio="t"/>
              </v:shape>
            </w:pict>
          </mc:Fallback>
        </mc:AlternateContent>
      </w:r>
      <w:r w:rsidR="008E72EA">
        <w:rPr>
          <w:noProof/>
          <w:sz w:val="20"/>
        </w:rPr>
        <mc:AlternateContent>
          <mc:Choice Requires="wps">
            <w:drawing>
              <wp:anchor distT="0" distB="0" distL="114300" distR="114300" simplePos="0" relativeHeight="251560448" behindDoc="0" locked="0" layoutInCell="1" allowOverlap="1">
                <wp:simplePos x="0" y="0"/>
                <wp:positionH relativeFrom="column">
                  <wp:posOffset>31115</wp:posOffset>
                </wp:positionH>
                <wp:positionV relativeFrom="paragraph">
                  <wp:posOffset>-435610</wp:posOffset>
                </wp:positionV>
                <wp:extent cx="394335" cy="3810"/>
                <wp:effectExtent l="0" t="0" r="0" b="0"/>
                <wp:wrapNone/>
                <wp:docPr id="6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45pt;margin-top:-34.3pt;width:31.05pt;height:.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" fillcolor="#e3e3e3" stroked="f"/>
            </w:pict>
          </mc:Fallback>
        </mc:AlternateContent>
      </w:r>
      <w:r w:rsidR="008E72EA">
        <w:rPr>
          <w:noProof/>
          <w:sz w:val="20"/>
        </w:rPr>
        <mc:AlternateContent>
          <mc:Choice Requires="wps">
            <w:drawing>
              <wp:anchor distT="0" distB="0" distL="114300" distR="114300" simplePos="0" relativeHeight="251559424" behindDoc="0" locked="0" layoutInCell="1" allowOverlap="1">
                <wp:simplePos x="0" y="0"/>
                <wp:positionH relativeFrom="column">
                  <wp:posOffset>31115</wp:posOffset>
                </wp:positionH>
                <wp:positionV relativeFrom="paragraph">
                  <wp:posOffset>-435610</wp:posOffset>
                </wp:positionV>
                <wp:extent cx="394335" cy="3810"/>
                <wp:effectExtent l="0" t="0" r="0" b="0"/>
                <wp:wrapNone/>
                <wp:docPr id="68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45pt;margin-top:-34.3pt;width:31.05pt;height:.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" fillcolor="#e3e3e3" stroked="f"/>
            </w:pict>
          </mc:Fallback>
        </mc:AlternateContent>
      </w:r>
      <w:r w:rsidR="008E72EA">
        <w:rPr>
          <w:noProof/>
          <w:sz w:val="20"/>
        </w:rPr>
        <mc:AlternateContent>
          <mc:Choice Requires="wps">
            <w:drawing>
              <wp:anchor distT="0" distB="0" distL="114300" distR="114300" simplePos="0" relativeHeight="251562496" behindDoc="0" locked="0" layoutInCell="1" allowOverlap="1">
                <wp:simplePos x="0" y="0"/>
                <wp:positionH relativeFrom="column">
                  <wp:posOffset>1456055</wp:posOffset>
                </wp:positionH>
                <wp:positionV relativeFrom="paragraph">
                  <wp:posOffset>-554355</wp:posOffset>
                </wp:positionV>
                <wp:extent cx="394335" cy="3810"/>
                <wp:effectExtent l="4445" t="3810" r="1270" b="1905"/>
                <wp:wrapNone/>
                <wp:docPr id="68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14.65pt;margin-top:-43.65pt;width:31.05pt;height:.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" fillcolor="#e3e3e3" stroked="f"/>
            </w:pict>
          </mc:Fallback>
        </mc:AlternateContent>
      </w:r>
      <w:r w:rsidR="008E72EA">
        <w:rPr>
          <w:noProof/>
          <w:sz w:val="20"/>
        </w:rPr>
        <mc:AlternateContent>
          <mc:Choice Requires="wps">
            <w:drawing>
              <wp:anchor distT="0" distB="0" distL="114300" distR="114300" simplePos="0" relativeHeight="251561472" behindDoc="0" locked="0" layoutInCell="1" allowOverlap="1">
                <wp:simplePos x="0" y="0"/>
                <wp:positionH relativeFrom="column">
                  <wp:posOffset>1456055</wp:posOffset>
                </wp:positionH>
                <wp:positionV relativeFrom="paragraph">
                  <wp:posOffset>-554355</wp:posOffset>
                </wp:positionV>
                <wp:extent cx="394335" cy="3810"/>
                <wp:effectExtent l="4445" t="3810" r="1270" b="1905"/>
                <wp:wrapNone/>
                <wp:docPr id="6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14.65pt;margin-top:-43.65pt;width:31.05pt;height:.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" fillcolor="#e3e3e3" stroked="f"/>
            </w:pict>
          </mc:Fallback>
        </mc:AlternateContent>
      </w:r>
      <w:r w:rsidR="008E72EA">
        <w:rPr>
          <w:noProof/>
          <w:sz w:val="20"/>
        </w:rPr>
        <mc:AlternateContent>
          <mc:Choice Requires="wps">
            <w:drawing>
              <wp:anchor distT="0" distB="0" distL="114300" distR="114300" simplePos="0" relativeHeight="251558400" behindDoc="0" locked="0" layoutInCell="1" allowOverlap="1">
                <wp:simplePos x="0" y="0"/>
                <wp:positionH relativeFrom="column">
                  <wp:posOffset>22860</wp:posOffset>
                </wp:positionH>
                <wp:positionV relativeFrom="paragraph">
                  <wp:posOffset>-558800</wp:posOffset>
                </wp:positionV>
                <wp:extent cx="394335" cy="3810"/>
                <wp:effectExtent l="0" t="0" r="0" b="0"/>
                <wp:wrapNone/>
                <wp:docPr id="6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pt;margin-top:-44pt;width:31.05pt;height:.3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" fillcolor="#959595" stroked="f"/>
            </w:pict>
          </mc:Fallback>
        </mc:AlternateContent>
      </w:r>
      <w:r w:rsidR="008E72EA">
        <w:rPr>
          <w:noProof/>
          <w:sz w:val="20"/>
        </w:rPr>
        <mc:AlternateContent>
          <mc:Choice Requires="wps">
            <w:drawing>
              <wp:anchor distT="0" distB="0" distL="114300" distR="114300" simplePos="0" relativeHeight="251557376" behindDoc="0" locked="0" layoutInCell="1" allowOverlap="1">
                <wp:simplePos x="0" y="0"/>
                <wp:positionH relativeFrom="column">
                  <wp:posOffset>22860</wp:posOffset>
                </wp:positionH>
                <wp:positionV relativeFrom="paragraph">
                  <wp:posOffset>-558800</wp:posOffset>
                </wp:positionV>
                <wp:extent cx="394335" cy="3810"/>
                <wp:effectExtent l="0" t="0" r="0" b="0"/>
                <wp:wrapNone/>
                <wp:docPr id="68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810"/>
                        </a:xfrm>
                        <a:prstGeom prst="rect">
                          <a:avLst/>
                        </a:prstGeom>
                        <a:solidFill>
                          <a:srgbClr val="959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44pt;width:31.05pt;height:.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" fillcolor="#959595" stroked="f"/>
            </w:pict>
          </mc:Fallback>
        </mc:AlternateContent>
      </w:r>
      <w:r w:rsidR="008E72EA">
        <w:rPr>
          <w:noProof/>
          <w:sz w:val="20"/>
        </w:rPr>
        <mc:AlternateContent>
          <mc:Choice Requires="wps">
            <w:drawing>
              <wp:anchor distT="0" distB="0" distL="114300" distR="114300" simplePos="0" relativeHeight="251556352" behindDoc="0" locked="0" layoutInCell="1" allowOverlap="1">
                <wp:simplePos x="0" y="0"/>
                <wp:positionH relativeFrom="column">
                  <wp:posOffset>9865995</wp:posOffset>
                </wp:positionH>
                <wp:positionV relativeFrom="paragraph">
                  <wp:posOffset>742315</wp:posOffset>
                </wp:positionV>
                <wp:extent cx="1270" cy="44450"/>
                <wp:effectExtent l="3810" t="0" r="4445" b="0"/>
                <wp:wrapNone/>
                <wp:docPr id="68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776.85pt;margin-top:58.45pt;width:.1pt;height: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muew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" fillcolor="#e0e0e0" stroked="f"/>
            </w:pict>
          </mc:Fallback>
        </mc:AlternateContent>
      </w:r>
      <w:r w:rsidR="008E72EA">
        <w:rPr>
          <w:noProof/>
          <w:sz w:val="20"/>
        </w:rPr>
        <mc:AlternateContent>
          <mc:Choice Requires="wps">
            <w:drawing>
              <wp:anchor distT="0" distB="0" distL="114300" distR="114300" simplePos="0" relativeHeight="251555328" behindDoc="0" locked="0" layoutInCell="1" allowOverlap="1">
                <wp:simplePos x="0" y="0"/>
                <wp:positionH relativeFrom="column">
                  <wp:posOffset>9865995</wp:posOffset>
                </wp:positionH>
                <wp:positionV relativeFrom="paragraph">
                  <wp:posOffset>742315</wp:posOffset>
                </wp:positionV>
                <wp:extent cx="1270" cy="44450"/>
                <wp:effectExtent l="3810" t="0" r="4445" b="0"/>
                <wp:wrapNone/>
                <wp:docPr id="68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776.85pt;margin-top:58.45pt;width:.1pt;height: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y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eL&#10;AiNNeyjSB0gb1RslEJnG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554304" behindDoc="0" locked="0" layoutInCell="1" allowOverlap="1">
                <wp:simplePos x="0" y="0"/>
                <wp:positionH relativeFrom="column">
                  <wp:posOffset>9867265</wp:posOffset>
                </wp:positionH>
                <wp:positionV relativeFrom="paragraph">
                  <wp:posOffset>742315</wp:posOffset>
                </wp:positionV>
                <wp:extent cx="1270" cy="44450"/>
                <wp:effectExtent l="0" t="0" r="3175" b="0"/>
                <wp:wrapNone/>
                <wp:docPr id="6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776.95pt;margin-top:58.45pt;width:.1pt;height: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a4ew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553280" behindDoc="0" locked="0" layoutInCell="1" allowOverlap="1">
                <wp:simplePos x="0" y="0"/>
                <wp:positionH relativeFrom="column">
                  <wp:posOffset>9879965</wp:posOffset>
                </wp:positionH>
                <wp:positionV relativeFrom="paragraph">
                  <wp:posOffset>742315</wp:posOffset>
                </wp:positionV>
                <wp:extent cx="1270" cy="44450"/>
                <wp:effectExtent l="0" t="0" r="0" b="0"/>
                <wp:wrapNone/>
                <wp:docPr id="67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777.95pt;margin-top:58.45pt;width:.1pt;height: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d+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fz&#10;CiNNeyjSB0gb1RslEJnH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52256" behindDoc="0" locked="0" layoutInCell="1" allowOverlap="1">
                <wp:simplePos x="0" y="0"/>
                <wp:positionH relativeFrom="column">
                  <wp:posOffset>9904730</wp:posOffset>
                </wp:positionH>
                <wp:positionV relativeFrom="paragraph">
                  <wp:posOffset>742315</wp:posOffset>
                </wp:positionV>
                <wp:extent cx="1270" cy="44450"/>
                <wp:effectExtent l="4445" t="0" r="3810" b="0"/>
                <wp:wrapNone/>
                <wp:docPr id="67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779.9pt;margin-top:58.45pt;width:.1pt;height: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51232" behindDoc="0" locked="0" layoutInCell="1" allowOverlap="1">
                <wp:simplePos x="0" y="0"/>
                <wp:positionH relativeFrom="column">
                  <wp:posOffset>9865995</wp:posOffset>
                </wp:positionH>
                <wp:positionV relativeFrom="paragraph">
                  <wp:posOffset>742315</wp:posOffset>
                </wp:positionV>
                <wp:extent cx="1270" cy="44450"/>
                <wp:effectExtent l="3810" t="0" r="4445" b="0"/>
                <wp:wrapNone/>
                <wp:docPr id="67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776.85pt;margin-top:58.45pt;width:.1pt;height: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d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fz&#10;OUaa9lCkD5A2qjdKIFLF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550208" behindDoc="0" locked="0" layoutInCell="1" allowOverlap="1">
                <wp:simplePos x="0" y="0"/>
                <wp:positionH relativeFrom="column">
                  <wp:posOffset>9865995</wp:posOffset>
                </wp:positionH>
                <wp:positionV relativeFrom="paragraph">
                  <wp:posOffset>742315</wp:posOffset>
                </wp:positionV>
                <wp:extent cx="1270" cy="44450"/>
                <wp:effectExtent l="3810" t="0" r="4445" b="0"/>
                <wp:wrapNone/>
                <wp:docPr id="67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776.85pt;margin-top:58.45pt;width:.1pt;height:3.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" fillcolor="#e0e0e0" stroked="f"/>
            </w:pict>
          </mc:Fallback>
        </mc:AlternateContent>
      </w:r>
      <w:r w:rsidR="008E72EA">
        <w:rPr>
          <w:noProof/>
          <w:sz w:val="20"/>
        </w:rPr>
        <mc:AlternateContent>
          <mc:Choice Requires="wps">
            <w:drawing>
              <wp:anchor distT="0" distB="0" distL="114300" distR="114300" simplePos="0" relativeHeight="251549184" behindDoc="0" locked="0" layoutInCell="1" allowOverlap="1">
                <wp:simplePos x="0" y="0"/>
                <wp:positionH relativeFrom="column">
                  <wp:posOffset>9867265</wp:posOffset>
                </wp:positionH>
                <wp:positionV relativeFrom="paragraph">
                  <wp:posOffset>742315</wp:posOffset>
                </wp:positionV>
                <wp:extent cx="1270" cy="44450"/>
                <wp:effectExtent l="0" t="0" r="3175" b="0"/>
                <wp:wrapNone/>
                <wp:docPr id="67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776.95pt;margin-top:58.45pt;width:.1pt;height: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48160" behindDoc="0" locked="0" layoutInCell="1" allowOverlap="1">
                <wp:simplePos x="0" y="0"/>
                <wp:positionH relativeFrom="column">
                  <wp:posOffset>9879965</wp:posOffset>
                </wp:positionH>
                <wp:positionV relativeFrom="paragraph">
                  <wp:posOffset>742315</wp:posOffset>
                </wp:positionV>
                <wp:extent cx="1270" cy="44450"/>
                <wp:effectExtent l="0" t="0" r="0" b="0"/>
                <wp:wrapNone/>
                <wp:docPr id="67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777.95pt;margin-top:58.45pt;width:.1pt;height:3.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W4fAIAAPo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47136" behindDoc="0" locked="0" layoutInCell="1" allowOverlap="1">
                <wp:simplePos x="0" y="0"/>
                <wp:positionH relativeFrom="column">
                  <wp:posOffset>9904730</wp:posOffset>
                </wp:positionH>
                <wp:positionV relativeFrom="paragraph">
                  <wp:posOffset>742315</wp:posOffset>
                </wp:positionV>
                <wp:extent cx="1270" cy="44450"/>
                <wp:effectExtent l="4445" t="0" r="3810" b="0"/>
                <wp:wrapNone/>
                <wp:docPr id="6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4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779.9pt;margin-top:58.45pt;width:.1pt;height:3.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" fillcolor="#e0e0e0" stroked="f"/>
            </w:pict>
          </mc:Fallback>
        </mc:AlternateContent>
      </w:r>
      <w:r w:rsidR="008E72EA">
        <w:rPr>
          <w:noProof/>
          <w:sz w:val="20"/>
        </w:rPr>
        <mc:AlternateContent>
          <mc:Choice Requires="wps">
            <w:drawing>
              <wp:anchor distT="0" distB="0" distL="114300" distR="114300" simplePos="0" relativeHeight="251546112" behindDoc="0" locked="0" layoutInCell="1" allowOverlap="1">
                <wp:simplePos x="0" y="0"/>
                <wp:positionH relativeFrom="column">
                  <wp:posOffset>9397365</wp:posOffset>
                </wp:positionH>
                <wp:positionV relativeFrom="paragraph">
                  <wp:posOffset>1212850</wp:posOffset>
                </wp:positionV>
                <wp:extent cx="1270" cy="46990"/>
                <wp:effectExtent l="1905" t="0" r="0" b="1270"/>
                <wp:wrapNone/>
                <wp:docPr id="67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39.95pt;margin-top:95.5pt;width:.1pt;height:3.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X6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TFSpIMifYS0EbWRHI2L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45088" behindDoc="0" locked="0" layoutInCell="1" allowOverlap="1">
                <wp:simplePos x="0" y="0"/>
                <wp:positionH relativeFrom="column">
                  <wp:posOffset>9397365</wp:posOffset>
                </wp:positionH>
                <wp:positionV relativeFrom="paragraph">
                  <wp:posOffset>1212850</wp:posOffset>
                </wp:positionV>
                <wp:extent cx="1270" cy="46990"/>
                <wp:effectExtent l="1905" t="0" r="0" b="1270"/>
                <wp:wrapNone/>
                <wp:docPr id="6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739.95pt;margin-top:95.5pt;width:.1pt;height:3.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Sm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TBSpIMifYS0EbWRHI3H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10;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44064" behindDoc="0" locked="0" layoutInCell="1" allowOverlap="1">
                <wp:simplePos x="0" y="0"/>
                <wp:positionH relativeFrom="column">
                  <wp:posOffset>9408795</wp:posOffset>
                </wp:positionH>
                <wp:positionV relativeFrom="paragraph">
                  <wp:posOffset>1212850</wp:posOffset>
                </wp:positionV>
                <wp:extent cx="1270" cy="46990"/>
                <wp:effectExtent l="3810" t="0" r="4445" b="1270"/>
                <wp:wrapNone/>
                <wp:docPr id="67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740.85pt;margin-top:95.5pt;width:.1pt;height:3.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rsfA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" fillcolor="#e0e0e0" stroked="f"/>
            </w:pict>
          </mc:Fallback>
        </mc:AlternateContent>
      </w:r>
      <w:r w:rsidR="008E72EA">
        <w:rPr>
          <w:noProof/>
          <w:sz w:val="20"/>
        </w:rPr>
        <mc:AlternateContent>
          <mc:Choice Requires="wps">
            <w:drawing>
              <wp:anchor distT="0" distB="0" distL="114300" distR="114300" simplePos="0" relativeHeight="251543040" behindDoc="0" locked="0" layoutInCell="1" allowOverlap="1">
                <wp:simplePos x="0" y="0"/>
                <wp:positionH relativeFrom="column">
                  <wp:posOffset>9410065</wp:posOffset>
                </wp:positionH>
                <wp:positionV relativeFrom="paragraph">
                  <wp:posOffset>1212850</wp:posOffset>
                </wp:positionV>
                <wp:extent cx="1270" cy="46990"/>
                <wp:effectExtent l="0" t="0" r="3175" b="1270"/>
                <wp:wrapNone/>
                <wp:docPr id="6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740.95pt;margin-top:95.5pt;width:.1pt;height:3.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u3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KTFSpIMifYS0EbWRHI2n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&#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42016" behindDoc="0" locked="0" layoutInCell="1" allowOverlap="1">
                <wp:simplePos x="0" y="0"/>
                <wp:positionH relativeFrom="column">
                  <wp:posOffset>9434830</wp:posOffset>
                </wp:positionH>
                <wp:positionV relativeFrom="paragraph">
                  <wp:posOffset>1212850</wp:posOffset>
                </wp:positionV>
                <wp:extent cx="1270" cy="46990"/>
                <wp:effectExtent l="1270" t="0" r="0" b="1270"/>
                <wp:wrapNone/>
                <wp:docPr id="6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742.9pt;margin-top:95.5pt;width:.1pt;height:3.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&#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40992" behindDoc="0" locked="0" layoutInCell="1" allowOverlap="1">
                <wp:simplePos x="0" y="0"/>
                <wp:positionH relativeFrom="column">
                  <wp:posOffset>9397365</wp:posOffset>
                </wp:positionH>
                <wp:positionV relativeFrom="paragraph">
                  <wp:posOffset>1212850</wp:posOffset>
                </wp:positionV>
                <wp:extent cx="1270" cy="46990"/>
                <wp:effectExtent l="1905" t="0" r="0" b="1270"/>
                <wp:wrapNone/>
                <wp:docPr id="66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739.95pt;margin-top:95.5pt;width:.1pt;height:3.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fU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mWKkSAdF+ghpI2ojORqX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10;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39968" behindDoc="0" locked="0" layoutInCell="1" allowOverlap="1">
                <wp:simplePos x="0" y="0"/>
                <wp:positionH relativeFrom="column">
                  <wp:posOffset>9397365</wp:posOffset>
                </wp:positionH>
                <wp:positionV relativeFrom="paragraph">
                  <wp:posOffset>1212850</wp:posOffset>
                </wp:positionV>
                <wp:extent cx="1270" cy="46990"/>
                <wp:effectExtent l="1905" t="0" r="0" b="1270"/>
                <wp:wrapNone/>
                <wp:docPr id="66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39.95pt;margin-top:95.5pt;width:.1pt;height:3.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538944" behindDoc="0" locked="0" layoutInCell="1" allowOverlap="1">
                <wp:simplePos x="0" y="0"/>
                <wp:positionH relativeFrom="column">
                  <wp:posOffset>9408795</wp:posOffset>
                </wp:positionH>
                <wp:positionV relativeFrom="paragraph">
                  <wp:posOffset>1212850</wp:posOffset>
                </wp:positionV>
                <wp:extent cx="1270" cy="46990"/>
                <wp:effectExtent l="3810" t="0" r="4445" b="1270"/>
                <wp:wrapNone/>
                <wp:docPr id="66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740.85pt;margin-top:95.5pt;width:.1pt;height:3.7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537920" behindDoc="0" locked="0" layoutInCell="1" allowOverlap="1">
                <wp:simplePos x="0" y="0"/>
                <wp:positionH relativeFrom="column">
                  <wp:posOffset>9410065</wp:posOffset>
                </wp:positionH>
                <wp:positionV relativeFrom="paragraph">
                  <wp:posOffset>1212850</wp:posOffset>
                </wp:positionV>
                <wp:extent cx="1270" cy="46990"/>
                <wp:effectExtent l="0" t="0" r="3175" b="1270"/>
                <wp:wrapNone/>
                <wp:docPr id="66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740.95pt;margin-top:95.5pt;width:.1pt;height:3.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36896" behindDoc="0" locked="0" layoutInCell="1" allowOverlap="1">
                <wp:simplePos x="0" y="0"/>
                <wp:positionH relativeFrom="column">
                  <wp:posOffset>9434830</wp:posOffset>
                </wp:positionH>
                <wp:positionV relativeFrom="paragraph">
                  <wp:posOffset>1212850</wp:posOffset>
                </wp:positionV>
                <wp:extent cx="1270" cy="46990"/>
                <wp:effectExtent l="1270" t="0" r="0" b="1270"/>
                <wp:wrapNone/>
                <wp:docPr id="6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742.9pt;margin-top:95.5pt;width:.1pt;height:3.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&#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35872" behindDoc="0" locked="0" layoutInCell="1" allowOverlap="1">
                <wp:simplePos x="0" y="0"/>
                <wp:positionH relativeFrom="column">
                  <wp:posOffset>9470390</wp:posOffset>
                </wp:positionH>
                <wp:positionV relativeFrom="paragraph">
                  <wp:posOffset>1179195</wp:posOffset>
                </wp:positionV>
                <wp:extent cx="3810" cy="114300"/>
                <wp:effectExtent l="0" t="3810" r="0" b="0"/>
                <wp:wrapNone/>
                <wp:docPr id="66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745.7pt;margin-top:92.85pt;width:.3pt;height: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" fillcolor="#e0e0e0" stroked="f"/>
            </w:pict>
          </mc:Fallback>
        </mc:AlternateContent>
      </w:r>
      <w:r w:rsidR="008E72EA">
        <w:rPr>
          <w:noProof/>
          <w:sz w:val="20"/>
        </w:rPr>
        <mc:AlternateContent>
          <mc:Choice Requires="wps">
            <w:drawing>
              <wp:anchor distT="0" distB="0" distL="114300" distR="114300" simplePos="0" relativeHeight="251534848" behindDoc="0" locked="0" layoutInCell="1" allowOverlap="1">
                <wp:simplePos x="0" y="0"/>
                <wp:positionH relativeFrom="column">
                  <wp:posOffset>9394825</wp:posOffset>
                </wp:positionH>
                <wp:positionV relativeFrom="paragraph">
                  <wp:posOffset>1179195</wp:posOffset>
                </wp:positionV>
                <wp:extent cx="2540" cy="114300"/>
                <wp:effectExtent l="0" t="3810" r="0" b="0"/>
                <wp:wrapNone/>
                <wp:docPr id="66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39.75pt;margin-top:92.85pt;width:.2pt;height: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33824" behindDoc="0" locked="0" layoutInCell="1" allowOverlap="1">
                <wp:simplePos x="0" y="0"/>
                <wp:positionH relativeFrom="column">
                  <wp:posOffset>9470390</wp:posOffset>
                </wp:positionH>
                <wp:positionV relativeFrom="paragraph">
                  <wp:posOffset>1179195</wp:posOffset>
                </wp:positionV>
                <wp:extent cx="3810" cy="114300"/>
                <wp:effectExtent l="0" t="3810" r="0" b="0"/>
                <wp:wrapNone/>
                <wp:docPr id="66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745.7pt;margin-top:92.85pt;width:.3pt;height:9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" fillcolor="#e0e0e0" stroked="f"/>
            </w:pict>
          </mc:Fallback>
        </mc:AlternateContent>
      </w:r>
      <w:r w:rsidR="008E72EA">
        <w:rPr>
          <w:noProof/>
          <w:sz w:val="20"/>
        </w:rPr>
        <mc:AlternateContent>
          <mc:Choice Requires="wps">
            <w:drawing>
              <wp:anchor distT="0" distB="0" distL="114300" distR="114300" simplePos="0" relativeHeight="251532800" behindDoc="0" locked="0" layoutInCell="1" allowOverlap="1">
                <wp:simplePos x="0" y="0"/>
                <wp:positionH relativeFrom="column">
                  <wp:posOffset>9394825</wp:posOffset>
                </wp:positionH>
                <wp:positionV relativeFrom="paragraph">
                  <wp:posOffset>1179195</wp:posOffset>
                </wp:positionV>
                <wp:extent cx="2540" cy="114300"/>
                <wp:effectExtent l="0" t="3810" r="0" b="0"/>
                <wp:wrapNone/>
                <wp:docPr id="65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114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739.75pt;margin-top:92.85pt;width:.2pt;height: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31776" behindDoc="0" locked="0" layoutInCell="1" allowOverlap="1">
                <wp:simplePos x="0" y="0"/>
                <wp:positionH relativeFrom="column">
                  <wp:posOffset>9867265</wp:posOffset>
                </wp:positionH>
                <wp:positionV relativeFrom="paragraph">
                  <wp:posOffset>1212850</wp:posOffset>
                </wp:positionV>
                <wp:extent cx="1270" cy="46990"/>
                <wp:effectExtent l="0" t="0" r="3175" b="1270"/>
                <wp:wrapNone/>
                <wp:docPr id="65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776.95pt;margin-top:95.5pt;width:.1pt;height:3.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30752" behindDoc="0" locked="0" layoutInCell="1" allowOverlap="1">
                <wp:simplePos x="0" y="0"/>
                <wp:positionH relativeFrom="column">
                  <wp:posOffset>9867265</wp:posOffset>
                </wp:positionH>
                <wp:positionV relativeFrom="paragraph">
                  <wp:posOffset>1212850</wp:posOffset>
                </wp:positionV>
                <wp:extent cx="1270" cy="46990"/>
                <wp:effectExtent l="0" t="0" r="3175" b="1270"/>
                <wp:wrapNone/>
                <wp:docPr id="65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776.95pt;margin-top:95.5pt;width:.1pt;height:3.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Hd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nmKkSAdF+ghpI2ojOZqU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29728" behindDoc="0" locked="0" layoutInCell="1" allowOverlap="1">
                <wp:simplePos x="0" y="0"/>
                <wp:positionH relativeFrom="column">
                  <wp:posOffset>9879965</wp:posOffset>
                </wp:positionH>
                <wp:positionV relativeFrom="paragraph">
                  <wp:posOffset>1212850</wp:posOffset>
                </wp:positionV>
                <wp:extent cx="1270" cy="46990"/>
                <wp:effectExtent l="0" t="0" r="0" b="1270"/>
                <wp:wrapNone/>
                <wp:docPr id="65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777.95pt;margin-top:95.5pt;width:.1pt;height:3.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528704" behindDoc="0" locked="0" layoutInCell="1" allowOverlap="1">
                <wp:simplePos x="0" y="0"/>
                <wp:positionH relativeFrom="column">
                  <wp:posOffset>9892030</wp:posOffset>
                </wp:positionH>
                <wp:positionV relativeFrom="paragraph">
                  <wp:posOffset>1212850</wp:posOffset>
                </wp:positionV>
                <wp:extent cx="1270" cy="46990"/>
                <wp:effectExtent l="1270" t="0" r="0" b="1270"/>
                <wp:wrapNone/>
                <wp:docPr id="65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778.9pt;margin-top:95.5pt;width:.1pt;height:3.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&#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27680" behindDoc="0" locked="0" layoutInCell="1" allowOverlap="1">
                <wp:simplePos x="0" y="0"/>
                <wp:positionH relativeFrom="column">
                  <wp:posOffset>9904730</wp:posOffset>
                </wp:positionH>
                <wp:positionV relativeFrom="paragraph">
                  <wp:posOffset>1212850</wp:posOffset>
                </wp:positionV>
                <wp:extent cx="1270" cy="46990"/>
                <wp:effectExtent l="4445" t="0" r="3810" b="1270"/>
                <wp:wrapNone/>
                <wp:docPr id="65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779.9pt;margin-top:95.5pt;width:.1pt;height:3.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94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LjBSpIMifYS0EbWRHE3z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&#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26656" behindDoc="0" locked="0" layoutInCell="1" allowOverlap="1">
                <wp:simplePos x="0" y="0"/>
                <wp:positionH relativeFrom="column">
                  <wp:posOffset>9867265</wp:posOffset>
                </wp:positionH>
                <wp:positionV relativeFrom="paragraph">
                  <wp:posOffset>1212850</wp:posOffset>
                </wp:positionV>
                <wp:extent cx="1270" cy="46990"/>
                <wp:effectExtent l="0" t="0" r="3175" b="1270"/>
                <wp:wrapNone/>
                <wp:docPr id="65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776.95pt;margin-top:95.5pt;width:.1pt;height:3.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KK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" fillcolor="#e0e0e0" stroked="f"/>
            </w:pict>
          </mc:Fallback>
        </mc:AlternateContent>
      </w:r>
      <w:r w:rsidR="008E72EA">
        <w:rPr>
          <w:noProof/>
          <w:sz w:val="20"/>
        </w:rPr>
        <mc:AlternateContent>
          <mc:Choice Requires="wps">
            <w:drawing>
              <wp:anchor distT="0" distB="0" distL="114300" distR="114300" simplePos="0" relativeHeight="251525632" behindDoc="0" locked="0" layoutInCell="1" allowOverlap="1">
                <wp:simplePos x="0" y="0"/>
                <wp:positionH relativeFrom="column">
                  <wp:posOffset>9867265</wp:posOffset>
                </wp:positionH>
                <wp:positionV relativeFrom="paragraph">
                  <wp:posOffset>1212850</wp:posOffset>
                </wp:positionV>
                <wp:extent cx="1270" cy="46990"/>
                <wp:effectExtent l="0" t="0" r="3175" b="1270"/>
                <wp:wrapNone/>
                <wp:docPr id="6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776.95pt;margin-top:95.5pt;width:.1pt;height:3.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5C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jFSpIMifYS0EbWRHE2L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24608" behindDoc="0" locked="0" layoutInCell="1" allowOverlap="1">
                <wp:simplePos x="0" y="0"/>
                <wp:positionH relativeFrom="column">
                  <wp:posOffset>9879965</wp:posOffset>
                </wp:positionH>
                <wp:positionV relativeFrom="paragraph">
                  <wp:posOffset>1212850</wp:posOffset>
                </wp:positionV>
                <wp:extent cx="1270" cy="46990"/>
                <wp:effectExtent l="0" t="0" r="0" b="1270"/>
                <wp:wrapNone/>
                <wp:docPr id="65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777.95pt;margin-top:95.5pt;width:.1pt;height:3.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8e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23584" behindDoc="0" locked="0" layoutInCell="1" allowOverlap="1">
                <wp:simplePos x="0" y="0"/>
                <wp:positionH relativeFrom="column">
                  <wp:posOffset>9892030</wp:posOffset>
                </wp:positionH>
                <wp:positionV relativeFrom="paragraph">
                  <wp:posOffset>1212850</wp:posOffset>
                </wp:positionV>
                <wp:extent cx="1270" cy="46990"/>
                <wp:effectExtent l="1270" t="0" r="0" b="1270"/>
                <wp:wrapNone/>
                <wp:docPr id="6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778.9pt;margin-top:95.5pt;width:.1pt;height:3.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U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&#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22560" behindDoc="0" locked="0" layoutInCell="1" allowOverlap="1">
                <wp:simplePos x="0" y="0"/>
                <wp:positionH relativeFrom="column">
                  <wp:posOffset>9904730</wp:posOffset>
                </wp:positionH>
                <wp:positionV relativeFrom="paragraph">
                  <wp:posOffset>1212850</wp:posOffset>
                </wp:positionV>
                <wp:extent cx="1270" cy="46990"/>
                <wp:effectExtent l="4445" t="0" r="3810" b="1270"/>
                <wp:wrapNone/>
                <wp:docPr id="64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779.9pt;margin-top:95.5pt;width:.1pt;height:3.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AP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hS&#10;lBgp0kGRPkLaiNpIjqbT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&#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20512" behindDoc="0" locked="0" layoutInCell="1" allowOverlap="1">
                <wp:simplePos x="0" y="0"/>
                <wp:positionH relativeFrom="column">
                  <wp:posOffset>8952230</wp:posOffset>
                </wp:positionH>
                <wp:positionV relativeFrom="paragraph">
                  <wp:posOffset>745490</wp:posOffset>
                </wp:positionV>
                <wp:extent cx="1270" cy="43815"/>
                <wp:effectExtent l="4445" t="0" r="3810" b="0"/>
                <wp:wrapNone/>
                <wp:docPr id="64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704.9pt;margin-top:58.7pt;width:.1pt;height:3.4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19488" behindDoc="0" locked="0" layoutInCell="1" allowOverlap="1">
                <wp:simplePos x="0" y="0"/>
                <wp:positionH relativeFrom="column">
                  <wp:posOffset>8976995</wp:posOffset>
                </wp:positionH>
                <wp:positionV relativeFrom="paragraph">
                  <wp:posOffset>745490</wp:posOffset>
                </wp:positionV>
                <wp:extent cx="1270" cy="43815"/>
                <wp:effectExtent l="635" t="0" r="0" b="0"/>
                <wp:wrapNone/>
                <wp:docPr id="6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706.85pt;margin-top:58.7pt;width:.1pt;height:3.4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" fillcolor="#e0e0e0" stroked="f"/>
            </w:pict>
          </mc:Fallback>
        </mc:AlternateContent>
      </w:r>
      <w:r w:rsidR="008E72EA">
        <w:rPr>
          <w:noProof/>
          <w:sz w:val="20"/>
        </w:rPr>
        <mc:AlternateContent>
          <mc:Choice Requires="wps">
            <w:drawing>
              <wp:anchor distT="0" distB="0" distL="114300" distR="114300" simplePos="0" relativeHeight="251518464" behindDoc="0" locked="0" layoutInCell="1" allowOverlap="1">
                <wp:simplePos x="0" y="0"/>
                <wp:positionH relativeFrom="column">
                  <wp:posOffset>8978265</wp:posOffset>
                </wp:positionH>
                <wp:positionV relativeFrom="paragraph">
                  <wp:posOffset>745490</wp:posOffset>
                </wp:positionV>
                <wp:extent cx="635" cy="43815"/>
                <wp:effectExtent l="1905" t="0" r="0" b="0"/>
                <wp:wrapNone/>
                <wp:docPr id="64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706.95pt;margin-top:58.7pt;width:.05pt;height:3.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16416" behindDoc="0" locked="0" layoutInCell="1" allowOverlap="1">
                <wp:simplePos x="0" y="0"/>
                <wp:positionH relativeFrom="column">
                  <wp:posOffset>8952230</wp:posOffset>
                </wp:positionH>
                <wp:positionV relativeFrom="paragraph">
                  <wp:posOffset>745490</wp:posOffset>
                </wp:positionV>
                <wp:extent cx="1270" cy="43815"/>
                <wp:effectExtent l="4445" t="0" r="3810" b="0"/>
                <wp:wrapNone/>
                <wp:docPr id="64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704.9pt;margin-top:58.7pt;width:.1pt;height:3.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PdfA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15392" behindDoc="0" locked="0" layoutInCell="1" allowOverlap="1">
                <wp:simplePos x="0" y="0"/>
                <wp:positionH relativeFrom="column">
                  <wp:posOffset>8976995</wp:posOffset>
                </wp:positionH>
                <wp:positionV relativeFrom="paragraph">
                  <wp:posOffset>745490</wp:posOffset>
                </wp:positionV>
                <wp:extent cx="1270" cy="43815"/>
                <wp:effectExtent l="635" t="0" r="0" b="0"/>
                <wp:wrapNone/>
                <wp:docPr id="64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706.85pt;margin-top:58.7pt;width:.1pt;height:3.4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14368" behindDoc="0" locked="0" layoutInCell="1" allowOverlap="1">
                <wp:simplePos x="0" y="0"/>
                <wp:positionH relativeFrom="column">
                  <wp:posOffset>8978265</wp:posOffset>
                </wp:positionH>
                <wp:positionV relativeFrom="paragraph">
                  <wp:posOffset>745490</wp:posOffset>
                </wp:positionV>
                <wp:extent cx="635" cy="43815"/>
                <wp:effectExtent l="1905" t="0" r="0" b="0"/>
                <wp:wrapNone/>
                <wp:docPr id="6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706.95pt;margin-top:58.7pt;width:.05pt;height:3.4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12320" behindDoc="0" locked="0" layoutInCell="1" allowOverlap="1">
                <wp:simplePos x="0" y="0"/>
                <wp:positionH relativeFrom="column">
                  <wp:posOffset>8952230</wp:posOffset>
                </wp:positionH>
                <wp:positionV relativeFrom="paragraph">
                  <wp:posOffset>1216660</wp:posOffset>
                </wp:positionV>
                <wp:extent cx="1270" cy="46990"/>
                <wp:effectExtent l="4445" t="3175" r="3810" b="0"/>
                <wp:wrapNone/>
                <wp:docPr id="64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704.9pt;margin-top:95.8pt;width:.1pt;height:3.7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&#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11296" behindDoc="0" locked="0" layoutInCell="1" allowOverlap="1">
                <wp:simplePos x="0" y="0"/>
                <wp:positionH relativeFrom="column">
                  <wp:posOffset>8976995</wp:posOffset>
                </wp:positionH>
                <wp:positionV relativeFrom="paragraph">
                  <wp:posOffset>1216660</wp:posOffset>
                </wp:positionV>
                <wp:extent cx="1270" cy="46990"/>
                <wp:effectExtent l="635" t="3175" r="0" b="0"/>
                <wp:wrapNone/>
                <wp:docPr id="64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706.85pt;margin-top:95.8pt;width:.1pt;height:3.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" fillcolor="#e0e0e0" stroked="f"/>
            </w:pict>
          </mc:Fallback>
        </mc:AlternateContent>
      </w:r>
      <w:r w:rsidR="008E72EA">
        <w:rPr>
          <w:noProof/>
          <w:sz w:val="20"/>
        </w:rPr>
        <mc:AlternateContent>
          <mc:Choice Requires="wps">
            <w:drawing>
              <wp:anchor distT="0" distB="0" distL="114300" distR="114300" simplePos="0" relativeHeight="251510272" behindDoc="0" locked="0" layoutInCell="1" allowOverlap="1">
                <wp:simplePos x="0" y="0"/>
                <wp:positionH relativeFrom="column">
                  <wp:posOffset>8978265</wp:posOffset>
                </wp:positionH>
                <wp:positionV relativeFrom="paragraph">
                  <wp:posOffset>1216660</wp:posOffset>
                </wp:positionV>
                <wp:extent cx="635" cy="46990"/>
                <wp:effectExtent l="1905" t="3175" r="0" b="0"/>
                <wp:wrapNone/>
                <wp:docPr id="64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706.95pt;margin-top:95.8pt;width:.05pt;height:3.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08224" behindDoc="0" locked="0" layoutInCell="1" allowOverlap="1">
                <wp:simplePos x="0" y="0"/>
                <wp:positionH relativeFrom="column">
                  <wp:posOffset>8952230</wp:posOffset>
                </wp:positionH>
                <wp:positionV relativeFrom="paragraph">
                  <wp:posOffset>1216660</wp:posOffset>
                </wp:positionV>
                <wp:extent cx="1270" cy="46990"/>
                <wp:effectExtent l="4445" t="3175" r="3810" b="0"/>
                <wp:wrapNone/>
                <wp:docPr id="63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704.9pt;margin-top:95.8pt;width:.1pt;height:3.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07200" behindDoc="0" locked="0" layoutInCell="1" allowOverlap="1">
                <wp:simplePos x="0" y="0"/>
                <wp:positionH relativeFrom="column">
                  <wp:posOffset>8976995</wp:posOffset>
                </wp:positionH>
                <wp:positionV relativeFrom="paragraph">
                  <wp:posOffset>1216660</wp:posOffset>
                </wp:positionV>
                <wp:extent cx="1270" cy="46990"/>
                <wp:effectExtent l="635" t="3175" r="0" b="0"/>
                <wp:wrapNone/>
                <wp:docPr id="6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706.85pt;margin-top:95.8pt;width:.1pt;height:3.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506176" behindDoc="0" locked="0" layoutInCell="1" allowOverlap="1">
                <wp:simplePos x="0" y="0"/>
                <wp:positionH relativeFrom="column">
                  <wp:posOffset>8978265</wp:posOffset>
                </wp:positionH>
                <wp:positionV relativeFrom="paragraph">
                  <wp:posOffset>1216660</wp:posOffset>
                </wp:positionV>
                <wp:extent cx="635" cy="46990"/>
                <wp:effectExtent l="1905" t="3175" r="0" b="0"/>
                <wp:wrapNone/>
                <wp:docPr id="63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706.95pt;margin-top:95.8pt;width:.05pt;height:3.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05152" behindDoc="0" locked="0" layoutInCell="1" allowOverlap="1">
                <wp:simplePos x="0" y="0"/>
                <wp:positionH relativeFrom="column">
                  <wp:posOffset>9867265</wp:posOffset>
                </wp:positionH>
                <wp:positionV relativeFrom="paragraph">
                  <wp:posOffset>261620</wp:posOffset>
                </wp:positionV>
                <wp:extent cx="1270" cy="43180"/>
                <wp:effectExtent l="0" t="635" r="3175" b="3810"/>
                <wp:wrapNone/>
                <wp:docPr id="6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776.95pt;margin-top:20.6pt;width:.1pt;height:3.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Vl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04128" behindDoc="0" locked="0" layoutInCell="1" allowOverlap="1">
                <wp:simplePos x="0" y="0"/>
                <wp:positionH relativeFrom="column">
                  <wp:posOffset>9892030</wp:posOffset>
                </wp:positionH>
                <wp:positionV relativeFrom="paragraph">
                  <wp:posOffset>261620</wp:posOffset>
                </wp:positionV>
                <wp:extent cx="1270" cy="43180"/>
                <wp:effectExtent l="1270" t="635" r="0" b="3810"/>
                <wp:wrapNone/>
                <wp:docPr id="6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78.9pt;margin-top:20.6pt;width:.1pt;height:3.4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Q5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03104" behindDoc="0" locked="0" layoutInCell="1" allowOverlap="1">
                <wp:simplePos x="0" y="0"/>
                <wp:positionH relativeFrom="column">
                  <wp:posOffset>9867265</wp:posOffset>
                </wp:positionH>
                <wp:positionV relativeFrom="paragraph">
                  <wp:posOffset>261620</wp:posOffset>
                </wp:positionV>
                <wp:extent cx="1270" cy="43180"/>
                <wp:effectExtent l="0" t="635" r="3175" b="3810"/>
                <wp:wrapNone/>
                <wp:docPr id="63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776.95pt;margin-top:20.6pt;width:.1pt;height:3.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zfg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02080" behindDoc="0" locked="0" layoutInCell="1" allowOverlap="1">
                <wp:simplePos x="0" y="0"/>
                <wp:positionH relativeFrom="column">
                  <wp:posOffset>9892030</wp:posOffset>
                </wp:positionH>
                <wp:positionV relativeFrom="paragraph">
                  <wp:posOffset>261620</wp:posOffset>
                </wp:positionV>
                <wp:extent cx="1270" cy="43180"/>
                <wp:effectExtent l="1270" t="635" r="0" b="3810"/>
                <wp:wrapNone/>
                <wp:docPr id="63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778.9pt;margin-top:20.6pt;width:.1pt;height:3.4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" fillcolor="#e0e0e0" stroked="f"/>
            </w:pict>
          </mc:Fallback>
        </mc:AlternateContent>
      </w:r>
      <w:r w:rsidR="008E72EA">
        <w:rPr>
          <w:noProof/>
          <w:sz w:val="20"/>
        </w:rPr>
        <mc:AlternateContent>
          <mc:Choice Requires="wps">
            <w:drawing>
              <wp:anchor distT="0" distB="0" distL="114300" distR="114300" simplePos="0" relativeHeight="251500032" behindDoc="0" locked="0" layoutInCell="1" allowOverlap="1">
                <wp:simplePos x="0" y="0"/>
                <wp:positionH relativeFrom="column">
                  <wp:posOffset>8952230</wp:posOffset>
                </wp:positionH>
                <wp:positionV relativeFrom="paragraph">
                  <wp:posOffset>264160</wp:posOffset>
                </wp:positionV>
                <wp:extent cx="1270" cy="43180"/>
                <wp:effectExtent l="4445" t="3175" r="3810" b="1270"/>
                <wp:wrapNone/>
                <wp:docPr id="63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704.9pt;margin-top:20.8pt;width:.1pt;height:3.4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" fillcolor="#e0e0e0" stroked="f"/>
            </w:pict>
          </mc:Fallback>
        </mc:AlternateContent>
      </w:r>
      <w:r w:rsidR="008E72EA">
        <w:rPr>
          <w:noProof/>
          <w:sz w:val="20"/>
        </w:rPr>
        <mc:AlternateContent>
          <mc:Choice Requires="wps">
            <w:drawing>
              <wp:anchor distT="0" distB="0" distL="114300" distR="114300" simplePos="0" relativeHeight="251497984" behindDoc="0" locked="0" layoutInCell="1" allowOverlap="1">
                <wp:simplePos x="0" y="0"/>
                <wp:positionH relativeFrom="column">
                  <wp:posOffset>8952230</wp:posOffset>
                </wp:positionH>
                <wp:positionV relativeFrom="paragraph">
                  <wp:posOffset>264160</wp:posOffset>
                </wp:positionV>
                <wp:extent cx="1270" cy="43180"/>
                <wp:effectExtent l="4445" t="3175" r="3810" b="1270"/>
                <wp:wrapNone/>
                <wp:docPr id="63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704.9pt;margin-top:20.8pt;width:.1pt;height:3.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" fillcolor="#e0e0e0" stroked="f"/>
            </w:pict>
          </mc:Fallback>
        </mc:AlternateContent>
      </w:r>
    </w:p>
    <w:p w:rsidR="007C3446" w:rsidRDefault="007C3446">
      <w:pPr>
        <w:tabs>
          <w:tab w:val="left" w:pos="5400"/>
        </w:tabs>
        <w:ind w:right="-150"/>
      </w:pPr>
    </w:p>
    <w:p w:rsidR="007C3446" w:rsidRDefault="007724E3">
      <w:pPr>
        <w:tabs>
          <w:tab w:val="left" w:pos="5400"/>
        </w:tabs>
        <w:ind w:right="-150"/>
      </w:pPr>
      <w:r>
        <w:rPr>
          <w:noProof/>
          <w:sz w:val="20"/>
        </w:rPr>
        <w:pict>
          <v:group id="_x0000_s5134" style="position:absolute;margin-left:673.4pt;margin-top:9.3pt;width:55.25pt;height:90.7pt;z-index:251571712" coordorigin="14227,9867" coordsize="1105,1814">
            <v:shape id="_x0000_s1951" style="position:absolute;left:14227;top:9867;width:1105;height:1814;mso-position-horizontal:absolute;mso-position-vertical:absolute" coordsize="1105,1814"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1952" style="position:absolute;left:14389;top:10745;width:469;height:27;mso-position-horizontal:absolute;mso-position-vertical:absolute" coordsize="469,27" path="m12,27r,l10,27r-2,l6,25,4,23r-2,l,21,,19,,16,,12,,10,,8,,6,2,4,4,2r2,l8,r2,l12,r,l457,r,l459,r2,l463,2r2,l467,4r,2l469,8r,2l469,12r,4l469,19r-2,2l467,23r-2,l463,25r-2,2l459,27r-2,l457,27,12,27xe" strokecolor="white" strokeweight=".1pt">
              <v:path arrowok="t"/>
              <o:lock v:ext="edit" aspectratio="t"/>
            </v:shape>
            <v:shape id="_x0000_s1953" style="position:absolute;left:14305;top:10665;width:180;height:179;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1954" style="position:absolute;left:14358;top:10718;width:70;height:70;mso-position-horizontal:absolute;mso-position-vertical:absolute" coordsize="70,70" path="m70,35l67,48,63,58r-8,8l45,70r-10,l22,68,12,62,6,52,2,41,,31,4,19r6,-8l18,5,31,,41,2,53,7r8,8l67,25r3,10l70,35xe" fillcolor="#e0e0e0" strokeweight=".6pt">
              <v:path arrowok="t"/>
              <o:lock v:ext="edit" aspectratio="t"/>
            </v:shape>
            <v:shape id="_x0000_s1955" style="position:absolute;left:14821;top:10501;width:41;height:490;mso-position-horizontal:absolute;mso-position-vertical:absolute" coordsize="41,490" path="m,20r,l,16,,12,2,10,4,6,6,4,10,2,12,r4,l21,r2,l27,r4,2l33,4r2,2l37,10r2,2l41,16r,4l41,20r,450l41,470r,4l39,476r-2,4l35,484r-2,2l31,488r-4,l23,490r-2,l16,490r-4,-2l10,488,6,486,4,484,2,480,,476r,-2l,470r,l,20xe" strokecolor="white" strokeweight=".1pt">
              <v:path arrowok="t"/>
              <o:lock v:ext="edit" aspectratio="t"/>
            </v:shape>
            <v:shape id="_x0000_s1956" style="position:absolute;left:14831;top:10866;width:312;height:310;mso-position-horizontal:absolute;mso-position-vertical:absolute" coordsize="312,310" path="m4,23r,l2,21r,-2l,17,,14,,12,,10,2,6,2,4r2,l6,2,8,r3,l13,r2,l17,r2,l21,2r2,2l23,4,308,287r,l310,289r,2l312,294r,2l312,298r,2l310,304r,2l308,306r-2,2l304,310r-2,l300,310r-3,l295,310r-2,l291,308r-2,-2l289,306,4,23xe" strokecolor="white" strokeweight=".1pt">
              <v:path arrowok="t"/>
              <o:lock v:ext="edit" aspectratio="t"/>
            </v:shape>
            <v:shape id="_x0000_s1957" style="position:absolute;left:14895;top:10308;width:258;height:269;mso-position-horizontal:absolute;mso-position-vertical:absolute" coordsize="258,269" path="m22,265r,l20,267r,2l16,269r-2,l12,269r-2,l8,269,6,267,4,265r-2,l2,263,,261r,-4l,254r,-2l2,250r,-2l4,246r,l236,4r,l238,2r,-2l242,r2,l246,r2,l250,r2,2l254,2r2,2l256,6r2,2l258,10r,2l258,16r-2,3l256,21r-2,2l254,23,22,265xe" strokecolor="white" strokeweight=".1pt">
              <v:path arrowok="t"/>
              <o:lock v:ext="edit" aspectratio="t"/>
            </v:shape>
            <v:shape id="_x0000_s1958" style="position:absolute;left:15116;top:11147;width:27;height:468;mso-position-horizontal:absolute;mso-position-vertical:absolute" coordsize="27,468" path="m,15r,l,13,,10,2,8,2,6,4,4,6,2r2,l10,r2,l17,r2,2l21,2r2,2l23,6r2,2l25,10r2,3l27,15r,l27,454r,l27,456r-2,2l25,460r-2,2l23,464r-2,2l19,466r-2,2l12,468r-2,l8,466r-2,l4,464,2,462r,-2l,458r,-2l,454r,l,15xe" strokecolor="white" strokeweight=".1pt">
              <v:path arrowok="t"/>
              <o:lock v:ext="edit" aspectratio="t"/>
            </v:shape>
            <v:shape id="_x0000_s1959" style="position:absolute;left:15034;top:11445;width:185;height:174;mso-position-horizontal:absolute;mso-position-vertical:absolute" coordsize="185,174" path="m185,86r-2,18l176,123r-8,14l156,152r-16,10l121,170r-18,4l84,174,66,170,47,162,31,152,19,137,8,123,2,104,,86,2,67,8,51,19,35,31,20,47,10,64,2,84,r19,l121,2r19,8l154,20r14,15l176,51r7,16l185,86r,xe" fillcolor="#e0e0e0" strokeweight=".6pt">
              <v:path arrowok="t"/>
              <o:lock v:ext="edit" aspectratio="t"/>
            </v:shape>
            <v:shape id="_x0000_s1960" style="position:absolute;left:15092;top:11496;width:71;height:70;mso-position-horizontal:absolute;mso-position-vertical:absolute" coordsize="71,70" path="m71,35l69,47,65,57,55,64,45,70r-13,l20,68,10,62,4,51,,41,,29,4,18r6,-8l20,4,32,,45,2,55,6r10,8l69,25r2,10l71,35xe" fillcolor="#e0e0e0" strokeweight=".6pt">
              <v:path arrowok="t"/>
              <o:lock v:ext="edit" aspectratio="t"/>
            </v:shape>
            <v:shape id="_x0000_s1961" style="position:absolute;left:15126;top:9974;width:27;height:365;mso-position-horizontal:absolute;mso-position-vertical:absolute" coordsize="27,365" path="m,14r,l,10,,8,2,6,2,4r3,l7,2,9,r2,l13,r4,l19,r2,2l23,4r,l25,6r,2l27,10r,4l27,14r,336l27,350r,3l25,355r,2l23,359r,2l21,363r-2,l17,363r-4,2l11,363r-2,l7,363,5,361,2,359r,-2l,355r,-2l,350r,l,14xe" strokecolor="white" strokeweight=".1pt">
              <v:path arrowok="t"/>
              <o:lock v:ext="edit" aspectratio="t"/>
            </v:shape>
            <v:shape id="_x0000_s1962" style="position:absolute;left:15040;top:9943;width:185;height:174;mso-position-horizontal:absolute;mso-position-vertical:absolute" coordsize="185,174" path="m185,86r-2,19l177,123r-9,16l156,152r-16,12l121,170r-18,4l84,174,66,170,47,164,31,152,19,139,9,123,2,105,,88,2,70,9,51,19,35,31,22,47,10,64,4,84,r19,l121,4r19,6l154,22r14,13l177,51r6,19l185,86r,xe" fillcolor="#e0e0e0" strokeweight=".6pt">
              <v:path arrowok="t"/>
              <o:lock v:ext="edit" aspectratio="t"/>
            </v:shape>
            <v:shape id="_x0000_s1963" style="position:absolute;left:15098;top:9996;width:71;height:68;mso-position-horizontal:absolute;mso-position-vertical:absolute" coordsize="71,68" path="m71,33l69,45,65,56,55,64,45,68r-12,l20,66,10,60,4,52,,39,,29,4,17,10,8,20,2,33,,45,,55,4r10,9l69,23r2,10l71,33xe" fillcolor="#e0e0e0" strokeweight=".6pt">
              <v:path arrowok="t"/>
              <o:lock v:ext="edit" aspectratio="t"/>
            </v:shape>
            <v:shape id="_x0000_s1964" style="position:absolute;left:14858;top:10474;width:127;height:125;mso-position-horizontal:absolute;mso-position-vertical:absolute" coordsize="127,125" path="m,125l61,r66,66l,125xe" strokecolor="white" strokeweight="0">
              <v:path arrowok="t"/>
              <o:lock v:ext="edit" aspectratio="t"/>
            </v:shape>
            <v:shape id="_x0000_s1965" type="#_x0000_t136" style="position:absolute;left:15003;top:10864;width:279;height:179" strokecolor="white" strokeweight=".25pt">
              <v:shadow color="#868686"/>
              <v:textpath style="font-family:&quot;Verdana Ref&quot;;font-size:14pt;v-text-kern:t" trim="t" fitpath="t" string="Q1"/>
              <o:lock v:ext="edit" aspectratio="t"/>
            </v:shape>
            <v:shape id="_x0000_s1966" type="#_x0000_t136" style="position:absolute;left:15009;top:10546;width:240;height:135" strokecolor="white" strokeweight=".25pt">
              <v:shadow color="#868686"/>
              <v:textpath style="font-family:&quot;Verdana Ref&quot;;font-size:14pt;v-text-kern:t" trim="t" fitpath="t" string="PNP"/>
              <o:lock v:ext="edit" aspectratio="t"/>
            </v:shape>
          </v:group>
        </w:pict>
      </w:r>
      <w:r>
        <w:rPr>
          <w:noProof/>
          <w:sz w:val="20"/>
        </w:rPr>
        <w:pict>
          <v:group id="_x0000_s1300" style="position:absolute;margin-left:471.75pt;margin-top:4.3pt;width:89.4pt;height:22.5pt;z-index:251565568" coordorigin="261,364" coordsize="1788,450">
            <o:lock v:ext="edit" aspectratio="t"/>
            <v:shape id="_x0000_s1301" style="position:absolute;left:261;top:364;width:1788;height:450;mso-position-horizontal:absolute;mso-position-vertical:absolute" coordsize="1783,455"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302" style="position:absolute;left:479;top:584;width:314;height:40;mso-position-horizontal:absolute;mso-position-vertical:absolute" coordsize="314,41" path="m21,41r,l16,41,14,39r-4,l8,37,4,33,2,31r,-4l,24,,20,,16,2,12r,-2l4,6,8,4,10,2r4,l16,r5,l21,,293,r,l295,r4,2l303,2r2,2l307,6r3,4l312,12r2,4l314,20r,4l312,27r-2,4l307,33r-2,4l303,39r-4,l295,41r-2,l293,41,21,41xe" fillcolor="red" strokecolor="red" strokeweight=".1pt">
              <v:path arrowok="t"/>
              <o:lock v:ext="edit" aspectratio="t"/>
            </v:shape>
            <v:shape id="_x0000_s1303" style="position:absolute;left:308;top:514;width:181;height:180;mso-position-horizontal:absolute;mso-position-vertical:absolute" coordsize="180,181" path="m180,90r-2,19l172,127r-10,17l150,158r-17,12l115,177r-21,4l76,179,57,174,39,164,25,152,12,138,4,119,,101,,80,4,62,12,43,25,29,39,16,57,6,76,2,94,r21,4l133,10r14,11l162,35r10,16l178,70r2,20l180,90xe" fillcolor="#e0e0e0" strokeweight=".6pt">
              <v:path arrowok="t"/>
              <o:lock v:ext="edit" aspectratio="t"/>
            </v:shape>
            <v:shape id="_x0000_s1304" style="position:absolute;left:363;top:569;width:70;height:69;mso-position-horizontal:absolute;mso-position-vertical:absolute" coordsize="70,70" path="m70,35l68,48,62,58r-8,8l41,70r-12,l19,66,8,58,2,48,,35,2,23,8,13,19,5,29,,41,,52,5r10,8l68,23r2,12l70,35xe" fillcolor="#e0e0e0" strokeweight=".6pt">
              <v:path arrowok="t"/>
              <o:lock v:ext="edit" aspectratio="t"/>
            </v:shape>
            <v:shape id="_x0000_s1305" style="position:absolute;left:1496;top:584;width:383;height:40;mso-position-horizontal:absolute;mso-position-vertical:absolute" coordsize="381,41" path="m20,41r,l16,41,14,39r-4,l8,37,4,33,2,31r,-4l,24,,20,,16,2,12r,-2l4,6,8,4,10,2r4,l16,r4,l20,,360,r,l362,r4,2l371,2r2,2l375,6r2,4l379,12r,4l381,20r-2,4l379,27r-2,4l375,33r-2,4l371,39r-5,l362,41r-2,l360,41,20,41xe" fillcolor="red" strokecolor="red" strokeweight=".1pt">
              <v:path arrowok="t"/>
              <o:lock v:ext="edit" aspectratio="t"/>
            </v:shape>
            <v:shape id="_x0000_s1306" style="position:absolute;left:1121;top:423;width:178;height:290;mso-position-horizontal:absolute;mso-position-vertical:absolute" coordsize="178,293"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307" style="position:absolute;left:1258;top:423;width:180;height:290;mso-position-horizontal:absolute;mso-position-vertical:absolute" coordsize="180,293"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308" style="position:absolute;left:845;top:423;width:176;height:290;mso-position-horizontal:absolute;mso-position-vertical:absolute" coordsize="176,293"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309" style="position:absolute;left:980;top:423;width:181;height:290;mso-position-horizontal:absolute;mso-position-vertical:absolute" coordsize="181,293"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310" style="position:absolute;left:752;top:423;width:134;height:199;mso-position-horizontal:absolute;mso-position-vertical:absolute" coordsize="133,201"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311" style="position:absolute;left:1397;top:423;width:134;height:201;mso-position-horizontal:absolute;mso-position-vertical:absolute" coordsize="133,203"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312" style="position:absolute;left:1804;top:514;width:179;height:180;mso-position-horizontal:absolute;mso-position-vertical:absolute" coordsize="178,181" path="m178,90r-2,19l170,127r-8,17l148,158r-17,12l113,177r-19,4l76,179,55,174,39,164,25,152,12,138,4,119,,101,,80,4,62,12,43,25,29,39,16,55,6,74,2,94,r19,4l131,10r17,11l160,35r10,16l176,70r2,20l178,90xe" fillcolor="#e0e0e0" strokeweight=".6pt">
              <v:path arrowok="t"/>
              <o:lock v:ext="edit" aspectratio="t"/>
            </v:shape>
            <v:shape id="_x0000_s1313" style="position:absolute;left:1860;top:569;width:70;height:69;mso-position-horizontal:absolute;mso-position-vertical:absolute" coordsize="70,70" path="m70,35l68,48,62,58,52,66,41,70r-12,l17,66,9,58,2,48,,35,2,23,9,13,17,5,29,,39,,52,5r10,8l66,23r4,12l70,35xe" fillcolor="#e0e0e0" strokeweight=".6pt">
              <v:path arrowok="t"/>
              <o:lock v:ext="edit" aspectratio="t"/>
            </v:shape>
            <v:shape id="_x0000_s1314" type="#_x0000_t136" style="position:absolute;left:514;top:644;width:182;height:134" fillcolor="black" strokeweight=".25pt">
              <v:shadow color="#868686"/>
              <v:textpath style="font-family:&quot;Verdana Ref&quot;;font-size:14pt;v-text-kern:t" trim="t" fitpath="t" string="1K"/>
              <o:lock v:ext="edit" aspectratio="t"/>
            </v:shape>
            <v:shape id="_x0000_s1315" type="#_x0000_t136" style="position:absolute;left:1612;top:420;width:132;height:134" fillcolor="black" strokeweight=".25pt">
              <v:shadow color="#868686"/>
              <v:textpath style="font-family:&quot;Verdana Ref&quot;;font-size:14pt;v-text-kern:t" trim="t" fitpath="t" string="R2"/>
              <o:lock v:ext="edit" aspectratio="t"/>
            </v:shape>
            <v:shape id="_x0000_s1316" type="#_x0000_t136" style="position:absolute;left:1153;top:722;width:703;height:89" fillcolor="black" strokeweight=".25pt">
              <v:shadow color="#868686"/>
              <v:textpath style="font-family:&quot;Verdana Ref&quot;;font-size:14pt;v-text-kern:t" trim="t" fitpath="t" string="RESISTOR"/>
              <o:lock v:ext="edit" aspectratio="t"/>
            </v:shape>
            <v:shape id="_x0000_s1317" type="#_x0000_t136" style="position:absolute;left:740;top:645;width:132;height:134" fillcolor="black" strokeweight=".25pt">
              <v:shadow color="#868686"/>
              <v:textpath style="font-family:&quot;Symbol&quot;;font-size:14pt;v-text-kern:t" trim="t" fitpath="t" string="W"/>
              <o:lock v:ext="edit" aspectratio="t"/>
            </v:shape>
          </v:group>
        </w:pict>
      </w:r>
      <w:r>
        <w:rPr>
          <w:noProof/>
          <w:sz w:val="20"/>
        </w:rPr>
        <w:pict>
          <v:group id="_x0000_s2212" style="position:absolute;margin-left:378.6pt;margin-top:4.6pt;width:89.2pt;height:22.65pt;z-index:251590144" coordorigin="9094,2888" coordsize="1784,453">
            <v:shape id="_x0000_s1245" style="position:absolute;left:9759;top:2223;width:453;height:1784;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246" style="position:absolute;left:9284;top:3105;width:688;height:43;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1247" style="position:absolute;left:9140;top:3041;width:178;height:178;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1248" style="position:absolute;left:9196;top:3093;width:70;height:72;rotation:-90;mso-position-horizontal:absolute;mso-position-vertical:absolute" coordsize="70,72" path="m70,35l68,47,62,57r-9,9l43,72r-12,l21,70,10,64,4,53,,41,,31,4,18,10,8,21,2,31,,43,,53,4r9,8l68,25r2,10l70,35xe" fillcolor="#e0e0e0" strokeweight=".6pt">
              <v:path arrowok="t"/>
              <o:lock v:ext="edit" aspectratio="t"/>
            </v:shape>
            <v:shape id="_x0000_s1249" style="position:absolute;left:10347;top:2838;width:43;height:577;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1250" style="position:absolute;left:9945;top:3091;width:291;height:41;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1251" style="position:absolute;left:10633;top:3040;width:178;height:179;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1252" style="position:absolute;left:10687;top:3092;width:70;height:74;rotation:-90;mso-position-horizontal:absolute;mso-position-vertical:absolute" coordsize="70,74" path="m70,37l68,50,62,60r-9,8l43,74r-12,l21,72,10,64,4,56,,44,,31,4,21,10,11,21,5,31,,43,2,53,7r9,8l68,25r2,12l70,37xe" fillcolor="#e0e0e0" strokeweight=".6pt">
              <v:path arrowok="t"/>
              <o:lock v:ext="edit" aspectratio="t"/>
            </v:shape>
            <v:shape id="_x0000_s1253" style="position:absolute;left:9809;top:3097;width:291;height:41;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1254" type="#_x0000_t136" style="position:absolute;left:9454;top:2907;width:279;height:179" strokecolor="white" strokeweight=".25pt">
              <v:shadow color="#868686"/>
              <v:textpath style="font-family:&quot;Verdana Ref&quot;;font-size:14pt;v-text-kern:t" trim="t" fitpath="t" string="C2"/>
              <o:lock v:ext="edit" aspectratio="t"/>
            </v:shape>
            <v:shape id="_x0000_s1255" type="#_x0000_t136" style="position:absolute;left:10147;top:3210;width:703;height:89" strokecolor="white" strokeweight="0">
              <v:shadow color="#868686"/>
              <v:textpath style="font-family:&quot;Verdana Ref&quot;;font-size:14pt;v-text-kern:t" trim="t" fitpath="t" string="0.1  uF   "/>
              <o:lock v:ext="edit" aspectratio="t"/>
            </v:shape>
          </v:group>
        </w:pict>
      </w:r>
    </w:p>
    <w:p w:rsidR="007C3446" w:rsidRDefault="007C3446">
      <w:pPr>
        <w:tabs>
          <w:tab w:val="left" w:pos="5400"/>
        </w:tabs>
        <w:ind w:right="-150"/>
      </w:pPr>
    </w:p>
    <w:p w:rsidR="007C3446" w:rsidRDefault="007724E3">
      <w:pPr>
        <w:tabs>
          <w:tab w:val="left" w:pos="5400"/>
        </w:tabs>
        <w:ind w:right="-150"/>
      </w:pPr>
      <w:r>
        <w:rPr>
          <w:noProof/>
          <w:sz w:val="20"/>
        </w:rPr>
        <w:pict>
          <v:group id="_x0000_s1318" style="position:absolute;margin-left:471.75pt;margin-top:1.95pt;width:89.4pt;height:23pt;z-index:251563520" coordorigin="261,184" coordsize="1788,459">
            <o:lock v:ext="edit" aspectratio="t"/>
            <v:shape id="_x0000_s1319" style="position:absolute;left:261;top:184;width:1788;height:459;mso-position-horizontal:absolute;mso-position-vertical:absolute" coordsize="1783,455"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320" style="position:absolute;left:483;top:395;width:314;height:41;mso-position-horizontal:absolute;mso-position-vertical:absolute" coordsize="314,41" path="m21,41r,l16,41,14,39r-4,l8,37,4,33,2,31r,-4l,24,,20,,16,2,12r,-2l4,6,8,4,10,2r4,l16,r5,l21,,293,r,l295,r4,2l303,2r2,2l307,6r3,4l312,12r2,4l314,20r,4l312,27r-2,4l307,33r-2,4l303,39r-4,l295,41r-2,l293,41,21,41xe" fillcolor="red" strokecolor="red" strokeweight=".1pt">
              <v:path arrowok="t"/>
              <o:lock v:ext="edit" aspectratio="t"/>
            </v:shape>
            <v:shape id="_x0000_s1321" style="position:absolute;left:312;top:324;width:181;height:183;mso-position-horizontal:absolute;mso-position-vertical:absolute" coordsize="180,181" path="m180,90r-2,19l172,127r-10,17l150,158r-17,12l115,177r-21,4l76,179,57,174,39,164,25,152,12,138,4,119,,101,,80,4,62,12,43,25,29,39,16,57,6,76,2,94,r21,4l133,10r14,11l162,35r10,16l178,70r2,20l180,90xe" fillcolor="#e0e0e0" strokeweight=".6pt">
              <v:path arrowok="t"/>
              <o:lock v:ext="edit" aspectratio="t"/>
            </v:shape>
            <v:shape id="_x0000_s1322" style="position:absolute;left:367;top:380;width:70;height:70;mso-position-horizontal:absolute;mso-position-vertical:absolute" coordsize="70,70" path="m70,35l68,48,62,58r-8,8l41,70r-12,l19,66,8,58,2,48,,35,2,23,8,13,19,5,29,,41,,52,5r10,8l68,23r2,12l70,35xe" fillcolor="#e0e0e0" strokeweight=".6pt">
              <v:path arrowok="t"/>
              <o:lock v:ext="edit" aspectratio="t"/>
            </v:shape>
            <v:shape id="_x0000_s1323" style="position:absolute;left:1500;top:395;width:383;height:41;mso-position-horizontal:absolute;mso-position-vertical:absolute" coordsize="381,41" path="m20,41r,l16,41,14,39r-4,l8,37,4,33,2,31r,-4l,24,,20,,16,2,12r,-2l4,6,8,4,10,2r4,l16,r4,l20,,360,r,l362,r4,2l371,2r2,2l375,6r2,4l379,12r,4l381,20r-2,4l379,27r-2,4l375,33r-2,4l371,39r-5,l362,41r-2,l360,41,20,41xe" fillcolor="red" strokecolor="red" strokeweight=".1pt">
              <v:path arrowok="t"/>
              <o:lock v:ext="edit" aspectratio="t"/>
            </v:shape>
            <v:shape id="_x0000_s1324" style="position:absolute;left:1125;top:231;width:178;height:296;mso-position-horizontal:absolute;mso-position-vertical:absolute" coordsize="178,293"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325" style="position:absolute;left:1262;top:231;width:180;height:296;mso-position-horizontal:absolute;mso-position-vertical:absolute" coordsize="180,293"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326" style="position:absolute;left:849;top:231;width:176;height:296;mso-position-horizontal:absolute;mso-position-vertical:absolute" coordsize="176,293"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327" style="position:absolute;left:984;top:231;width:181;height:296;mso-position-horizontal:absolute;mso-position-vertical:absolute" coordsize="181,293"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328" style="position:absolute;left:756;top:231;width:134;height:203;mso-position-horizontal:absolute;mso-position-vertical:absolute" coordsize="133,201"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329" style="position:absolute;left:1401;top:231;width:134;height:205;mso-position-horizontal:absolute;mso-position-vertical:absolute" coordsize="133,203"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330" style="position:absolute;left:1808;top:324;width:179;height:183;mso-position-horizontal:absolute;mso-position-vertical:absolute" coordsize="178,181" path="m178,90r-2,19l170,127r-8,17l148,158r-17,12l113,177r-19,4l76,179,55,174,39,164,25,152,12,138,4,119,,101,,80,4,62,12,43,25,29,39,16,55,6,74,2,94,r19,4l131,10r17,11l160,35r10,16l176,70r2,20l178,90xe" fillcolor="#e0e0e0" strokeweight=".6pt">
              <v:path arrowok="t"/>
              <o:lock v:ext="edit" aspectratio="t"/>
            </v:shape>
            <v:shape id="_x0000_s1331" style="position:absolute;left:1864;top:380;width:70;height:70;mso-position-horizontal:absolute;mso-position-vertical:absolute" coordsize="70,70" path="m70,35l68,48,62,58,52,66,41,70r-12,l17,66,9,58,2,48,,35,2,23,9,13,17,5,29,,39,,52,5r10,8l66,23r4,12l70,35xe" fillcolor="#e0e0e0" strokeweight=".6pt">
              <v:path arrowok="t"/>
              <o:lock v:ext="edit" aspectratio="t"/>
            </v:shape>
            <v:shape id="_x0000_s1332" type="#_x0000_t136" style="position:absolute;left:518;top:456;width:220;height:136" fillcolor="black" strokeweight=".25pt">
              <v:shadow color="#868686"/>
              <v:textpath style="font-family:&quot;Verdana Ref&quot;;font-size:14pt;v-text-kern:t" trim="t" fitpath="t" string="5.1K"/>
              <o:lock v:ext="edit" aspectratio="t"/>
            </v:shape>
            <v:shape id="_x0000_s1333" type="#_x0000_t136" style="position:absolute;left:1616;top:228;width:132;height:137" fillcolor="black" strokeweight=".25pt">
              <v:shadow color="#868686"/>
              <v:textpath style="font-family:&quot;Verdana Ref&quot;;font-size:14pt;v-text-kern:t" trim="t" fitpath="t" string="R3"/>
              <o:lock v:ext="edit" aspectratio="t"/>
            </v:shape>
            <v:shape id="_x0000_s1334" type="#_x0000_t136" style="position:absolute;left:1157;top:536;width:703;height:91" fillcolor="black" strokeweight=".25pt">
              <v:shadow color="#868686"/>
              <v:textpath style="font-family:&quot;Verdana Ref&quot;;font-size:14pt;v-text-kern:t" trim="t" fitpath="t" string="RESISTOR"/>
              <o:lock v:ext="edit" aspectratio="t"/>
            </v:shape>
            <v:shape id="_x0000_s1335" type="#_x0000_t136" style="position:absolute;left:782;top:450;width:132;height:137" fillcolor="black" strokeweight=".25pt">
              <v:shadow color="#868686"/>
              <v:textpath style="font-family:&quot;Symbol&quot;;font-size:14pt;v-text-kern:t" trim="t" fitpath="t" string="W"/>
              <o:lock v:ext="edit" aspectratio="t"/>
            </v:shape>
          </v:group>
        </w:pict>
      </w:r>
      <w:r>
        <w:rPr>
          <w:noProof/>
          <w:sz w:val="20"/>
        </w:rPr>
        <w:pict>
          <v:group id="_x0000_s2746" style="position:absolute;margin-left:378pt;margin-top:1.95pt;width:90.35pt;height:22.65pt;z-index:251643392" coordorigin="5895,1675" coordsize="1807,453">
            <v:shape id="_x0000_s2686" style="position:absolute;left:6560;top:1010;width:453;height:1784;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2687" style="position:absolute;left:6085;top:1892;width:688;height:43;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2688" style="position:absolute;left:5941;top:1828;width:178;height:178;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2689" style="position:absolute;left:5997;top:1880;width:70;height:72;rotation:-90;mso-position-horizontal:absolute;mso-position-vertical:absolute" coordsize="70,72" path="m70,35l68,47,62,57r-9,9l43,72r-12,l21,70,10,64,4,53,,41,,31,4,18,10,8,21,2,31,,43,,53,4r9,8l68,25r2,10l70,35xe" fillcolor="#e0e0e0" strokeweight=".6pt">
              <v:path arrowok="t"/>
              <o:lock v:ext="edit" aspectratio="t"/>
            </v:shape>
            <v:shape id="_x0000_s2690" style="position:absolute;left:7148;top:1625;width:43;height:577;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2691" style="position:absolute;left:6746;top:1878;width:291;height:41;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2692" style="position:absolute;left:7434;top:1827;width:178;height:179;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2693" style="position:absolute;left:7488;top:1879;width:70;height:74;rotation:-90;mso-position-horizontal:absolute;mso-position-vertical:absolute" coordsize="70,74" path="m70,37l68,50,62,60r-9,8l43,74r-12,l21,72,10,64,4,56,,44,,31,4,21,10,11,21,5,31,,43,2,53,7r9,8l68,25r2,12l70,37xe" fillcolor="#e0e0e0" strokeweight=".6pt">
              <v:path arrowok="t"/>
              <o:lock v:ext="edit" aspectratio="t"/>
            </v:shape>
            <v:shape id="_x0000_s2694" style="position:absolute;left:6610;top:1884;width:291;height:41;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2695" type="#_x0000_t136" style="position:absolute;left:6255;top:1694;width:279;height:179" strokecolor="white" strokeweight=".25pt">
              <v:shadow color="#868686"/>
              <v:textpath style="font-family:&quot;Verdana Ref&quot;;font-size:14pt;v-text-kern:t" trim="t" fitpath="t" string="C7"/>
              <o:lock v:ext="edit" aspectratio="t"/>
            </v:shape>
            <v:shape id="_x0000_s2696" type="#_x0000_t136" style="position:absolute;left:6999;top:1997;width:703;height:89" strokecolor="white" strokeweight="0">
              <v:shadow color="#868686"/>
              <v:textpath style="font-family:&quot;Verdana Ref&quot;;font-size:14pt;v-text-kern:t" trim="t" fitpath="t" string="1  uF   "/>
              <o:lock v:ext="edit" aspectratio="t"/>
            </v:shape>
          </v:group>
        </w:pict>
      </w:r>
      <w:r>
        <w:rPr>
          <w:noProof/>
          <w:sz w:val="20"/>
        </w:rPr>
        <w:pict>
          <v:group id="_x0000_s1197" style="position:absolute;margin-left:565.25pt;margin-top:2.2pt;width:89.25pt;height:50.55pt;z-index:251596288" coordorigin="3007,6517" coordsize="1784,1011">
            <o:lock v:ext="edit" aspectratio="t"/>
            <v:shape id="_x0000_s1198" style="position:absolute;left:3007;top:6517;width:1784;height:1011;mso-position-horizontal:absolute;mso-position-vertical:absolute" coordsize="1784,1011" path="m1663,1011r20,-2l1704,1003r18,-8l1741,983r14,-17l1767,950r8,-21l1782,909r2,-23l1784,123r-2,-21l1775,82r-8,-21l1755,43,1741,29,1722,16,1704,6,1683,2,1663,,119,,99,2,78,6,60,16,43,29,27,43,15,61,7,82,,102r,21l,886r,23l7,929r8,21l27,966r16,17l60,995r18,8l99,1009r22,2l1663,1011xe" fillcolor="red">
              <v:path arrowok="t"/>
              <o:lock v:ext="edit" aspectratio="t"/>
            </v:shape>
            <v:shape id="_x0000_s1199" style="position:absolute;left:4561;top:6568;width:180;height:179;mso-position-horizontal:absolute;mso-position-vertical:absolute" coordsize="180,179" path="m180,88r-2,21l172,127r-10,17l148,158r-15,10l115,177r-21,2l76,179,57,172,39,164,25,152,12,136,4,117,,99,,80,4,60,12,43,25,27,39,14,57,6,76,,94,r21,2l131,10r17,11l162,35r10,16l178,70r2,18l180,88xe" fillcolor="#e0e0e0" strokeweight=".6pt">
              <v:path arrowok="t"/>
              <o:lock v:ext="edit" aspectratio="t"/>
            </v:shape>
            <v:shape id="_x0000_s1200" style="position:absolute;left:4614;top:6619;width:74;height:74;mso-position-horizontal:absolute;mso-position-vertical:absolute" coordsize="74,74" path="m74,37l72,50,66,60r-8,8l45,74r-12,l23,72,13,66,4,56,,43,,31,4,21,13,11,23,4,33,,45,2,58,7r8,8l72,27r2,10l74,37xe" fillcolor="#e0e0e0" strokeweight=".6pt">
              <v:path arrowok="t"/>
              <o:lock v:ext="edit" aspectratio="t"/>
            </v:shape>
            <v:shape id="_x0000_s1201" style="position:absolute;left:4561;top:7311;width:180;height:182;mso-position-horizontal:absolute;mso-position-vertical:absolute" coordsize="180,182" path="m180,90r-2,21l172,127r-8,18l152,160r-15,10l119,178r-17,4l82,182,64,178,47,170,31,160,18,145,8,129,2,111,,90,2,72,6,53,16,37,29,22,43,10,59,4,78,,96,r19,4l133,10r17,12l162,37r10,16l178,72r2,18l180,90xe" fillcolor="#e0e0e0" strokeweight=".6pt">
              <v:path arrowok="t"/>
              <o:lock v:ext="edit" aspectratio="t"/>
            </v:shape>
            <v:shape id="_x0000_s1202" style="position:absolute;left:4614;top:7364;width:74;height:74;mso-position-horizontal:absolute;mso-position-vertical:absolute" coordsize="74,74" path="m74,37l72,49,68,60r-8,8l47,74r-12,l25,72,15,64,6,56,,43,,31,4,21,11,10,21,4,31,,43,2,56,6r8,9l72,25r2,12l74,37xe" fillcolor="#e0e0e0" strokeweight=".6pt">
              <v:path arrowok="t"/>
              <o:lock v:ext="edit" aspectratio="t"/>
            </v:shape>
            <v:shape id="_x0000_s1203" style="position:absolute;left:3067;top:6570;width:180;height:183;mso-position-horizontal:absolute;mso-position-vertical:absolute" coordsize="180,183" path="m180,90r-2,21l174,129r-10,17l152,160r-17,10l119,179r-19,4l82,183,63,179,45,170,31,160,18,146,8,129,2,111,,90,2,72,8,53,18,37,31,23,45,12,63,4,82,r18,l119,4r16,8l152,23r12,14l172,53r6,19l180,90r,xe" fillcolor="#e0e0e0" strokeweight=".6pt">
              <v:path arrowok="t"/>
              <o:lock v:ext="edit" aspectratio="t"/>
            </v:shape>
            <v:shape id="_x0000_s1204" style="position:absolute;left:3124;top:6621;width:72;height:74;mso-position-horizontal:absolute;mso-position-vertical:absolute" coordsize="72,74" path="m72,37l70,50,66,60,56,68,45,74r-12,l21,72,10,66,4,56,,44,,31,4,21,10,11,21,5,33,,45,2,56,7r10,8l70,27r2,10l72,37xe" fillcolor="#e0e0e0" strokeweight=".6pt">
              <v:path arrowok="t"/>
              <o:lock v:ext="edit" aspectratio="t"/>
            </v:shape>
            <v:shape id="_x0000_s1205" style="position:absolute;left:3809;top:6570;width:180;height:183;mso-position-horizontal:absolute;mso-position-vertical:absolute" coordsize="180,183" path="m180,90r-2,21l172,129r-10,17l149,160r-14,10l117,179r-19,4l80,183,61,179,45,170,28,160,16,146,8,129,2,111,,90,2,72,8,53,16,37,28,23,45,12,61,4,80,,98,r19,4l135,12r14,11l162,37r10,16l178,72r2,18l180,90xe" fillcolor="#e0e0e0" strokeweight=".6pt">
              <v:path arrowok="t"/>
              <o:lock v:ext="edit" aspectratio="t"/>
            </v:shape>
            <v:shape id="_x0000_s1206" style="position:absolute;left:3864;top:6621;width:74;height:74;mso-position-horizontal:absolute;mso-position-vertical:absolute" coordsize="74,74" path="m74,37l72,50,66,60,55,68,45,74r-12,l21,72,12,66,4,56,,44,,31,4,21,10,11,21,5,33,,45,2,55,7r11,8l72,27r2,10l74,37xe" fillcolor="#e0e0e0" strokeweight=".6pt">
              <v:path arrowok="t"/>
              <o:lock v:ext="edit" aspectratio="t"/>
            </v:shape>
            <v:shape id="_x0000_s1207" style="position:absolute;left:3059;top:7305;width:180;height:182;mso-position-horizontal:absolute;mso-position-vertical:absolute" coordsize="180,182" path="m180,90r,20l174,127r-8,18l153,160r-16,10l121,178r-19,4l84,182,65,178,47,170,32,160,18,145,10,129,4,110,,90,2,71,8,53,16,37,28,22,45,10,61,4,80,,98,r18,4l133,10r16,12l162,37r10,16l178,71r2,19l180,90xe" fillcolor="#e0e0e0" strokeweight=".6pt">
              <v:path arrowok="t"/>
              <o:lock v:ext="edit" aspectratio="t"/>
            </v:shape>
            <v:shape id="_x0000_s1208" style="position:absolute;left:3114;top:7358;width:72;height:74;mso-position-horizontal:absolute;mso-position-vertical:absolute" coordsize="72,74" path="m72,37r,12l66,59r-9,9l47,74r-12,l23,72,12,64,4,55,,43,,31,2,21,8,10,18,4,31,,43,2,53,6r11,8l70,25r2,12l72,37xe" fillcolor="#e0e0e0" strokeweight=".6pt">
              <v:path arrowok="t"/>
              <o:lock v:ext="edit" aspectratio="t"/>
            </v:shape>
            <v:shape id="_x0000_s1209" type="#_x0000_t136" style="position:absolute;left:3639;top:6832;width:540;height:359" strokecolor="white" strokeweight=".25pt">
              <v:shadow color="#868686"/>
              <v:textpath style="font-family:&quot;Verdana Ref&quot;;font-size:14pt;v-text-kern:t" trim="t" fitpath="t" string="U2"/>
              <o:lock v:ext="edit" aspectratio="t"/>
            </v:shape>
            <v:shape id="_x0000_s1210" type="#_x0000_t136" style="position:absolute;left:3340;top:7255;width:1080;height:225" fillcolor="black" stroked="f" strokeweight="0">
              <v:shadow color="#868686"/>
              <v:textpath style="font-family:&quot;Abadi MT Condensed&quot;;font-size:8pt;v-text-kern:t" trim="t" fitpath="t" string="ALARM IC"/>
              <o:lock v:ext="edit" aspectratio="t"/>
            </v:shape>
          </v:group>
        </w:pict>
      </w:r>
    </w:p>
    <w:p w:rsidR="007C3446" w:rsidRDefault="007724E3">
      <w:pPr>
        <w:tabs>
          <w:tab w:val="left" w:pos="5400"/>
        </w:tabs>
        <w:ind w:right="-150"/>
      </w:pPr>
      <w:r>
        <w:rPr>
          <w:noProof/>
          <w:sz w:val="20"/>
        </w:rPr>
        <w:pict>
          <v:group id="_x0000_s1360" style="position:absolute;margin-left:471.75pt;margin-top:12.35pt;width:89.4pt;height:22.6pt;z-index:251564544" coordorigin="261,184" coordsize="1788,452">
            <o:lock v:ext="edit" aspectratio="t"/>
            <v:shape id="_x0000_s1361" style="position:absolute;left:261;top:184;width:1788;height:452;mso-position-horizontal:absolute;mso-position-vertical:absolute" coordsize="1783,455"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362" style="position:absolute;left:479;top:405;width:314;height:40" coordsize="314,41" path="m21,41r,l16,41,14,39r-4,l8,37,4,33,2,31r,-4l,24,,20,,16,2,12r,-2l4,6,8,4,10,2r4,l16,r5,l21,,293,r,l295,r4,2l303,2r2,2l307,6r3,4l312,12r2,4l314,20r,4l312,27r-2,4l307,33r-2,4l303,39r-4,l295,41r-2,l293,41,21,41xe" fillcolor="red" strokecolor="red" strokeweight=".1pt">
              <v:path arrowok="t"/>
              <o:lock v:ext="edit" aspectratio="t"/>
            </v:shape>
            <v:shape id="_x0000_s1363" style="position:absolute;left:308;top:335;width:181;height:180" coordsize="180,181" path="m180,90r-2,19l172,127r-10,17l150,158r-17,12l115,177r-21,4l76,179,57,174,39,164,25,152,12,138,4,119,,101,,80,4,62,12,43,25,29,39,16,57,6,76,2,94,r21,4l133,10r14,11l162,35r10,16l178,70r2,20l180,90xe" fillcolor="#e0e0e0" strokeweight=".6pt">
              <v:path arrowok="t"/>
              <o:lock v:ext="edit" aspectratio="t"/>
            </v:shape>
            <v:shape id="_x0000_s1364" style="position:absolute;left:363;top:390;width:70;height:69" coordsize="70,70" path="m70,35l68,48,62,58r-8,8l41,70r-12,l19,66,8,58,2,48,,35,2,23,8,13,19,5,29,,41,,52,5r10,8l68,23r2,12l70,35xe" fillcolor="#e0e0e0" strokeweight=".6pt">
              <v:path arrowok="t"/>
              <o:lock v:ext="edit" aspectratio="t"/>
            </v:shape>
            <v:shape id="_x0000_s1365" style="position:absolute;left:1496;top:405;width:383;height:40" coordsize="381,41" path="m20,41r,l16,41,14,39r-4,l8,37,4,33,2,31r,-4l,24,,20,,16,2,12r,-2l4,6,8,4,10,2r4,l16,r4,l20,,360,r,l362,r4,2l371,2r2,2l375,6r2,4l379,12r,4l381,20r-2,4l379,27r-2,4l375,33r-2,4l371,39r-5,l362,41r-2,l360,41,20,41xe" fillcolor="red" strokecolor="red" strokeweight=".1pt">
              <v:path arrowok="t"/>
              <o:lock v:ext="edit" aspectratio="t"/>
            </v:shape>
            <v:shape id="_x0000_s1366" style="position:absolute;left:1121;top:244;width:178;height:291" coordsize="178,293"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367" style="position:absolute;left:1258;top:244;width:180;height:291" coordsize="180,293"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368" style="position:absolute;left:845;top:244;width:176;height:291" coordsize="176,293"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369" style="position:absolute;left:980;top:244;width:181;height:291" coordsize="181,293"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370" style="position:absolute;left:752;top:244;width:134;height:199" coordsize="133,201"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371" style="position:absolute;left:1397;top:244;width:134;height:201" coordsize="133,203"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372" style="position:absolute;left:1804;top:335;width:179;height:180" coordsize="178,181" path="m178,90r-2,19l170,127r-8,17l148,158r-17,12l113,177r-19,4l76,179,55,174,39,164,25,152,12,138,4,119,,101,,80,4,62,12,43,25,29,39,16,55,6,74,2,94,r19,4l131,10r17,11l160,35r10,16l176,70r2,20l178,90xe" fillcolor="#e0e0e0" strokeweight=".6pt">
              <v:path arrowok="t"/>
              <o:lock v:ext="edit" aspectratio="t"/>
            </v:shape>
            <v:shape id="_x0000_s1373" style="position:absolute;left:1860;top:390;width:70;height:69" coordsize="70,70" path="m70,35l68,48,62,58,52,66,41,70r-12,l17,66,9,58,2,48,,35,2,23,9,13,17,5,29,,39,,52,5r10,8l66,23r4,12l70,35xe" fillcolor="#e0e0e0" strokeweight=".6pt">
              <v:path arrowok="t"/>
              <o:lock v:ext="edit" aspectratio="t"/>
            </v:shape>
            <v:shape id="_x0000_s1374" type="#_x0000_t136" style="position:absolute;left:514;top:465;width:220;height:134" fillcolor="black" strokeweight=".25pt">
              <v:shadow color="#868686"/>
              <v:textpath style="font-family:&quot;Verdana Ref&quot;;font-size:14pt;v-text-kern:t" trim="t" fitpath="t" string="10K"/>
              <o:lock v:ext="edit" aspectratio="t"/>
            </v:shape>
            <v:shape id="_x0000_s1375" type="#_x0000_t136" style="position:absolute;left:1612;top:241;width:132;height:134" fillcolor="black" strokeweight=".25pt">
              <v:shadow color="#868686"/>
              <v:textpath style="font-family:&quot;Verdana Ref&quot;;font-size:14pt;v-text-kern:t" trim="t" fitpath="t" string="R4"/>
              <o:lock v:ext="edit" aspectratio="t"/>
            </v:shape>
            <v:shape id="_x0000_s1376" type="#_x0000_t136" style="position:absolute;left:1153;top:543;width:703;height:90" fillcolor="black" strokeweight=".25pt">
              <v:shadow color="#868686"/>
              <v:textpath style="font-family:&quot;Verdana Ref&quot;;font-size:14pt;v-text-kern:t" trim="t" fitpath="t" string="RESISTOR"/>
              <o:lock v:ext="edit" aspectratio="t"/>
            </v:shape>
            <v:shape id="_x0000_s1377" type="#_x0000_t136" style="position:absolute;left:778;top:465;width:132;height:134" fillcolor="black" strokeweight=".25pt">
              <v:shadow color="#868686"/>
              <v:textpath style="font-family:&quot;Symbol&quot;;font-size:14pt;v-text-kern:t" trim="t" fitpath="t" string="W"/>
              <o:lock v:ext="edit" aspectratio="t"/>
            </v:shape>
          </v:group>
        </w:pict>
      </w:r>
      <w:r>
        <w:rPr>
          <w:noProof/>
          <w:sz w:val="20"/>
        </w:rPr>
        <w:pict>
          <v:group id="_x0000_s2213" style="position:absolute;margin-left:377.35pt;margin-top:12.1pt;width:90.9pt;height:22.65pt;z-index:251623936" coordorigin="9012,3386" coordsize="1818,453">
            <v:group id="_x0000_s1288" style="position:absolute;left:9012;top:3386;width:1818;height:453" coordorigin="17406,5950" coordsize="3634,906">
              <o:lock v:ext="edit" aspectratio="t"/>
              <v:shape id="_x0000_s1289" style="position:absolute;left:18736;top:4620;width:906;height:3566;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290" style="position:absolute;left:17786;top:6384;width:1376;height:86;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1291" style="position:absolute;left:17498;top:6256;width:356;height:356;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1292" style="position:absolute;left:17610;top:6360;width:140;height:144;rotation:-90;mso-position-horizontal:absolute;mso-position-vertical:absolute" coordsize="70,72" path="m70,35l68,47,62,57r-9,9l43,72r-12,l21,70,10,64,4,53,,41,,31,4,18,10,8,21,2,31,,43,,53,4r9,8l68,25r2,10l70,35xe" fillcolor="#e0e0e0" strokeweight=".6pt">
                <v:path arrowok="t"/>
                <o:lock v:ext="edit" aspectratio="t"/>
              </v:shape>
              <v:shape id="_x0000_s1293" style="position:absolute;left:19910;top:5850;width:86;height:1154;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1294" style="position:absolute;left:19106;top:6356;width:582;height:82;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1295" style="position:absolute;left:20481;top:6255;width:356;height:358;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1296" style="position:absolute;left:20590;top:6358;width:140;height:148;rotation:-90;mso-position-horizontal:absolute;mso-position-vertical:absolute" coordsize="70,74" path="m70,37l68,50,62,60r-9,8l43,74r-12,l21,72,10,64,4,56,,44,,31,4,21,10,11,21,5,31,,43,2,53,7r9,8l68,25r2,12l70,37xe" fillcolor="#e0e0e0" strokeweight=".6pt">
                <v:path arrowok="t"/>
                <o:lock v:ext="edit" aspectratio="t"/>
              </v:shape>
              <v:shape id="_x0000_s1297" style="position:absolute;left:18836;top:6368;width:582;height:82;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1298" type="#_x0000_t136" style="position:absolute;left:18126;top:5988;width:558;height:358" strokecolor="white" strokeweight=".25pt">
                <v:shadow color="#868686"/>
                <v:textpath style="font-family:&quot;Verdana Ref&quot;;font-size:14pt;v-text-kern:t" trim="t" fitpath="t" string="C3"/>
                <o:lock v:ext="edit" aspectratio="t"/>
              </v:shape>
              <v:shape id="_x0000_s1299" type="#_x0000_t136" style="position:absolute;left:19634;top:6618;width:1406;height:178" strokecolor="white" strokeweight="0">
                <v:shadow color="#868686"/>
                <v:textpath style="font-family:&quot;Verdana Ref&quot;;font-size:14pt;v-text-kern:t" trim="t" fitpath="t" string="10  uF      "/>
                <o:lock v:ext="edit" aspectratio="t"/>
              </v:shape>
            </v:group>
            <v:shape id="_x0000_s2211" type="#_x0000_t136" style="position:absolute;left:10275;top:3427;width:147;height:149" strokecolor="white" strokeweight="0">
              <v:shadow color="#868686"/>
              <v:textpath style="font-family:&quot;Verdana Ref&quot;;font-size:14pt;v-text-kern:t" trim="t" fitpath="t" string="+"/>
              <o:lock v:ext="edit" aspectratio="t"/>
            </v:shape>
          </v:group>
        </w:pict>
      </w:r>
    </w:p>
    <w:p w:rsidR="007C3446" w:rsidRDefault="007C3446">
      <w:pPr>
        <w:tabs>
          <w:tab w:val="left" w:pos="5400"/>
        </w:tabs>
        <w:ind w:right="-150"/>
      </w:pPr>
    </w:p>
    <w:p w:rsidR="007C3446" w:rsidRDefault="007724E3">
      <w:pPr>
        <w:tabs>
          <w:tab w:val="left" w:pos="5400"/>
        </w:tabs>
        <w:ind w:right="-150"/>
      </w:pPr>
      <w:r>
        <w:rPr>
          <w:noProof/>
          <w:sz w:val="20"/>
        </w:rPr>
        <w:pict>
          <v:group id="_x0000_s5133" style="position:absolute;margin-left:663.55pt;margin-top:6.3pt;width:55.25pt;height:90.7pt;z-index:251572736" coordorigin="14435,9762" coordsize="1105,1814">
            <v:shape id="_x0000_s1934" style="position:absolute;left:14435;top:9762;width:1105;height:1814;mso-position-horizontal:absolute;mso-position-vertical:absolute" coordsize="1105,1814" path="m147,1798r56,16l268,1808r72,-39l340,1769r58,-49l461,1662r72,-61l615,1533r,l635,1496r11,-47l664,1414r,l705,1394r51,-11l795,1365r,l871,1289r55,-62l976,1162r,l1035,1090r51,-72l1105,936r,l1099,883r-21,-66l1033,745r,l984,686,930,618,871,548,805,476r,l777,468r-47,-6l687,435r,l674,401r-4,-39l656,333r,l607,286,539,222,465,156,398,95,348,52r,l266,11,182,,125,9r,l92,31,66,74,43,134,27,210,14,300,6,405,,519r,l12,542r23,27l49,604r,l37,645,14,677,2,692r,l2,706r,41l4,813r,82l6,991r4,109l14,1213r,l27,1242r22,37l61,1322r,l51,1359r-18,28l22,1408r,l29,1504r8,84l49,1662r21,58l100,1767r47,31l147,1798xe" fillcolor="#40c040">
              <v:path arrowok="t"/>
              <o:lock v:ext="edit" aspectratio="t"/>
            </v:shape>
            <v:shape id="_x0000_s1935" style="position:absolute;left:14595;top:9930;width:55;height:1570;mso-position-horizontal:absolute;mso-position-vertical:absolute" coordsize="55,1570" path="m55,1541r,l55,1547r,4l53,1556r-4,4l47,1564r-4,2l39,1568r-6,2l29,1570r-4,l19,1568r-5,-2l10,1564r-2,-4l4,1556r-2,-5l2,1547,,1541r,l,27r,l2,23r,-4l4,15,8,11,10,7,14,4,19,2,25,r4,l33,r6,2l43,4r4,3l49,11r4,4l55,19r,4l55,27r,l55,1541xe" strokecolor="white" strokeweight=".1pt">
              <v:path arrowok="t"/>
              <o:lock v:ext="edit" aspectratio="t"/>
            </v:shape>
            <v:shape id="_x0000_s1936" style="position:absolute;left:14534;top:9879;width:180;height:179;mso-position-horizontal:absolute;mso-position-vertical:absolute" coordsize="180,179" path="m180,88r-2,21l172,127r-10,17l147,158r-14,10l114,177r-20,2l75,179,57,172,39,164,24,152,12,135,4,119,,99,,80,4,62,12,43,24,27,39,14,57,6,75,,94,r20,2l131,10r16,11l162,35r10,16l178,70r2,18l180,88xe" fillcolor="#e0e0e0" strokeweight=".6pt">
              <v:path arrowok="t"/>
              <o:lock v:ext="edit" aspectratio="t"/>
            </v:shape>
            <v:shape id="_x0000_s1937" style="position:absolute;left:14589;top:9932;width:70;height:72;mso-position-horizontal:absolute;mso-position-vertical:absolute" coordsize="70,72" path="m70,35l68,48,61,60r-8,8l43,72r-12,l20,70,10,64,4,54,,41,,31,4,19,10,9,20,2,31,,43,,53,5r8,8l68,25r2,10l70,35xe" fillcolor="#e0e0e0" strokeweight=".6pt">
              <v:path arrowok="t"/>
              <o:lock v:ext="edit" aspectratio="t"/>
            </v:shape>
            <v:shape id="_x0000_s1938" style="position:absolute;left:14534;top:11379;width:180;height:180;mso-position-horizontal:absolute;mso-position-vertical:absolute" coordsize="180,180" path="m180,90r-2,21l172,129r-10,17l147,160r-14,10l114,176r-20,4l75,180,57,174,39,166,24,152,12,137,4,119,,100,,82,4,61,12,45,24,29,39,16,57,6,75,2,94,r20,4l131,10r16,12l162,37r10,16l178,72r2,18l180,90xe" fillcolor="#e0e0e0" strokeweight=".6pt">
              <v:path arrowok="t"/>
              <o:lock v:ext="edit" aspectratio="t"/>
            </v:shape>
            <v:shape id="_x0000_s1939" style="position:absolute;left:14589;top:11432;width:70;height:74;mso-position-horizontal:absolute;mso-position-vertical:absolute" coordsize="70,74" path="m70,37l68,49,61,60r-8,8l43,74r-12,l20,72,10,64,4,56,,43,,31,4,21,10,10,20,4,31,,43,2,53,6r8,9l68,25r2,12l70,37xe" fillcolor="#e0e0e0" strokeweight=".6pt">
              <v:path arrowok="t"/>
              <o:lock v:ext="edit" aspectratio="t"/>
            </v:shape>
            <v:shape id="_x0000_s1940" style="position:absolute;left:14480;top:10646;width:287;height:56;mso-position-horizontal:absolute;mso-position-vertical:absolute" coordsize="287,56" path="m29,56r,l25,56,19,54,15,52,11,50,9,46,4,41,2,37r,-4l,27,2,23r,-4l4,15,9,11,11,7,15,5,19,2,25,r4,l29,,261,r,l265,r4,2l275,5r2,2l281,11r2,4l285,19r2,4l287,27r,6l285,37r-2,4l281,46r-4,4l275,52r-6,2l265,56r-4,l261,56,29,56xe" strokecolor="white" strokeweight=".1pt">
              <v:path arrowok="t"/>
              <o:lock v:ext="edit" aspectratio="t"/>
            </v:shape>
            <v:shape id="_x0000_s1941" style="position:absolute;left:14476;top:10648;width:293;height:255;mso-position-horizontal:absolute;mso-position-vertical:absolute" coordsize="293,255" path="m293,253l,255,148,,293,253xe" stroked="f">
              <v:path arrowok="t"/>
              <o:lock v:ext="edit" aspectratio="t"/>
            </v:shape>
            <v:shape id="_x0000_s1942" style="position:absolute;left:14954;top:10308;width:440;height:468;mso-position-horizontal:absolute;mso-position-vertical:absolute" coordsize="440,468" path="m432,420r,l434,425r4,4l438,433r2,6l440,443r-2,4l436,451r-2,4l430,459r-2,5l422,466r-4,l414,468r-4,l404,466r-5,-2l395,462r-4,-3l391,459,8,47r,l4,43,2,39,,35,,31,,24,2,20r,-4l6,12,8,8,12,6,16,4,20,2,26,r5,2l35,2r6,2l45,6r2,4l47,10,432,420xe" strokecolor="white" strokeweight=".1pt">
              <v:path arrowok="t"/>
              <o:lock v:ext="edit" aspectratio="t"/>
            </v:shape>
            <v:shape id="_x0000_s1943" style="position:absolute;left:15271;top:10657;width:181;height:176;mso-position-horizontal:absolute;mso-position-vertical:absolute" coordsize="181,176" path="m181,88r-2,18l173,125r-9,16l150,156r-14,10l117,174r-18,2l78,176,60,170,41,162,27,149,15,133,7,117,3,98,,80,5,61,13,43,25,28,39,16,56,6,74,2,93,r20,4l132,10r16,12l160,35r13,16l179,69r2,19l181,88xe" fillcolor="#e0e0e0" strokeweight=".6pt">
              <v:path arrowok="t"/>
              <o:lock v:ext="edit" aspectratio="t"/>
            </v:shape>
            <v:shape id="_x0000_s1944" style="position:absolute;left:15325;top:10712;width:74;height:70;mso-position-horizontal:absolute;mso-position-vertical:absolute" coordsize="74,70" path="m74,35l72,47,65,58,55,64,45,70r-12,l20,68,10,62,4,51,,41,2,31,6,19r8,-9l24,4,37,,49,2,59,6r8,8l72,25r2,10l74,35xe" fillcolor="#e0e0e0" strokeweight=".6pt">
              <v:path arrowok="t"/>
              <o:lock v:ext="edit" aspectratio="t"/>
            </v:shape>
            <v:shape id="_x0000_s1945" style="position:absolute;left:14605;top:10308;width:386;height:375;mso-position-horizontal:absolute;mso-position-vertical:absolute" coordsize="386,375" path="m23,371r,l23,373r-2,l17,375r-2,l13,375r-2,l9,373r-2,l4,371r,-2l2,367r,-2l,363r,-2l2,359r,-2l4,355r,-2l4,353,363,4r,l365,4r2,-2l369,2,371,r2,l375,2r3,l380,4r2,l384,6r,2l386,10r,2l386,16r,2l384,20r,2l382,24r,l23,371xe" strokecolor="white" strokeweight=".1pt">
              <v:path arrowok="t"/>
              <o:lock v:ext="edit" aspectratio="t"/>
            </v:shape>
            <v:shape id="_x0000_s1946" type="#_x0000_t136" style="position:absolute;left:14786;top:10972;width:279;height:179" strokecolor="white" strokeweight=".25pt">
              <v:shadow color="#868686"/>
              <v:textpath style="font-family:&quot;Verdana Ref&quot;;font-size:14pt;v-text-kern:t" trim="t" fitpath="t" string="Q3"/>
              <o:lock v:ext="edit" aspectratio="t"/>
            </v:shape>
            <v:shape id="_x0000_s1947" type="#_x0000_t136" style="position:absolute;left:14687;top:10097;width:127;height:143" strokecolor="white" strokeweight=".25pt">
              <v:shadow color="#868686"/>
              <v:textpath style="font-family:&quot;Verdana Ref&quot;;font-size:14pt;v-text-kern:t" trim="t" fitpath="t" string="K"/>
              <o:lock v:ext="edit" aspectratio="t"/>
            </v:shape>
            <v:shape id="_x0000_s1948" type="#_x0000_t136" style="position:absolute;left:15086;top:10702;width:127;height:143" strokecolor="white" strokeweight=".25pt">
              <v:shadow color="#868686"/>
              <v:textpath style="font-family:&quot;Verdana Ref&quot;;font-size:14pt;v-text-kern:t" trim="t" fitpath="t" string="G"/>
              <o:lock v:ext="edit" aspectratio="t"/>
            </v:shape>
            <v:shape id="_x0000_s1949" type="#_x0000_t136" style="position:absolute;left:14745;top:11271;width:127;height:143" strokecolor="white" strokeweight=".25pt">
              <v:shadow color="#868686"/>
              <v:textpath style="font-family:&quot;Verdana Ref&quot;;font-size:14pt;v-text-kern:t" trim="t" fitpath="t" string="A"/>
              <o:lock v:ext="edit" aspectratio="t"/>
            </v:shape>
          </v:group>
        </w:pict>
      </w:r>
      <w:r>
        <w:rPr>
          <w:noProof/>
          <w:sz w:val="20"/>
        </w:rPr>
        <w:pict>
          <v:group id="_x0000_s1416" style="position:absolute;margin-left:472.1pt;margin-top:10.15pt;width:89.4pt;height:22.35pt;z-index:251567616" coordorigin="261,184" coordsize="1788,447">
            <o:lock v:ext="edit" aspectratio="t"/>
            <v:shape id="_x0000_s1417" style="position:absolute;left:261;top:184;width:1788;height:447;mso-position-horizontal:absolute;mso-position-vertical:absolute" coordsize="1783,455" path="m1658,455r20,-2l1701,447r18,-10l1738,424r16,-16l1766,391r11,-20l1781,348r2,-20l1783,127r-2,-23l1777,84,1766,63,1754,45,1738,30,1719,16,1701,8,1678,2,1656,,127,,104,2,84,8,63,18,45,30,30,45,16,63,8,84,2,104,,127,,328r2,22l8,371r8,20l30,410r15,14l63,437r21,10l104,453r23,2l1658,455xe" fillcolor="yellow">
              <v:path arrowok="t"/>
              <o:lock v:ext="edit" aspectratio="t"/>
            </v:shape>
            <v:shape id="_x0000_s1418" style="position:absolute;left:479;top:402;width:314;height:41;mso-position-horizontal:absolute;mso-position-vertical:absolute" coordsize="314,41" path="m21,41r,l16,41,14,39r-4,l8,37,4,33,2,31r,-4l,24,,20,,16,2,12r,-2l4,6,8,4,10,2r4,l16,r5,l21,,293,r,l295,r4,2l303,2r2,2l307,6r3,4l312,12r2,4l314,20r,4l312,27r-2,4l307,33r-2,4l303,39r-4,l295,41r-2,l293,41,21,41xe" fillcolor="red" strokecolor="red" strokeweight=".1pt">
              <v:path arrowok="t"/>
              <o:lock v:ext="edit" aspectratio="t"/>
            </v:shape>
            <v:shape id="_x0000_s1419" style="position:absolute;left:308;top:333;width:181;height:178;mso-position-horizontal:absolute;mso-position-vertical:absolute" coordsize="180,181" path="m180,90r-2,19l172,127r-10,17l150,158r-17,12l115,177r-21,4l76,179,57,174,39,164,25,152,12,138,4,119,,101,,80,4,62,12,43,25,29,39,16,57,6,76,2,94,r21,4l133,10r14,11l162,35r10,16l178,70r2,20l180,90xe" fillcolor="#e0e0e0" strokeweight=".6pt">
              <v:path arrowok="t"/>
              <o:lock v:ext="edit" aspectratio="t"/>
            </v:shape>
            <v:shape id="_x0000_s1420" style="position:absolute;left:363;top:388;width:70;height:68;mso-position-horizontal:absolute;mso-position-vertical:absolute" coordsize="70,70" path="m70,35l68,48,62,58r-8,8l41,70r-12,l19,66,8,58,2,48,,35,2,23,8,13,19,5,29,,41,,52,5r10,8l68,23r2,12l70,35xe" fillcolor="#e0e0e0" strokeweight=".6pt">
              <v:path arrowok="t"/>
              <o:lock v:ext="edit" aspectratio="t"/>
            </v:shape>
            <v:shape id="_x0000_s1421" style="position:absolute;left:1496;top:402;width:383;height:41;mso-position-horizontal:absolute;mso-position-vertical:absolute" coordsize="381,41" path="m20,41r,l16,41,14,39r-4,l8,37,4,33,2,31r,-4l,24,,20,,16,2,12r,-2l4,6,8,4,10,2r4,l16,r4,l20,,360,r,l362,r4,2l371,2r2,2l375,6r2,4l379,12r,4l381,20r-2,4l379,27r-2,4l375,33r-2,4l371,39r-5,l362,41r-2,l360,41,20,41xe" fillcolor="red" strokecolor="red" strokeweight=".1pt">
              <v:path arrowok="t"/>
              <o:lock v:ext="edit" aspectratio="t"/>
            </v:shape>
            <v:shape id="_x0000_s1422" style="position:absolute;left:1121;top:243;width:178;height:288;mso-position-horizontal:absolute;mso-position-vertical:absolute" coordsize="178,293" path="m4,31r,l2,26,,24,,20,2,16r,-4l4,10,6,8,8,4,12,2r2,l18,r4,l24,r4,2l32,4r2,2l36,8r2,2l38,10,176,262r,l178,266r,3l178,273r,4l176,279r,4l174,285r-4,4l168,291r-5,l161,293r-4,l153,293r-2,-2l147,289r-2,-2l141,285r-2,-2l139,283,4,31xe" fillcolor="red" strokecolor="red" strokeweight=".1pt">
              <v:path arrowok="t"/>
              <o:lock v:ext="edit" aspectratio="t"/>
            </v:shape>
            <v:shape id="_x0000_s1423" style="position:absolute;left:1258;top:243;width:180;height:288;mso-position-horizontal:absolute;mso-position-vertical:absolute" coordsize="180,293" path="m141,10r,l143,8r2,-2l149,4r3,-2l156,r4,l164,r2,2l170,2r2,2l176,8r2,2l178,14r2,2l180,20r,4l178,26r,5l178,31,39,283r,l37,285r-2,2l31,289r-2,2l24,293r-4,l18,293r-4,-2l10,291,8,289,6,285,4,283,2,279,,277r,-4l,269r2,-3l2,262r,l141,10xe" fillcolor="red" strokecolor="red" strokeweight=".1pt">
              <v:path arrowok="t"/>
              <o:lock v:ext="edit" aspectratio="t"/>
            </v:shape>
            <v:shape id="_x0000_s1424" style="position:absolute;left:845;top:243;width:176;height:288;mso-position-horizontal:absolute;mso-position-vertical:absolute" coordsize="176,293" path="m2,31r,l,26,,24,,20,,16,,12,2,10,4,8,6,4,10,2r2,l16,r4,l24,r3,2l31,4r2,2l35,8r2,2l37,10,174,262r,l176,266r,3l176,273r,4l176,279r-2,4l172,285r-2,4l166,291r-2,l160,293r-4,l152,293r-3,-2l145,289r-2,-2l141,285r-2,-2l139,283,2,31xe" fillcolor="red" strokecolor="red" strokeweight=".1pt">
              <v:path arrowok="t"/>
              <o:lock v:ext="edit" aspectratio="t"/>
            </v:shape>
            <v:shape id="_x0000_s1425" style="position:absolute;left:980;top:243;width:181;height:288;mso-position-horizontal:absolute;mso-position-vertical:absolute" coordsize="181,293" path="m144,10r,l146,8r2,-2l150,4r4,-2l156,r4,l164,r4,2l170,2r4,2l176,8r2,2l181,14r,2l181,20r,4l181,26r-3,5l178,31,39,283r,l37,285r-2,2l33,289r-4,2l25,293r-2,l19,293r-5,-2l12,291,8,289,6,285,4,283,2,279r,-2l,273r2,-4l2,266r2,-4l4,262,144,10xe" fillcolor="red" strokecolor="red" strokeweight=".1pt">
              <v:path arrowok="t"/>
              <o:lock v:ext="edit" aspectratio="t"/>
            </v:shape>
            <v:shape id="_x0000_s1426" style="position:absolute;left:752;top:243;width:134;height:198;mso-position-horizontal:absolute;mso-position-vertical:absolute" coordsize="133,201" path="m94,10r,l96,8,98,4r4,-2l104,2,108,r4,l114,r5,2l123,2r2,2l127,8r2,2l131,14r,2l133,20r-2,4l131,28r-2,3l129,31,37,191r,l34,193r-2,4l30,199r-4,l22,201r-2,l16,201r-4,-2l10,199,6,197,4,193,2,191,,186r,-2l,180r,-4l,172r2,-2l2,170,94,10xe" fillcolor="red" strokecolor="red" strokeweight=".1pt">
              <v:path arrowok="t"/>
              <o:lock v:ext="edit" aspectratio="t"/>
            </v:shape>
            <v:shape id="_x0000_s1427" style="position:absolute;left:1397;top:243;width:134;height:200;mso-position-horizontal:absolute;mso-position-vertical:absolute" coordsize="133,203" path="m2,31r,l2,28,,24,,20,,16,2,14r,-4l4,8,8,4,10,2r5,l17,r4,l25,r4,2l31,4r4,2l37,8r2,2l39,10r92,162l131,172r,4l133,178r,4l133,186r-2,3l131,193r-2,2l125,199r-2,2l119,201r-2,2l113,203r-4,l105,201r-2,l99,199r-2,-4l94,193r,l2,31xe" fillcolor="red" strokecolor="red" strokeweight=".1pt">
              <v:path arrowok="t"/>
              <o:lock v:ext="edit" aspectratio="t"/>
            </v:shape>
            <v:shape id="_x0000_s1428" style="position:absolute;left:1804;top:333;width:179;height:178;mso-position-horizontal:absolute;mso-position-vertical:absolute" coordsize="178,181" path="m178,90r-2,19l170,127r-8,17l148,158r-17,12l113,177r-19,4l76,179,55,174,39,164,25,152,12,138,4,119,,101,,80,4,62,12,43,25,29,39,16,55,6,74,2,94,r19,4l131,10r17,11l160,35r10,16l176,70r2,20l178,90xe" fillcolor="#e0e0e0" strokeweight=".6pt">
              <v:path arrowok="t"/>
              <o:lock v:ext="edit" aspectratio="t"/>
            </v:shape>
            <v:shape id="_x0000_s1429" style="position:absolute;left:1860;top:388;width:70;height:68;mso-position-horizontal:absolute;mso-position-vertical:absolute" coordsize="70,70" path="m70,35l68,48,62,58,52,66,41,70r-12,l17,66,9,58,2,48,,35,2,23,9,13,17,5,29,,39,,52,5r10,8l66,23r4,12l70,35xe" fillcolor="#e0e0e0" strokeweight=".6pt">
              <v:path arrowok="t"/>
              <o:lock v:ext="edit" aspectratio="t"/>
            </v:shape>
            <v:shape id="_x0000_s1430" type="#_x0000_t136" style="position:absolute;left:477;top:462;width:307;height:133" fillcolor="black" strokeweight=".25pt">
              <v:shadow color="#868686"/>
              <v:textpath style="font-family:&quot;Verdana Ref&quot;;font-size:14pt;v-text-kern:t" trim="t" fitpath="t" string="100K"/>
              <o:lock v:ext="edit" aspectratio="t"/>
            </v:shape>
            <v:shape id="_x0000_s1431" type="#_x0000_t136" style="position:absolute;left:1612;top:240;width:132;height:133" fillcolor="black" strokeweight=".25pt">
              <v:shadow color="#868686"/>
              <v:textpath style="font-family:&quot;Verdana Ref&quot;;font-size:14pt;v-text-kern:t" trim="t" fitpath="t" string="R5"/>
              <o:lock v:ext="edit" aspectratio="t"/>
            </v:shape>
            <v:shape id="_x0000_s1432" type="#_x0000_t136" style="position:absolute;left:1153;top:539;width:703;height:89" fillcolor="black" strokeweight=".25pt">
              <v:shadow color="#868686"/>
              <v:textpath style="font-family:&quot;Verdana Ref&quot;;font-size:14pt;v-text-kern:t" trim="t" fitpath="t" string="RESISTOR"/>
              <o:lock v:ext="edit" aspectratio="t"/>
            </v:shape>
            <v:shape id="_x0000_s1433" type="#_x0000_t136" style="position:absolute;left:798;top:462;width:132;height:133" fillcolor="black" strokeweight=".25pt">
              <v:shadow color="#868686"/>
              <v:textpath style="font-family:&quot;Symbol&quot;;font-size:14pt;v-text-kern:t" trim="t" fitpath="t" string="W"/>
              <o:lock v:ext="edit" aspectratio="t"/>
            </v:shape>
          </v:group>
        </w:pict>
      </w:r>
      <w:r>
        <w:rPr>
          <w:noProof/>
          <w:sz w:val="20"/>
        </w:rPr>
        <w:pict>
          <v:group id="_x0000_s2214" style="position:absolute;margin-left:378.15pt;margin-top:8.6pt;width:89.2pt;height:22.65pt;z-index:251621888" coordorigin="9094,3884" coordsize="1784,453">
            <v:group id="_x0000_s1336" style="position:absolute;left:9094;top:3884;width:1784;height:453" coordorigin="17406,6945" coordsize="3566,906">
              <o:lock v:ext="edit" aspectratio="t"/>
              <v:shape id="_x0000_s1337" style="position:absolute;left:18736;top:5615;width:906;height:3566;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338" style="position:absolute;left:17794;top:7355;width:1376;height:86;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1339" style="position:absolute;left:17506;top:7227;width:356;height:356;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1340" style="position:absolute;left:17618;top:7331;width:140;height:144;rotation:-90;mso-position-horizontal:absolute;mso-position-vertical:absolute" coordsize="70,72" path="m70,35l68,47,62,57r-9,9l43,72r-12,l21,70,10,64,4,53,,41,,31,4,18,10,8,21,2,31,,43,,53,4r9,8l68,25r2,10l70,35xe" fillcolor="#e0e0e0" strokeweight=".6pt">
                <v:path arrowok="t"/>
                <o:lock v:ext="edit" aspectratio="t"/>
              </v:shape>
              <v:shape id="_x0000_s1341" style="position:absolute;left:19918;top:6821;width:86;height:1154;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1342" style="position:absolute;left:19114;top:7327;width:582;height:82;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1343" style="position:absolute;left:20489;top:7226;width:356;height:358;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1344" style="position:absolute;left:20598;top:7329;width:140;height:148;rotation:-90;mso-position-horizontal:absolute;mso-position-vertical:absolute" coordsize="70,74" path="m70,37l68,50,62,60r-9,8l43,74r-12,l21,72,10,64,4,56,,44,,31,4,21,10,11,21,5,31,,43,2,53,7r9,8l68,25r2,12l70,37xe" fillcolor="#e0e0e0" strokeweight=".6pt">
                <v:path arrowok="t"/>
                <o:lock v:ext="edit" aspectratio="t"/>
              </v:shape>
              <v:shape id="_x0000_s1345" style="position:absolute;left:18844;top:7339;width:582;height:82;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1346" type="#_x0000_t136" style="position:absolute;left:18134;top:6959;width:558;height:358" strokecolor="white" strokeweight=".25pt">
                <v:shadow color="#868686"/>
                <v:textpath style="font-family:&quot;Verdana Ref&quot;;font-size:14pt;v-text-kern:t" trim="t" fitpath="t" string="C4"/>
                <o:lock v:ext="edit" aspectratio="t"/>
              </v:shape>
              <v:shape id="_x0000_s1347" type="#_x0000_t136" style="position:absolute;left:19536;top:7603;width:1406;height:178" strokecolor="white" strokeweight="0">
                <v:shadow color="#868686"/>
                <v:textpath style="font-family:&quot;Verdana Ref&quot;;font-size:14pt;v-text-kern:t" trim="t" fitpath="t" string="100  uF   "/>
                <o:lock v:ext="edit" aspectratio="t"/>
              </v:shape>
            </v:group>
            <v:shape id="_x0000_s2209" type="#_x0000_t136" style="position:absolute;left:10335;top:3907;width:147;height:149" strokecolor="white" strokeweight="0">
              <v:shadow color="#868686"/>
              <v:textpath style="font-family:&quot;Verdana Ref&quot;;font-size:14pt;v-text-kern:t" trim="t" fitpath="t" string="+"/>
              <o:lock v:ext="edit" aspectratio="t"/>
            </v:shape>
          </v:group>
        </w:pict>
      </w:r>
    </w:p>
    <w:p w:rsidR="007C3446" w:rsidRDefault="007724E3">
      <w:pPr>
        <w:tabs>
          <w:tab w:val="left" w:pos="5400"/>
        </w:tabs>
        <w:ind w:right="-150"/>
      </w:pPr>
      <w:r>
        <w:rPr>
          <w:noProof/>
          <w:sz w:val="20"/>
        </w:rPr>
        <w:pict>
          <v:group id="_x0000_s5130" style="position:absolute;margin-left:567.5pt;margin-top:.75pt;width:89pt;height:50.45pt;z-index:251597312" coordorigin="12214,3087" coordsize="1780,1009">
            <v:shape id="_x0000_s1275" style="position:absolute;left:12214;top:3087;width:1780;height:1009;mso-position-horizontal:absolute;mso-position-vertical:absolute" coordsize="1779,1008" path="m125,1008r-22,-2l82,1000,62,991,43,979,29,963,17,944,7,926,,905,,883,,126,,105,7,82,17,64,29,46,43,31,62,17,82,9,103,2,123,,1654,r21,2l1697,9r19,8l1734,29r15,17l1763,64r8,18l1777,103r2,23l1779,883r-2,20l1771,926r-8,18l1751,963r-17,14l1716,991r-19,9l1677,1006r-23,2l125,1008xe" fillcolor="#40c040">
              <v:path arrowok="t"/>
              <o:lock v:ext="edit" aspectratio="t"/>
            </v:shape>
            <v:shape id="_x0000_s1276" style="position:absolute;left:12262;top:3869;width:178;height:181;mso-position-horizontal:absolute;mso-position-vertical:absolute" coordsize="178,181" path="m178,90r-2,19l170,127r-11,17l147,158r-16,12l112,176r-18,5l73,179,55,174,38,164,24,152,12,137,4,119,,101,,80,4,62,12,43,22,29,38,16,55,6,73,2,94,r18,4l131,10r16,13l159,35r11,18l176,70r2,20l178,90xe" fillcolor="#e0e0e0" strokeweight=".6pt">
              <v:path arrowok="t"/>
              <o:lock v:ext="edit" aspectratio="t"/>
            </v:shape>
            <v:shape id="_x0000_s1277" style="position:absolute;left:12315;top:3922;width:72;height:74;mso-position-horizontal:absolute;mso-position-vertical:absolute" coordsize="72,74" path="m72,37l70,50,65,60,55,68,45,72,33,74,20,70,10,64,4,56,,43,,31,4,19r6,-8l20,4,33,,45,2,55,7r10,8l70,25r2,12l72,37xe" fillcolor="#e0e0e0" strokeweight=".6pt">
              <v:path arrowok="t"/>
              <o:lock v:ext="edit" aspectratio="t"/>
            </v:shape>
            <v:shape id="_x0000_s1278" style="position:absolute;left:12262;top:3121;width:178;height:181;mso-position-horizontal:absolute;mso-position-vertical:absolute" coordsize="178,181" path="m178,90r-2,19l170,127r-11,19l147,160r-16,11l112,177r-18,4l73,179,55,175,38,164,24,152,12,138,4,119,,101,,80,4,62,12,45,22,29,38,17,55,6,73,2,94,r18,4l131,10r16,13l159,37r11,17l176,72r2,18l178,90xe" fillcolor="#e0e0e0" strokeweight=".6pt">
              <v:path arrowok="t"/>
              <o:lock v:ext="edit" aspectratio="t"/>
            </v:shape>
            <v:shape id="_x0000_s1279" style="position:absolute;left:12315;top:3177;width:72;height:69;mso-position-horizontal:absolute;mso-position-vertical:absolute" coordsize="72,69" path="m72,34l70,47r-5,8l55,63,45,69r-12,l20,67,10,61,4,51,,41,,28,4,18r6,-8l20,4,33,,45,2,55,6r10,8l70,24r2,10l72,34xe" fillcolor="#e0e0e0" strokeweight=".6pt">
              <v:path arrowok="t"/>
              <o:lock v:ext="edit" aspectratio="t"/>
            </v:shape>
            <v:shape id="_x0000_s1280" style="position:absolute;left:13755;top:3863;width:180;height:180;mso-position-horizontal:absolute;mso-position-vertical:absolute" coordsize="180,180" path="m180,90r-2,19l172,127r-10,16l147,158r-14,12l114,176r-20,4l75,178,57,174,39,164,24,152,12,137,4,119,,100,,80,4,61,12,43,24,29,39,16,57,6,75,2,94,r20,4l131,10r16,12l162,35r10,18l178,70r2,20l180,90xe" fillcolor="#e0e0e0" strokeweight=".6pt">
              <v:path arrowok="t"/>
              <o:lock v:ext="edit" aspectratio="t"/>
            </v:shape>
            <v:shape id="_x0000_s1281" style="position:absolute;left:13810;top:3916;width:70;height:74;mso-position-horizontal:absolute;mso-position-vertical:absolute" coordsize="70,74" path="m70,37l68,49,61,60r-8,8l43,72,31,74,20,70,10,64,4,56,,43,,31,4,19r6,-9l20,4,33,,43,2,53,6r8,9l68,25r2,12l70,37xe" fillcolor="#e0e0e0" strokeweight=".6pt">
              <v:path arrowok="t"/>
              <o:lock v:ext="edit" aspectratio="t"/>
            </v:shape>
            <v:shape id="_x0000_s1282" style="position:absolute;left:13014;top:3863;width:181;height:180;mso-position-horizontal:absolute;mso-position-vertical:absolute" coordsize="180,180" path="m180,90r-2,19l172,127r-10,16l147,158r-16,12l112,176r-18,4l76,178,55,174,39,164,24,152,12,137,4,119,,100,,80,4,61,12,43,24,29,39,16,55,6,74,2,94,r18,4l131,10r16,12l162,35r8,18l178,70r2,20l180,90xe" fillcolor="#e0e0e0" strokeweight=".6pt">
              <v:path arrowok="t"/>
              <o:lock v:ext="edit" aspectratio="t"/>
            </v:shape>
            <v:shape id="_x0000_s1283" style="position:absolute;left:13069;top:3916;width:71;height:74;mso-position-horizontal:absolute;mso-position-vertical:absolute" coordsize="70,74" path="m70,37l68,49,62,60r-9,8l43,72,31,74,21,70,10,64,4,56,,43,,31,4,19r6,-9l21,4,31,,43,2,53,6r9,9l68,25r2,12l70,37xe" fillcolor="#e0e0e0" strokeweight=".6pt">
              <v:path arrowok="t"/>
              <o:lock v:ext="edit" aspectratio="t"/>
            </v:shape>
            <v:shape id="_x0000_s1284" style="position:absolute;left:13763;top:3127;width:180;height:181;mso-position-horizontal:absolute;mso-position-vertical:absolute" coordsize="180,181" path="m180,91r-2,18l172,128r-10,18l147,158r-14,13l115,177r-21,4l76,179,57,175,39,165,24,152,12,138,4,119,,101,,80,4,62,12,46,24,29,39,17,57,7,76,2,94,r21,4l131,11r16,12l162,37r10,17l178,72r2,19l180,91xe" fillcolor="#e0e0e0" strokeweight=".6pt">
              <v:path arrowok="t"/>
              <o:lock v:ext="edit" aspectratio="t"/>
            </v:shape>
            <v:shape id="_x0000_s1285" style="position:absolute;left:13816;top:3183;width:74;height:70;mso-position-horizontal:absolute;mso-position-vertical:absolute" coordsize="74,70" path="m74,35l72,47r-6,8l58,63,45,70r-12,l23,67,12,61,4,51,,41,,28,4,18r8,-8l23,4,33,,45,2,58,6r8,8l72,24r2,11l74,35xe" fillcolor="#e0e0e0" strokeweight=".6pt">
              <v:path arrowok="t"/>
              <o:lock v:ext="edit" aspectratio="t"/>
            </v:shape>
            <v:shape id="_x0000_s1286" type="#_x0000_t136" style="position:absolute;left:12831;top:3204;width:541;height:359" strokecolor="white" strokeweight=".25pt">
              <v:shadow color="#868686"/>
              <v:textpath style="font-family:&quot;Verdana Ref&quot;;font-size:14pt;v-text-kern:t" trim="t" fitpath="t" string="U3"/>
              <o:lock v:ext="edit" aspectratio="t"/>
            </v:shape>
            <v:shape id="_x0000_s1287" type="#_x0000_t136" style="position:absolute;left:12382;top:3601;width:1455;height:225" fillcolor="black" stroked="f" strokeweight="0">
              <v:shadow color="#868686"/>
              <v:textpath style="font-family:&quot;Abadi MT Condensed&quot;;font-size:8pt;v-text-kern:t" trim="t" fitpath="t" string="SPACE WAR IC"/>
              <o:lock v:ext="edit" aspectratio="t"/>
            </v:shape>
          </v:group>
        </w:pict>
      </w:r>
    </w:p>
    <w:p w:rsidR="007C3446" w:rsidRDefault="007724E3">
      <w:pPr>
        <w:tabs>
          <w:tab w:val="left" w:pos="5400"/>
        </w:tabs>
        <w:ind w:right="-150"/>
      </w:pPr>
      <w:r>
        <w:rPr>
          <w:noProof/>
          <w:sz w:val="20"/>
        </w:rPr>
        <w:pict>
          <v:group id="_x0000_s1881" style="position:absolute;margin-left:474.1pt;margin-top:7.8pt;width:89.5pt;height:23.05pt;z-index:251574784" coordorigin="3881,8425" coordsize="1789,460">
            <o:lock v:ext="edit" aspectratio="t"/>
            <v:roundrect id="_x0000_s1882" style="position:absolute;left:3881;top:8425;width:1785;height:450" arcsize="10923f" fillcolor="silver">
              <o:lock v:ext="edit" aspectratio="t"/>
            </v:roundrect>
            <v:shape id="_x0000_s1883" style="position:absolute;left:4680;top:8559;width:199;height:199" coordsize="199,199" path="m199,199l199,,,,,197r199,2xe" fillcolor="#f0f0f0" stroked="f">
              <v:path arrowok="t"/>
              <o:lock v:ext="edit" aspectratio="t"/>
            </v:shape>
            <v:shape id="_x0000_s1884" style="position:absolute;left:3887;top:8431;width:1783;height:454" coordsize="1783,454" path="m1658,454r20,-2l1701,446r18,-9l1738,423r16,-14l1766,390r11,-20l1781,349r2,-22l1783,126r-2,-21l1777,83,1766,62,1754,46,1738,29,1719,17,1701,7,1678,r-22,l127,,104,,84,7,63,17,45,29,30,46,16,62,8,83,2,105,,126,,327r2,22l8,370r8,20l30,409r15,14l63,437r21,9l104,452r23,2l1658,454xe" filled="f" stroked="f">
              <v:path arrowok="t"/>
              <o:lock v:ext="edit" aspectratio="t"/>
            </v:shape>
            <v:shape id="_x0000_s1885" style="position:absolute;left:4680;top:8559;width:199;height:199" coordsize="199,199" path="m199,199l199,,,,,197r199,2xe" fillcolor="#f0f0f0" stroked="f">
              <v:path arrowok="t"/>
              <o:lock v:ext="edit" aspectratio="t"/>
            </v:shape>
            <v:shape id="_x0000_s1886" style="position:absolute;left:4075;top:8647;width:1396;height:27" coordsize="1396,27" path="m15,27r,l13,27,10,25r-2,l6,22,4,20,2,18r,-2l2,14,,12,2,10,2,8,2,6,4,4,6,2r2,l10,r3,l15,r,l1384,r,l1386,r2,l1390,2r2,l1394,4r,2l1396,8r,2l1396,12r,2l1396,16r-2,2l1394,20r-2,2l1390,25r-2,l1386,27r-2,l1384,27,15,27xe" fillcolor="red" strokecolor="red" strokeweight=".1pt">
              <v:path arrowok="t"/>
              <o:lock v:ext="edit" aspectratio="t"/>
            </v:shape>
            <v:shape id="_x0000_s1887" style="position:absolute;left:4643;top:8505;width:307;height:306" coordsize="307,306" path="m307,152r-2,25l299,201r-10,25l275,247r-17,18l238,281r-23,13l193,302r-25,4l141,306r-24,-4l92,294,70,281,51,265,33,247,18,226,10,203,2,179,,152,2,128,8,103,18,80,33,58,51,39,70,25,92,13,117,4,141,r25,l193,4r22,9l238,25r20,14l275,58r14,20l299,103r6,25l307,152r,xe" fillcolor="black" strokecolor="red" strokeweight="1.35pt">
              <v:path arrowok="t"/>
              <o:lock v:ext="edit" aspectratio="t"/>
            </v:shape>
            <v:shape id="_x0000_s1888" style="position:absolute;left:5430;top:8569;width:178;height:180" coordsize="178,180" path="m178,90r-2,21l170,129r-8,17l148,160r-17,10l113,176r-19,4l76,178,55,174,39,166,25,152,12,137,4,119,,100,,80,4,61,12,45,25,29,39,16,55,6,74,2,94,r19,4l131,10r17,12l160,37r10,16l176,72r2,18l178,90xe" fillcolor="#e0e0e0" strokeweight=".6pt">
              <v:path arrowok="t"/>
              <o:lock v:ext="edit" aspectratio="t"/>
            </v:shape>
            <v:shape id="_x0000_s1889" style="position:absolute;left:5485;top:8624;width:70;height:70" coordsize="70,70" path="m70,35l68,48,62,58,52,66,41,70r-12,l17,66,9,58,2,48,,35,2,23,9,13,17,6,29,,39,,52,4r10,9l66,23r4,12l70,35xe" fillcolor="#e0e0e0" strokeweight=".6pt">
              <v:path arrowok="t"/>
              <o:lock v:ext="edit" aspectratio="t"/>
            </v:shape>
            <v:shape id="_x0000_s1890" style="position:absolute;left:3938;top:8569;width:180;height:180" coordsize="180,180" path="m180,90r-2,21l172,129r-10,17l150,160r-17,10l115,176r-21,4l76,178,57,174,39,166,25,152,12,137,4,119,,100,,80,4,61,12,45,25,29,39,16,57,6,76,2,94,r21,4l133,10r14,12l162,37r10,16l178,72r2,18l180,90xe" fillcolor="#e0e0e0" strokeweight=".6pt">
              <v:path arrowok="t"/>
              <o:lock v:ext="edit" aspectratio="t"/>
            </v:shape>
            <v:shape id="_x0000_s1891" style="position:absolute;left:3993;top:8624;width:70;height:70" coordsize="70,70" path="m70,35l68,48,62,58r-8,8l41,70r-12,l19,66,8,58,2,48,,35,2,23,8,13,19,6,29,,41,,52,4r10,9l68,23r2,12l70,35xe" fillcolor="#e0e0e0" strokeweight=".6pt">
              <v:path arrowok="t"/>
              <o:lock v:ext="edit" aspectratio="t"/>
            </v:shape>
            <v:shape id="_x0000_s1892" style="position:absolute;left:4735;top:8585;width:125;height:132" coordsize="125,132" path="m125,66r-2,16l117,99r-8,12l97,121r-15,9l66,132r-15,l35,125,23,117,10,105,4,91,,74,,58,2,41,10,27,23,17,35,6,49,2,66,,82,4r15,7l109,21r8,14l123,50r2,16l125,66xe" strokeweight="0">
              <v:path arrowok="t"/>
              <o:lock v:ext="edit" aspectratio="t"/>
            </v:shape>
            <v:shape id="_x0000_s1893" style="position:absolute;left:5170;top:8462;width:153;height:134" coordsize="153,134" path="m141,2r,l143,r2,l145,r2,l147,r2,l149,r2,2l151,2r2,2l153,4r,2l153,6r,2l153,10r,l151,13r,l151,13,12,132r,l12,132r-2,2l10,134r-2,l6,134r,l4,132r,l2,132r,-3l2,129,,127r,-2l,125r2,-2l2,123r,-2l4,121r,l141,2xe" fillcolor="red" strokecolor="red" strokeweight=".1pt">
              <v:path arrowok="t"/>
              <o:lock v:ext="edit" aspectratio="t"/>
            </v:shape>
            <v:shape id="_x0000_s1894" style="position:absolute;left:5137;top:8546;width:86;height:87" coordsize="86,87" path="m,87l20,,86,62,,87xe" fillcolor="red" strokecolor="red" strokeweight="0">
              <v:path arrowok="t"/>
              <o:lock v:ext="edit" aspectratio="t"/>
            </v:shape>
            <v:shape id="_x0000_s1895" style="position:absolute;left:5024;top:8458;width:152;height:133" coordsize="152,133" path="m142,2r,l142,r2,l144,r2,l146,r2,l150,r,2l152,2r,2l152,4r,2l152,6r,2l152,10r,l152,12r-2,l150,12,10,131r,l10,131r-2,2l8,133r-2,l4,133r,l2,131r,l,131r,-2l,129r,-2l,125r,l,123r,l,121r2,l2,121,142,2xe" fillcolor="red" strokecolor="red" strokeweight=".1pt">
              <v:path arrowok="t"/>
              <o:lock v:ext="edit" aspectratio="t"/>
            </v:shape>
            <v:shape id="_x0000_s1896" style="position:absolute;left:4989;top:8542;width:86;height:86" coordsize="86,86" path="m,86l21,,86,62,,86xe" fillcolor="red" strokecolor="red" strokeweight="0">
              <v:path arrowok="t"/>
              <o:lock v:ext="edit" aspectratio="t"/>
            </v:shape>
            <v:shape id="_x0000_s1897" type="#_x0000_t136" style="position:absolute;left:4925;top:8759;width:703;height:89" fillcolor="black" strokeweight=".25pt">
              <v:shadow color="#868686"/>
              <v:textpath style="font-family:&quot;Verdana Ref&quot;;font-size:14pt;v-text-kern:t" trim="t" fitpath="t" string="RESISTOR"/>
              <o:lock v:ext="edit" aspectratio="t"/>
            </v:shape>
            <v:shape id="_x0000_s1898" type="#_x0000_t136" style="position:absolute;left:4123;top:8759;width:703;height:89" fillcolor="black" strokeweight=".25pt">
              <v:shadow color="#868686"/>
              <v:textpath style="font-family:&quot;Verdana Ref&quot;;font-size:14pt;v-text-kern:t" trim="t" fitpath="t" string="PHOTO   "/>
              <o:lock v:ext="edit" aspectratio="t"/>
            </v:shape>
            <v:shape id="_x0000_s1899" type="#_x0000_t136" style="position:absolute;left:4252;top:8470;width:132;height:134" fillcolor="black" strokeweight=".25pt">
              <v:shadow color="#868686"/>
              <v:textpath style="font-family:&quot;Verdana Ref&quot;;font-size:14pt;v-text-kern:t" trim="t" fitpath="t" string="RP"/>
              <o:lock v:ext="edit" aspectratio="t"/>
            </v:shape>
          </v:group>
        </w:pict>
      </w:r>
      <w:r>
        <w:rPr>
          <w:noProof/>
          <w:sz w:val="20"/>
        </w:rPr>
        <w:pict>
          <v:group id="_x0000_s2747" style="position:absolute;margin-left:381.45pt;margin-top:5.35pt;width:89.2pt;height:22.65pt;z-index:251644416" coordorigin="5961,2670" coordsize="1784,453">
            <v:shape id="_x0000_s2699" style="position:absolute;left:6626;top:2005;width:453;height:1784;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2700" style="position:absolute;left:6155;top:2875;width:688;height:43;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2701" style="position:absolute;left:6011;top:2811;width:178;height:178;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2702" style="position:absolute;left:6067;top:2863;width:70;height:72;rotation:-90;mso-position-horizontal:absolute;mso-position-vertical:absolute" coordsize="70,72" path="m70,35l68,47,62,57r-9,9l43,72r-12,l21,70,10,64,4,53,,41,,31,4,18,10,8,21,2,31,,43,,53,4r9,8l68,25r2,10l70,35xe" fillcolor="#e0e0e0" strokeweight=".6pt">
              <v:path arrowok="t"/>
              <o:lock v:ext="edit" aspectratio="t"/>
            </v:shape>
            <v:shape id="_x0000_s2703" style="position:absolute;left:7218;top:2608;width:43;height:577;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2704" style="position:absolute;left:6816;top:2861;width:291;height:41;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2705" style="position:absolute;left:7504;top:2810;width:178;height:179;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2706" style="position:absolute;left:7558;top:2862;width:70;height:74;rotation:-90;mso-position-horizontal:absolute;mso-position-vertical:absolute" coordsize="70,74" path="m70,37l68,50,62,60r-9,8l43,74r-12,l21,72,10,64,4,56,,44,,31,4,21,10,11,21,5,31,,43,2,53,7r9,8l68,25r2,12l70,37xe" fillcolor="#e0e0e0" strokeweight=".6pt">
              <v:path arrowok="t"/>
              <o:lock v:ext="edit" aspectratio="t"/>
            </v:shape>
            <v:shape id="_x0000_s2707" style="position:absolute;left:6680;top:2867;width:291;height:41;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2708" type="#_x0000_t136" style="position:absolute;left:6325;top:2677;width:279;height:179" strokecolor="white" strokeweight=".25pt">
              <v:shadow color="#868686"/>
              <v:textpath style="font-family:&quot;Verdana Ref&quot;;font-size:14pt;v-text-kern:t" trim="t" fitpath="t" string="C4N"/>
              <o:lock v:ext="edit" aspectratio="t"/>
            </v:shape>
            <v:shape id="_x0000_s2709" type="#_x0000_t136" style="position:absolute;left:7027;top:2999;width:703;height:89" strokecolor="white" strokeweight="0">
              <v:shadow color="#868686"/>
              <v:textpath style="font-family:&quot;Verdana Ref&quot;;font-size:14pt;v-text-kern:t" trim="t" fitpath="t" string="100  uF   "/>
              <o:lock v:ext="edit" aspectratio="t"/>
            </v:shape>
          </v:group>
        </w:pict>
      </w:r>
    </w:p>
    <w:p w:rsidR="007C3446" w:rsidRDefault="007C3446">
      <w:pPr>
        <w:tabs>
          <w:tab w:val="left" w:pos="5400"/>
        </w:tabs>
        <w:ind w:right="-150"/>
      </w:pPr>
    </w:p>
    <w:p w:rsidR="007C3446" w:rsidRDefault="007724E3">
      <w:pPr>
        <w:tabs>
          <w:tab w:val="left" w:pos="5400"/>
        </w:tabs>
        <w:ind w:right="-150"/>
      </w:pPr>
      <w:r>
        <w:rPr>
          <w:noProof/>
          <w:sz w:val="20"/>
        </w:rPr>
        <w:pict>
          <v:group id="_x0000_s5129" style="position:absolute;margin-left:473.85pt;margin-top:4.65pt;width:90.75pt;height:55.15pt;z-index:251570688" coordorigin="10341,3993" coordsize="1815,1103">
            <v:shape id="_x0000_s1785" style="position:absolute;left:10341;top:3993;width:1815;height:1103;mso-position-horizontal:absolute;mso-position-vertical:absolute" coordsize="1814,1103" path="m16,145l,201r6,67l45,338r,l94,395r57,64l213,531r68,84l281,615r36,18l365,646r36,18l401,664r19,41l432,755r19,39l451,794r73,77l586,925r68,49l654,974r71,60l797,1085r80,18l877,1103r55,-6l998,1077r72,-45l1070,1032r59,-50l1195,929r71,-60l1338,804r,l1346,775r6,-47l1379,687r,l1414,672r37,-4l1482,656r,l1529,605r63,-68l1660,463r59,-68l1762,346r,l1803,266r11,-84l1805,123r,l1783,90,1740,63,1680,43,1605,24,1514,12,1410,4,1295,r,l1273,12r-27,22l1211,49r,l1170,36,1137,14,1123,2r,l1109,2r-43,l1002,2,920,4,822,6,715,8,602,14r,l574,26,535,47,494,61r,l457,51,426,32,408,22r,l309,26r-84,8l153,47,94,67,49,100,16,145r,xe" fillcolor="#40c040">
              <v:path arrowok="t"/>
              <o:lock v:ext="edit" aspectratio="t"/>
            </v:shape>
            <v:shape id="_x0000_s1786" style="position:absolute;left:11212;top:4357;width:26;height:584;mso-position-horizontal:absolute;mso-position-vertical:absolute" coordsize="26,584" path="m26,570r,l26,572r-2,2l24,578r-2,l20,580r,2l18,582r-4,2l12,584r-2,l8,582r-2,l4,580,2,578r,l,574r,-2l,570r,l,12r,l,10,,8,2,6,2,4,4,2,6,,8,r2,l12,r2,l18,r2,l20,2r2,2l24,6r,2l26,10r,2l26,12r,558xe" strokecolor="white" strokeweight=".1pt">
              <v:path arrowok="t"/>
              <o:lock v:ext="edit" aspectratio="t"/>
            </v:shape>
            <v:shape id="_x0000_s1787" style="position:absolute;left:11131;top:4841;width:179;height:180;mso-position-horizontal:absolute;mso-position-vertical:absolute" coordsize="178,180" path="m178,90r-2,21l170,129r-10,17l147,160r-16,10l113,178r-19,2l74,180,55,174,39,166,22,152,12,137,4,119,,100,,82,4,61,12,45,22,29,39,16,55,8,74,2,94,r19,4l131,10r16,12l160,37r10,16l176,72r2,18l178,90xe" fillcolor="#e0e0e0" strokeweight=".6pt">
              <v:path arrowok="t"/>
              <o:lock v:ext="edit" aspectratio="t"/>
            </v:shape>
            <v:shape id="_x0000_s1788" style="position:absolute;left:11186;top:4894;width:69;height:74;mso-position-horizontal:absolute;mso-position-vertical:absolute" coordsize="68,74" path="m68,37l66,49,62,60r-8,8l41,74r-10,l19,72,10,64,2,56,,43,,31,2,21,10,11,21,4,31,,43,2,54,6r8,9l66,25r2,12l68,37xe" fillcolor="#e0e0e0" strokeweight=".6pt">
              <v:path arrowok="t"/>
              <o:lock v:ext="edit" aspectratio="t"/>
            </v:shape>
            <v:shape id="_x0000_s1789" style="position:absolute;left:10804;top:4174;width:107;height:158;mso-position-horizontal:absolute;mso-position-vertical:absolute" coordsize="107,158" path="m104,138r,l107,140r,2l107,144r,2l107,148r-3,2l104,152r-2,2l100,156r-2,l96,158r-2,l92,158r-2,-2l88,156r-2,-2l84,152r-2,l82,152,2,21r,l2,19,,17,,14,,10,2,8,2,6,4,4,4,2r2,l8,r2,l14,r2,l18,r2,2l22,2r3,2l25,6r,l104,138xe" strokecolor="white" strokeweight=".1pt">
              <v:path arrowok="t"/>
              <o:lock v:ext="edit" aspectratio="t"/>
            </v:shape>
            <v:shape id="_x0000_s1790" style="position:absolute;left:11619;top:4186;width:461;height:27;mso-position-horizontal:absolute;mso-position-vertical:absolute" coordsize="461,27" path="m14,27r,l12,27,10,25r-2,l6,23r-2,l2,21r,-2l,15,,13,,11,2,9,2,7,4,5,6,2r2,l10,r2,l14,r,l446,r,l451,r2,l455,2r2,l457,5r2,2l461,9r,2l461,13r,2l461,19r-2,2l457,23r,l455,25r-2,l451,27r-5,l446,27,14,27xe" strokecolor="white" strokeweight=".1pt">
              <v:path arrowok="t"/>
              <o:lock v:ext="edit" aspectratio="t"/>
            </v:shape>
            <v:shape id="_x0000_s1791" style="position:absolute;left:11912;top:4108;width:178;height:179;mso-position-horizontal:absolute;mso-position-vertical:absolute" coordsize="178,179" path="m178,89r-2,20l170,128r-8,16l147,158r-16,11l112,177r-18,2l74,179,55,173,39,165,24,152,12,136,4,117,,99,,80,4,60,12,44,24,27,39,15,55,7,74,,94,r18,3l131,11r16,10l160,35r10,17l176,70r2,19l178,89xe" fillcolor="#e0e0e0" strokeweight=".6pt">
              <v:path arrowok="t"/>
              <o:lock v:ext="edit" aspectratio="t"/>
            </v:shape>
            <v:shape id="_x0000_s1792" style="position:absolute;left:11965;top:4162;width:72;height:70;mso-position-horizontal:absolute;mso-position-vertical:absolute" coordsize="72,70" path="m72,35r,12l66,57,55,65,45,70r-12,l21,68,10,61,4,51,,41,,31,4,18r6,-8l21,4,33,,45,2,55,6r11,8l72,24r,11l72,35xe" fillcolor="#e0e0e0" strokeweight=".6pt">
              <v:path arrowok="t"/>
              <o:lock v:ext="edit" aspectratio="t"/>
            </v:shape>
            <v:shape id="_x0000_s1793" style="position:absolute;left:10441;top:4176;width:388;height:27;mso-position-horizontal:absolute;mso-position-vertical:absolute" coordsize="388,27" path="m12,27r,l10,27,8,25r-2,l4,23r-2,l,21,,19,,17,,12,,10,,8,,6,2,4,4,2r2,l8,r2,l12,r,l375,r,l377,r2,l381,2r2,l385,4r,2l388,8r,2l388,12r,5l388,19r-3,2l385,23r-2,l381,25r-2,l377,27r-2,l375,27,12,27xe" strokecolor="white" strokeweight=".1pt">
              <v:path arrowok="t"/>
              <o:lock v:ext="edit" aspectratio="t"/>
            </v:shape>
            <v:shape id="_x0000_s1794" style="position:absolute;left:10408;top:4102;width:181;height:179;mso-position-horizontal:absolute;mso-position-vertical:absolute" coordsize="181,179" path="m181,89r-2,20l173,128r-11,16l148,158r-14,11l115,177r-20,2l76,179,58,173,39,164,25,152,13,136,4,117,,99,,80,4,60,13,43,25,27,39,15,58,6,76,,95,r20,2l134,11r14,10l162,35r11,17l179,70r2,19l181,89xe" fillcolor="#e0e0e0" strokeweight=".6pt">
              <v:path arrowok="t"/>
              <o:lock v:ext="edit" aspectratio="t"/>
            </v:shape>
            <v:shape id="_x0000_s1795" style="position:absolute;left:10462;top:4156;width:73;height:69;mso-position-horizontal:absolute;mso-position-vertical:absolute" coordsize="73,69" path="m73,35l71,47,65,57r-8,8l45,69r-10,l22,67,12,61,4,51,,41,,30,4,18r8,-8l22,4,35,,45,2,57,6r8,8l71,24r2,11l73,35xe" fillcolor="#e0e0e0" strokeweight=".6pt">
              <v:path arrowok="t"/>
              <o:lock v:ext="edit" aspectratio="t"/>
            </v:shape>
            <v:shape id="_x0000_s1796" style="position:absolute;left:11178;top:4301;width:93;height:132;mso-position-horizontal:absolute;mso-position-vertical:absolute" coordsize="92,132" path="m45,l,132r92,l45,xe" strokecolor="white" strokeweight=".6pt">
              <v:path arrowok="t"/>
              <o:lock v:ext="edit" aspectratio="t"/>
            </v:shape>
            <v:shape id="_x0000_s1797" style="position:absolute;left:11375;top:4055;width:182;height:269;mso-position-horizontal:absolute;mso-position-vertical:absolute" coordsize="182,269" path="m180,248r,l182,250r,2l182,255r,2l182,259r,2l180,263r-2,2l178,267r-2,l172,269r-2,l168,269r-2,-2l164,267r-2,-2l160,265r,-2l160,263,2,21r,l,19,,17,,14,,12,,10,,8,2,6,4,4,6,2r2,l10,r2,l14,r2,l18,2r2,l22,4r2,2l24,6,180,248xe" strokecolor="white" strokeweight=".1pt">
              <v:path arrowok="t"/>
              <o:lock v:ext="edit" aspectratio="t"/>
            </v:shape>
            <v:shape id="_x0000_s1798" style="position:absolute;left:11215;top:4055;width:185;height:269;mso-position-horizontal:absolute;mso-position-vertical:absolute" coordsize="184,269" path="m160,6r,l160,4r2,-2l164,2,166,r2,l170,r4,l176,2r2,l180,4r,2l182,8r,2l184,12r,2l182,17r,2l182,21r,l25,263r,l22,265r-2,l18,267r-2,l14,269r-2,l10,269,8,267r-2,l4,265,2,263,,261r,-2l,257r,-2l,252r,-2l2,248r,l160,6xe" strokecolor="white" strokeweight=".1pt">
              <v:path arrowok="t"/>
              <o:lock v:ext="edit" aspectratio="t"/>
            </v:shape>
            <v:shape id="_x0000_s1799" style="position:absolute;left:11056;top:4053;width:185;height:269;mso-position-horizontal:absolute;mso-position-vertical:absolute" coordsize="185,269" path="m182,248r,l182,250r3,2l185,254r,3l185,259r-3,2l182,263r-2,2l178,267r-2,l174,269r-2,l170,269r-4,-2l164,267r-2,-2l162,265r-2,-2l160,263,2,21r,l,19,,16,,14,,12,,10,2,8,2,6,4,4,6,2r2,l10,r2,l14,r2,l18,2r3,l23,4r2,2l25,6,182,248xe" strokecolor="white" strokeweight=".1pt">
              <v:path arrowok="t"/>
              <o:lock v:ext="edit" aspectratio="t"/>
            </v:shape>
            <v:shape id="_x0000_s1800" style="position:absolute;left:10892;top:4059;width:185;height:269;mso-position-horizontal:absolute;mso-position-vertical:absolute" coordsize="185,269" path="m160,6r,l162,4r2,-2l166,2,168,r2,l172,r2,l176,2r2,l180,4r2,2l182,8r3,2l185,13r,2l185,17r-3,2l182,21r,l25,263r,l23,265r,l21,267r-5,l14,269r-2,l10,269,8,267r-2,l4,265,2,263r,-2l,259r,-2l,255r,-2l2,251r,-3l2,248,160,6xe" strokecolor="white" strokeweight=".1pt">
              <v:path arrowok="t"/>
              <o:lock v:ext="edit" aspectratio="t"/>
            </v:shape>
            <v:shape id="_x0000_s1801" style="position:absolute;left:11535;top:4184;width:106;height:146;mso-position-horizontal:absolute;mso-position-vertical:absolute" coordsize="106,146" path="m24,140r,l24,142r-2,l20,144r-2,l16,146r-2,l10,144r-2,l6,144,4,142r,-2l2,138r,-2l2,134,,132r2,-2l2,128r2,-2l4,126,84,7r,l84,4,86,2r2,l90,r2,l94,r2,l100,r2,2l102,4r2,3l106,9r,2l106,13r,2l106,17r,2l104,21r,l24,140xe" strokecolor="white" strokeweight=".1pt">
              <v:path arrowok="t"/>
              <o:lock v:ext="edit" aspectratio="t"/>
            </v:shape>
            <v:shape id="_x0000_s1802" type="#_x0000_t136" style="position:absolute;left:11328;top:4366;width:234;height:228" fillcolor="black" strokeweight=".25pt">
              <v:shadow color="#868686"/>
              <v:textpath style="font-family:&quot;Verdana Ref&quot;;font-size:14pt;v-text-kern:t" trim="t" fitpath="t" string="RV"/>
              <o:lock v:ext="edit" aspectratio="t"/>
            </v:shape>
          </v:group>
        </w:pict>
      </w:r>
      <w:r>
        <w:rPr>
          <w:noProof/>
          <w:sz w:val="20"/>
        </w:rPr>
        <w:pict>
          <v:group id="_x0000_s2215" style="position:absolute;margin-left:380.8pt;margin-top:3.8pt;width:89.2pt;height:22.65pt;z-index:251622912" coordorigin="9094,4382" coordsize="1784,453">
            <v:group id="_x0000_s1348" style="position:absolute;left:9094;top:4382;width:1784;height:453" coordorigin="13587,3430" coordsize="1783,453">
              <o:lock v:ext="edit" aspectratio="t"/>
              <v:shape id="_x0000_s1349" style="position:absolute;left:14252;top:2765;width:453;height:1783;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1350" style="position:absolute;left:13781;top:3635;width:688;height:43;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1351" style="position:absolute;left:13637;top:3571;width:178;height:178;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1352" style="position:absolute;left:13693;top:3623;width:70;height:72;rotation:-90;mso-position-horizontal:absolute;mso-position-vertical:absolute" coordsize="70,72" path="m70,35l68,47,62,57r-9,9l43,72r-12,l21,70,10,64,4,53,,41,,31,4,18,10,8,21,2,31,,43,,53,4r9,8l68,25r2,10l70,35xe" fillcolor="#e0e0e0" strokeweight=".6pt">
                <v:path arrowok="t"/>
                <o:lock v:ext="edit" aspectratio="t"/>
              </v:shape>
              <v:shape id="_x0000_s1353" style="position:absolute;left:14843;top:3368;width:43;height:577;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1354" style="position:absolute;left:14441;top:3621;width:291;height:41;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1355" style="position:absolute;left:15129;top:3570;width:178;height:179;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1356" style="position:absolute;left:15183;top:3622;width:70;height:74;rotation:-90;mso-position-horizontal:absolute;mso-position-vertical:absolute" coordsize="70,74" path="m70,37l68,50,62,60r-9,8l43,74r-12,l21,72,10,64,4,56,,44,,31,4,21,10,11,21,5,31,,43,2,53,7r9,8l68,25r2,12l70,37xe" fillcolor="#e0e0e0" strokeweight=".6pt">
                <v:path arrowok="t"/>
                <o:lock v:ext="edit" aspectratio="t"/>
              </v:shape>
              <v:shape id="_x0000_s1357" style="position:absolute;left:14306;top:3627;width:291;height:41;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1358" type="#_x0000_t136" style="position:absolute;left:13951;top:3437;width:279;height:179" strokecolor="white" strokeweight=".25pt">
                <v:shadow color="#868686"/>
                <v:textpath style="font-family:&quot;Verdana Ref&quot;;font-size:14pt;v-text-kern:t" trim="t" fitpath="t" string="C5"/>
                <o:lock v:ext="edit" aspectratio="t"/>
              </v:shape>
              <v:shape id="_x0000_s1359" type="#_x0000_t136" style="position:absolute;left:14652;top:3759;width:703;height:89" strokecolor="white" strokeweight="0">
                <v:shadow color="#868686"/>
                <v:textpath style="font-family:&quot;Verdana Ref&quot;;font-size:14pt;v-text-kern:t" trim="t" fitpath="t" string="470  uF    "/>
                <o:lock v:ext="edit" aspectratio="t"/>
              </v:shape>
            </v:group>
            <v:shape id="_x0000_s2210" type="#_x0000_t136" style="position:absolute;left:10313;top:4402;width:147;height:149" strokecolor="white" strokeweight="0">
              <v:shadow color="#868686"/>
              <v:textpath style="font-family:&quot;Verdana Ref&quot;;font-size:14pt;v-text-kern:t" trim="t" fitpath="t" string="+"/>
              <o:lock v:ext="edit" aspectratio="t"/>
            </v:shape>
          </v:group>
        </w:pict>
      </w:r>
    </w:p>
    <w:p w:rsidR="007C3446" w:rsidRDefault="007724E3">
      <w:pPr>
        <w:tabs>
          <w:tab w:val="left" w:pos="5400"/>
        </w:tabs>
        <w:ind w:right="-150"/>
      </w:pPr>
      <w:r>
        <w:rPr>
          <w:noProof/>
          <w:sz w:val="20"/>
        </w:rPr>
        <w:pict>
          <v:group id="_x0000_s1767" style="position:absolute;margin-left:671.35pt;margin-top:2.9pt;width:55.25pt;height:90.85pt;z-index:251573760" coordorigin="1341,1084" coordsize="1105,1816">
            <o:lock v:ext="edit" aspectratio="t"/>
            <v:shape id="_x0000_s1768" style="position:absolute;left:1341;top:1084;width:1105;height:1816;mso-position-horizontal:absolute;mso-position-vertical:absolute" coordsize="1105,1816" path="m957,19l900,,834,8,765,47r,l707,97r-63,55l572,216r-84,65l488,281r-19,37l459,365r-20,37l439,402r-39,19l349,433r-39,19l310,452r-78,73l178,589r-49,66l129,655,70,726,16,800,,880r,l6,934r21,65l72,1071r,l121,1131r53,65l234,1268r65,72l299,1340r29,8l375,1354r43,27l418,1381r12,35l435,1453r12,31l447,1484r51,47l566,1592r74,68l707,1722r49,43l756,1765r82,41l922,1816r58,-8l980,1808r33,-23l1039,1742r23,-59l1078,1607r12,-93l1099,1412r6,-115l1105,1297r-12,-23l1070,1248r-14,-35l1056,1213r12,-41l1090,1139r13,-14l1103,1125r,-15l1103,1069r-2,-66l1101,921r-2,-98l1095,716r-5,-113l1090,603r-12,-28l1056,536r-13,-41l1043,495r11,-37l1072,429r10,-21l1082,408r-6,-96l1068,226r-12,-72l1035,95,1004,49,957,19r,xe" fillcolor="red">
              <v:path arrowok="t"/>
              <o:lock v:ext="edit" aspectratio="t"/>
            </v:shape>
            <v:shape id="_x0000_s1769" style="position:absolute;left:1503;top:1962;width:471;height:27;mso-position-horizontal:absolute;mso-position-vertical:absolute" coordsize="471,27" path="m14,27r,l12,27r-2,l6,25r,-2l4,23,2,21r,-2l,17,,12,,10,2,8,2,6,4,4r2,l6,2,10,r2,l14,r,l457,r,l459,r4,l465,2r,2l467,4r2,2l469,8r2,2l471,12r,5l469,19r,2l467,23r-2,l465,25r-2,2l459,27r-2,l457,27,14,27xe" strokecolor="white" strokeweight=".1pt">
              <v:path arrowok="t"/>
              <o:lock v:ext="edit" aspectratio="t"/>
            </v:shape>
            <v:shape id="_x0000_s1770" style="position:absolute;left:1421;top:1882;width:180;height:179;mso-position-horizontal:absolute;mso-position-vertical:absolute" coordsize="180,179" path="m180,88r-2,21l172,127r-10,17l147,158r-16,10l115,177r-21,2l76,179,57,172,39,164,24,152,12,136,4,119,,99,,80,4,62,12,43,24,27,39,14,55,6,76,,94,r19,2l131,10r16,11l162,35r10,16l178,70r2,18l180,88xe" fillcolor="#e0e0e0" strokeweight=".6pt">
              <v:path arrowok="t"/>
              <o:lock v:ext="edit" aspectratio="t"/>
            </v:shape>
            <v:shape id="_x0000_s1771" style="position:absolute;left:1474;top:1938;width:70;height:67;mso-position-horizontal:absolute;mso-position-vertical:absolute" coordsize="70,67" path="m70,32l68,45,64,55r-9,8l45,67r-12,l23,65,12,59,4,51,,39,,28,2,16,10,8,19,2,29,,41,,51,4r11,8l66,22r4,10l70,32xe" fillcolor="#e0e0e0" strokeweight=".6pt">
              <v:path arrowok="t"/>
              <o:lock v:ext="edit" aspectratio="t"/>
            </v:shape>
            <v:shape id="_x0000_s1772" style="position:absolute;left:1935;top:1718;width:41;height:490;mso-position-horizontal:absolute;mso-position-vertical:absolute" coordsize="41,490" path="m,21r,l,16,2,12,4,10,6,6,8,4,11,2,15,r4,l21,r4,l29,r2,2l35,4r2,2l39,10r2,2l41,16r,5l41,21r,449l41,470r,4l41,478r-2,2l37,484r-2,2l31,488r-2,2l25,490r-4,l19,490r-4,l11,488,8,486,6,484,4,480,2,478,,474r,-4l,470,,21xe" strokecolor="white" strokeweight=".1pt">
              <v:path arrowok="t"/>
              <o:lock v:ext="edit" aspectratio="t"/>
            </v:shape>
            <v:shape id="_x0000_s1773" style="position:absolute;left:1948;top:2083;width:268;height:267;mso-position-horizontal:absolute;mso-position-vertical:absolute" coordsize="268,267" path="m4,23r,l2,21,,19,,17,,15,,13,,10,,8,2,6,4,4,6,2,8,r2,l12,r2,l16,r2,l20,2r2,2l22,4,264,244r,l264,246r2,2l266,250r2,3l268,257r-2,2l266,261r-2,2l264,265r-2,l260,267r-2,l256,267r-2,l250,267r-2,l246,265r-3,l243,265,4,23xe" strokecolor="white" strokeweight=".1pt">
              <v:path arrowok="t"/>
              <o:lock v:ext="edit" aspectratio="t"/>
            </v:shape>
            <v:shape id="_x0000_s1774" style="position:absolute;left:1960;top:1525;width:309;height:300;mso-position-horizontal:absolute;mso-position-vertical:absolute" coordsize="309,300" path="m22,296r,l20,298r-2,2l16,300r-2,l12,300r-2,l6,300,4,298r,-2l2,294,,291r,-2l,287r,-2l,283r,-2l2,279r2,-2l4,277,285,2r,l287,2,289,r2,l295,r2,l299,r2,l303,2r2,2l305,6r2,l307,10r2,2l307,15r,2l307,19r-2,2l305,23r,l22,296xe" strokecolor="white" strokeweight=".1pt">
              <v:path arrowok="t"/>
              <o:lock v:ext="edit" aspectratio="t"/>
            </v:shape>
            <v:shape id="_x0000_s1775" style="position:absolute;left:2116;top:2253;width:127;height:126;mso-position-horizontal:absolute;mso-position-vertical:absolute" coordsize="127,126" path="m127,126l65,,,66r127,60xe" strokecolor="white" strokeweight="0">
              <v:path arrowok="t"/>
              <o:lock v:ext="edit" aspectratio="t"/>
            </v:shape>
            <v:shape id="_x0000_s1776" style="position:absolute;left:2232;top:2372;width:27;height:460;mso-position-horizontal:absolute;mso-position-vertical:absolute" coordsize="27,460" path="m,15r,l,13,,11,,9,3,7,5,5,7,3r2,l11,r2,l15,r2,3l19,3r2,2l23,7r2,2l25,11r,2l27,15r,l27,446r,l25,448r,2l25,452r-2,2l21,456r-2,2l17,458r-2,2l13,460r-2,l9,458r-2,l5,456,3,454,,452r,-2l,448r,-2l,446,,15xe" strokecolor="white" strokeweight=".1pt">
              <v:path arrowok="t"/>
              <o:lock v:ext="edit" aspectratio="t"/>
            </v:shape>
            <v:shape id="_x0000_s1777" style="position:absolute;left:2150;top:2662;width:185;height:174;mso-position-horizontal:absolute;mso-position-vertical:absolute" coordsize="185,174" path="m185,86r-2,18l177,123r-11,14l154,152r-14,10l121,170r-18,4l82,174,64,170,48,162,31,152,19,139,9,123,3,104,,86,3,67,9,51,19,35,31,20,46,10,64,4,82,r21,l121,4r17,6l154,20r12,15l177,51r6,16l185,86r,xe" fillcolor="#e0e0e0" strokeweight=".6pt">
              <v:path arrowok="t"/>
              <o:lock v:ext="edit" aspectratio="t"/>
            </v:shape>
            <v:shape id="_x0000_s1778" style="position:absolute;left:2206;top:2713;width:74;height:70;mso-position-horizontal:absolute;mso-position-vertical:absolute" coordsize="74,70" path="m74,35l72,47,65,58r-8,8l47,70r-12,l22,68,12,62,4,51,,41,,31,4,19r8,-9l22,4,33,,45,2,57,6r8,8l72,25r2,10l74,35xe" fillcolor="#e0e0e0" strokeweight=".6pt">
              <v:path arrowok="t"/>
              <o:lock v:ext="edit" aspectratio="t"/>
            </v:shape>
            <v:shape id="_x0000_s1779" style="position:absolute;left:2243;top:1191;width:26;height:365;mso-position-horizontal:absolute;mso-position-vertical:absolute" coordsize="26,365" path="m,14r,l,12,,8,,6,2,4r2,l6,2r2,l10,r2,l14,r2,2l18,2r2,2l22,4r2,2l24,8r,4l26,14r,l26,351r,l24,353r,2l24,357r-2,2l20,361r-2,2l16,363r-2,2l12,365r-2,l8,363r-2,l4,361,2,359,,357r,-2l,353r,-2l,351,,14xe" strokecolor="white" strokeweight=".1pt">
              <v:path arrowok="t"/>
              <o:lock v:ext="edit" aspectratio="t"/>
            </v:shape>
            <v:shape id="_x0000_s1780" style="position:absolute;left:2157;top:1160;width:184;height:174;mso-position-horizontal:absolute;mso-position-vertical:absolute" coordsize="184,174" path="m184,88r-2,17l176,123r-10,16l153,152r-14,12l121,170r-19,4l82,174,63,170,47,164,30,152,18,139,8,123,2,107,,88,2,70,8,51,18,35,30,23,45,10,63,4,82,r20,l121,4r16,6l153,23r13,12l176,51r6,19l184,88r,xe" fillcolor="#e0e0e0" strokeweight=".6pt">
              <v:path arrowok="t"/>
              <o:lock v:ext="edit" aspectratio="t"/>
            </v:shape>
            <v:shape id="_x0000_s1781" style="position:absolute;left:2212;top:1213;width:74;height:70;mso-position-horizontal:absolute;mso-position-vertical:absolute" coordsize="74,70" path="m74,35l72,45,66,56r-9,8l47,68,35,70,23,66,12,60,4,52,,39,,29,4,19,12,8,23,2,33,,45,,57,4r9,9l72,23r2,12l74,35xe" fillcolor="#e0e0e0" strokeweight=".6pt">
              <v:path arrowok="t"/>
              <o:lock v:ext="edit" aspectratio="t"/>
            </v:shape>
            <v:shape id="_x0000_s1782" type="#_x0000_t136" style="position:absolute;left:2146;top:1739;width:240;height:135" strokecolor="white" strokeweight=".25pt">
              <v:shadow color="#868686"/>
              <v:textpath style="font-family:&quot;Verdana Ref&quot;;font-size:14pt;v-text-kern:t" trim="t" fitpath="t" string="NPN"/>
              <o:lock v:ext="edit" aspectratio="t"/>
            </v:shape>
            <v:shape id="_x0000_s1783" type="#_x0000_t136" style="position:absolute;left:2125;top:2027;width:279;height:179" strokecolor="white" strokeweight=".25pt">
              <v:shadow color="#868686"/>
              <v:textpath style="font-family:&quot;Verdana Ref&quot;;font-size:14pt;v-text-kern:t" trim="t" fitpath="t" string="Q2"/>
              <o:lock v:ext="edit" aspectratio="t"/>
            </v:shape>
          </v:group>
        </w:pict>
      </w:r>
    </w:p>
    <w:p w:rsidR="007C3446" w:rsidRDefault="007724E3">
      <w:pPr>
        <w:tabs>
          <w:tab w:val="left" w:pos="5400"/>
        </w:tabs>
        <w:ind w:right="-150"/>
      </w:pPr>
      <w:r>
        <w:rPr>
          <w:noProof/>
          <w:sz w:val="20"/>
        </w:rPr>
        <w:pict>
          <v:group id="_x0000_s5151" style="position:absolute;margin-left:379.9pt;margin-top:2.1pt;width:89.2pt;height:22.65pt;z-index:251665920" coordorigin="8462,4494" coordsize="1784,453">
            <v:shape id="_x0000_s5139" style="position:absolute;left:9127;top:3829;width:453;height:1784;rotation:-90;mso-position-horizontal:absolute;mso-position-vertical:absolute" coordsize="453,1783" path="m453,1656r-3,23l446,1699r-10,21l424,1738r-17,14l389,1767r-18,8l348,1781r-21,2l127,1783r-23,-2l84,1775r-21,-8l45,1754,28,1738,16,1720,8,1699,2,1679,,1656,,127,2,105,6,82,16,64,28,45,45,29,63,17,82,6,104,2,127,,325,r23,2l371,6r18,11l407,29r17,16l436,64r10,18l450,105r3,20l453,1656xe" fillcolor="#40c040">
              <v:path arrowok="t"/>
              <o:lock v:ext="edit" aspectratio="t"/>
            </v:shape>
            <v:shape id="_x0000_s5140" style="position:absolute;left:8656;top:4699;width:688;height:43;mso-position-horizontal:absolute;mso-position-vertical:absolute" coordsize="688,43" path="m21,41r,l19,41r-4,l10,39,8,37,6,35,4,31,20,20,2,25,,21,2,19r,-4l4,11,6,9,8,7,10,5,15,2r4,l21,r,l667,2r,l671,5r4,l677,7r4,2l683,11r2,2l688,17r,4l688,23r,4l688,31r-3,2l683,37r-2,2l677,41r-2,2l671,43r-4,l667,43,21,41xe" strokecolor="white" strokeweight="0">
              <v:path arrowok="t"/>
              <o:lock v:ext="edit" aspectratio="t"/>
            </v:shape>
            <v:shape id="_x0000_s5141" style="position:absolute;left:8512;top:4635;width:178;height:178;rotation:-90;mso-position-horizontal:absolute;mso-position-vertical:absolute" coordsize="178,178" path="m178,88r-2,20l170,125r-10,16l147,155r-14,11l115,174r-19,4l78,178,59,174,43,166,26,155,14,141,6,125,,108,,88,2,69,8,53,18,36,31,22,45,12,63,4,82,r18,l119,4r16,8l151,22r13,14l172,53r6,16l178,88r,xe" fillcolor="#e0e0e0" strokeweight=".6pt">
              <v:path arrowok="t"/>
              <o:lock v:ext="edit" aspectratio="t"/>
            </v:shape>
            <v:shape id="_x0000_s5142" style="position:absolute;left:8568;top:4687;width:70;height:72;rotation:-90;mso-position-horizontal:absolute;mso-position-vertical:absolute" coordsize="70,72" path="m70,35l68,47,62,57r-9,9l43,72r-12,l21,70,10,64,4,53,,41,,31,4,18,10,8,21,2,31,,43,,53,4r9,8l68,25r2,10l70,35xe" fillcolor="#e0e0e0" strokeweight=".6pt">
              <v:path arrowok="t"/>
              <o:lock v:ext="edit" aspectratio="t"/>
            </v:shape>
            <v:shape id="_x0000_s5143" style="position:absolute;left:9719;top:4432;width:43;height:577;rotation:-90;mso-position-horizontal:absolute;mso-position-vertical:absolute" coordsize="43,577" path="m2,21r,l2,17r,-2l4,10,6,8,8,4,12,2r2,l18,r4,l24,r4,2l32,4r2,2l36,8r2,2l41,15r,2l43,21r,l41,556r,l38,560r,4l36,566r-2,5l32,573r-2,2l26,577r-4,l20,577r-4,l12,577r-2,-2l6,573,4,571,2,566,,564r,-4l,556r,l2,21xe" strokecolor="white" strokeweight=".1pt">
              <v:path arrowok="t"/>
              <o:lock v:ext="edit" aspectratio="t"/>
            </v:shape>
            <v:shape id="_x0000_s5144" style="position:absolute;left:9317;top:4685;width:291;height:41;rotation:-90;mso-position-horizontal:absolute;mso-position-vertical:absolute" coordsize="291,41" path="m270,r,l275,r4,2l281,4r4,2l287,8r2,2l291,14r,2l291,20r,5l291,29r-2,2l287,35r-2,2l281,39r-2,2l275,41r-5,l270,41,20,41r,l16,41r-4,l10,39,6,37,4,35,2,31,,29,,25,,20,,16,,14,2,10,4,8,6,6,10,4,12,2,16,r4,l20,,270,xe" strokecolor="white" strokeweight=".1pt">
              <v:path arrowok="t"/>
              <o:lock v:ext="edit" aspectratio="t"/>
            </v:shape>
            <v:shape id="_x0000_s5145" style="position:absolute;left:10005;top:4634;width:178;height:179;rotation:-90;mso-position-horizontal:absolute;mso-position-vertical:absolute" coordsize="178,179" path="m178,88r-2,19l170,125r-10,17l147,156r-14,10l115,174r-19,5l78,179,59,174,43,166,26,156,14,142,6,125,,107,,88,2,70,8,51,18,35,31,23,45,10,63,4,82,r18,l119,4r16,6l151,23r13,12l172,51r6,19l178,88r,xe" fillcolor="#e0e0e0" strokeweight=".6pt">
              <v:path arrowok="t"/>
              <o:lock v:ext="edit" aspectratio="t"/>
            </v:shape>
            <v:shape id="_x0000_s5146" style="position:absolute;left:10059;top:4686;width:70;height:74;rotation:-90;mso-position-horizontal:absolute;mso-position-vertical:absolute" coordsize="70,74" path="m70,37l68,50,62,60r-9,8l43,74r-12,l21,72,10,64,4,56,,44,,31,4,21,10,11,21,5,31,,43,2,53,7r9,8l68,25r2,12l70,37xe" fillcolor="#e0e0e0" strokeweight=".6pt">
              <v:path arrowok="t"/>
              <o:lock v:ext="edit" aspectratio="t"/>
            </v:shape>
            <v:shape id="_x0000_s5147" style="position:absolute;left:9181;top:4691;width:291;height:41;rotation:-90;mso-position-horizontal:absolute;mso-position-vertical:absolute" coordsize="291,41" path="m270,r,l274,2r4,l281,4r4,2l287,8r2,2l291,14r,4l291,20r,4l291,28r-2,2l287,34r-2,2l281,39r-3,2l274,41r-4,l270,41,20,41r,l16,41r-4,l10,39,6,36,4,34,2,30,,28,,24,,20,,18,,14,2,10,4,8,6,6,10,4,12,2r4,l20,r,l270,xe" strokecolor="white" strokeweight=".1pt">
              <v:path arrowok="t"/>
              <o:lock v:ext="edit" aspectratio="t"/>
            </v:shape>
            <v:shape id="_x0000_s5148" type="#_x0000_t136" style="position:absolute;left:8826;top:4501;width:279;height:179" strokecolor="white" strokeweight=".25pt">
              <v:shadow color="#868686"/>
              <v:textpath style="font-family:&quot;Verdana Ref&quot;;font-size:14pt;v-text-kern:t" trim="t" fitpath="t" string="C8"/>
              <o:lock v:ext="edit" aspectratio="t"/>
            </v:shape>
            <v:shape id="_x0000_s5149" type="#_x0000_t136" style="position:absolute;left:9528;top:4823;width:703;height:89" strokecolor="white" strokeweight="0">
              <v:shadow color="#868686"/>
              <v:textpath style="font-family:&quot;Verdana Ref&quot;;font-size:14pt;v-text-kern:t" trim="t" fitpath="t" string="4700  uF    "/>
              <o:lock v:ext="edit" aspectratio="t"/>
            </v:shape>
            <v:shape id="_x0000_s5150" type="#_x0000_t136" style="position:absolute;left:9681;top:4514;width:147;height:149" strokecolor="white" strokeweight="0">
              <v:shadow color="#868686"/>
              <v:textpath style="font-family:&quot;Verdana Ref&quot;;font-size:14pt;v-text-kern:t" trim="t" fitpath="t" string="+"/>
              <o:lock v:ext="edit" aspectratio="t"/>
            </v:shape>
          </v:group>
        </w:pict>
      </w:r>
    </w:p>
    <w:p w:rsidR="007C3446" w:rsidRDefault="007724E3">
      <w:pPr>
        <w:tabs>
          <w:tab w:val="left" w:pos="5400"/>
        </w:tabs>
        <w:ind w:right="-150"/>
      </w:pPr>
      <w:r>
        <w:rPr>
          <w:noProof/>
          <w:sz w:val="20"/>
        </w:rPr>
        <w:pict>
          <v:group id="_x0000_s1575" style="position:absolute;margin-left:380.5pt;margin-top:13.45pt;width:89.15pt;height:22.75pt;z-index:251607552" coordorigin="12473,4231" coordsize="1783,455">
            <o:lock v:ext="edit" aspectratio="t"/>
            <v:shape id="_x0000_s1576" style="position:absolute;left:13137;top:3567;width:455;height:1783;rotation:90;mso-position-horizontal:absolute;mso-position-vertical:absolute" coordsize="455,1783" path="m455,1656r-2,23l447,1699r-8,21l424,1738r-14,14l392,1767r-21,8l351,1781r-23,2l127,1783r-22,-2l84,1775r-20,-8l45,1754,31,1738,18,1720,8,1699,2,1679,,1656,,127,2,105,8,82,16,64,31,45,45,29,64,17,84,6,105,2,127,,328,r23,2l371,6r21,11l410,29r14,16l437,64r10,18l453,105r2,20l455,1656xe" fillcolor="#40c040">
              <v:path arrowok="t"/>
              <o:lock v:ext="edit" aspectratio="t"/>
            </v:shape>
            <v:shape id="_x0000_s1577" style="position:absolute;left:13685;top:4121;width:43;height:688;rotation:90;mso-position-horizontal:absolute;mso-position-vertical:absolute" coordsize="43,688" path="m2,21r,l2,19,4,15r,-5l6,8,10,6,12,4,16,2r2,l23,r4,2l29,2r4,2l35,6r4,2l41,10r,5l43,19r,2l43,21,41,667r,l41,671r-2,4l39,677r-2,4l33,683r-2,2l27,688r-2,l21,688r-5,l14,688r-4,-3l8,683,4,681,2,677r,-2l,671r,-4l,667,2,21xe" strokecolor="white" strokeweight=".1pt">
              <v:path arrowok="t"/>
              <o:lock v:ext="edit" aspectratio="t"/>
            </v:shape>
            <v:shape id="_x0000_s1578" style="position:absolute;left:14016;top:4375;width:181;height:178;rotation:90;mso-position-horizontal:absolute;mso-position-vertical:absolute" coordsize="181,178" path="m181,88r-2,20l172,125r-10,16l150,155r-16,11l117,174r-18,4l78,178,60,174,43,166,29,155,17,141,6,125,2,108,,88,2,69,9,53,19,36,31,22,47,12,64,4,82,r21,l121,4r17,8l152,22r12,14l175,53r4,16l181,88r,xe" fillcolor="#e0e0e0" strokeweight=".6pt">
              <v:path arrowok="t"/>
              <o:lock v:ext="edit" aspectratio="t"/>
            </v:shape>
            <v:shape id="_x0000_s1579" style="position:absolute;left:14070;top:4428;width:69;height:72;rotation:90;mso-position-horizontal:absolute;mso-position-vertical:absolute" coordsize="69,72" path="m69,35l67,47,61,57r-8,9l43,72r-11,l20,70,12,64,4,53,,41,,31,4,18,10,8,20,2,32,,43,,53,4r8,8l67,25r2,10l69,35xe" fillcolor="#e0e0e0" strokeweight=".6pt">
              <v:path arrowok="t"/>
              <o:lock v:ext="edit" aspectratio="t"/>
            </v:shape>
            <v:shape id="_x0000_s1580" style="position:absolute;left:12946;top:4176;width:43;height:577;rotation:90;mso-position-horizontal:absolute;mso-position-vertical:absolute" coordsize="43,577" path="m2,21r,l2,17,4,15r,-5l6,8,10,4,12,2r4,l18,r5,l27,r2,2l33,4r2,2l39,8r2,2l41,15r2,2l43,21r,l41,556r,l41,560r-2,4l39,566r-2,5l33,573r-2,2l27,577r-2,l21,577r-5,l14,577r-4,-2l8,573,4,571,2,566r,-2l,560r,-4l,556,2,21xe" strokecolor="white" strokeweight=".1pt">
              <v:path arrowok="t"/>
              <o:lock v:ext="edit" aspectratio="t"/>
            </v:shape>
            <v:shape id="_x0000_s1581" style="position:absolute;left:13099;top:4460;width:293;height:41;rotation:90;mso-position-horizontal:absolute;mso-position-vertical:absolute" coordsize="293,41" path="m273,r,l277,r2,2l283,4r2,2l289,8r2,2l291,14r2,2l293,20r,5l291,29r,2l289,35r-4,2l283,39r-4,2l277,41r-4,l273,41,21,41r,l17,41r-2,l11,39,9,37,4,35,2,31r,-2l,25,,20,,16,2,14r,-4l4,8,9,6,11,4,15,2,17,r4,l21,,273,xe" strokecolor="white" strokeweight=".1pt">
              <v:path arrowok="t"/>
              <o:lock v:ext="edit" aspectratio="t"/>
            </v:shape>
            <v:shape id="_x0000_s1582" style="position:absolute;left:12524;top:4374;width:181;height:179;rotation:90;mso-position-horizontal:absolute;mso-position-vertical:absolute" coordsize="181,179" path="m181,88r-2,19l172,125r-10,17l150,156r-16,10l117,174r-18,5l78,179,60,174,43,166,29,156,17,142,6,125,2,107,,88,2,70,9,51,19,35,31,23,47,10,64,4,82,r21,l121,4r17,6l152,23r12,12l175,51r4,19l181,88r,xe" fillcolor="#e0e0e0" strokeweight=".6pt">
              <v:path arrowok="t"/>
              <o:lock v:ext="edit" aspectratio="t"/>
            </v:shape>
            <v:shape id="_x0000_s1583" style="position:absolute;left:12580;top:4427;width:69;height:74;rotation:90;mso-position-horizontal:absolute;mso-position-vertical:absolute" coordsize="69,74" path="m69,37l67,50,61,60r-8,8l43,74r-11,l20,72,12,64,4,56,,44,,31,4,21,10,11,20,5,32,,43,2,53,7r8,8l67,25r2,12l69,37xe" fillcolor="#e0e0e0" strokeweight=".6pt">
              <v:path arrowok="t"/>
              <o:lock v:ext="edit" aspectratio="t"/>
            </v:shape>
            <v:shape id="_x0000_s1584" style="position:absolute;left:13234;top:4454;width:293;height:41;rotation:90;mso-position-horizontal:absolute;mso-position-vertical:absolute" coordsize="293,41" path="m273,r,l277,2r2,l283,4r2,2l289,8r2,2l291,14r2,4l293,20r,4l291,28r,2l289,34r-4,2l283,39r-4,2l277,41r-4,l273,41,21,41r,l17,41r-2,l10,39,8,36,4,34,2,30r,-2l,24,,20,,18,2,14r,-4l4,8,8,6,10,4,15,2r2,l21,r,l273,xe" strokecolor="white" strokeweight=".1pt">
              <v:path arrowok="t"/>
              <o:lock v:ext="edit" aspectratio="t"/>
            </v:shape>
            <v:shape id="_x0000_s1585" style="position:absolute;left:13185;top:4036;width:273;height:869;rotation:90;mso-position-horizontal:absolute;mso-position-vertical:absolute" coordsize="273,869" path="m232,14r,l234,12r2,-4l238,6r2,-2l244,2,246,r4,l255,r4,l261,2r4,2l267,6r2,2l271,12r2,2l273,18r,4l273,26r,l41,853r,l39,857r-2,4l35,863r-2,2l29,867r-2,l23,869r-4,l15,867r-2,l9,865,7,863,4,859,2,857,,853r,-4l,847r,-4l,843,232,14xe" strokecolor="white" strokeweight=".1pt">
              <v:path arrowok="t"/>
              <o:lock v:ext="edit" aspectratio="t"/>
            </v:shape>
            <v:shape id="_x0000_s1586" style="position:absolute;left:12784;top:4262;width:138;height:187;rotation:90;mso-position-horizontal:absolute;mso-position-vertical:absolute" coordsize="138,187" path="m29,187l138,37,,,29,187xe" strokecolor="white" strokeweight="0">
              <v:path arrowok="t"/>
              <o:lock v:ext="edit" aspectratio="t"/>
            </v:shape>
            <v:shape id="_x0000_s1587" type="#_x0000_t136" style="position:absolute;left:12747;top:4504;width:120;height:150" stroked="f">
              <v:shadow color="#868686"/>
              <v:textpath style="font-family:&quot;Arial Black&quot;;font-size:8pt;v-text-kern:t" trim="t" fitpath="t" string="CV"/>
              <o:lock v:ext="edit" aspectratio="t"/>
            </v:shape>
          </v:group>
        </w:pict>
      </w:r>
    </w:p>
    <w:p w:rsidR="007C3446" w:rsidRDefault="007724E3">
      <w:pPr>
        <w:tabs>
          <w:tab w:val="left" w:pos="5400"/>
        </w:tabs>
        <w:ind w:right="-150"/>
      </w:pPr>
      <w:r>
        <w:rPr>
          <w:noProof/>
          <w:sz w:val="20"/>
        </w:rPr>
        <w:pict>
          <v:group id="_x0000_s1978" style="position:absolute;margin-left:482.8pt;margin-top:8.95pt;width:72.7pt;height:89.3pt;z-index:251601408" coordorigin="8381,6085" coordsize="1453,1785">
            <o:lock v:ext="edit" aspectratio="t"/>
            <v:shape id="_x0000_s1979" style="position:absolute;left:8381;top:6085;width:1453;height:1785;mso-position-horizontal:absolute;mso-position-vertical:absolute" coordsize="1453,1785" path="m1453,1657r-2,23l1445,1701r-8,20l1424,1740r-16,16l1390,1768r-21,8l1349,1783r-23,2l127,1785r-20,-2l84,1776r-20,-8l47,1756,31,1740,18,1721,8,1703,2,1680,,1657,,127,2,104,8,84,18,63,31,45,45,28,64,16,84,8,107,2,127,,1326,r23,2l1369,8r21,8l1408,28r14,17l1437,63r8,19l1451,104r2,23l1453,1657xe" fillcolor="silver">
              <v:path arrowok="t"/>
              <o:lock v:ext="edit" aspectratio="t"/>
            </v:shape>
            <v:shape id="_x0000_s1980" style="position:absolute;left:8620;top:7082;width:27;height:595;mso-position-horizontal:absolute;mso-position-vertical:absolute" coordsize="27,595" path="m,12r,l,10,,8,2,6,2,4,4,2r3,l9,r2,l13,r2,l17,r2,2l21,2r2,2l25,6r,2l27,10r,2l27,12r,568l27,580r,4l25,586r,3l23,591r-2,l19,593r-2,2l15,595r-2,l11,595r-2,l7,593,4,591r-2,l2,589,,586r,-2l,580r,l,12xe" fillcolor="red" strokecolor="red" strokeweight=".1pt">
              <v:path arrowok="t"/>
              <o:lock v:ext="edit" aspectratio="t"/>
            </v:shape>
            <v:shape id="_x0000_s1981" style="position:absolute;left:8540;top:7634;width:181;height:178;mso-position-horizontal:absolute;mso-position-vertical:absolute" coordsize="181,178" path="m181,88r-2,20l173,125r-11,16l150,156r-16,10l117,174r-18,4l80,178,62,174,43,166,29,156,17,141,9,125,3,108,,88,3,69,9,53,19,37,33,22,48,10,66,4,84,r19,l121,4r17,6l152,22r12,15l175,53r4,16l181,88r,xe" fillcolor="#e0e0e0" strokeweight=".6pt">
              <v:path arrowok="t"/>
              <o:lock v:ext="edit" aspectratio="t"/>
            </v:shape>
            <v:shape id="_x0000_s1982" style="position:absolute;left:8596;top:7687;width:69;height:74;mso-position-horizontal:absolute;mso-position-vertical:absolute" coordsize="69,74" path="m69,37l67,49,63,59,53,68,43,74r-10,l20,72,12,66,4,55,,43,,31,4,20,12,10,20,4,33,,43,2,53,6r10,8l67,27r2,10l69,37xe" fillcolor="#e0e0e0" strokeweight=".6pt">
              <v:path arrowok="t"/>
              <o:lock v:ext="edit" aspectratio="t"/>
            </v:shape>
            <v:shape id="_x0000_s1983" style="position:absolute;left:8985;top:6337;width:322;height:1354;mso-position-horizontal:absolute;mso-position-vertical:absolute" coordsize="322,1354" path="m322,1305r-4,16l312,1336r-10,10l287,1352r-14,2l49,1354r-16,-2l21,1346,8,1336,2,1321,,1307,,49,2,35,8,20,21,10,33,4,49,,273,r14,4l302,10r10,10l318,35r4,14l322,1305xe" fillcolor="#ffc080" strokeweight=".5pt">
              <v:path arrowok="t"/>
              <o:lock v:ext="edit" aspectratio="t"/>
            </v:shape>
            <v:shape id="_x0000_s1984" style="position:absolute;left:9032;top:6279;width:224;height:60;mso-position-horizontal:absolute;mso-position-vertical:absolute" coordsize="224,60" path="m224,46r-2,8l216,60r-7,l15,60r-8,l2,54,,48,,15,2,7,7,3,15,,209,r7,l222,7r2,8l224,46xe" fillcolor="#909090" strokeweight=".25pt">
              <v:path arrowok="t"/>
              <o:lock v:ext="edit" aspectratio="t"/>
            </v:shape>
            <v:shape id="_x0000_s1985" style="position:absolute;left:9350;top:6284;width:322;height:1354;mso-position-horizontal:absolute;mso-position-vertical:absolute" coordsize="322,1354" path="m,49l4,32,10,18,21,8,35,2,49,,273,r16,2l301,8r13,10l320,32r2,15l322,1304r-2,15l314,1333r-13,10l289,1350r-16,4l49,1354r-14,-4l21,1343,10,1333,4,1319,,1304,,49xe" fillcolor="#ffc080" strokeweight=".5pt">
              <v:path arrowok="t"/>
              <o:lock v:ext="edit" aspectratio="t"/>
            </v:shape>
            <v:shape id="_x0000_s1986" style="position:absolute;left:9143;top:6807;width:371;height:371;mso-position-horizontal:absolute;mso-position-vertical:absolute" coordsize="371,371" path="m371,184r-2,29l363,240r-10,26l340,291r-18,21l301,330r-22,16l254,359r-26,8l199,371r-27,l144,367r-27,-8l92,346,70,330,49,312,33,291,18,266,8,240,2,213,,186,2,158,8,131,18,104,31,80,49,59,70,41,92,24,117,12,144,4,172,r27,l228,4r26,8l279,24r22,15l322,59r16,21l353,104r10,27l369,158r2,26l371,184xe" fillcolor="#a0a0a0" strokecolor="red" strokeweight="1.35pt">
              <v:path arrowok="t"/>
              <o:lock v:ext="edit" aspectratio="t"/>
            </v:shape>
            <v:shape id="_x0000_s1987" style="position:absolute;left:8631;top:6298;width:26;height:533;mso-position-horizontal:absolute;mso-position-vertical:absolute" coordsize="26,533" path="m,14r,l,10,,8,2,6,2,4r2,l6,2,8,r2,l12,r2,l16,r2,2l20,4r2,l24,6r,2l26,10r,4l26,14r,507l26,521r,2l24,525r,2l22,529r-2,2l18,531r-2,2l14,533r-2,l10,533r-2,l6,531r-2,l2,529r,-2l,525r,-2l,521r,l,14xe" fillcolor="red" strokecolor="red" strokeweight=".1pt">
              <v:path arrowok="t"/>
              <o:lock v:ext="edit" aspectratio="t"/>
            </v:shape>
            <v:shape id="_x0000_s1988" style="position:absolute;left:8497;top:6825;width:271;height:17;mso-position-horizontal:absolute;mso-position-vertical:absolute" coordsize="271,17" path="m9,17r,l9,17,7,15r-2,l5,15,2,13r,l2,10,,8r,l,6,2,4r,l2,2r3,l5,,7,,9,r,l9,,263,r,l265,r,l267,r2,2l269,2r2,2l271,4r,2l271,8r,l271,10r,3l269,13r,2l267,15r-2,l265,17r-2,l263,17,9,17xe" fillcolor="red" strokecolor="red" strokeweight=".1pt">
              <v:path arrowok="t"/>
              <o:lock v:ext="edit" aspectratio="t"/>
            </v:shape>
            <v:shape id="_x0000_s1989" style="position:absolute;left:8497;top:6987;width:271;height:17;mso-position-horizontal:absolute;mso-position-vertical:absolute" coordsize="271,17" path="m9,17r,l9,17r-2,l5,17r,l2,15r,-2l2,13,,11,,9r,l2,6,2,4r,l5,2r,l7,2r2,l9,r,l263,r,l265,2r,l267,2r2,l269,4r2,l271,6r,3l271,9r,2l271,13r,l269,15r,2l267,17r-2,l265,17r-2,l263,17,9,17xe" fillcolor="red" strokecolor="red" strokeweight=".1pt">
              <v:path arrowok="t"/>
              <o:lock v:ext="edit" aspectratio="t"/>
            </v:shape>
            <v:line id="_x0000_s1990" style="position:absolute" from="8561,6926" to="8704,6927" strokecolor="red" strokeweight=".4pt">
              <o:lock v:ext="edit" aspectratio="t"/>
            </v:line>
            <v:line id="_x0000_s1991" style="position:absolute" from="8561,7088" to="8704,7089" strokecolor="red" strokeweight=".4pt">
              <o:lock v:ext="edit" aspectratio="t"/>
            </v:line>
            <v:shape id="_x0000_s1992" style="position:absolute;left:8540;top:6142;width:181;height:179;mso-position-horizontal:absolute;mso-position-vertical:absolute" coordsize="181,179" path="m181,90r-2,19l173,125r-11,17l150,156r-16,12l117,174r-18,5l80,179,62,174,43,168,29,156,17,142,9,125,3,109,,90,3,72,9,53,19,37,33,23,48,12,66,4,84,r19,l121,4r17,8l152,23r12,14l175,53r4,19l181,90r,xe" fillcolor="#e0e0e0" strokeweight=".6pt">
              <v:path arrowok="t"/>
              <o:lock v:ext="edit" aspectratio="t"/>
            </v:shape>
            <v:shape id="_x0000_s1993" style="position:absolute;left:8596;top:6197;width:69;height:74;mso-position-horizontal:absolute;mso-position-vertical:absolute" coordsize="69,74" path="m69,37l67,48,63,60,53,68,43,72,33,74,20,70,12,64,4,54,,43,,31,4,19,12,9,20,2,33,,43,,53,7r10,8l67,25r2,12l69,37xe" fillcolor="#e0e0e0" strokeweight=".6pt">
              <v:path arrowok="t"/>
              <o:lock v:ext="edit" aspectratio="t"/>
            </v:shape>
            <v:shape id="_x0000_s1994" type="#_x0000_t136" style="position:absolute;left:9185;top:6915;width:279;height:179" strokecolor="white" strokeweight=".25pt">
              <v:shadow color="#868686"/>
              <v:textpath style="font-family:&quot;Verdana Ref&quot;;font-size:14pt;v-text-kern:t" trim="t" fitpath="t" string="B1"/>
              <o:lock v:ext="edit" aspectratio="t"/>
            </v:shape>
            <v:line id="_x0000_s1995" style="position:absolute;flip:y" from="8711,6683" to="8861,6690" strokecolor="red" strokeweight="1.25pt">
              <o:lock v:ext="edit" aspectratio="t"/>
            </v:line>
            <v:line id="_x0000_s1996" style="position:absolute;rotation:90;flip:x y" from="8696,6692" to="8864,6692" strokecolor="red" strokeweight="1.25pt">
              <o:lock v:ext="edit" aspectratio="t"/>
            </v:line>
            <v:line id="_x0000_s1997" style="position:absolute;flip:y" from="8703,7204" to="8810,7204" strokecolor="red" strokeweight="1.25pt">
              <o:lock v:ext="edit" aspectratio="t"/>
            </v:line>
            <v:shape id="_x0000_s1998" type="#_x0000_t136" style="position:absolute;left:8712;top:6405;width:150;height:96" fillcolor="red" strokecolor="red" strokeweight="0">
              <v:shadow color="#868686"/>
              <v:textpath style="font-family:&quot;Abadi MT Condensed&quot;;font-size:8pt;v-text-kern:t" trim="t" fitpath="t" string="3V"/>
              <o:lock v:ext="edit" aspectratio="t"/>
            </v:shape>
            <v:shape id="_x0000_s1999" style="position:absolute;left:9397;top:7645;width:224;height:60;mso-position-horizontal:absolute;mso-position-vertical:absolute" coordsize="224,60" path="m224,46r-2,8l216,60r-7,l15,60r-8,l2,54,,48,,15,2,7,7,3,15,,209,r7,l222,7r2,8l224,46xe" fillcolor="#909090" strokeweight=".25pt">
              <v:path arrowok="t"/>
              <o:lock v:ext="edit" aspectratio="t"/>
            </v:shape>
            <v:shape id="_x0000_s2000" style="position:absolute;left:8900;top:6216;width:851;height:1556;mso-position-horizontal:absolute;mso-position-vertical:absolute" coordsize="1453,1785" path="m1453,1657r-2,23l1445,1701r-8,20l1424,1740r-16,16l1390,1768r-21,8l1349,1783r-23,2l127,1785r-20,-2l84,1776r-20,-8l47,1756,31,1740,18,1721,8,1703,2,1680,,1657,,127,2,104,8,84,18,63,31,45,45,28,64,16,84,8,107,2,127,,1326,r23,2l1369,8r21,8l1408,28r14,17l1437,63r8,19l1451,104r2,23l1453,1657xe" filled="f" fillcolor="silver" strokecolor="red" strokeweight="1.5pt">
              <v:path arrowok="t"/>
              <o:lock v:ext="edit" aspectratio="t"/>
            </v:shape>
          </v:group>
        </w:pict>
      </w:r>
      <w:r>
        <w:rPr>
          <w:noProof/>
          <w:sz w:val="20"/>
        </w:rPr>
        <w:pict>
          <v:group id="_x0000_s2001" style="position:absolute;margin-left:568.2pt;margin-top:10.6pt;width:93.4pt;height:92.2pt;z-index:251599360" coordorigin="276,381" coordsize="1867,1844">
            <o:lock v:ext="edit" aspectratio="t"/>
            <v:shape id="_x0000_s2002" style="position:absolute;left:276;top:381;width:1867;height:1844;mso-position-horizontal:absolute;mso-position-vertical:absolute" coordsize="1804,1828" path="m125,1828r-21,-2l82,1820r-19,-8l45,1799,31,1783,18,1767,8,1746,2,1726,,1703,,125,2,103,8,82,16,62,31,43,45,29,63,16,82,6,104,2,125,,1679,r20,2l1720,6r20,10l1758,29r15,14l1785,62r10,20l1802,103r2,20l1804,1703r-2,23l1795,1746r-10,21l1773,1783r-15,16l1740,1812r-18,8l1699,1826r-20,2l125,1828xe" fillcolor="silver">
              <v:path arrowok="t"/>
              <o:lock v:ext="edit" aspectratio="t"/>
            </v:shape>
            <v:shape id="_x0000_s2003" style="position:absolute;left:507;top:477;width:6;height:180;mso-position-horizontal:absolute;mso-position-vertical:absolute" coordsize="6,179" path="m6,179l6,,2,,,179r6,xe" fillcolor="#e0e0e0" stroked="f">
              <v:path arrowok="t"/>
              <o:lock v:ext="edit" aspectratio="t"/>
            </v:shape>
            <v:shape id="_x0000_s2004" style="position:absolute;left:503;top:477;width:6;height:180;mso-position-horizontal:absolute;mso-position-vertical:absolute" coordsize="6,179" path="m4,179l6,,,,,179r4,xe" fillcolor="#e0e0e0" stroked="f">
              <v:path arrowok="t"/>
              <o:lock v:ext="edit" aspectratio="t"/>
            </v:shape>
            <v:shape id="_x0000_s2005" style="position:absolute;left:361;top:477;width:186;height:180;mso-position-horizontal:absolute;mso-position-vertical:absolute" coordsize="180,179" path="m180,88r-2,21l172,127r-10,17l150,158r-17,10l115,177r-19,2l76,179,57,172,41,164,24,152,14,136,6,119,2,99,,80,6,62,14,43,24,27,39,14,57,6,76,,94,r21,2l133,10r17,11l162,35r10,16l178,70r2,18l180,88xe" stroked="f">
              <v:path arrowok="t"/>
              <o:lock v:ext="edit" aspectratio="t"/>
            </v:shape>
            <v:shape id="_x0000_s2006" style="position:absolute;left:507;top:477;width:6;height:180;mso-position-horizontal:absolute;mso-position-vertical:absolute" coordsize="6,179" path="m6,179l6,,2,,,179r6,xe" fillcolor="#e0e0e0" stroked="f">
              <v:path arrowok="t"/>
              <o:lock v:ext="edit" aspectratio="t"/>
            </v:shape>
            <v:shape id="_x0000_s2007" style="position:absolute;left:503;top:477;width:6;height:180;mso-position-horizontal:absolute;mso-position-vertical:absolute" coordsize="6,179" path="m4,179l6,,,,,179r4,xe" fillcolor="#e0e0e0" stroked="f">
              <v:path arrowok="t"/>
              <o:lock v:ext="edit" aspectratio="t"/>
            </v:shape>
            <v:shape id="_x0000_s2008" style="position:absolute;left:361;top:477;width:186;height:180;mso-position-horizontal:absolute;mso-position-vertical:absolute" coordsize="180,179" path="m180,88r-2,21l172,127r-10,17l150,158r-17,10l115,177r-19,2l76,179,57,172,41,164,24,152,14,136,6,119,2,99,,80,6,62,14,43,24,27,39,14,57,6,76,,94,r21,2l133,10r17,11l162,35r10,16l178,70r2,18l180,88e" filled="f" strokeweight=".6pt">
              <v:path arrowok="t"/>
              <o:lock v:ext="edit" aspectratio="t"/>
            </v:shape>
            <v:shape id="_x0000_s2009" style="position:absolute;left:442;top:532;width:4;height:69;mso-position-horizontal:absolute;mso-position-vertical:absolute" coordsize="4,68" path="m4,68l4,,2,,,68r4,xe" fillcolor="#e0e0e0" stroked="f">
              <v:path arrowok="t"/>
              <o:lock v:ext="edit" aspectratio="t"/>
            </v:shape>
            <v:shape id="_x0000_s2010" style="position:absolute;left:440;top:532;width:4;height:69;mso-position-horizontal:absolute;mso-position-vertical:absolute" coordsize="4,68" path="m2,68l4,,,,,68r2,xe" fillcolor="#e0e0e0" stroked="f">
              <v:path arrowok="t"/>
              <o:lock v:ext="edit" aspectratio="t"/>
            </v:shape>
            <v:shape id="_x0000_s2011" style="position:absolute;left:418;top:532;width:72;height:69;mso-position-horizontal:absolute;mso-position-vertical:absolute" coordsize="70,68" path="m70,33l68,46,62,56r-8,8l41,68r-12,l19,64,8,56,2,46,,35,2,23,8,13,19,5,29,,41,,54,5r8,8l68,23r2,10l70,33xe" stroked="f">
              <v:path arrowok="t"/>
              <o:lock v:ext="edit" aspectratio="t"/>
            </v:shape>
            <v:shape id="_x0000_s2012" style="position:absolute;left:442;top:532;width:4;height:69;mso-position-horizontal:absolute;mso-position-vertical:absolute" coordsize="4,68" path="m4,68l4,,2,,,68r4,xe" fillcolor="#e0e0e0" stroked="f">
              <v:path arrowok="t"/>
              <o:lock v:ext="edit" aspectratio="t"/>
            </v:shape>
            <v:shape id="_x0000_s2013" style="position:absolute;left:440;top:532;width:4;height:69;mso-position-horizontal:absolute;mso-position-vertical:absolute" coordsize="4,68" path="m2,68l4,,,,,68r2,xe" fillcolor="#e0e0e0" stroked="f">
              <v:path arrowok="t"/>
              <o:lock v:ext="edit" aspectratio="t"/>
            </v:shape>
            <v:shape id="_x0000_s2014" style="position:absolute;left:418;top:532;width:72;height:69;mso-position-horizontal:absolute;mso-position-vertical:absolute" coordsize="70,68" path="m70,33l68,46,62,56r-8,8l41,68r-12,l19,64,8,56,2,46,,35,2,23,8,13,19,5,29,,41,,54,5r8,8l68,23r2,10l70,33e" filled="f" strokeweight=".6pt">
              <v:path arrowok="t"/>
              <o:lock v:ext="edit" aspectratio="t"/>
            </v:shape>
            <v:shape id="_x0000_s2015" style="position:absolute;left:1973;top:473;width:6;height:179;mso-position-horizontal:absolute;mso-position-vertical:absolute" coordsize="6,178" path="m6,178l6,,2,,,178r6,xe" fillcolor="#e0e0e0" stroked="f">
              <v:path arrowok="t"/>
              <o:lock v:ext="edit" aspectratio="t"/>
            </v:shape>
            <v:shape id="_x0000_s2016" style="position:absolute;left:1968;top:473;width:7;height:179;mso-position-horizontal:absolute;mso-position-vertical:absolute" coordsize="7,178" path="m5,178l7,,,,,178r5,xe" fillcolor="#e0e0e0" stroked="f">
              <v:path arrowok="t"/>
              <o:lock v:ext="edit" aspectratio="t"/>
            </v:shape>
            <v:shape id="_x0000_s2017" style="position:absolute;left:1884;top:473;width:186;height:179;mso-position-horizontal:absolute;mso-position-vertical:absolute" coordsize="180,178" path="m180,88r-2,21l172,127r-11,17l147,158r-16,10l114,176r-20,2l75,178,57,172,38,164,24,152,12,135,4,119,,98,,80,4,62,12,43,24,27,38,14,55,6,75,,94,r18,2l131,10r16,11l161,35r11,16l178,70r2,18l180,88xe" stroked="f">
              <v:path arrowok="t"/>
              <o:lock v:ext="edit" aspectratio="t"/>
            </v:shape>
            <v:shape id="_x0000_s2018" style="position:absolute;left:1973;top:473;width:6;height:179;mso-position-horizontal:absolute;mso-position-vertical:absolute" coordsize="6,178" path="m6,178l6,,2,,,178r6,xe" fillcolor="#e0e0e0" stroked="f">
              <v:path arrowok="t"/>
              <o:lock v:ext="edit" aspectratio="t"/>
            </v:shape>
            <v:shape id="_x0000_s2019" style="position:absolute;left:1968;top:473;width:7;height:179;mso-position-horizontal:absolute;mso-position-vertical:absolute" coordsize="7,178" path="m5,178l7,,,,,178r5,xe" fillcolor="#e0e0e0" stroked="f">
              <v:path arrowok="t"/>
              <o:lock v:ext="edit" aspectratio="t"/>
            </v:shape>
            <v:shape id="_x0000_s2020" style="position:absolute;left:1884;top:473;width:186;height:179;mso-position-horizontal:absolute;mso-position-vertical:absolute" coordsize="180,178" path="m180,88r-2,21l172,127r-11,17l147,158r-16,10l114,176r-20,2l75,178,57,172,38,164,24,152,12,135,4,119,,98,,80,4,62,12,43,24,27,38,14,55,6,75,,94,r18,2l131,10r16,11l161,35r11,16l178,70r2,18l180,88e" filled="f" strokeweight=".6pt">
              <v:path arrowok="t"/>
              <o:lock v:ext="edit" aspectratio="t"/>
            </v:shape>
            <v:shape id="_x0000_s2021" style="position:absolute;left:1998;top:528;width:4;height:69;mso-position-horizontal:absolute;mso-position-vertical:absolute" coordsize="4,68" path="m4,68l4,,2,,,68r4,xe" fillcolor="#e0e0e0" stroked="f">
              <v:path arrowok="t"/>
              <o:lock v:ext="edit" aspectratio="t"/>
            </v:shape>
            <v:shape id="_x0000_s2022" style="position:absolute;left:1996;top:528;width:4;height:69;mso-position-horizontal:absolute;mso-position-vertical:absolute" coordsize="4,68" path="m2,68l4,,,,,68r2,xe" fillcolor="#e0e0e0" stroked="f">
              <v:path arrowok="t"/>
              <o:lock v:ext="edit" aspectratio="t"/>
            </v:shape>
            <v:shape id="_x0000_s2023" style="position:absolute;left:1941;top:528;width:72;height:69;mso-position-horizontal:absolute;mso-position-vertical:absolute" coordsize="70,68" path="m70,33l67,46,61,56,51,64,41,68r-12,l16,64,8,56,2,46,,35,2,23,8,13,16,4,29,,41,,51,4r10,9l67,23r3,10l70,33xe" stroked="f">
              <v:path arrowok="t"/>
              <o:lock v:ext="edit" aspectratio="t"/>
            </v:shape>
            <v:shape id="_x0000_s2024" style="position:absolute;left:1998;top:528;width:4;height:69;mso-position-horizontal:absolute;mso-position-vertical:absolute" coordsize="4,68" path="m4,68l4,,2,,,68r4,xe" fillcolor="#e0e0e0" stroked="f">
              <v:path arrowok="t"/>
              <o:lock v:ext="edit" aspectratio="t"/>
            </v:shape>
            <v:shape id="_x0000_s2025" style="position:absolute;left:1996;top:528;width:4;height:69;mso-position-horizontal:absolute;mso-position-vertical:absolute" coordsize="4,68" path="m2,68l4,,,,,68r2,xe" fillcolor="#e0e0e0" stroked="f">
              <v:path arrowok="t"/>
              <o:lock v:ext="edit" aspectratio="t"/>
            </v:shape>
            <v:shape id="_x0000_s2026" style="position:absolute;left:1941;top:528;width:72;height:69;mso-position-horizontal:absolute;mso-position-vertical:absolute" coordsize="70,68" path="m70,33l67,46,61,56,51,64,41,68r-12,l16,64,8,56,2,46,,35,2,23,8,13,16,4,29,,41,,51,4r10,9l67,23r3,10l70,33e" filled="f" strokeweight=".6pt">
              <v:path arrowok="t"/>
              <o:lock v:ext="edit" aspectratio="t"/>
            </v:shape>
            <v:shape id="_x0000_s2027" style="position:absolute;left:507;top:1992;width:6;height:182;mso-position-horizontal:absolute;mso-position-vertical:absolute" coordsize="6,180" path="m6,180l6,,2,,,180r6,xe" fillcolor="#e0e0e0" stroked="f">
              <v:path arrowok="t"/>
              <o:lock v:ext="edit" aspectratio="t"/>
            </v:shape>
            <v:shape id="_x0000_s2028" style="position:absolute;left:503;top:1992;width:6;height:182;mso-position-horizontal:absolute;mso-position-vertical:absolute" coordsize="6,180" path="m4,180l6,,,,,180r4,xe" fillcolor="#e0e0e0" stroked="f">
              <v:path arrowok="t"/>
              <o:lock v:ext="edit" aspectratio="t"/>
            </v:shape>
            <v:shape id="_x0000_s2029" style="position:absolute;left:361;top:1992;width:186;height:182;mso-position-horizontal:absolute;mso-position-vertical:absolute" coordsize="180,180" path="m180,90r-2,21l172,129r-10,17l150,160r-17,10l115,176r-19,4l76,180,57,174,41,166,24,152,14,137,6,119,2,100,,82,6,61,14,45,24,29,39,16,57,6,76,2,94,r21,4l133,10r17,12l162,37r10,16l178,72r2,18l180,90xe" stroked="f">
              <v:path arrowok="t"/>
              <o:lock v:ext="edit" aspectratio="t"/>
            </v:shape>
            <v:shape id="_x0000_s2030" style="position:absolute;left:507;top:1992;width:6;height:182;mso-position-horizontal:absolute;mso-position-vertical:absolute" coordsize="6,180" path="m6,180l6,,2,,,180r6,xe" fillcolor="#e0e0e0" stroked="f">
              <v:path arrowok="t"/>
              <o:lock v:ext="edit" aspectratio="t"/>
            </v:shape>
            <v:shape id="_x0000_s2031" style="position:absolute;left:503;top:1992;width:6;height:182;mso-position-horizontal:absolute;mso-position-vertical:absolute" coordsize="6,180" path="m4,180l6,,,,,180r4,xe" fillcolor="#e0e0e0" stroked="f">
              <v:path arrowok="t"/>
              <o:lock v:ext="edit" aspectratio="t"/>
            </v:shape>
            <v:shape id="_x0000_s2032" style="position:absolute;left:361;top:1992;width:186;height:182;mso-position-horizontal:absolute;mso-position-vertical:absolute" coordsize="180,180" path="m180,90r-2,21l172,129r-10,17l150,160r-17,10l115,176r-19,4l76,180,57,174,41,166,24,152,14,137,6,119,2,100,,82,6,61,14,45,24,29,39,16,57,6,76,2,94,r21,4l133,10r17,12l162,37r10,16l178,72r2,18l180,90e" filled="f" strokeweight=".6pt">
              <v:path arrowok="t"/>
              <o:lock v:ext="edit" aspectratio="t"/>
            </v:shape>
            <v:shape id="_x0000_s2033" style="position:absolute;left:446;top:2045;width:4;height:75;mso-position-horizontal:absolute;mso-position-vertical:absolute" coordsize="4,74" path="m4,74l4,,2,,,74r4,xe" fillcolor="#e0e0e0" stroked="f">
              <v:path arrowok="t"/>
              <o:lock v:ext="edit" aspectratio="t"/>
            </v:shape>
            <v:shape id="_x0000_s2034" style="position:absolute;left:444;top:2045;width:4;height:75;mso-position-horizontal:absolute;mso-position-vertical:absolute" coordsize="4,74" path="m2,74l4,,,,,74r2,xe" fillcolor="#e0e0e0" stroked="f">
              <v:path arrowok="t"/>
              <o:lock v:ext="edit" aspectratio="t"/>
            </v:shape>
            <v:shape id="_x0000_s2035" style="position:absolute;left:416;top:2045;width:76;height:75;mso-position-horizontal:absolute;mso-position-vertical:absolute" coordsize="74,74" path="m74,37l72,50,66,60r-8,8l47,74r-12,l23,72,12,64,4,56,,43,,31,4,21,12,11,23,4,35,,47,2,58,6r8,9l72,25r2,12l74,37xe" stroked="f">
              <v:path arrowok="t"/>
              <o:lock v:ext="edit" aspectratio="t"/>
            </v:shape>
            <v:shape id="_x0000_s2036" style="position:absolute;left:446;top:2045;width:4;height:75;mso-position-horizontal:absolute;mso-position-vertical:absolute" coordsize="4,74" path="m4,74l4,,2,,,74r4,xe" fillcolor="#e0e0e0" stroked="f">
              <v:path arrowok="t"/>
              <o:lock v:ext="edit" aspectratio="t"/>
            </v:shape>
            <v:shape id="_x0000_s2037" style="position:absolute;left:444;top:2045;width:4;height:75;mso-position-horizontal:absolute;mso-position-vertical:absolute" coordsize="4,74" path="m2,74l4,,,,,74r2,xe" fillcolor="#e0e0e0" stroked="f">
              <v:path arrowok="t"/>
              <o:lock v:ext="edit" aspectratio="t"/>
            </v:shape>
            <v:shape id="_x0000_s2038" style="position:absolute;left:416;top:2045;width:76;height:75;mso-position-horizontal:absolute;mso-position-vertical:absolute" coordsize="74,74" path="m74,37l72,50,66,60r-8,8l47,74r-12,l23,72,12,64,4,56,,43,,31,4,21,12,11,23,4,35,,47,2,58,6r8,9l72,25r2,12l74,37e" filled="f" strokeweight=".6pt">
              <v:path arrowok="t"/>
              <o:lock v:ext="edit" aspectratio="t"/>
            </v:shape>
            <v:shape id="_x0000_s2039" style="position:absolute;left:456;top:1232;width:6;height:185;mso-position-horizontal:absolute;mso-position-vertical:absolute" coordsize="6,183" path="m6,183l6,,2,,,183r6,xe" fillcolor="#e0e0e0" stroked="f">
              <v:path arrowok="t"/>
              <o:lock v:ext="edit" aspectratio="t"/>
            </v:shape>
            <v:shape id="_x0000_s2040" style="position:absolute;left:452;top:1232;width:6;height:185;mso-position-horizontal:absolute;mso-position-vertical:absolute" coordsize="6,183" path="m4,183l6,,,,,183r4,xe" fillcolor="#e0e0e0" stroked="f">
              <v:path arrowok="t"/>
              <o:lock v:ext="edit" aspectratio="t"/>
            </v:shape>
            <v:shape id="_x0000_s2041" style="position:absolute;left:440;top:1232;width:6;height:185;mso-position-horizontal:absolute;mso-position-vertical:absolute" coordsize="6,183" path="m6,183l6,,2,,,183r6,xe" fillcolor="#e0e0e0" stroked="f">
              <v:path arrowok="t"/>
              <o:lock v:ext="edit" aspectratio="t"/>
            </v:shape>
            <v:shape id="_x0000_s2042" style="position:absolute;left:435;top:1232;width:7;height:185;mso-position-horizontal:absolute;mso-position-vertical:absolute" coordsize="6,183" path="m4,183l6,,,,,183r4,xe" fillcolor="#e0e0e0" stroked="f">
              <v:path arrowok="t"/>
              <o:lock v:ext="edit" aspectratio="t"/>
            </v:shape>
            <v:shape id="_x0000_s2043" style="position:absolute;left:422;top:1232;width:6;height:185;mso-position-horizontal:absolute;mso-position-vertical:absolute" coordsize="6,183" path="m6,183l6,,2,,,183r6,xe" fillcolor="#e0e0e0" stroked="f">
              <v:path arrowok="t"/>
              <o:lock v:ext="edit" aspectratio="t"/>
            </v:shape>
            <v:shape id="_x0000_s2044" style="position:absolute;left:418;top:1232;width:6;height:185;mso-position-horizontal:absolute;mso-position-vertical:absolute" coordsize="6,183" path="m4,183l6,,,,,183r4,xe" fillcolor="#e0e0e0" stroked="f">
              <v:path arrowok="t"/>
              <o:lock v:ext="edit" aspectratio="t"/>
            </v:shape>
            <v:shape id="_x0000_s2045" style="position:absolute;left:361;top:1232;width:186;height:185;mso-position-horizontal:absolute;mso-position-vertical:absolute" coordsize="180,183" path="m180,90r-2,21l172,129r-8,17l152,160r-17,10l119,178r-19,5l82,183,63,178,45,170,31,160,18,146,8,129,2,111,,90,2,72,8,53,18,37,31,23,45,12,63,4,82,r18,l119,4r16,6l152,23r12,14l172,53r6,19l180,90r,xe" stroked="f">
              <v:path arrowok="t"/>
              <o:lock v:ext="edit" aspectratio="t"/>
            </v:shape>
            <v:shape id="_x0000_s2046" style="position:absolute;left:456;top:1232;width:6;height:185;mso-position-horizontal:absolute;mso-position-vertical:absolute" coordsize="6,183" path="m6,183l6,,2,,,183r6,xe" fillcolor="#e0e0e0" stroked="f">
              <v:path arrowok="t"/>
              <o:lock v:ext="edit" aspectratio="t"/>
            </v:shape>
            <v:shape id="_x0000_s2047" style="position:absolute;left:452;top:1232;width:6;height:185;mso-position-horizontal:absolute;mso-position-vertical:absolute" coordsize="6,183" path="m4,183l6,,,,,183r4,xe" fillcolor="#e0e0e0" stroked="f">
              <v:path arrowok="t"/>
              <o:lock v:ext="edit" aspectratio="t"/>
            </v:shape>
            <v:shape id="_x0000_s2048" style="position:absolute;left:440;top:1232;width:6;height:185;mso-position-horizontal:absolute;mso-position-vertical:absolute" coordsize="6,183" path="m6,183l6,,2,,,183r6,xe" fillcolor="#e0e0e0" stroked="f">
              <v:path arrowok="t"/>
              <o:lock v:ext="edit" aspectratio="t"/>
            </v:shape>
            <v:shape id="_x0000_s2049" style="position:absolute;left:435;top:1232;width:7;height:185;mso-position-horizontal:absolute;mso-position-vertical:absolute" coordsize="6,183" path="m4,183l6,,,,,183r4,xe" fillcolor="#e0e0e0" stroked="f">
              <v:path arrowok="t"/>
              <o:lock v:ext="edit" aspectratio="t"/>
            </v:shape>
            <v:shape id="_x0000_s2050" style="position:absolute;left:422;top:1232;width:6;height:185;mso-position-horizontal:absolute;mso-position-vertical:absolute" coordsize="6,183" path="m6,183l6,,2,,,183r6,xe" fillcolor="#e0e0e0" stroked="f">
              <v:path arrowok="t"/>
              <o:lock v:ext="edit" aspectratio="t"/>
            </v:shape>
            <v:shape id="_x0000_s2051" style="position:absolute;left:418;top:1232;width:6;height:185;mso-position-horizontal:absolute;mso-position-vertical:absolute" coordsize="6,183" path="m4,183l6,,,,,183r4,xe" fillcolor="#e0e0e0" stroked="f">
              <v:path arrowok="t"/>
              <o:lock v:ext="edit" aspectratio="t"/>
            </v:shape>
            <v:shape id="_x0000_s2052" style="position:absolute;left:361;top:1232;width:186;height:185;mso-position-horizontal:absolute;mso-position-vertical:absolute" coordsize="180,183" path="m180,90r-2,21l172,129r-8,17l152,160r-17,10l119,178r-19,5l82,183,63,178,45,170,31,160,18,146,8,129,2,111,,90,2,72,8,53,18,37,31,23,45,12,63,4,82,r18,l119,4r16,6l152,23r12,14l172,53r6,19l180,90r,e" filled="f" strokeweight=".6pt">
              <v:path arrowok="t"/>
              <o:lock v:ext="edit" aspectratio="t"/>
            </v:shape>
            <v:shape id="_x0000_s2053" style="position:absolute;left:446;top:1297;width:4;height:69;mso-position-horizontal:absolute;mso-position-vertical:absolute" coordsize="4,69" path="m4,69l4,,2,,,69r4,xe" fillcolor="#e0e0e0" stroked="f">
              <v:path arrowok="t"/>
              <o:lock v:ext="edit" aspectratio="t"/>
            </v:shape>
            <v:shape id="_x0000_s2054" style="position:absolute;left:444;top:1297;width:4;height:69;mso-position-horizontal:absolute;mso-position-vertical:absolute" coordsize="4,69" path="m2,69l4,,,,,69r2,xe" fillcolor="#e0e0e0" stroked="f">
              <v:path arrowok="t"/>
              <o:lock v:ext="edit" aspectratio="t"/>
            </v:shape>
            <v:shape id="_x0000_s2055" style="position:absolute;left:416;top:1297;width:76;height:69;mso-position-horizontal:absolute;mso-position-vertical:absolute" coordsize="74,69" path="m74,34l72,47,66,57r-8,8l47,69r-12,l23,67,12,61,4,51,,41,,30,4,18r8,-8l23,4,35,,47,2,58,6r8,8l72,24r2,10l74,34xe" stroked="f">
              <v:path arrowok="t"/>
              <o:lock v:ext="edit" aspectratio="t"/>
            </v:shape>
            <v:shape id="_x0000_s2056" style="position:absolute;left:446;top:1297;width:4;height:69;mso-position-horizontal:absolute;mso-position-vertical:absolute" coordsize="4,69" path="m4,69l4,,2,,,69r4,xe" fillcolor="#e0e0e0" stroked="f">
              <v:path arrowok="t"/>
              <o:lock v:ext="edit" aspectratio="t"/>
            </v:shape>
            <v:shape id="_x0000_s2057" style="position:absolute;left:444;top:1297;width:4;height:69;mso-position-horizontal:absolute;mso-position-vertical:absolute" coordsize="4,69" path="m2,69l4,,,,,69r2,xe" fillcolor="#e0e0e0" stroked="f">
              <v:path arrowok="t"/>
              <o:lock v:ext="edit" aspectratio="t"/>
            </v:shape>
            <v:shape id="_x0000_s2058" style="position:absolute;left:416;top:1297;width:76;height:69;mso-position-horizontal:absolute;mso-position-vertical:absolute" coordsize="74,69" path="m74,34l72,47,66,57r-8,8l47,69r-12,l23,67,12,61,4,51,,41,,30,4,18r8,-8l23,4,35,,47,2,58,6r8,8l72,24r2,10l74,34e" filled="f" strokeweight=".6pt">
              <v:path arrowok="t"/>
              <o:lock v:ext="edit" aspectratio="t"/>
            </v:shape>
            <v:shape id="_x0000_s2059" style="position:absolute;left:1954;top:1986;width:6;height:181;mso-position-horizontal:absolute;mso-position-vertical:absolute" coordsize="6,180" path="m,180l,,4,,6,180r-6,xe" fillcolor="#e0e0e0" stroked="f">
              <v:path arrowok="t"/>
              <o:lock v:ext="edit" aspectratio="t"/>
            </v:shape>
            <v:shape id="_x0000_s2060" style="position:absolute;left:1958;top:1986;width:6;height:181;mso-position-horizontal:absolute;mso-position-vertical:absolute" coordsize="6,180" path="m2,180l,,6,r,180l2,180xe" fillcolor="#e0e0e0" stroked="f">
              <v:path arrowok="t"/>
              <o:lock v:ext="edit" aspectratio="t"/>
            </v:shape>
            <v:shape id="_x0000_s2061" style="position:absolute;left:1971;top:1986;width:6;height:181;mso-position-horizontal:absolute;mso-position-vertical:absolute" coordsize="6,180" path="m,180l,,4,,6,180r-6,xe" fillcolor="#e0e0e0" stroked="f">
              <v:path arrowok="t"/>
              <o:lock v:ext="edit" aspectratio="t"/>
            </v:shape>
            <v:shape id="_x0000_s2062" style="position:absolute;left:1975;top:1986;width:6;height:181;mso-position-horizontal:absolute;mso-position-vertical:absolute" coordsize="6,180" path="m2,180l,,6,r,180l2,180xe" fillcolor="#e0e0e0" stroked="f">
              <v:path arrowok="t"/>
              <o:lock v:ext="edit" aspectratio="t"/>
            </v:shape>
            <v:shape id="_x0000_s2063" style="position:absolute;left:1988;top:1986;width:6;height:181;mso-position-horizontal:absolute;mso-position-vertical:absolute" coordsize="6,180" path="m,180l,,4,,6,180r-6,xe" fillcolor="#e0e0e0" stroked="f">
              <v:path arrowok="t"/>
              <o:lock v:ext="edit" aspectratio="t"/>
            </v:shape>
            <v:shape id="_x0000_s2064" style="position:absolute;left:1992;top:1986;width:6;height:181;mso-position-horizontal:absolute;mso-position-vertical:absolute" coordsize="6,180" path="m2,180l,,6,r,180l2,180xe" fillcolor="#e0e0e0" stroked="f">
              <v:path arrowok="t"/>
              <o:lock v:ext="edit" aspectratio="t"/>
            </v:shape>
            <v:shape id="_x0000_s2065" style="position:absolute;left:1886;top:1986;width:186;height:181;mso-position-horizontal:absolute;mso-position-vertical:absolute" coordsize="180,180" path="m180,90r-2,21l172,129r-11,16l147,160r-16,10l114,176r-20,4l75,180,57,174,39,166,24,152,12,137,4,119,,100,,82,4,61,12,45,24,28,39,16,55,6,75,2,94,r18,4l131,10r16,12l161,37r11,16l178,72r2,18l180,90xe" stroked="f">
              <v:path arrowok="t"/>
              <o:lock v:ext="edit" aspectratio="t"/>
            </v:shape>
            <v:shape id="_x0000_s2066" style="position:absolute;left:1954;top:1986;width:6;height:181;mso-position-horizontal:absolute;mso-position-vertical:absolute" coordsize="6,180" path="m,180l,,4,,6,180r-6,xe" fillcolor="#e0e0e0" stroked="f">
              <v:path arrowok="t"/>
              <o:lock v:ext="edit" aspectratio="t"/>
            </v:shape>
            <v:shape id="_x0000_s2067" style="position:absolute;left:1958;top:1986;width:6;height:181;mso-position-horizontal:absolute;mso-position-vertical:absolute" coordsize="6,180" path="m2,180l,,6,r,180l2,180xe" fillcolor="#e0e0e0" stroked="f">
              <v:path arrowok="t"/>
              <o:lock v:ext="edit" aspectratio="t"/>
            </v:shape>
            <v:shape id="_x0000_s2068" style="position:absolute;left:1971;top:1986;width:6;height:181;mso-position-horizontal:absolute;mso-position-vertical:absolute" coordsize="6,180" path="m,180l,,4,,6,180r-6,xe" fillcolor="#e0e0e0" stroked="f">
              <v:path arrowok="t"/>
              <o:lock v:ext="edit" aspectratio="t"/>
            </v:shape>
            <v:shape id="_x0000_s2069" style="position:absolute;left:1975;top:1986;width:6;height:181;mso-position-horizontal:absolute;mso-position-vertical:absolute" coordsize="6,180" path="m2,180l,,6,r,180l2,180xe" fillcolor="#e0e0e0" stroked="f">
              <v:path arrowok="t"/>
              <o:lock v:ext="edit" aspectratio="t"/>
            </v:shape>
            <v:shape id="_x0000_s2070" style="position:absolute;left:1988;top:1986;width:6;height:181;mso-position-horizontal:absolute;mso-position-vertical:absolute" coordsize="6,180" path="m,180l,,4,,6,180r-6,xe" fillcolor="#e0e0e0" stroked="f">
              <v:path arrowok="t"/>
              <o:lock v:ext="edit" aspectratio="t"/>
            </v:shape>
            <v:shape id="_x0000_s2071" style="position:absolute;left:1992;top:1986;width:6;height:181;mso-position-horizontal:absolute;mso-position-vertical:absolute" coordsize="6,180" path="m2,180l,,6,r,180l2,180xe" fillcolor="#e0e0e0" stroked="f">
              <v:path arrowok="t"/>
              <o:lock v:ext="edit" aspectratio="t"/>
            </v:shape>
            <v:shape id="_x0000_s2072" style="position:absolute;left:1886;top:1986;width:186;height:181;mso-position-horizontal:absolute;mso-position-vertical:absolute" coordsize="180,180" path="m180,90r-2,21l172,129r-11,16l147,160r-16,10l114,176r-20,4l75,180,57,174,39,166,24,152,12,137,4,119,,100,,82,4,61,12,45,24,28,39,16,55,6,75,2,94,r18,4l131,10r16,12l161,37r11,16l178,72r2,18l180,90e" filled="f" strokeweight=".6pt">
              <v:path arrowok="t"/>
              <o:lock v:ext="edit" aspectratio="t"/>
            </v:shape>
            <v:shape id="_x0000_s2073" style="position:absolute;left:1994;top:2039;width:4;height:75;mso-position-horizontal:absolute;mso-position-vertical:absolute" coordsize="4,74" path="m4,74l4,,2,,,74r4,xe" fillcolor="#e0e0e0" stroked="f">
              <v:path arrowok="t"/>
              <o:lock v:ext="edit" aspectratio="t"/>
            </v:shape>
            <v:shape id="_x0000_s2074" style="position:absolute;left:1992;top:2039;width:4;height:75;mso-position-horizontal:absolute;mso-position-vertical:absolute" coordsize="4,74" path="m2,74l4,,,,,74r2,xe" fillcolor="#e0e0e0" stroked="f">
              <v:path arrowok="t"/>
              <o:lock v:ext="edit" aspectratio="t"/>
            </v:shape>
            <v:shape id="_x0000_s2075" style="position:absolute;left:1943;top:2039;width:72;height:75;mso-position-horizontal:absolute;mso-position-vertical:absolute" coordsize="70,74" path="m70,37l68,49,61,60r-8,8l43,74r-12,l20,72,10,64,4,56,,43,,31,4,21,10,10,20,4,31,,43,2,53,6r8,8l68,25r2,12l70,37xe" stroked="f">
              <v:path arrowok="t"/>
              <o:lock v:ext="edit" aspectratio="t"/>
            </v:shape>
            <v:shape id="_x0000_s2076" style="position:absolute;left:1994;top:2039;width:4;height:75;mso-position-horizontal:absolute;mso-position-vertical:absolute" coordsize="4,74" path="m4,74l4,,2,,,74r4,xe" fillcolor="#e0e0e0" stroked="f">
              <v:path arrowok="t"/>
              <o:lock v:ext="edit" aspectratio="t"/>
            </v:shape>
            <v:shape id="_x0000_s2077" style="position:absolute;left:1992;top:2039;width:4;height:75;mso-position-horizontal:absolute;mso-position-vertical:absolute" coordsize="4,74" path="m2,74l4,,,,,74r2,xe" fillcolor="#e0e0e0" stroked="f">
              <v:path arrowok="t"/>
              <o:lock v:ext="edit" aspectratio="t"/>
            </v:shape>
            <v:shape id="_x0000_s2078" style="position:absolute;left:1943;top:2039;width:72;height:75;mso-position-horizontal:absolute;mso-position-vertical:absolute" coordsize="70,74" path="m70,37l68,49,61,60r-8,8l43,74r-12,l20,72,10,64,4,56,,43,,31,4,21,10,10,20,4,31,,43,2,53,6r8,8l68,25r2,12l70,37e" filled="f" strokeweight=".6pt">
              <v:path arrowok="t"/>
              <o:lock v:ext="edit" aspectratio="t"/>
            </v:shape>
            <v:shape id="_x0000_s2079" style="position:absolute;left:1216;top:1986;width:6;height:181;mso-position-horizontal:absolute;mso-position-vertical:absolute" coordsize="6,180" path="m,180l,,4,,6,180r-6,xe" fillcolor="#e0e0e0" stroked="f">
              <v:path arrowok="t"/>
              <o:lock v:ext="edit" aspectratio="t"/>
            </v:shape>
            <v:shape id="_x0000_s2080" style="position:absolute;left:1220;top:1986;width:6;height:181;mso-position-horizontal:absolute;mso-position-vertical:absolute" coordsize="6,180" path="m2,180l,,6,r,180l2,180xe" fillcolor="#e0e0e0" stroked="f">
              <v:path arrowok="t"/>
              <o:lock v:ext="edit" aspectratio="t"/>
            </v:shape>
            <v:shape id="_x0000_s2081" style="position:absolute;left:1232;top:1986;width:6;height:181;mso-position-horizontal:absolute;mso-position-vertical:absolute" coordsize="6,180" path="m,180l,,4,,6,180r-6,xe" fillcolor="#e0e0e0" stroked="f">
              <v:path arrowok="t"/>
              <o:lock v:ext="edit" aspectratio="t"/>
            </v:shape>
            <v:shape id="_x0000_s2082" style="position:absolute;left:1236;top:1986;width:8;height:181;mso-position-horizontal:absolute;mso-position-vertical:absolute" coordsize="7,180" path="m2,180l,,7,r,180l2,180xe" fillcolor="#e0e0e0" stroked="f">
              <v:path arrowok="t"/>
              <o:lock v:ext="edit" aspectratio="t"/>
            </v:shape>
            <v:shape id="_x0000_s2083" style="position:absolute;left:1250;top:1986;width:6;height:181;mso-position-horizontal:absolute;mso-position-vertical:absolute" coordsize="6,180" path="m,180l,,4,,6,180r-6,xe" fillcolor="#e0e0e0" stroked="f">
              <v:path arrowok="t"/>
              <o:lock v:ext="edit" aspectratio="t"/>
            </v:shape>
            <v:shape id="_x0000_s2084" style="position:absolute;left:1254;top:1986;width:6;height:181;mso-position-horizontal:absolute;mso-position-vertical:absolute" coordsize="6,180" path="m2,180l,,6,r,180l2,180xe" fillcolor="#e0e0e0" stroked="f">
              <v:path arrowok="t"/>
              <o:lock v:ext="edit" aspectratio="t"/>
            </v:shape>
            <v:shape id="_x0000_s2085" style="position:absolute;left:1120;top:1986;width:185;height:181;mso-position-horizontal:absolute;mso-position-vertical:absolute" coordsize="178,180" path="m178,90r-2,21l170,129r-10,16l147,160r-16,10l112,176r-18,4l73,180,55,174,39,166,24,152,12,137,4,119,,100,,82,4,61,12,45,24,28,39,16,55,6,73,2,94,r18,4l131,10r16,12l160,37r10,16l176,72r2,18l178,90xe" stroked="f">
              <v:path arrowok="t"/>
              <o:lock v:ext="edit" aspectratio="t"/>
            </v:shape>
            <v:shape id="_x0000_s2086" style="position:absolute;left:1216;top:1986;width:6;height:181;mso-position-horizontal:absolute;mso-position-vertical:absolute" coordsize="6,180" path="m,180l,,4,,6,180r-6,xe" fillcolor="#e0e0e0" stroked="f">
              <v:path arrowok="t"/>
              <o:lock v:ext="edit" aspectratio="t"/>
            </v:shape>
            <v:shape id="_x0000_s2087" style="position:absolute;left:1220;top:1986;width:6;height:181;mso-position-horizontal:absolute;mso-position-vertical:absolute" coordsize="6,180" path="m2,180l,,6,r,180l2,180xe" fillcolor="#e0e0e0" stroked="f">
              <v:path arrowok="t"/>
              <o:lock v:ext="edit" aspectratio="t"/>
            </v:shape>
            <v:shape id="_x0000_s2088" style="position:absolute;left:1232;top:1986;width:6;height:181;mso-position-horizontal:absolute;mso-position-vertical:absolute" coordsize="6,180" path="m,180l,,4,,6,180r-6,xe" fillcolor="#e0e0e0" stroked="f">
              <v:path arrowok="t"/>
              <o:lock v:ext="edit" aspectratio="t"/>
            </v:shape>
            <v:shape id="_x0000_s2089" style="position:absolute;left:1236;top:1986;width:8;height:181;mso-position-horizontal:absolute;mso-position-vertical:absolute" coordsize="7,180" path="m2,180l,,7,r,180l2,180xe" fillcolor="#e0e0e0" stroked="f">
              <v:path arrowok="t"/>
              <o:lock v:ext="edit" aspectratio="t"/>
            </v:shape>
            <v:shape id="_x0000_s2090" style="position:absolute;left:1250;top:1986;width:6;height:181;mso-position-horizontal:absolute;mso-position-vertical:absolute" coordsize="6,180" path="m,180l,,4,,6,180r-6,xe" fillcolor="#e0e0e0" stroked="f">
              <v:path arrowok="t"/>
              <o:lock v:ext="edit" aspectratio="t"/>
            </v:shape>
            <v:shape id="_x0000_s2091" style="position:absolute;left:1254;top:1986;width:6;height:181;mso-position-horizontal:absolute;mso-position-vertical:absolute" coordsize="6,180" path="m2,180l,,6,r,180l2,180xe" fillcolor="#e0e0e0" stroked="f">
              <v:path arrowok="t"/>
              <o:lock v:ext="edit" aspectratio="t"/>
            </v:shape>
            <v:shape id="_x0000_s2092" style="position:absolute;left:1120;top:1986;width:185;height:181;mso-position-horizontal:absolute;mso-position-vertical:absolute" coordsize="178,180" path="m178,90r-2,21l170,129r-10,16l147,160r-16,10l112,176r-18,4l73,180,55,174,39,166,24,152,12,137,4,119,,100,,82,4,61,12,45,24,28,39,16,55,6,73,2,94,r18,4l131,10r16,12l160,37r10,16l176,72r2,18l178,90e" filled="f" strokeweight=".6pt">
              <v:path arrowok="t"/>
              <o:lock v:ext="edit" aspectratio="t"/>
            </v:shape>
            <v:shape id="_x0000_s2093" style="position:absolute;left:1177;top:2039;width:71;height:75;mso-position-horizontal:absolute;mso-position-vertical:absolute" coordsize="68,74" path="m68,37l66,49,61,60r-8,8l43,74r-12,l20,72,10,64,2,56,,43,,31,4,21,10,10,20,4,31,,43,2,53,6r8,8l68,25r,12l68,37xe" stroked="f">
              <v:path arrowok="t"/>
              <o:lock v:ext="edit" aspectratio="t"/>
            </v:shape>
            <v:shape id="_x0000_s2094" style="position:absolute;left:1177;top:2039;width:71;height:75;mso-position-horizontal:absolute;mso-position-vertical:absolute" coordsize="68,74" path="m68,37l66,49,61,60r-8,8l43,74r-12,l20,72,10,64,2,56,,43,,31,4,21,10,10,20,4,31,,43,2,53,6r8,8l68,25r,12l68,37e" filled="f" strokeweight=".6pt">
              <v:path arrowok="t"/>
              <o:lock v:ext="edit" aspectratio="t"/>
            </v:shape>
            <v:shape id="_x0000_s2095" style="position:absolute;left:1975;top:1238;width:6;height:181;mso-position-horizontal:absolute;mso-position-vertical:absolute" coordsize="6,179" path="m6,179l6,,2,,,179r6,xe" fillcolor="#e0e0e0" stroked="f">
              <v:path arrowok="t"/>
              <o:lock v:ext="edit" aspectratio="t"/>
            </v:shape>
            <v:shape id="_x0000_s2096" style="position:absolute;left:1971;top:1238;width:6;height:181;mso-position-horizontal:absolute;mso-position-vertical:absolute" coordsize="6,179" path="m4,179l6,,,,,179r4,xe" fillcolor="#e0e0e0" stroked="f">
              <v:path arrowok="t"/>
              <o:lock v:ext="edit" aspectratio="t"/>
            </v:shape>
            <v:shape id="_x0000_s2097" style="position:absolute;left:1886;top:1238;width:186;height:181;mso-position-horizontal:absolute;mso-position-vertical:absolute" coordsize="180,179" path="m180,88r-2,21l172,127r-11,17l147,158r-16,10l114,177r-20,2l75,179,57,172,39,164,24,152,12,136,4,117,,99,,80,4,60,12,43,24,27,39,14,55,6,75,,94,r18,2l131,10r16,11l161,35r11,16l178,70r2,18l180,88xe" stroked="f">
              <v:path arrowok="t"/>
              <o:lock v:ext="edit" aspectratio="t"/>
            </v:shape>
            <v:shape id="_x0000_s2098" style="position:absolute;left:1975;top:1238;width:6;height:181;mso-position-horizontal:absolute;mso-position-vertical:absolute" coordsize="6,179" path="m6,179l6,,2,,,179r6,xe" fillcolor="#e0e0e0" stroked="f">
              <v:path arrowok="t"/>
              <o:lock v:ext="edit" aspectratio="t"/>
            </v:shape>
            <v:shape id="_x0000_s2099" style="position:absolute;left:1971;top:1238;width:6;height:181;mso-position-horizontal:absolute;mso-position-vertical:absolute" coordsize="6,179" path="m4,179l6,,,,,179r4,xe" fillcolor="#e0e0e0" stroked="f">
              <v:path arrowok="t"/>
              <o:lock v:ext="edit" aspectratio="t"/>
            </v:shape>
            <v:shape id="_x0000_s2100" style="position:absolute;left:1886;top:1238;width:186;height:181;mso-position-horizontal:absolute;mso-position-vertical:absolute" coordsize="180,179" path="m180,88r-2,21l172,127r-11,17l147,158r-16,10l114,177r-20,2l75,179,57,172,39,164,24,152,12,136,4,117,,99,,80,4,60,12,43,24,27,39,14,55,6,75,,94,r18,2l131,10r16,11l161,35r11,16l178,70r2,18l180,88e" filled="f" strokeweight=".6pt">
              <v:path arrowok="t"/>
              <o:lock v:ext="edit" aspectratio="t"/>
            </v:shape>
            <v:shape id="_x0000_s2101" style="position:absolute;left:2010;top:1292;width:5;height:70;mso-position-horizontal:absolute;mso-position-vertical:absolute" coordsize="5,70" path="m5,70l5,,3,,,70r5,xe" fillcolor="#e0e0e0" stroked="f">
              <v:path arrowok="t"/>
              <o:lock v:ext="edit" aspectratio="t"/>
            </v:shape>
            <v:shape id="_x0000_s2102" style="position:absolute;left:2008;top:1292;width:5;height:70;mso-position-horizontal:absolute;mso-position-vertical:absolute" coordsize="5,70" path="m2,70l5,,,,,70r2,xe" fillcolor="#e0e0e0" stroked="f">
              <v:path arrowok="t"/>
              <o:lock v:ext="edit" aspectratio="t"/>
            </v:shape>
            <v:shape id="_x0000_s2103" style="position:absolute;left:1941;top:1292;width:77;height:70;mso-position-horizontal:absolute;mso-position-vertical:absolute" coordsize="74,70" path="m74,35l72,48,65,58r-8,8l45,70r-12,l22,68,12,62,4,52,,41,,31,4,19r8,-8l20,5,33,,45,3,57,7r8,8l72,25r2,10l74,35xe" stroked="f">
              <v:path arrowok="t"/>
              <o:lock v:ext="edit" aspectratio="t"/>
            </v:shape>
            <v:shape id="_x0000_s2104" style="position:absolute;left:2010;top:1292;width:5;height:70;mso-position-horizontal:absolute;mso-position-vertical:absolute" coordsize="5,70" path="m5,70l5,,3,,,70r5,xe" fillcolor="#e0e0e0" stroked="f">
              <v:path arrowok="t"/>
              <o:lock v:ext="edit" aspectratio="t"/>
            </v:shape>
            <v:shape id="_x0000_s2105" style="position:absolute;left:2008;top:1292;width:5;height:70;mso-position-horizontal:absolute;mso-position-vertical:absolute" coordsize="5,70" path="m2,70l5,,,,,70r2,xe" fillcolor="#e0e0e0" stroked="f">
              <v:path arrowok="t"/>
              <o:lock v:ext="edit" aspectratio="t"/>
            </v:shape>
            <v:shape id="_x0000_s2106" style="position:absolute;left:1941;top:1292;width:77;height:70;mso-position-horizontal:absolute;mso-position-vertical:absolute" coordsize="74,70" path="m74,35l72,48,65,58r-8,8l45,70r-12,l22,68,12,62,4,52,,41,,31,4,19r8,-8l20,5,33,,45,3,57,7r8,8l72,25r2,10l74,35e" filled="f" strokeweight=".6pt">
              <v:path arrowok="t"/>
              <o:lock v:ext="edit" aspectratio="t"/>
            </v:shape>
            <v:shape id="_x0000_s2107" type="#_x0000_t136" style="position:absolute;left:936;top:867;width:551;height:354" fillcolor="red" strokecolor="red">
              <v:shadow color="#868686"/>
              <v:textpath style="font-family:&quot;Abadi MT Condensed&quot;;v-text-kern:t" trim="t" fitpath="t" string="U6"/>
              <o:lock v:ext="edit" aspectratio="t"/>
            </v:shape>
            <v:shape id="_x0000_s2108" type="#_x0000_t136" style="position:absolute;left:495;top:1610;width:1463;height:169" fillcolor="black">
              <v:shadow color="#868686"/>
              <v:textpath style="font-family:&quot;Abadi MT Condensed&quot;;v-text-kern:t" trim="t" fitpath="t" string="RECORDING IC"/>
              <o:lock v:ext="edit" aspectratio="t"/>
            </v:shape>
          </v:group>
        </w:pict>
      </w:r>
    </w:p>
    <w:p w:rsidR="007C3446" w:rsidRDefault="007724E3">
      <w:pPr>
        <w:tabs>
          <w:tab w:val="left" w:pos="5400"/>
        </w:tabs>
        <w:ind w:right="-150"/>
      </w:pPr>
      <w:r>
        <w:rPr>
          <w:noProof/>
          <w:sz w:val="20"/>
        </w:rPr>
        <w:pict>
          <v:group id="_x0000_s1137" style="position:absolute;margin-left:381.05pt;margin-top:12.1pt;width:89.15pt;height:22.75pt;z-index:251602432" coordorigin="1440,5727" coordsize="1783,455">
            <o:lock v:ext="edit" aspectratio="t"/>
            <v:shape id="_x0000_s1138" style="position:absolute;left:2104;top:5063;width:455;height:1783;rotation:90;mso-position-horizontal:absolute;mso-position-vertical:absolute" coordsize="455,1783"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1139" style="position:absolute;left:1502;top:5861;width:180;height:179;rotation:90;mso-position-horizontal:absolute;mso-position-vertical:absolute" coordsize="180,179" path="m180,88r-4,19l170,125r-8,17l147,156r-14,10l115,174r-19,5l78,179,59,174,43,166,29,156,16,142,6,125,2,107,,88,2,70,8,51,18,35,31,23,47,10,63,4,82,r18,l119,4r18,6l152,23r12,12l172,51r6,19l180,88r,xe" fillcolor="#e0e0e0" strokeweight=".7pt">
              <v:path arrowok="t"/>
              <o:lock v:ext="edit" aspectratio="t"/>
            </v:shape>
            <v:shape id="_x0000_s1140" style="position:absolute;left:1557;top:5914;width:70;height:74;rotation:90;mso-position-horizontal:absolute;mso-position-vertical:absolute" coordsize="70,74" path="m70,37l68,50,62,60r-8,8l43,74r-12,l21,72,11,64,4,56,,44,,31,4,21,11,11,21,5,31,,43,2,54,7r8,8l68,25r2,12l70,37xe" fillcolor="#e0e0e0" strokeweight=".7pt">
              <v:path arrowok="t"/>
              <o:lock v:ext="edit" aspectratio="t"/>
            </v:shape>
            <v:shape id="_x0000_s1141" style="position:absolute;left:2994;top:5862;width:180;height:178;rotation:90;mso-position-horizontal:absolute;mso-position-vertical:absolute" coordsize="180,178" path="m180,88r-4,20l170,125r-8,16l147,155r-14,11l115,174r-19,4l78,178,59,174,43,166,29,155,16,141,6,125,2,108,,88,2,69,8,53,18,36,31,22,47,12,63,4,82,r18,l119,4r18,8l152,22r12,14l172,53r6,16l180,88r,xe" fillcolor="#e0e0e0" strokeweight=".7pt">
              <v:path arrowok="t"/>
              <o:lock v:ext="edit" aspectratio="t"/>
            </v:shape>
            <v:shape id="_x0000_s1142" style="position:absolute;left:3047;top:5915;width:70;height:72;rotation:90;mso-position-horizontal:absolute;mso-position-vertical:absolute" coordsize="70,72" path="m70,35l68,47,62,57r-8,9l43,72r-12,l21,70,11,64,4,53,,41,,31,4,18,11,8,21,2,31,,43,,54,4r8,8l68,25r2,10l70,35xe" fillcolor="#e0e0e0" strokeweight=".7pt">
              <v:path arrowok="t"/>
              <o:lock v:ext="edit" aspectratio="t"/>
            </v:shape>
            <v:shape id="_x0000_s1143" style="position:absolute;left:1903;top:5978;width:935;height:136;mso-wrap-style:square;mso-wrap-distance-left:9pt;mso-wrap-distance-top:0;mso-wrap-distance-right:9pt;mso-wrap-distance-bottom:0;mso-position-horizontal:absolute;mso-position-horizontal-relative:text;mso-position-vertical:absolute;mso-position-vertical-relative:text;v-text-anchor:top" coordsize="935,136" path="m,136r108,-1c144,116,138,22,213,22hhc288,22,300,115,341,135hbc382,134,379,23,461,15hhc543,7,541,116,581,135hbc620,134,603,14,693,7hhc783,,773,113,813,135hal935,136e" filled="f" strokecolor="red" strokeweight="2.5pt">
              <v:path arrowok="t"/>
              <o:lock v:ext="edit" aspectratio="t"/>
            </v:shape>
            <v:line id="_x0000_s1144" style="position:absolute;rotation:-90;flip:y" from="2371,5697" to="2371,6632" strokecolor="red">
              <o:lock v:ext="edit" aspectratio="t"/>
            </v:line>
            <v:shape id="_x0000_s1145" type="#_x0000_t136" style="position:absolute;left:2220;top:5741;width:240;height:225" fillcolor="red" stroked="f">
              <v:shadow color="#868686"/>
              <v:textpath style="font-family:&quot;Arial Black&quot;;font-size:8pt;v-text-kern:t" trim="t" fitpath="t" string="A1"/>
              <o:lock v:ext="edit" aspectratio="t"/>
            </v:shape>
            <v:shape id="_x0000_s1146" type="#_x0000_t136" style="position:absolute;left:1734;top:5780;width:407;height:75" fillcolor="red" stroked="f">
              <v:shadow color="#868686"/>
              <v:textpath style="font-family:&quot;Arial Black&quot;;font-size:8pt;v-text-kern:t" trim="t" fitpath="t" string="ANTENNA"/>
              <o:lock v:ext="edit" aspectratio="t"/>
            </v:shape>
            <v:shape id="_x0000_s1147" type="#_x0000_t136" style="position:absolute;left:1743;top:5882;width:407;height:75" fillcolor="red" stroked="f">
              <v:shadow color="#868686"/>
              <v:textpath style="font-family:&quot;Arial Black&quot;;font-size:8pt;v-text-kern:t" trim="t" fitpath="t" string="COIL    "/>
              <o:lock v:ext="edit" aspectratio="t"/>
            </v:shape>
          </v:group>
        </w:pict>
      </w:r>
    </w:p>
    <w:p w:rsidR="007C3446" w:rsidRDefault="007724E3">
      <w:pPr>
        <w:tabs>
          <w:tab w:val="left" w:pos="5400"/>
        </w:tabs>
        <w:ind w:right="-150"/>
      </w:pPr>
      <w:r>
        <w:rPr>
          <w:noProof/>
          <w:sz w:val="20"/>
        </w:rPr>
        <w:pict>
          <v:group id="_x0000_s1900" style="position:absolute;margin-left:667.15pt;margin-top:5.2pt;width:55.15pt;height:90.7pt;rotation:-360;z-index:251588096" coordorigin="981,364" coordsize="1103,1814">
            <o:lock v:ext="edit" aspectratio="t"/>
            <v:shape id="_x0000_s1901" style="position:absolute;left:626;top:719;width:1814;height:1103;rotation:-9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red">
              <v:path arrowok="t"/>
              <o:lock v:ext="edit" aspectratio="t"/>
            </v:shape>
            <v:shape id="_x0000_s1902" style="position:absolute;left:1123;top:2158;width:14;height:14;rotation:-90;mso-position-horizontal:absolute;mso-position-vertical:absolute" coordsize="14,14" path="m6,l8,r,l10,2r2,l12,2r,2l14,4r,2l14,8r,l14,10r-2,l12,12r,l10,14r-2,l8,14r-2,l6,14r,l6,14r-2,l4,14,2,12r,l,10r,l,8r,l,6,,4r,l2,2r,l4,2,4,,6,r,l6,r,xe" fillcolor="black" strokeweight=".1pt">
              <v:path arrowok="t"/>
              <o:lock v:ext="edit" aspectratio="t"/>
            </v:shape>
            <v:shape id="_x0000_s1903" style="position:absolute;left:1836;top:1212;width:178;height:179;rotation:-9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1904" style="position:absolute;left:1889;top:1265;width:68;height:74;rotation:-90;mso-position-horizontal:absolute;mso-position-vertical:absolute" coordsize="68,74" path="m68,37l66,50,62,60r-9,8l43,74r-12,l21,72,10,66,2,56,,43,,31,2,21,10,11,21,4,31,,43,2,53,6r9,9l68,27r,10l68,37xe" fillcolor="#e0e0e0" strokeweight=".6pt">
              <v:path arrowok="t"/>
              <o:lock v:ext="edit" aspectratio="t"/>
            </v:shape>
            <v:shape id="_x0000_s1905" style="position:absolute;left:1094;top:469;width:180;height:179;rotation:-9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1906" style="position:absolute;left:1147;top:525;width:74;height:67;rotation:-90;mso-position-horizontal:absolute;mso-position-vertical:absolute" coordsize="74,67" path="m74,33l72,45,66,55r-9,8l45,67r-12,l21,65,12,59,4,51,,39,,28,4,16,12,8,21,2,33,,45,,55,4r11,8l72,22r2,11l74,33xe" fillcolor="#e0e0e0" strokeweight=".6pt">
              <v:path arrowok="t"/>
              <o:lock v:ext="edit" aspectratio="t"/>
            </v:shape>
            <v:shape id="_x0000_s1907" style="position:absolute;left:1093;top:1934;width:181;height:179;rotation:-9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1908" style="position:absolute;left:1147;top:1990;width:73;height:67;rotation:-90;mso-position-horizontal:absolute;mso-position-vertical:absolute" coordsize="73,67" path="m73,33l71,45,65,55r-8,8l47,67r-13,l22,65,12,59,4,51,,39,,28,4,16,12,8,22,2,34,,47,,57,4r8,8l71,22r2,11l73,33xe" fillcolor="#e0e0e0" strokeweight=".6pt">
              <v:path arrowok="t"/>
              <o:lock v:ext="edit" aspectratio="t"/>
            </v:shape>
            <v:shape id="_x0000_s1909" style="position:absolute;left:1101;top:1213;width:178;height:178;rotation:-90;mso-position-horizontal:absolute;mso-position-vertical:absolute" coordsize="178,178" path="m178,88r-2,20l170,127r-10,16l147,157r-16,11l113,176r-19,2l74,178,55,172,39,164,24,151,12,135,4,119,,98,,80,4,61,12,43,24,26,39,14,55,6,74,,94,r19,2l131,10r16,10l160,34r10,17l176,69r2,19l178,88xe" fillcolor="#e0e0e0" strokeweight=".6pt">
              <v:path arrowok="t"/>
              <o:lock v:ext="edit" aspectratio="t"/>
            </v:shape>
            <v:shape id="_x0000_s1910" style="position:absolute;left:1156;top:1266;width:68;height:72;rotation:-90;mso-position-horizontal:absolute;mso-position-vertical:absolute" coordsize="68,72" path="m68,35l66,47,62,57,53,68,43,72r-12,l21,70,10,63,2,53,,41,,31,2,18,10,8,21,2,31,,43,,53,4r9,8l68,24r,11l68,35xe" fillcolor="#e0e0e0" strokeweight=".6pt">
              <v:path arrowok="t"/>
              <o:lock v:ext="edit" aspectratio="t"/>
            </v:shape>
            <v:shape id="_x0000_s1911" type="#_x0000_t136" style="position:absolute;left:1560;top:1193;width:279;height:179;rotation:-90" strokecolor="white" strokeweight=".25pt">
              <v:shadow color="#868686"/>
              <v:textpath style="font-family:&quot;Verdana Ref&quot;;font-size:14pt;v-text-kern:t" trim="t" fitpath="t" string="U5"/>
              <o:lock v:ext="edit" aspectratio="t"/>
            </v:shape>
            <v:shape id="_x0000_s1912" type="#_x0000_t136" style="position:absolute;left:1037;top:1605;width:703;height:89;rotation:-90" strokecolor="white" strokeweight="0">
              <v:shadow color="#868686"/>
              <v:textpath style="font-family:&quot;Verdana Ref&quot;;font-size:14pt;v-text-kern:t" trim="t" fitpath="t" string="INTEGRATED"/>
              <o:lock v:ext="edit" aspectratio="t"/>
            </v:shape>
            <v:shape id="_x0000_s1913" type="#_x0000_t136" style="position:absolute;left:1037;top:885;width:703;height:89;rotation:-90" strokecolor="white" strokeweight="0">
              <v:shadow color="#868686"/>
              <v:textpath style="font-family:&quot;Verdana Ref&quot;;font-size:14pt;v-text-kern:t" trim="t" fitpath="t" string="  CIRCUIT"/>
              <o:lock v:ext="edit" aspectratio="t"/>
            </v:shape>
          </v:group>
        </w:pict>
      </w:r>
    </w:p>
    <w:p w:rsidR="007C3446" w:rsidRDefault="007724E3">
      <w:pPr>
        <w:tabs>
          <w:tab w:val="left" w:pos="5400"/>
        </w:tabs>
        <w:ind w:right="-150"/>
      </w:pPr>
      <w:r>
        <w:rPr>
          <w:noProof/>
          <w:sz w:val="20"/>
        </w:rPr>
        <w:pict>
          <v:group id="_x0000_s5126" style="position:absolute;margin-left:381.45pt;margin-top:9.4pt;width:89.2pt;height:22.65pt;z-index:251611648" coordorigin="8493,6020" coordsize="1784,453">
            <v:shape id="_x0000_s1553" style="position:absolute;left:9158;top:5355;width:453;height:1784;rotation:90;mso-position-horizontal:absolute;mso-position-vertical:absolute" coordsize="453,1783"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1554" style="position:absolute;left:9376;top:5534;width:26;height:1396;rotation:90;mso-position-horizontal:absolute;mso-position-vertical:absolute" coordsize="26,1395" path="m26,1381r,l26,1385r,2l24,1389r-2,2l22,1391r-2,2l18,1393r-2,2l12,1395r-2,l8,1393r-2,l4,1391r,l2,1389,,1387r,-2l,1381r,l,12r,l,10,,8,2,6,4,4,4,2r2,l8,r2,l12,r4,l18,r2,2l22,2r,2l24,6r2,2l26,10r,2l26,12r,1369xe" fillcolor="red" strokecolor="red" strokeweight=".1pt">
              <v:path arrowok="t"/>
              <o:lock v:ext="edit" aspectratio="t"/>
            </v:shape>
            <v:shape id="_x0000_s1555" style="position:absolute;left:9243;top:6069;width:306;height:311;rotation:90;mso-position-horizontal:absolute;mso-position-vertical:absolute" coordsize="306,310"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1556" style="position:absolute;left:10047;top:6142;width:178;height:179;rotation:90;mso-position-horizontal:absolute;mso-position-vertical:absolute" coordsize="178,179" path="m178,91r-2,18l170,126r-10,16l147,156r-14,13l114,175r-18,4l78,179,59,175,43,169,26,156,14,142,6,126,,109,,91,2,70,8,54,18,37,30,23,45,13,63,5,82,r18,l119,5r16,8l151,23r13,14l172,54r6,16l178,89r,2xe" fillcolor="#e0e0e0" strokeweight=".6pt">
              <v:path arrowok="t"/>
              <o:lock v:ext="edit" aspectratio="t"/>
            </v:shape>
            <v:shape id="_x0000_s1557" style="position:absolute;left:10104;top:6196;width:68;height:72;rotation:90;mso-position-horizontal:absolute;mso-position-vertical:absolute" coordsize="68,72" path="m68,37r,10l62,59r-9,8l43,72r-12,l21,70,10,63,4,53,,43,,31,4,18,10,8,21,2,31,,43,,53,6r9,8l68,24r,13l68,37xe" fillcolor="#e0e0e0" strokeweight=".6pt">
              <v:path arrowok="t"/>
              <o:lock v:ext="edit" aspectratio="t"/>
            </v:shape>
            <v:shape id="_x0000_s1558" style="position:absolute;left:8554;top:6142;width:178;height:179;rotation:90;mso-position-horizontal:absolute;mso-position-vertical:absolute" coordsize="178,179" path="m178,88r-2,19l170,125r-10,17l147,156r-14,10l114,174r-18,5l78,179,59,174,43,166,26,156,14,142,6,125,,107,,88,2,70,8,53,18,37,30,23,45,10,63,4,82,r18,l119,4r16,6l151,23r13,12l172,51r6,19l178,88r,xe" fillcolor="#e0e0e0" strokeweight=".6pt">
              <v:path arrowok="t"/>
              <o:lock v:ext="edit" aspectratio="t"/>
            </v:shape>
            <v:shape id="_x0000_s1559" style="position:absolute;left:8613;top:6195;width:68;height:74;rotation:90;mso-position-horizontal:absolute;mso-position-vertical:absolute" coordsize="68,74" path="m68,37r,13l62,60r-9,8l43,74r-12,l21,72,10,66,4,56,,43,,31,4,21,10,11,21,4,31,,43,2,53,6r9,9l68,25r,12l68,37xe" fillcolor="#e0e0e0" strokeweight=".6pt">
              <v:path arrowok="t"/>
              <o:lock v:ext="edit" aspectratio="t"/>
            </v:shape>
            <v:shape id="_x0000_s1560" type="#_x0000_t136" style="position:absolute;left:9265;top:6144;width:231;height:173" stroked="f">
              <v:shadow color="#868686"/>
              <v:textpath style="font-family:&quot;Times New Roman&quot;;font-size:8pt;font-weight:bold;v-text-kern:t" trim="t" fitpath="t" string="L1"/>
              <o:lock v:ext="edit" aspectratio="t"/>
            </v:shape>
            <v:shape id="_x0000_s1561" type="#_x0000_t136" style="position:absolute;left:8794;top:6319;width:395;height:115" fillcolor="black" stroked="f">
              <v:shadow color="#868686"/>
              <v:textpath style="font-family:&quot;Times New Roman&quot;;font-size:8pt;font-weight:bold;v-text-kern:t" trim="t" fitpath="t" string="LAMP"/>
              <o:lock v:ext="edit" aspectratio="t"/>
            </v:shape>
            <v:shape id="_x0000_s1562" type="#_x0000_t136" style="position:absolute;left:8773;top:6063;width:405;height:115" fillcolor="black" stroked="f">
              <v:shadow color="#868686"/>
              <v:textpath style="font-family:&quot;Arial Black&quot;;font-size:8pt;v-text-kern:t" trim="t" fitpath="t" string="2.5V"/>
              <o:lock v:ext="edit" aspectratio="t"/>
            </v:shape>
          </v:group>
        </w:pict>
      </w:r>
    </w:p>
    <w:p w:rsidR="007C3446" w:rsidRDefault="007724E3">
      <w:pPr>
        <w:tabs>
          <w:tab w:val="left" w:pos="5400"/>
        </w:tabs>
        <w:ind w:right="-150"/>
      </w:pPr>
      <w:r>
        <w:rPr>
          <w:noProof/>
          <w:sz w:val="20"/>
        </w:rPr>
        <w:pict>
          <v:group id="_x0000_s1588" style="position:absolute;margin-left:191.75pt;margin-top:9.05pt;width:129.85pt;height:16.7pt;z-index:251584000" coordorigin="621,364" coordsize="2597,334">
            <o:lock v:ext="edit" aspectratio="t"/>
            <v:shape id="_x0000_s1589" style="position:absolute;left:1753;top:-768;width:334;height:2597;rotation:90;mso-position-horizontal:absolute;mso-position-vertical:absolute" coordsize="334,2597" path="m166,2597r84,-22l312,2515r22,-84l334,2431r-10,-55l298,2329r-41,-37l257,2292r,-56l257,2169r,-78l257,2000r,-96l257,1799r,l298,1762r26,-47l334,1660r,l324,1602r-26,-47l257,1520r,l257,1438r,-82l257,1272r,-82l257,1108r,-80l257,1028r41,-37l324,944r10,-56l334,888,324,833,298,784,257,747r,l257,640r,-100l257,449r,-78l257,308r,l298,271r26,-47l334,168r,l312,84,252,25,168,r,l84,25,25,84,,168r,l11,224r26,47l78,308r,l78,371r,78l78,540r,100l78,747r,l37,784,11,833,,888r,l11,944r26,47l78,1028r,l78,1108r,82l78,1272r,84l78,1438r,82l78,1520r-41,35l11,1602,,1660r,l11,1715r26,47l78,1799r,l78,1904r,96l78,2091r,78l78,2236r,56l78,2292r-41,37l11,2376,,2431r,l23,2515r59,60l166,2597r,xe" fillcolor="blue">
              <v:path arrowok="t"/>
              <o:lock v:ext="edit" aspectratio="t"/>
            </v:shape>
            <v:shape id="_x0000_s1590" style="position:absolute;left:2967;top:447;width:181;height:180;rotation:90;mso-position-horizontal:absolute;mso-position-vertical:absolute" coordsize="181,180" path="m181,90r-2,19l172,127r-10,17l150,158r-17,10l117,176r-18,4l80,180,62,176,43,168,29,158,17,144,8,127,2,109,,90,2,72,8,53,19,37,31,22,47,12,64,4,84,r19,l121,4r17,8l152,22r12,15l174,53r5,19l181,90r,xe" fillcolor="#e0e0e0" strokeweight=".6pt">
              <v:path arrowok="t"/>
              <o:lock v:ext="edit" aspectratio="t"/>
            </v:shape>
            <v:shape id="_x0000_s1591" style="position:absolute;left:3023;top:500;width:69;height:74;rotation:90;mso-position-horizontal:absolute;mso-position-vertical:absolute" coordsize="69,74" path="m69,37l67,50,63,60,53,68,43,72,32,74,20,70,12,64,4,56,,43,,31,4,19r8,-8l20,4,32,,43,2,53,6r10,9l67,25r2,12l69,37xe" fillcolor="#e0e0e0" strokeweight=".6pt">
              <v:path arrowok="t"/>
              <o:lock v:ext="edit" aspectratio="t"/>
            </v:shape>
            <v:shape id="_x0000_s1592" style="position:absolute;left:2246;top:446;width:181;height:181;rotation:90;mso-position-horizontal:absolute;mso-position-vertical:absolute" coordsize="181,181" path="m181,90r-2,19l172,127r-10,17l150,156r-17,12l117,176r-18,5l80,181,62,176,43,168,29,158,17,144,8,127,2,109,,90,2,72,8,53,19,37,31,23,47,12,64,4,84,r19,l121,4r17,8l152,23r12,14l174,53r5,19l181,90r,xe" fillcolor="#e0e0e0" strokeweight=".6pt">
              <v:path arrowok="t"/>
              <o:lock v:ext="edit" aspectratio="t"/>
            </v:shape>
            <v:shape id="_x0000_s1593" style="position:absolute;left:2303;top:500;width:69;height:74;rotation:90;mso-position-horizontal:absolute;mso-position-vertical:absolute" coordsize="69,74" path="m69,37l67,50,63,60,53,68,43,72,32,74,20,70,12,64,4,54,,43,,31,4,19r8,-8l20,5,32,,43,2,53,7r10,8l67,25r2,12l69,37xe" fillcolor="#e0e0e0" strokeweight=".6pt">
              <v:path arrowok="t"/>
              <o:lock v:ext="edit" aspectratio="t"/>
            </v:shape>
            <v:shape id="_x0000_s1594" style="position:absolute;left:1476;top:447;width:181;height:179;rotation:90;mso-position-horizontal:absolute;mso-position-vertical:absolute" coordsize="181,179" path="m181,91r-2,18l172,128r-10,16l150,156r-17,13l117,175r-18,4l80,179,62,177,43,169,29,156,17,144,8,128,2,109,,91,2,72,8,54,19,37,31,23,47,13,64,5,84,r19,l121,5r17,8l152,23r12,14l174,54r5,18l181,91r,xe" fillcolor="#e0e0e0" strokeweight=".6pt">
              <v:path arrowok="t"/>
              <o:lock v:ext="edit" aspectratio="t"/>
            </v:shape>
            <v:shape id="_x0000_s1595" style="position:absolute;left:1531;top:500;width:69;height:74;rotation:90;mso-position-horizontal:absolute;mso-position-vertical:absolute" coordsize="69,74" path="m69,37l67,49,63,59,53,68,43,72,32,74,20,70,12,63,4,53,,43,,31,4,18r8,-8l20,2,32,,43,,53,6r10,8l67,24r2,13l69,37xe" fillcolor="#e0e0e0" strokeweight=".6pt">
              <v:path arrowok="t"/>
              <o:lock v:ext="edit" aspectratio="t"/>
            </v:shape>
            <v:shape id="_x0000_s1596" style="position:absolute;left:705;top:448;width:181;height:178;rotation:90;mso-position-horizontal:absolute;mso-position-vertical:absolute" coordsize="181,178" path="m181,90r-2,19l172,125r-10,16l150,156r-17,12l117,174r-18,4l80,178,62,174,43,168,29,156,17,141,8,125,2,109,,90,2,72,8,53,19,37,31,22,47,12,64,4,84,r19,l121,4r17,8l152,22r12,15l174,53r5,17l181,90r,xe" fillcolor="#e0e0e0" strokeweight=".6pt">
              <v:path arrowok="t"/>
              <o:lock v:ext="edit" aspectratio="t"/>
            </v:shape>
            <v:shape id="_x0000_s1597" style="position:absolute;left:761;top:501;width:69;height:72;rotation:90;mso-position-horizontal:absolute;mso-position-vertical:absolute" coordsize="69,72" path="m69,37l67,47,63,60,53,68,43,72r-11,l20,70,12,64,4,54,,43,,31,4,19,12,8,20,2,32,,43,,53,6r10,9l67,25r2,12l69,37xe" fillcolor="#e0e0e0" strokeweight=".6pt">
              <v:path arrowok="t"/>
              <o:lock v:ext="edit" aspectratio="t"/>
            </v:shape>
            <v:shape id="_x0000_s1598" type="#_x0000_t136" style="position:absolute;left:1934;top:489;width:58;height:101" strokecolor="white" strokeweight="0">
              <v:shadow color="#868686"/>
              <v:textpath style="font-family:&quot;Abadi MT Condensed&quot;;font-size:8pt;v-text-kern:t" trim="t" fitpath="t" string="4"/>
              <o:lock v:ext="edit" aspectratio="t"/>
            </v:shape>
          </v:group>
        </w:pict>
      </w:r>
      <w:r>
        <w:rPr>
          <w:noProof/>
          <w:sz w:val="20"/>
        </w:rPr>
        <w:pict>
          <v:group id="_x0000_s1599" style="position:absolute;margin-left:93.55pt;margin-top:9.05pt;width:91.2pt;height:16.75pt;z-index:251582976" coordorigin="621,544" coordsize="1824,335">
            <o:lock v:ext="edit" aspectratio="t"/>
            <v:shape id="_x0000_s1600" style="position:absolute;left:621;top:544;width:1824;height:335;mso-position-horizontal:absolute;mso-position-vertical:absolute" coordsize="1824,335" path="m,168r23,83l82,310r84,25l166,335r56,-11l269,298r37,-41l306,257r57,l433,257r80,l603,257r94,l798,257r,l834,298r48,26l939,335r,l992,324r47,-26l1078,257r,l1181,257r98,l1369,257r80,l1517,257r,l1554,298r47,26l1656,335r,l1740,310r62,-59l1824,168r,l1802,84,1740,23,1656,r,l1601,10r-47,27l1517,78r,l1449,78r-80,l1279,78r-98,l1078,78r,l1039,37,992,10,939,r,l882,10,834,37,798,78r,l697,78r-94,l513,78r-80,l363,78r-57,l306,78,269,37,222,10,166,r,l82,23,23,84,,168r,xe" fillcolor="blue">
              <v:path arrowok="t"/>
              <o:lock v:ext="edit" aspectratio="t"/>
            </v:shape>
            <v:shape id="_x0000_s1601" style="position:absolute;left:703;top:626;width:178;height:181;mso-position-horizontal:absolute;mso-position-vertical:absolute" coordsize="178,181" path="m178,90r-2,19l170,127r-10,17l148,158r-17,12l113,177r-19,4l74,179,55,175,39,164,25,152,12,136,4,119,,101,,80,4,62,12,43,25,29,39,17,55,6,74,2,94,r19,4l131,10r17,11l160,35r10,16l176,70r2,20l178,90xe" fillcolor="#e0e0e0" strokeweight=".6pt">
              <v:path arrowok="t"/>
              <o:lock v:ext="edit" aspectratio="t"/>
            </v:shape>
            <v:shape id="_x0000_s1602" style="position:absolute;left:756;top:682;width:70;height:67;mso-position-horizontal:absolute;mso-position-vertical:absolute" coordsize="70,67" path="m70,34l68,47,62,57r-8,6l41,67r-10,l19,63,9,57,4,47,,34,2,22,9,12,19,4,29,,41,,54,4r8,8l68,22r2,12l70,34xe" fillcolor="#e0e0e0" strokeweight=".6pt">
              <v:path arrowok="t"/>
              <o:lock v:ext="edit" aspectratio="t"/>
            </v:shape>
            <v:shape id="_x0000_s1603" style="position:absolute;left:1474;top:626;width:180;height:181;mso-position-horizontal:absolute;mso-position-vertical:absolute" coordsize="180,181" path="m180,90r-2,19l172,127r-10,17l147,158r-16,12l112,177r-18,4l76,179,55,175,39,164,24,152,12,136,4,119,,101,,80,4,62,12,43,24,29,39,17,55,6,76,2,94,r18,4l131,10r16,11l162,35r10,16l178,70r2,20l180,90xe" fillcolor="#e0e0e0" strokeweight=".6pt">
              <v:path arrowok="t"/>
              <o:lock v:ext="edit" aspectratio="t"/>
            </v:shape>
            <v:shape id="_x0000_s1604" style="position:absolute;left:1529;top:682;width:70;height:67;mso-position-horizontal:absolute;mso-position-vertical:absolute" coordsize="70,67" path="m70,34l68,47,62,57,51,63,41,67r-12,l16,63,8,57,2,47,,34,2,22,8,12,16,4,29,,41,,51,4r11,8l68,22r2,12l70,34xe" fillcolor="#e0e0e0" strokeweight=".6pt">
              <v:path arrowok="t"/>
              <o:lock v:ext="edit" aspectratio="t"/>
            </v:shape>
            <v:shape id="_x0000_s1605" style="position:absolute;left:2193;top:626;width:181;height:181;mso-position-horizontal:absolute;mso-position-vertical:absolute" coordsize="181,181" path="m181,90r-3,19l172,127r-10,17l148,158r-15,12l115,177r-21,4l76,179,58,175,39,164,25,152,12,136,4,119,,101,,80,4,62,12,43,25,29,39,17,58,6,76,2,94,r21,4l131,10r17,11l162,35r10,16l178,70r3,20l181,90xe" fillcolor="#e0e0e0" strokeweight=".6pt">
              <v:path arrowok="t"/>
              <o:lock v:ext="edit" aspectratio="t"/>
            </v:shape>
            <v:shape id="_x0000_s1606" style="position:absolute;left:2249;top:682;width:69;height:67;mso-position-horizontal:absolute;mso-position-vertical:absolute" coordsize="69,67" path="m69,34l67,47,61,57,51,63,40,67r-12,l18,63,8,57,2,47,,34,2,22,8,12,16,4,28,,40,,51,4r10,8l67,22r2,12l69,34xe" fillcolor="#e0e0e0" strokeweight=".6pt">
              <v:path arrowok="t"/>
              <o:lock v:ext="edit" aspectratio="t"/>
            </v:shape>
            <v:shape id="_x0000_s1607" type="#_x0000_t136" style="position:absolute;left:1136;top:658;width:58;height:101" strokecolor="white" strokeweight="0">
              <v:shadow color="#868686"/>
              <v:textpath style="font-family:&quot;Abadi MT Condensed&quot;;font-size:8pt;v-text-kern:t" trim="t" fitpath="t" string="3"/>
              <o:lock v:ext="edit" aspectratio="t"/>
            </v:shape>
          </v:group>
        </w:pict>
      </w:r>
      <w:r>
        <w:rPr>
          <w:noProof/>
          <w:sz w:val="20"/>
        </w:rPr>
        <w:pict>
          <v:group id="_x0000_s1608" style="position:absolute;margin-left:28.05pt;margin-top:9.05pt;width:54.25pt;height:17.05pt;z-index:251581952" coordorigin="981,544" coordsize="1084,341">
            <o:lock v:ext="edit" aspectratio="t"/>
            <v:shape id="_x0000_s1609" style="position:absolute;left:981;top:544;width:1084;height:341;mso-position-horizontal:absolute;mso-position-vertical:absolute" coordsize="1084,341" path="m168,l84,25,22,86,,170r,l22,256r62,62l168,341r,l223,330r50,-26l309,263r,l377,263r78,l541,263r86,l707,263r68,l775,263r37,41l861,330r55,11l916,341r84,-23l1062,256r22,-86l1084,170,1062,86,1000,25,916,r,l861,10,812,39,775,80r,l707,80r-80,l541,80r-86,l377,80r-68,l309,80,273,39,223,10,168,r,xe" fillcolor="blue">
              <v:path arrowok="t"/>
              <o:lock v:ext="edit" aspectratio="t"/>
            </v:shape>
            <v:shape id="_x0000_s1610" style="position:absolute;left:1809;top:628;width:180;height:181;mso-position-horizontal:absolute;mso-position-vertical:absolute" coordsize="180,181" path="m180,90r-2,19l172,127r-10,17l149,158r-16,10l117,176r-19,5l78,181,61,176,43,168,29,158,16,144,8,127,2,109,,90,2,72,8,53,18,37,31,23,47,12,63,4,82,r20,l121,4r16,8l151,23r13,14l174,53r4,19l180,90r,xe" fillcolor="#e0e0e0" strokeweight=".6pt">
              <v:path arrowok="t"/>
              <o:lock v:ext="edit" aspectratio="t"/>
            </v:shape>
            <v:shape id="_x0000_s1611" style="position:absolute;left:1862;top:681;width:74;height:74;mso-position-horizontal:absolute;mso-position-vertical:absolute" coordsize="74,74" path="m74,37l72,50,66,60,55,68,43,72,33,74,21,72,10,64,4,56,,43,,31,6,21,14,11,25,4,37,,47,2,60,6r8,9l72,25r2,12l74,37xe" fillcolor="#e0e0e0" strokeweight=".6pt">
              <v:path arrowok="t"/>
              <o:lock v:ext="edit" aspectratio="t"/>
            </v:shape>
            <v:shape id="_x0000_s1612" style="position:absolute;left:1065;top:628;width:180;height:181;mso-position-horizontal:absolute;mso-position-vertical:absolute" coordsize="180,181" path="m180,90r-2,21l172,129r-10,17l147,160r-16,10l115,176r-21,5l76,178,57,174,39,164,24,152,12,137,4,119,,101,,80,4,62,12,43,24,29,39,16,55,6,76,2,94,r19,4l131,10r16,13l162,37r10,16l178,72r2,18l180,90xe" fillcolor="#e0e0e0" strokeweight=".6pt">
              <v:path arrowok="t"/>
              <o:lock v:ext="edit" aspectratio="t"/>
            </v:shape>
            <v:shape id="_x0000_s1613" style="position:absolute;left:1120;top:681;width:70;height:74;mso-position-horizontal:absolute;mso-position-vertical:absolute" coordsize="70,74" path="m70,37l68,50,62,60r-9,8l43,72,31,74,21,72,10,64,4,56,,43,,31,4,21,10,11,21,4,31,,43,2,53,6r9,9l68,25r2,12l70,37xe" fillcolor="#e0e0e0" strokeweight=".6pt">
              <v:path arrowok="t"/>
              <o:lock v:ext="edit" aspectratio="t"/>
            </v:shape>
            <v:shape id="_x0000_s1614" type="#_x0000_t136" style="position:absolute;left:1523;top:678;width:58;height:101" strokecolor="white" strokeweight="0">
              <v:shadow color="#868686"/>
              <v:textpath style="font-family:&quot;Abadi MT Condensed&quot;;font-size:8pt;v-text-kern:t" trim="t" fitpath="t" string="2"/>
              <o:lock v:ext="edit" aspectratio="t"/>
            </v:shape>
          </v:group>
        </w:pict>
      </w:r>
      <w:r>
        <w:rPr>
          <w:noProof/>
          <w:sz w:val="20"/>
        </w:rPr>
        <w:pict>
          <v:group id="_x0000_s1615" style="position:absolute;margin-left:4.7pt;margin-top:9.05pt;width:16.3pt;height:16.4pt;z-index:251580928" coordorigin="981,544" coordsize="326,328">
            <o:lock v:ext="edit" aspectratio="t"/>
            <v:shape id="_x0000_s1616" style="position:absolute;left:981;top:544;width:326;height:328;mso-position-horizontal:absolute;mso-position-vertical:absolute" coordsize="326,328" path="m326,164r-2,27l320,215r-11,23l295,260r-16,21l260,297r-22,13l213,320r-24,6l164,328r-27,-2l113,320,88,310,68,297,47,281,31,260,18,240,8,215,2,191,,164,2,139,8,115,16,90,31,67,47,49,68,33,88,18,113,8,137,2,162,r27,2l213,8r25,10l258,33r21,16l295,67r14,23l318,113r6,26l326,164r,xe" fillcolor="blue" strokeweight=".6pt">
              <v:path arrowok="t"/>
              <o:lock v:ext="edit" aspectratio="t"/>
            </v:shape>
            <v:shape id="_x0000_s1617" style="position:absolute;left:1055;top:618;width:180;height:180;mso-position-horizontal:absolute;mso-position-vertical:absolute" coordsize="180,180" path="m180,90r-4,20l170,129r-8,16l147,160r-16,10l113,176r-19,4l74,178,55,174,39,166,24,151,12,137,4,119,,100,,80,4,61,12,45,24,28,39,16,55,6,74,2,94,r19,4l131,10r16,12l162,37r8,16l176,71r4,19l180,90xe" fillcolor="#e0e0e0" strokeweight=".6pt">
              <v:path arrowok="t"/>
              <o:lock v:ext="edit" aspectratio="t"/>
            </v:shape>
            <v:shape id="_x0000_s1618" style="position:absolute;left:1110;top:671;width:70;height:74;mso-position-horizontal:absolute;mso-position-vertical:absolute" coordsize="70,74" path="m70,37l68,49,62,59r-9,9l43,74r-12,l21,72,10,64,4,55,,43,,31,4,20,10,10,21,4,31,,43,2,53,6r9,8l68,25r2,12l70,37xe" fillcolor="#e0e0e0" strokeweight=".6pt">
              <v:path arrowok="t"/>
              <o:lock v:ext="edit" aspectratio="t"/>
            </v:shape>
            <v:shape id="_x0000_s1619" type="#_x0000_t136" style="position:absolute;left:1268;top:682;width:25;height:70" strokecolor="white" strokeweight="0">
              <v:shadow color="#868686"/>
              <v:textpath style="font-family:&quot;Abadi MT Condensed&quot;;font-size:8pt;v-text-kern:t" trim="t" fitpath="t" string="1"/>
              <o:lock v:ext="edit" aspectratio="t"/>
            </v:shape>
          </v:group>
        </w:pict>
      </w:r>
    </w:p>
    <w:p w:rsidR="007C3446" w:rsidRDefault="007724E3">
      <w:pPr>
        <w:tabs>
          <w:tab w:val="left" w:pos="5400"/>
        </w:tabs>
        <w:ind w:right="-150"/>
      </w:pPr>
      <w:r>
        <w:rPr>
          <w:noProof/>
          <w:sz w:val="20"/>
        </w:rPr>
        <w:pict>
          <v:group id="_x0000_s5125" style="position:absolute;margin-left:381.85pt;margin-top:8.6pt;width:89.2pt;height:22.7pt;z-index:251662848" coordorigin="8501,6556" coordsize="1784,454">
            <v:shape id="_x0000_s1447" style="position:absolute;left:9166;top:5891;width:454;height:1784;rotation:90;mso-position-horizontal:absolute;mso-position-vertical:absolute" coordsize="453,1783"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1448" style="position:absolute;left:9384;top:6070;width:26;height:1396;rotation:90;mso-position-horizontal:absolute;mso-position-vertical:absolute" coordsize="26,1395" path="m26,1381r,l26,1385r,2l24,1389r-2,2l22,1391r-2,2l18,1393r-2,2l12,1395r-2,l8,1393r-2,l4,1391r,l2,1389,,1387r,-2l,1381r,l,12r,l,10,,8,2,6,4,4,4,2r2,l8,r2,l12,r4,l18,r2,2l22,2r,2l24,6r2,2l26,10r,2l26,12r,1369xe" fillcolor="red" strokecolor="red" strokeweight=".1pt">
              <v:path arrowok="t"/>
              <o:lock v:ext="edit" aspectratio="t"/>
            </v:shape>
            <v:shape id="_x0000_s1449" style="position:absolute;left:9250;top:6606;width:307;height:311;rotation:90;mso-position-horizontal:absolute;mso-position-vertical:absolute" coordsize="306,310"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1450" style="position:absolute;left:10054;top:6679;width:179;height:179;rotation:90;mso-position-horizontal:absolute;mso-position-vertical:absolute" coordsize="178,179" path="m178,91r-2,18l170,126r-10,16l147,156r-14,13l114,175r-18,4l78,179,59,175,43,169,26,156,14,142,6,126,,109,,91,2,70,8,54,18,37,30,23,45,13,63,5,82,r18,l119,5r16,8l151,23r13,14l172,54r6,16l178,89r,2xe" fillcolor="#e0e0e0" strokeweight=".6pt">
              <v:path arrowok="t"/>
              <o:lock v:ext="edit" aspectratio="t"/>
            </v:shape>
            <v:shape id="_x0000_s1451" style="position:absolute;left:10111;top:6733;width:69;height:72;rotation:90;mso-position-horizontal:absolute;mso-position-vertical:absolute" coordsize="68,72" path="m68,37r,10l62,59r-9,8l43,72r-12,l21,70,10,63,4,53,,43,,31,4,18,10,8,21,2,31,,43,,53,6r9,8l68,24r,13l68,37xe" fillcolor="#e0e0e0" strokeweight=".6pt">
              <v:path arrowok="t"/>
              <o:lock v:ext="edit" aspectratio="t"/>
            </v:shape>
            <v:shape id="_x0000_s1452" style="position:absolute;left:8561;top:6679;width:179;height:179;rotation:90;mso-position-horizontal:absolute;mso-position-vertical:absolute" coordsize="178,179" path="m178,88r-2,19l170,125r-10,17l147,156r-14,10l114,174r-18,5l78,179,59,174,43,166,26,156,14,142,6,125,,107,,88,2,70,8,53,18,37,30,23,45,10,63,4,82,r18,l119,4r16,6l151,23r13,12l172,51r6,19l178,88r,xe" fillcolor="#e0e0e0" strokeweight=".6pt">
              <v:path arrowok="t"/>
              <o:lock v:ext="edit" aspectratio="t"/>
            </v:shape>
            <v:shape id="_x0000_s1453" style="position:absolute;left:8620;top:6732;width:69;height:74;rotation:90;mso-position-horizontal:absolute;mso-position-vertical:absolute" coordsize="68,74" path="m68,37r,13l62,60r-9,8l43,74r-12,l21,72,10,66,4,56,,43,,31,4,21,10,11,21,4,31,,43,2,53,6r9,9l68,25r,12l68,37xe" fillcolor="#e0e0e0" strokeweight=".6pt">
              <v:path arrowok="t"/>
              <o:lock v:ext="edit" aspectratio="t"/>
            </v:shape>
            <v:shape id="_x0000_s1454" type="#_x0000_t136" style="position:absolute;left:9273;top:6680;width:231;height:174" stroked="f">
              <v:shadow color="#868686"/>
              <v:textpath style="font-family:&quot;Times New Roman&quot;;font-size:8pt;font-weight:bold;v-text-kern:t" trim="t" fitpath="t" string="L2"/>
              <o:lock v:ext="edit" aspectratio="t"/>
            </v:shape>
            <v:shape id="_x0000_s1456" type="#_x0000_t136" style="position:absolute;left:8781;top:6599;width:281;height:115" fillcolor="black" stroked="f">
              <v:shadow color="#868686"/>
              <v:textpath style="font-family:&quot;Arial Black&quot;;font-size:8pt;v-text-kern:t" trim="t" fitpath="t" string="6V"/>
              <o:lock v:ext="edit" aspectratio="t"/>
            </v:shape>
            <v:shape id="_x0000_s5122" type="#_x0000_t136" style="position:absolute;left:8802;top:6851;width:395;height:115" fillcolor="black" stroked="f">
              <v:shadow color="#868686"/>
              <v:textpath style="font-family:&quot;Times New Roman&quot;;font-size:8pt;font-weight:bold;v-text-kern:t" trim="t" fitpath="t" string="LAMP"/>
              <o:lock v:ext="edit" aspectratio="t"/>
            </v:shape>
          </v:group>
        </w:pict>
      </w:r>
    </w:p>
    <w:p w:rsidR="007C3446" w:rsidRDefault="007724E3">
      <w:pPr>
        <w:tabs>
          <w:tab w:val="left" w:pos="5400"/>
        </w:tabs>
        <w:ind w:right="-150"/>
      </w:pPr>
      <w:r>
        <w:rPr>
          <w:noProof/>
          <w:sz w:val="20"/>
        </w:rPr>
        <w:pict>
          <v:group id="_x0000_s1682" style="position:absolute;margin-left:169.45pt;margin-top:.9pt;width:203.65pt;height:16.6pt;z-index:251587072" coordorigin="441,364" coordsize="4072,332">
            <o:lock v:ext="edit" aspectratio="t"/>
            <v:shape id="_x0000_s1683" style="position:absolute;left:2311;top:-1506;width:332;height:4072;rotation:-90;mso-position-horizontal:absolute;mso-position-vertical:absolute" coordsize="332,4072" path="m164,4072r82,-22l308,3990r24,-82l332,3908r-10,-53l295,3805r-41,-37l254,3768r,-55l254,3647r,-76l254,3487r,-90l254,3299r,l295,3262r27,-48l332,3161r,l322,3106r-27,-49l254,3020r,l254,2946r,-76l254,2792r,-80l254,2632r,-82l254,2550r41,-37l322,2466r10,-54l332,2412r-10,-55l295,2308r-41,-37l254,2271r,-78l254,2115r,-78l254,1957r,-78l254,1801r,l295,1764r27,-47l332,1663r,l322,1608r-27,-47l254,1522r,l254,1442r,-82l254,1282r,-78l254,1126r,-74l254,1052r41,-35l322,968r10,-53l332,915,322,859,295,812,254,773r,l254,677r,-93l254,502r,-76l254,361r,-58l254,303r41,-35l322,221r10,-55l332,166,310,84,248,22,166,r,l84,22,25,84,,166r,l10,221r29,49l82,307r,l82,365r,65l82,504r,82l82,677r,94l82,771,39,808,10,857,,915r,l10,970r29,49l82,1056r,l82,1130r,74l82,1282r,78l82,1440r,80l82,1520r-43,37l10,1606,,1663r,l10,1719r29,49l82,1805r,l82,1881r,78l82,2037r,78l82,2193r,76l82,2269r-43,37l10,2355,,2412r,l10,2468r29,49l82,2554r,l82,2634r,80l82,2792r,76l82,2944r,74l82,3018r-43,36l10,3104,,3161r,l10,3217r29,47l82,3303r,l82,3399r,88l82,3569r,76l82,3711r,55l82,3766r-43,37l10,3853,,3908r,l23,3990r59,60l164,4072r,xe" fillcolor="blue">
              <v:path arrowok="t"/>
              <o:lock v:ext="edit" aspectratio="t"/>
            </v:shape>
            <v:shape id="_x0000_s1684" style="position:absolute;left:4273;top:447;width:180;height:180;rotation:-90" coordsize="180,180" path="m180,90r-2,19l172,127r-10,17l150,158r-17,10l115,176r-19,4l76,178,57,172,41,164,24,152,14,135,6,119,,100,,80,6,61,12,43,24,29,39,14,57,6,76,,94,r21,2l133,10r17,10l162,35r10,16l178,70r2,20l180,90xe" fillcolor="#e0e0e0" strokeweight=".6pt">
              <v:path arrowok="t"/>
              <o:lock v:ext="edit" aspectratio="t"/>
            </v:shape>
            <v:shape id="_x0000_s1685" style="position:absolute;left:4326;top:502;width:74;height:70;rotation:-90" coordsize="74,70" path="m74,35l72,45,66,56r-8,8l47,68,35,70,23,66,12,60,4,52,,41,,29,4,19,12,8,23,2,35,,47,,58,6r8,7l72,23r2,12l74,35xe" fillcolor="#e0e0e0" strokeweight=".6pt">
              <v:path arrowok="t"/>
              <o:lock v:ext="edit" aspectratio="t"/>
            </v:shape>
            <v:shape id="_x0000_s1686" style="position:absolute;left:3527;top:442;width:180;height:181;rotation:-90" coordsize="180,181" path="m180,90r-2,19l172,127r-10,17l150,158r-17,12l115,177r-19,4l76,179,57,174,41,164,25,152,14,138,6,119,,101,,80,6,62,12,43,25,29,39,17,57,6,76,2,94,r21,4l133,10r17,11l162,35r10,16l178,70r2,20l180,90xe" fillcolor="#e0e0e0" strokeweight=".6pt">
              <v:path arrowok="t"/>
              <o:lock v:ext="edit" aspectratio="t"/>
            </v:shape>
            <v:shape id="_x0000_s1687" style="position:absolute;left:3579;top:498;width:74;height:70;rotation:-90" coordsize="74,70" path="m74,35l72,46,66,56r-8,8l47,68,35,70,23,66,13,60,4,52,,42,,29,4,19,13,9,23,3,35,,47,,58,7r8,6l72,23r2,12l74,35xe" fillcolor="#e0e0e0" strokeweight=".6pt">
              <v:path arrowok="t"/>
              <o:lock v:ext="edit" aspectratio="t"/>
            </v:shape>
            <v:shape id="_x0000_s1688" style="position:absolute;left:2772;top:442;width:180;height:181;rotation:-90" coordsize="180,181" path="m180,90r-2,19l172,127r-10,17l150,158r-17,12l115,177r-19,4l76,179,57,174,41,164,25,152,14,138,6,119,,101,,80,6,62,12,43,25,29,39,16,57,6,76,2,94,r21,4l133,10r17,13l162,35r10,18l178,72r2,18l180,90xe" fillcolor="#e0e0e0" strokeweight=".6pt">
              <v:path arrowok="t"/>
              <o:lock v:ext="edit" aspectratio="t"/>
            </v:shape>
            <v:shape id="_x0000_s1689" style="position:absolute;left:2829;top:498;width:74;height:69;rotation:-90" coordsize="74,69" path="m74,34l72,45,66,55r-8,8l47,67,35,69,23,67,13,59,4,51,,41,,28,4,18r9,-8l23,2,35,,47,2,58,6r8,8l72,22r2,12l74,34xe" fillcolor="#e0e0e0" strokeweight=".6pt">
              <v:path arrowok="t"/>
              <o:lock v:ext="edit" aspectratio="t"/>
            </v:shape>
            <v:shape id="_x0000_s1690" style="position:absolute;left:2021;top:440;width:180;height:181;rotation:-90" coordsize="180,181" path="m180,90r-2,21l172,129r-10,17l150,160r-17,10l115,177r-19,4l76,179,57,175,41,164,25,152,14,138,6,119,,101,,80,6,62,12,45,25,29,39,17,57,6,76,2,94,r21,4l133,10r17,13l162,37r10,17l178,72r2,18l180,90xe" fillcolor="#e0e0e0" strokeweight=".6pt">
              <v:path arrowok="t"/>
              <o:lock v:ext="edit" aspectratio="t"/>
            </v:shape>
            <v:shape id="_x0000_s1691" style="position:absolute;left:2074;top:496;width:74;height:69;rotation:-90" coordsize="74,69" path="m74,34l72,47,66,57r-8,6l47,69r-12,l23,67,13,61,4,51,,41,,28,4,18r9,-8l23,4,35,,47,2,58,6r8,8l72,24r2,10l74,34xe" fillcolor="#e0e0e0" strokeweight=".6pt">
              <v:path arrowok="t"/>
              <o:lock v:ext="edit" aspectratio="t"/>
            </v:shape>
            <v:shape id="_x0000_s1692" style="position:absolute;left:1271;top:448;width:180;height:181;rotation:-90" coordsize="180,181" path="m180,91r-2,20l172,130r-10,16l149,160r-16,11l115,179r-19,2l76,181,57,175,41,166,24,152,14,138,6,119,,101,,82,6,62,12,45,24,29,39,17,57,8,76,2,94,r21,4l133,11r16,12l162,37r10,17l178,72r2,19l180,91xe" fillcolor="#e0e0e0" strokeweight=".6pt">
              <v:path arrowok="t"/>
              <o:lock v:ext="edit" aspectratio="t"/>
            </v:shape>
            <v:shape id="_x0000_s1693" style="position:absolute;left:1324;top:504;width:74;height:69;rotation:-90" coordsize="74,69" path="m74,35l72,47,66,57r-8,6l47,69r-12,l23,67,12,61,4,51,,41,,28,4,18r8,-8l23,4,35,,47,2,58,6r8,8l72,24r2,11l74,35xe" fillcolor="#e0e0e0" strokeweight=".6pt">
              <v:path arrowok="t"/>
              <o:lock v:ext="edit" aspectratio="t"/>
            </v:shape>
            <v:shape id="_x0000_s1694" style="position:absolute;left:521;top:449;width:180;height:179;rotation:-90" coordsize="180,179" path="m180,89r-2,20l172,128r-10,16l149,158r-16,11l115,177r-19,2l76,179,57,173,41,165,24,152,14,136,6,117,,99,,80,6,60,12,43,24,27,39,15,57,7,76,,94,r21,2l133,11r16,10l162,35r10,17l178,70r2,19l180,89xe" fillcolor="#e0e0e0" strokeweight=".6pt">
              <v:path arrowok="t"/>
              <o:lock v:ext="edit" aspectratio="t"/>
            </v:shape>
            <v:shape id="_x0000_s1695" style="position:absolute;left:574;top:505;width:74;height:67;rotation:-90" coordsize="74,67" path="m74,33l72,45,66,55r-8,8l47,67r-12,l23,65,12,59,4,49,,39,,29,4,16,12,8,23,2,35,,47,,58,4r8,8l72,22r2,11l74,33xe" fillcolor="#e0e0e0" strokeweight=".6pt">
              <v:path arrowok="t"/>
              <o:lock v:ext="edit" aspectratio="t"/>
            </v:shape>
            <v:shape id="_x0000_s1696" type="#_x0000_t136" style="position:absolute;left:2496;top:493;width:58;height:101" strokecolor="white" strokeweight="0">
              <v:shadow color="#868686"/>
              <v:textpath style="font-family:&quot;Abadi MT Condensed&quot;;font-size:8pt;v-text-kern:t" trim="t" fitpath="t" string="6"/>
              <o:lock v:ext="edit" aspectratio="t"/>
            </v:shape>
          </v:group>
        </w:pict>
      </w:r>
      <w:r>
        <w:rPr>
          <w:noProof/>
          <w:sz w:val="20"/>
        </w:rPr>
        <w:pict>
          <v:group id="_x0000_s1697" style="position:absolute;margin-left:-9.35pt;margin-top:.15pt;width:165.85pt;height:16.7pt;z-index:251585024" coordorigin="7641,904" coordsize="3316,334">
            <o:lock v:ext="edit" aspectratio="t"/>
            <v:shape id="_x0000_s1698" style="position:absolute;left:9132;top:-587;width:334;height:3316;rotation:90;mso-position-horizontal:absolute;mso-position-vertical:absolute" coordsize="334,3316" path="m166,3316r84,-23l311,3234r23,-85l334,3149r-10,-55l297,3045r-41,-35l256,3010r,-47l256,2901r,-74l256,2743r,-94l256,2546r,l297,2507r27,-47l334,2405r,l324,2347r-27,-47l256,2263r,l256,2189r,-76l256,2037r,-80l256,1879r,-80l256,1799r41,-37l324,1715r10,-57l334,1658r-10,-56l297,1555r-41,-37l256,1518r,-84l256,1350r,-82l256,1186r,-80l256,1028r,l297,991r27,-47l334,886r,l324,831,297,784,256,747r,l256,630r,-103l256,437r,-74l256,308r,l297,271r27,-47l334,168r,l311,84,252,25,168,r,l84,25,24,84,,168r,l10,224r27,47l78,308r,l78,363r,74l78,527r,103l78,747r,l37,784,10,831,,886r,l10,944r27,47l78,1028r,l78,1106r,80l78,1268r,82l78,1434r,84l78,1518r-41,37l10,1602,,1658r,l10,1715r27,47l78,1799r,l78,1879r,78l78,2037r,76l78,2189r,74l78,2263r-41,37l10,2347,,2405r,l10,2460r27,47l78,2546r,l78,2649r,94l78,2827r,74l78,2963r,47l78,3010r-41,35l10,3094,,3149r,l22,3234r60,59l166,3316r,xe" fillcolor="blue">
              <v:path arrowok="t"/>
              <o:lock v:ext="edit" aspectratio="t"/>
            </v:shape>
            <v:shape id="_x0000_s1699" style="position:absolute;left:7723;top:985;width:178;height:181;rotation:90;mso-position-horizontal:absolute;mso-position-vertical:absolute" coordsize="178,181" path="m178,90r-2,19l170,127r-10,17l147,158r-16,10l112,177r-18,4l73,179,55,173,39,164,22,152,12,136,4,119,,101,,80,4,62,12,43,22,29,37,15,55,6,73,,92,r20,2l131,10r16,11l160,35r10,16l176,70r2,20l178,90xe" fillcolor="#e0e0e0" strokeweight=".6pt">
              <v:path arrowok="t"/>
              <o:lock v:ext="edit" aspectratio="t"/>
            </v:shape>
            <v:shape id="_x0000_s1700" style="position:absolute;left:7775;top:1040;width:74;height:69;rotation:90;mso-position-horizontal:absolute;mso-position-vertical:absolute" coordsize="74,69" path="m74,34l72,45,65,55r-8,8l47,67,35,69,22,65,12,59,4,51,,41,,28,4,18,12,8,22,2,35,,47,,57,6r8,6l72,22r2,12l74,34xe" fillcolor="#e0e0e0" strokeweight=".6pt">
              <v:path arrowok="t"/>
              <o:lock v:ext="edit" aspectratio="t"/>
            </v:shape>
            <v:shape id="_x0000_s1701" style="position:absolute;left:8468;top:985;width:178;height:181;rotation:90;mso-position-horizontal:absolute;mso-position-vertical:absolute" coordsize="178,181" path="m178,91r-2,18l170,128r-10,16l147,158r-16,13l112,177r-18,4l73,179,55,175,39,165,22,152,12,136,4,119,,101,,80,4,62,12,44,22,29,37,17,55,7,73,3,92,r20,5l131,11r16,10l160,35r10,17l176,70r2,21l178,91xe" fillcolor="#e0e0e0" strokeweight=".6pt">
              <v:path arrowok="t"/>
              <o:lock v:ext="edit" aspectratio="t"/>
            </v:shape>
            <v:shape id="_x0000_s1702" style="position:absolute;left:8520;top:1038;width:74;height:74;rotation:90;mso-position-horizontal:absolute;mso-position-vertical:absolute" coordsize="74,74" path="m74,37l72,49,65,59r-8,8l47,72,35,74,22,70,12,63,4,53,,43,,31,4,18r8,-8l22,2,35,,47,,57,6r8,8l72,24r2,13l74,37xe" fillcolor="#e0e0e0" strokeweight=".6pt">
              <v:path arrowok="t"/>
              <o:lock v:ext="edit" aspectratio="t"/>
            </v:shape>
            <v:shape id="_x0000_s1703" style="position:absolute;left:9215;top:986;width:178;height:180;rotation:90;mso-position-horizontal:absolute;mso-position-vertical:absolute" coordsize="178,180" path="m178,90r-2,18l170,127r-10,16l147,158r-16,12l112,176r-18,4l73,178,55,174,39,164,22,151,12,137,4,119,,100,,80,4,61,12,43,22,28,37,16,55,6,73,2,92,r20,4l131,10r16,10l160,35r10,16l176,69r2,21l178,90xe" fillcolor="#e0e0e0" strokeweight=".6pt">
              <v:path arrowok="t"/>
              <o:lock v:ext="edit" aspectratio="t"/>
            </v:shape>
            <v:shape id="_x0000_s1704" style="position:absolute;left:9267;top:1038;width:74;height:74;rotation:90;mso-position-horizontal:absolute;mso-position-vertical:absolute" coordsize="74,74" path="m74,37l72,49,65,59r-8,9l47,72,35,74,22,70,12,64,4,55,,43,,31,4,18r8,-8l22,4,35,,47,2,57,6r8,8l72,25r2,12l74,37xe" fillcolor="#e0e0e0" strokeweight=".6pt">
              <v:path arrowok="t"/>
              <o:lock v:ext="edit" aspectratio="t"/>
            </v:shape>
            <v:shape id="_x0000_s1705" style="position:absolute;left:9986;top:985;width:178;height:181;rotation:90;mso-position-horizontal:absolute;mso-position-vertical:absolute" coordsize="178,181" path="m178,90r-2,21l170,127r-10,19l147,160r-16,11l112,177r-18,4l73,179,55,175,39,164,22,152,12,138,4,119,,101,,80,4,62,12,45,22,29,37,17,55,6,73,2,92,r20,4l131,10r16,13l160,37r10,17l176,72r2,18l178,90xe" fillcolor="#e0e0e0" strokeweight=".6pt">
              <v:path arrowok="t"/>
              <o:lock v:ext="edit" aspectratio="t"/>
            </v:shape>
            <v:shape id="_x0000_s1706" style="position:absolute;left:10038;top:1038;width:74;height:73;rotation:90;mso-position-horizontal:absolute;mso-position-vertical:absolute" coordsize="74,73" path="m74,36l72,49,65,59r-8,8l47,73r-12,l22,71,12,63,4,55,,43,,30,4,20,12,10,22,4,35,,47,2,57,6r8,8l72,24r2,12l74,36xe" fillcolor="#e0e0e0" strokeweight=".6pt">
              <v:path arrowok="t"/>
              <o:lock v:ext="edit" aspectratio="t"/>
            </v:shape>
            <v:shape id="_x0000_s1707" style="position:absolute;left:10705;top:984;width:178;height:181;rotation:90;mso-position-horizontal:absolute;mso-position-vertical:absolute" coordsize="178,181" path="m178,90r-2,21l170,129r-10,17l147,160r-16,10l112,177r-18,4l73,181,55,174,39,166,22,152,12,138,4,119,,101,,82,4,62,12,45,22,29,37,16,55,6,73,2,92,r20,4l131,10r16,13l160,37r10,16l176,72r2,18l178,90xe" fillcolor="#e0e0e0" strokeweight=".6pt">
              <v:path arrowok="t"/>
              <o:lock v:ext="edit" aspectratio="t"/>
            </v:shape>
            <v:shape id="_x0000_s1708" style="position:absolute;left:10758;top:1037;width:74;height:74;rotation:90;mso-position-horizontal:absolute;mso-position-vertical:absolute" coordsize="74,74" path="m74,37l72,50,65,60r-8,8l47,74r-12,l22,72,12,64,4,56,,44,,31,4,21,12,11,22,5,35,,47,2,57,7r8,8l72,25r2,12l74,37xe" fillcolor="#e0e0e0" strokeweight=".6pt">
              <v:path arrowok="t"/>
              <o:lock v:ext="edit" aspectratio="t"/>
            </v:shape>
            <v:shape id="_x0000_s1709" type="#_x0000_t136" style="position:absolute;left:8935;top:1022;width:58;height:101" strokecolor="white" strokeweight="0">
              <v:shadow color="#868686"/>
              <v:textpath style="font-family:&quot;Abadi MT Condensed&quot;;font-size:8pt;v-text-kern:t" trim="t" fitpath="t" string="5"/>
              <o:lock v:ext="edit" aspectratio="t"/>
            </v:shape>
          </v:group>
        </w:pict>
      </w:r>
    </w:p>
    <w:p w:rsidR="007C3446" w:rsidRDefault="007724E3">
      <w:pPr>
        <w:tabs>
          <w:tab w:val="left" w:pos="5400"/>
        </w:tabs>
        <w:ind w:right="-150"/>
      </w:pPr>
      <w:r>
        <w:rPr>
          <w:noProof/>
          <w:sz w:val="20"/>
        </w:rPr>
        <w:pict>
          <v:group id="_x0000_s5124" style="position:absolute;margin-left:382.25pt;margin-top:5.5pt;width:89.2pt;height:22.7pt;z-index:251663872" coordorigin="8509,7045" coordsize="1784,454">
            <v:shape id="_x0000_s2862" style="position:absolute;left:9174;top:6380;width:454;height:1784;rotation:90;mso-position-horizontal:absolute;mso-position-vertical:absolute" coordsize="453,1783" path="m,127l2,104,6,82,17,63,29,45,45,29,64,16,82,8,105,2,127,,326,r23,2l371,6r19,10l408,29r17,16l437,63r10,19l451,104r2,23l453,1656r-2,22l447,1699r-10,20l425,1738r-17,16l390,1766r-19,9l349,1781r-23,2l127,1783r-22,-2l84,1775r-20,-9l45,1754,29,1738,17,1719,6,1699,2,1678,,1656,,127xe" fillcolor="silver">
              <v:path arrowok="t"/>
              <o:lock v:ext="edit" aspectratio="t"/>
            </v:shape>
            <v:shape id="_x0000_s2863" style="position:absolute;left:9392;top:6559;width:26;height:1396;rotation:90;mso-position-horizontal:absolute;mso-position-vertical:absolute" coordsize="26,1395" path="m26,1381r,l26,1385r,2l24,1389r-2,2l22,1391r-2,2l18,1393r-2,2l12,1395r-2,l8,1393r-2,l4,1391r,l2,1389,,1387r,-2l,1381r,l,12r,l,10,,8,2,6,4,4,4,2r2,l8,r2,l12,r4,l18,r2,2l22,2r,2l24,6r2,2l26,10r,2l26,12r,1369xe" fillcolor="red" strokecolor="red" strokeweight=".1pt">
              <v:path arrowok="t"/>
              <o:lock v:ext="edit" aspectratio="t"/>
            </v:shape>
            <v:shape id="_x0000_s2864" style="position:absolute;left:9258;top:7095;width:307;height:311;rotation:90;mso-position-horizontal:absolute;mso-position-vertical:absolute" coordsize="306,310" path="m306,154r-3,26l297,203r-8,25l275,248r-17,19l240,283r-21,12l195,304r-23,6l146,310r-23,-2l99,299,76,289,55,275,37,258,23,238,12,215,4,193,,168,,142,4,117,12,94,23,72,37,51,55,35,76,20,99,10,123,2,146,r26,l195,6r24,8l240,27r18,16l275,61r14,21l297,105r6,24l306,154r,xe" fillcolor="#a0a0a0" strokecolor="red" strokeweight="1.35pt">
              <v:path arrowok="t"/>
              <o:lock v:ext="edit" aspectratio="t"/>
            </v:shape>
            <v:shape id="_x0000_s2865" style="position:absolute;left:10062;top:7168;width:179;height:179;rotation:90;mso-position-horizontal:absolute;mso-position-vertical:absolute" coordsize="178,179" path="m178,91r-2,18l170,126r-10,16l147,156r-14,13l114,175r-18,4l78,179,59,175,43,169,26,156,14,142,6,126,,109,,91,2,70,8,54,18,37,30,23,45,13,63,5,82,r18,l119,5r16,8l151,23r13,14l172,54r6,16l178,89r,2xe" fillcolor="#e0e0e0" strokeweight=".6pt">
              <v:path arrowok="t"/>
              <o:lock v:ext="edit" aspectratio="t"/>
            </v:shape>
            <v:shape id="_x0000_s2866" style="position:absolute;left:10119;top:7222;width:69;height:72;rotation:90;mso-position-horizontal:absolute;mso-position-vertical:absolute" coordsize="68,72" path="m68,37r,10l62,59r-9,8l43,72r-12,l21,70,10,63,4,53,,43,,31,4,18,10,8,21,2,31,,43,,53,6r9,8l68,24r,13l68,37xe" fillcolor="#e0e0e0" strokeweight=".6pt">
              <v:path arrowok="t"/>
              <o:lock v:ext="edit" aspectratio="t"/>
            </v:shape>
            <v:shape id="_x0000_s2867" style="position:absolute;left:8569;top:7168;width:179;height:179;rotation:90;mso-position-horizontal:absolute;mso-position-vertical:absolute" coordsize="178,179" path="m178,88r-2,19l170,125r-10,17l147,156r-14,10l114,174r-18,5l78,179,59,174,43,166,26,156,14,142,6,125,,107,,88,2,70,8,53,18,37,30,23,45,10,63,4,82,r18,l119,4r16,6l151,23r13,12l172,51r6,19l178,88r,xe" fillcolor="#e0e0e0" strokeweight=".6pt">
              <v:path arrowok="t"/>
              <o:lock v:ext="edit" aspectratio="t"/>
            </v:shape>
            <v:shape id="_x0000_s2868" style="position:absolute;left:8628;top:7221;width:69;height:74;rotation:90;mso-position-horizontal:absolute;mso-position-vertical:absolute" coordsize="68,74" path="m68,37r,13l62,60r-9,8l43,74r-12,l21,72,10,66,4,56,,43,,31,4,21,10,11,21,4,31,,43,2,53,6r9,9l68,25r,12l68,37xe" fillcolor="#e0e0e0" strokeweight=".6pt">
              <v:path arrowok="t"/>
              <o:lock v:ext="edit" aspectratio="t"/>
            </v:shape>
            <v:shape id="_x0000_s2869" type="#_x0000_t136" style="position:absolute;left:9281;top:7169;width:231;height:174" stroked="f">
              <v:shadow color="#868686"/>
              <v:textpath style="font-family:&quot;Times New Roman&quot;;font-size:8pt;font-weight:bold;v-text-kern:t" trim="t" fitpath="t" string="L4"/>
              <o:lock v:ext="edit" aspectratio="t"/>
            </v:shape>
            <v:shape id="_x0000_s2871" type="#_x0000_t136" style="position:absolute;left:8789;top:7088;width:281;height:115" fillcolor="black" stroked="f">
              <v:shadow color="#868686"/>
              <v:textpath style="font-family:&quot;Arial Black&quot;;font-size:8pt;v-text-kern:t" trim="t" fitpath="t" string="4.5V"/>
              <o:lock v:ext="edit" aspectratio="t"/>
            </v:shape>
            <v:shape id="_x0000_s5123" type="#_x0000_t136" style="position:absolute;left:8794;top:7339;width:395;height:115" fillcolor="black" stroked="f">
              <v:shadow color="#868686"/>
              <v:textpath style="font-family:&quot;Times New Roman&quot;;font-size:8pt;font-weight:bold;v-text-kern:t" trim="t" fitpath="t" string="LAMP"/>
              <o:lock v:ext="edit" aspectratio="t"/>
            </v:shape>
          </v:group>
        </w:pict>
      </w:r>
      <w:r>
        <w:rPr>
          <w:noProof/>
          <w:sz w:val="20"/>
        </w:rPr>
        <w:pict>
          <v:group id="_x0000_s2139" style="position:absolute;margin-left:477.8pt;margin-top:5.2pt;width:90.55pt;height:89.25pt;z-index:251600384" coordorigin="621,184" coordsize="1810,1785">
            <o:lock v:ext="edit" aspectratio="t"/>
            <v:shape id="_x0000_s2140" style="position:absolute;left:621;top:184;width:1810;height:1785;mso-position-horizontal:absolute;mso-position-vertical:absolute" coordsize="1810,1785" path="m1810,1658r-2,22l1802,1701r-8,20l1779,1740r-14,16l1747,1768r-21,9l1706,1783r-23,2l127,1785r-22,-2l82,1777r-18,-9l45,1756,29,1740,17,1721,6,1701,2,1680,,1658,,127,2,104,6,84,17,63,29,45,45,29,64,16,82,8,105,2,125,,1683,r23,2l1726,8r21,8l1765,29r14,16l1794,63r8,19l1808,104r2,23l1810,1658xe" fillcolor="silver">
              <v:path arrowok="t"/>
              <o:lock v:ext="edit" aspectratio="t"/>
            </v:shape>
            <v:shape id="_x0000_s2141" style="position:absolute;left:841;top:1175;width:26;height:595;mso-position-horizontal:absolute;mso-position-vertical:absolute" coordsize="26,595" path="m,12r,l,10,,8,2,6,2,4,4,2r2,l8,r2,l12,r4,l18,r2,2l22,2r,2l24,6r,2l26,10r,2l26,12r,568l26,580r,4l24,587r,2l22,591r,l20,593r-2,2l16,595r-4,l10,595r-2,l6,593,4,591r-2,l2,589,,587r,-3l,580r,l,12xe" fillcolor="red" strokecolor="red" strokeweight=".1pt">
              <v:path arrowok="t"/>
              <o:lock v:ext="edit" aspectratio="t"/>
            </v:shape>
            <v:shape id="_x0000_s2142" style="position:absolute;left:761;top:1727;width:180;height:178;mso-position-horizontal:absolute;mso-position-vertical:absolute" coordsize="180,178" path="m180,88r-2,18l172,125r-10,16l149,156r-16,10l117,174r-19,4l80,178,61,174,45,166,28,156,16,141,8,125,2,106,,88,4,69,10,53,18,37,32,22,47,10,65,4,84,r18,l121,4r16,6l153,22r11,15l174,51r6,18l180,88r,xe" fillcolor="#e0e0e0" strokeweight=".6pt">
              <v:path arrowok="t"/>
              <o:lock v:ext="edit" aspectratio="t"/>
            </v:shape>
            <v:shape id="_x0000_s2143" style="position:absolute;left:818;top:1780;width:68;height:74;mso-position-horizontal:absolute;mso-position-vertical:absolute" coordsize="68,74" path="m68,37l66,49,62,59r-9,9l43,74r-12,l21,72,10,66,2,55,,43,,31,2,21,10,10,21,4,31,,43,2,53,6r9,8l66,25r2,12l68,37xe" fillcolor="#e0e0e0" strokeweight=".6pt">
              <v:path arrowok="t"/>
              <o:lock v:ext="edit" aspectratio="t"/>
            </v:shape>
            <v:shape id="_x0000_s2144" style="position:absolute;left:1208;top:430;width:321;height:1354;mso-position-horizontal:absolute;mso-position-vertical:absolute" coordsize="321,1354" path="m321,1305r-2,16l311,1336r-10,10l286,1352r-14,2l49,1354r-15,-2l20,1346,10,1336,2,1321,,1305,,49,2,35,10,21,20,10,34,4,49,,272,r14,4l301,10r10,11l319,35r2,14l321,1305xe" fillcolor="#ffc080" strokeweight=".5pt">
              <v:path arrowok="t"/>
              <o:lock v:ext="edit" aspectratio="t"/>
            </v:shape>
            <v:shape id="_x0000_s2145" style="position:absolute;left:1255;top:373;width:223;height:59;mso-position-horizontal:absolute;mso-position-vertical:absolute" coordsize="223,59" path="m223,45r-2,8l215,57r-6,2l14,59r-8,l2,53,,45,,14,2,6,6,r8,l209,r6,l221,6r2,6l223,45xe" fillcolor="#909090" strokeweight=".25pt">
              <v:path arrowok="t"/>
              <o:lock v:ext="edit" aspectratio="t"/>
            </v:shape>
            <v:shape id="_x0000_s2146" style="position:absolute;left:1574;top:377;width:320;height:1352;mso-position-horizontal:absolute;mso-position-vertical:absolute" coordsize="320,1352" path="m,47l2,32,9,18,21,8,33,2,50,,271,r16,2l300,8r12,10l318,32r2,15l320,1305r-2,14l312,1333r-10,10l287,1350r-16,2l50,1352r-17,-2l21,1343,9,1333,2,1319,,1305,,47xe" fillcolor="#ffc080" strokeweight=".5pt">
              <v:path arrowok="t"/>
              <o:lock v:ext="edit" aspectratio="t"/>
            </v:shape>
            <v:shape id="_x0000_s2147" style="position:absolute;left:1569;top:908;width:371;height:371;mso-position-horizontal:absolute;mso-position-vertical:absolute" coordsize="371,371" path="m371,184r-2,29l363,240r-11,27l340,289r-18,23l301,330r-22,17l254,359r-27,8l199,371r-27,l143,367r-26,-8l92,347,70,330,49,312,33,291,18,267,8,240,2,213,,187,2,158,8,131,18,104,31,80,49,59,70,41,92,24,117,12,143,4,172,r27,l227,4r27,8l279,24r22,15l322,59r16,21l352,104r11,27l369,158r2,26l371,184xe" fillcolor="#a0a0a0" strokecolor="red" strokeweight="1.35pt">
              <v:path arrowok="t"/>
              <o:lock v:ext="edit" aspectratio="t"/>
            </v:shape>
            <v:shape id="_x0000_s2148" style="position:absolute;left:841;top:391;width:26;height:533;mso-position-horizontal:absolute;mso-position-vertical:absolute" coordsize="26,533" path="m,12r,l,10,,8,2,6,2,4,4,2r2,l8,r2,l12,r4,l18,r2,2l22,2r,2l24,6r,2l26,10r,2l26,12r,509l26,521r,2l24,525r,2l22,529r,2l20,531r-2,2l16,533r-4,l10,533r-2,l6,531r-2,l2,529r,-2l,525r,-2l,521r,l,12xe" fillcolor="red" strokecolor="red" strokeweight=".1pt">
              <v:path arrowok="t"/>
              <o:lock v:ext="edit" aspectratio="t"/>
            </v:shape>
            <v:shape id="_x0000_s2149" style="position:absolute;left:722;top:918;width:268;height:17;mso-position-horizontal:absolute;mso-position-vertical:absolute" coordsize="268,17" path="m8,17r,l6,17,4,15r,l2,15,,13r,l,11,,8r,l,6,,4r,l,2r2,l4,r,l6,,8,r,l260,r,l262,r2,l264,r2,2l266,2r2,2l268,4r,2l268,8r,l268,11r,2l266,13r,2l264,15r,l262,17r-2,l260,17,8,17xe" fillcolor="red" strokecolor="red" strokeweight=".1pt">
              <v:path arrowok="t"/>
              <o:lock v:ext="edit" aspectratio="t"/>
            </v:shape>
            <v:shape id="_x0000_s2150" style="position:absolute;left:722;top:1089;width:268;height:16;mso-position-horizontal:absolute;mso-position-vertical:absolute" coordsize="268,16" path="m8,16r,l6,16r-2,l4,16,2,14,,14,,12r,l,10,,8r,l,6,,4r,l2,2r2,l4,2,6,,8,r,l260,r,l262,r2,2l264,2r2,l266,4r2,l268,6r,2l268,8r,2l268,12r,l266,14r,l264,16r,l262,16r-2,l260,16,8,16xe" fillcolor="red" strokecolor="red" strokeweight=".1pt">
              <v:path arrowok="t"/>
              <o:lock v:ext="edit" aspectratio="t"/>
            </v:shape>
            <v:line id="_x0000_s2151" style="position:absolute" from="783,1015" to="927,1016" strokecolor="red" strokeweight=".4pt">
              <o:lock v:ext="edit" aspectratio="t"/>
            </v:line>
            <v:line id="_x0000_s2152" style="position:absolute" from="783,1181" to="927,1182" strokecolor="red" strokeweight=".4pt">
              <o:lock v:ext="edit" aspectratio="t"/>
            </v:line>
            <v:shape id="_x0000_s2153" style="position:absolute;left:761;top:235;width:180;height:179;mso-position-horizontal:absolute;mso-position-vertical:absolute" coordsize="180,179" path="m180,90r-2,19l172,125r-10,17l149,156r-16,12l117,174r-19,5l80,179,61,174,45,168,28,156,16,142,8,125,2,109,,90,4,70,10,53,18,37,32,23,47,12,65,4,84,r18,l121,4r16,8l153,23r11,14l174,53r6,17l180,90r,xe" fillcolor="#e0e0e0" strokeweight=".6pt">
              <v:path arrowok="t"/>
              <o:lock v:ext="edit" aspectratio="t"/>
            </v:shape>
            <v:shape id="_x0000_s2154" style="position:absolute;left:818;top:290;width:68;height:72;mso-position-horizontal:absolute;mso-position-vertical:absolute" coordsize="68,72" path="m68,37l66,48,62,60r-9,8l43,72r-12,l21,70,10,64,2,54,,44,,31,2,19,10,9,21,3,31,,43,,53,7r9,8l66,25r2,12l68,37xe" fillcolor="#e0e0e0" strokeweight=".6pt">
              <v:path arrowok="t"/>
              <o:lock v:ext="edit" aspectratio="t"/>
            </v:shape>
            <v:shape id="_x0000_s2155" style="position:absolute;left:1937;top:430;width:322;height:1354;mso-position-horizontal:absolute;mso-position-vertical:absolute" coordsize="322,1354" path="m322,1305r-2,16l312,1336r-11,10l287,1352r-14,2l49,1354r-14,-2l21,1346,10,1336,2,1321,,1305,,49,2,35,10,21,21,10,35,4,49,,273,r14,4l301,10r11,11l320,35r2,14l322,1305xe" fillcolor="#ffc080" strokeweight=".5pt">
              <v:path arrowok="t"/>
              <o:lock v:ext="edit" aspectratio="t"/>
            </v:shape>
            <v:shape id="_x0000_s2156" style="position:absolute;left:1984;top:373;width:224;height:59;mso-position-horizontal:absolute;mso-position-vertical:absolute" coordsize="224,59" path="m224,45r-2,8l218,57r-9,2l15,59r-6,l2,53,,45,,14,2,6,9,r6,l209,r9,l222,6r2,6l224,45xe" fillcolor="#909090" strokeweight=".25pt">
              <v:path arrowok="t"/>
              <o:lock v:ext="edit" aspectratio="t"/>
            </v:shape>
            <v:line id="_x0000_s2157" style="position:absolute;flip:y" from="941,799" to="1091,806" strokecolor="red" strokeweight="1.25pt">
              <o:lock v:ext="edit" aspectratio="t"/>
            </v:line>
            <v:line id="_x0000_s2158" style="position:absolute;rotation:90;flip:x y" from="926,808" to="1094,808" strokecolor="red" strokeweight="1.25pt">
              <o:lock v:ext="edit" aspectratio="t"/>
            </v:line>
            <v:line id="_x0000_s2159" style="position:absolute;flip:y" from="975,1249" to="1082,1249" strokecolor="red" strokeweight="1.25pt">
              <o:lock v:ext="edit" aspectratio="t"/>
            </v:line>
            <v:shape id="_x0000_s2160" type="#_x0000_t136" style="position:absolute;left:1614;top:1005;width:279;height:179" strokecolor="white" strokeweight=".25pt">
              <v:shadow color="#868686"/>
              <v:textpath style="font-family:&quot;Verdana Ref&quot;;font-size:14pt;v-text-kern:t" trim="t" fitpath="t" string="B3"/>
              <o:lock v:ext="edit" aspectratio="t"/>
            </v:shape>
            <v:shape id="_x0000_s2161" type="#_x0000_t136" style="position:absolute;left:909;top:503;width:150;height:96" fillcolor="red" strokecolor="red" strokeweight="0">
              <v:shadow color="#868686"/>
              <v:textpath style="font-family:&quot;Abadi MT Condensed&quot;;font-size:8pt;v-text-kern:t" trim="t" fitpath="t" string="4.5V"/>
              <o:lock v:ext="edit" aspectratio="t"/>
            </v:shape>
            <v:shape id="_x0000_s2162" style="position:absolute;left:1613;top:1740;width:224;height:59;mso-position-horizontal:absolute;mso-position-vertical:absolute" coordsize="224,59" path="m224,45r-2,8l218,57r-9,2l15,59r-6,l2,53,,45,,14,2,6,9,r6,l209,r9,l222,6r2,6l224,45xe" fillcolor="#909090" strokeweight=".25pt">
              <v:path arrowok="t"/>
              <o:lock v:ext="edit" aspectratio="t"/>
            </v:shape>
            <v:shape id="_x0000_s2163" style="position:absolute;left:1149;top:319;width:1185;height:1526;mso-position-horizontal:absolute;mso-position-vertical:absolute" coordsize="1810,1785" path="m1810,1658r-2,22l1802,1701r-8,20l1779,1740r-14,16l1747,1768r-21,9l1706,1783r-23,2l127,1785r-22,-2l82,1777r-18,-9l45,1756,29,1740,17,1721,6,1701,2,1680,,1658,,127,2,104,6,84,17,63,29,45,45,29,64,16,82,8,105,2,125,,1683,r23,2l1726,8r21,8l1765,29r14,16l1794,63r8,19l1808,104r2,23l1810,1658xe" filled="f" fillcolor="silver" strokecolor="red" strokeweight="1.5pt">
              <v:path arrowok="t"/>
              <o:lock v:ext="edit" aspectratio="t"/>
            </v:shape>
          </v:group>
        </w:pict>
      </w:r>
      <w:r>
        <w:rPr>
          <w:noProof/>
          <w:sz w:val="20"/>
        </w:rPr>
        <w:pict>
          <v:group id="_x0000_s1457" style="position:absolute;margin-left:571.55pt;margin-top:9.65pt;width:89.8pt;height:52.15pt;z-index:251577856" coordorigin="1814,2174" coordsize="1795,1042">
            <o:lock v:ext="edit" aspectratio="t"/>
            <v:group id="_x0000_s1458" style="position:absolute;left:2191;top:1797;width:1042;height:1795;rotation:90" coordorigin="7274,3058" coordsize="1042,1795">
              <o:lock v:ext="edit" aspectratio="t"/>
              <v:shape id="_x0000_s1459" style="position:absolute;left:7281;top:3064;width:1028;height:1783;mso-position-horizontal:absolute;mso-position-vertical:absolute" coordsize="1028,1783" path="m,127l2,105,6,84,16,64,28,45,45,31,63,17,82,8,104,2,125,,901,r21,2l944,8r21,9l983,31r15,14l1010,64r10,20l1026,105r2,22l1028,1658r-2,20l1020,1701r-10,18l998,1738r-15,16l965,1767r-21,10l924,1781r-23,2l127,1783r-23,-2l82,1777,63,1767,45,1754,28,1738,16,1722,6,1701,2,1678,,1658,,127xe" fillcolor="yellow" stroked="f">
                <v:path arrowok="t"/>
                <o:lock v:ext="edit" aspectratio="t"/>
              </v:shape>
              <v:shape id="_x0000_s1460" style="position:absolute;left:7274;top:3163;width:15;height:35;mso-position-horizontal:absolute;mso-position-vertical:absolute" coordsize="15,35" path="m13,28r,l13,30r-2,l11,32r,l9,32r,3l7,35r,l4,35r,l2,35r,-3l2,32,,32,,30r,l,28r,l,28,2,6,2,4r,l2,4,2,2r2,l4,2,7,r,l9,r,l11,2r,l13,2r,2l13,4r2,l15,6r,l13,28xe" fillcolor="black" strokeweight=".1pt">
                <v:path arrowok="t"/>
                <o:lock v:ext="edit" aspectratio="t"/>
              </v:shape>
              <v:shape id="_x0000_s1461" style="position:absolute;left:7276;top:3142;width:17;height:33;mso-position-horizontal:absolute;mso-position-vertical:absolute" coordsize="17,33" path="m13,29r-2,l11,31r,l9,33r,l7,33r,l5,33r,l2,33r,l,31r,l,29r,l,27r,l,25,5,4r2,l7,2r,l9,r,l11,r,l13,r,l15,r,l17,2r,l17,4r,l17,6r,l17,8,13,29xe" fillcolor="black" strokeweight=".1pt">
                <v:path arrowok="t"/>
                <o:lock v:ext="edit" aspectratio="t"/>
              </v:shape>
              <v:shape id="_x0000_s1462" style="position:absolute;left:7281;top:3122;width:22;height:32;mso-position-horizontal:absolute;mso-position-vertical:absolute" coordsize="22,32" path="m12,28r,2l12,30r-2,l10,32r-2,l8,32r-2,l6,32r-2,l4,30r-2,l2,30r,-2l,28,,26r,l,24r2,l10,4r,-2l12,2r,l14,r,l16,r,l18,r,l20,2r,l20,2r2,2l22,4r,2l22,6r,2l22,8,12,28xe" fillcolor="black" strokeweight=".1pt">
                <v:path arrowok="t"/>
                <o:lock v:ext="edit" aspectratio="t"/>
              </v:shape>
              <v:shape id="_x0000_s1463" style="position:absolute;left:7291;top:3103;width:24;height:31;mso-position-horizontal:absolute;mso-position-vertical:absolute" coordsize="24,31" path="m10,29r,l10,31r-2,l8,31r-2,l6,31r-2,l4,31r-2,l2,29,,29,,27r,l,25r,l,23r,l,21,14,4r,-2l14,2r2,l16,r2,l18,r2,l20,2r2,l22,2r2,2l24,4r,l24,6r,l24,8r,l24,10,10,29xe" fillcolor="black" strokeweight=".1pt">
                <v:path arrowok="t"/>
                <o:lock v:ext="edit" aspectratio="t"/>
              </v:shape>
              <v:shape id="_x0000_s1464" style="position:absolute;left:7303;top:3089;width:29;height:26;mso-position-horizontal:absolute;mso-position-vertical:absolute" coordsize="29,26" path="m10,24r,2l8,26r,l6,26r,l4,26r,l2,26r,-2l2,24,,22r,l,20r,l,18r,l2,18r,-2l19,r,l19,r2,l21,r2,l25,r,l25,r2,l27,2r,l29,4r,l29,6r,l27,8r,l27,10,10,24xe" fillcolor="black" strokeweight=".1pt">
                <v:path arrowok="t"/>
                <o:lock v:ext="edit" aspectratio="t"/>
              </v:shape>
              <v:shape id="_x0000_s1465" style="position:absolute;left:7319;top:3074;width:31;height:27;mso-position-horizontal:absolute;mso-position-vertical:absolute" coordsize="31,27" path="m9,25r,l9,25,7,27r-2,l5,27,3,25r,l3,25,,23r,l,21r,l,19r,l,17r,l3,15r,l21,2r,l23,2,23,r2,l25,2r2,l27,2r2,l29,5r,l29,7r2,l31,9r-2,l29,11r,l29,13r-2,l9,25xe" fillcolor="black" strokeweight=".1pt">
                <v:path arrowok="t"/>
                <o:lock v:ext="edit" aspectratio="t"/>
              </v:shape>
              <v:shape id="_x0000_s1466" style="position:absolute;left:7338;top:3066;width:31;height:21;mso-position-horizontal:absolute;mso-position-vertical:absolute" coordsize="31,21" path="m8,21r-2,l6,21r-2,l4,21r-2,l2,21,,21,,19r,l,17r,l,15r,l,13r,l,10r2,l2,10,22,r3,l25,r2,l27,r2,l29,r,2l31,2r,2l31,4r,2l31,6r,2l31,8r,2l29,10r,l29,13,8,21xe" fillcolor="black" strokeweight=".1pt">
                <v:path arrowok="t"/>
                <o:lock v:ext="edit" aspectratio="t"/>
              </v:shape>
              <v:shape id="_x0000_s1467" style="position:absolute;left:7356;top:3060;width:35;height:19;mso-position-horizontal:absolute;mso-position-vertical:absolute" coordsize="35,19" path="m9,19r,l7,19r,l4,19r,-3l2,16r,l2,14,,14,,12r,l,10r2,l2,8r,l4,6r,l7,6,27,r,l29,r2,l31,r,2l33,2r,l33,4r2,l35,6r,l35,8r-2,l33,10r,l31,12r,l31,12,9,19xe" fillcolor="black" strokeweight=".1pt">
                <v:path arrowok="t"/>
                <o:lock v:ext="edit" aspectratio="t"/>
              </v:shape>
              <v:shape id="_x0000_s1468" style="position:absolute;left:7379;top:3058;width:33;height:14;mso-position-horizontal:absolute;mso-position-vertical:absolute" coordsize="33,14" path="m6,14r-2,l4,14r-2,l2,14r,-2l,12,,10r,l,8r,l,6r,l,4r2,l2,4,2,2r2,l4,2,27,r2,l29,r2,l31,2r2,l33,2r,2l33,4r,2l33,6r,2l33,8r,2l33,10r-2,2l31,12r-2,l29,12,6,14xe" fillcolor="black" strokeweight=".1pt">
                <v:path arrowok="t"/>
                <o:lock v:ext="edit" aspectratio="t"/>
              </v:shape>
              <v:shape id="_x0000_s1469" style="position:absolute;left:7399;top:3058;width:790;height:12;mso-position-horizontal:absolute;mso-position-vertical:absolute" coordsize="790,12" path="m7,12r,l5,12r,l5,10r-3,l2,10,2,8r,l,6r2,l2,4r,l2,2r3,l5,2,5,,7,r,l783,r,l785,r,2l787,2r,l787,4r3,l790,6r,l790,8r,l787,10r,l787,10r-2,2l785,12r-2,l783,12,7,12xe" fillcolor="black" strokeweight=".1pt">
                <v:path arrowok="t"/>
                <o:lock v:ext="edit" aspectratio="t"/>
              </v:shape>
              <v:shape id="_x0000_s1470" style="position:absolute;left:8176;top:3058;width:33;height:14;mso-position-horizontal:absolute;mso-position-vertical:absolute" coordsize="33,14" path="m4,12r,l2,12r,l2,10,,10,,8r,l,6r,l,4r,l,2r2,l2,2,2,,4,r,l6,,29,2r,l31,2r,2l33,4r,l33,6r,l33,8r,l33,10r,l33,12r,l31,12r,2l29,14r,l27,14,4,12xe" fillcolor="black" strokeweight=".1pt">
                <v:path arrowok="t"/>
                <o:lock v:ext="edit" aspectratio="t"/>
              </v:shape>
              <v:shape id="_x0000_s1471" style="position:absolute;left:8197;top:3060;width:35;height:19;mso-position-horizontal:absolute;mso-position-vertical:absolute" coordsize="35,19" path="m6,12r-2,l4,12,2,10r,l2,8r,l,6r,l2,4r,l2,2r,l4,2,4,,6,r,l8,r,l30,6r,l32,6r,2l32,8r3,2l35,10r,2l35,12r,2l35,14r-3,2l32,16r,l30,19r,l28,19r,l26,19,6,12xe" fillcolor="black" strokeweight=".1pt">
                <v:path arrowok="t"/>
                <o:lock v:ext="edit" aspectratio="t"/>
              </v:shape>
              <v:shape id="_x0000_s1472" style="position:absolute;left:8219;top:3066;width:33;height:21;mso-position-horizontal:absolute;mso-position-vertical:absolute" coordsize="33,21" path="m4,13l2,10r,l,10,,8r,l,6r,l,4r,l,2r2,l2,,4,r,l6,r,l8,r,l29,10r,l31,10r,3l31,13r2,2l33,15r,2l33,17r-2,2l31,19r,l29,21r,l27,21r,l25,21r,l23,21,4,13xe" fillcolor="black" strokeweight=".1pt">
                <v:path arrowok="t"/>
                <o:lock v:ext="edit" aspectratio="t"/>
              </v:shape>
              <v:shape id="_x0000_s1473" style="position:absolute;left:8240;top:3074;width:28;height:27;mso-position-horizontal:absolute;mso-position-vertical:absolute" coordsize="28,27" path="m2,13r,-2l,11r,l,9r,l,7r,l,5r,l2,2r,l2,2,4,r,l6,r,l8,2r,l26,15r2,l28,17r,l28,19r,l28,21r,l28,23r,l28,25r-2,l26,25r-2,l24,27r-2,l22,25r-2,l20,25,2,13xe" fillcolor="black" strokeweight=".1pt">
                <v:path arrowok="t"/>
                <o:lock v:ext="edit" aspectratio="t"/>
              </v:shape>
              <v:shape id="_x0000_s1474" style="position:absolute;left:8258;top:3089;width:27;height:26;mso-position-horizontal:absolute;mso-position-vertical:absolute" coordsize="27,26" path="m,10l,8r,l,6r,l,4r,l,2r,l,,2,r,l4,r,l6,r,l8,r,l10,,25,16r2,l27,18r,l27,20r,l27,22r,l27,24r-2,l25,26r-2,l23,26r-2,l21,26r-2,l19,26r-2,l17,24,,10xe" fillcolor="black" strokeweight=".1pt">
                <v:path arrowok="t"/>
                <o:lock v:ext="edit" aspectratio="t"/>
              </v:shape>
              <v:shape id="_x0000_s1475" style="position:absolute;left:8273;top:3103;width:24;height:31;mso-position-horizontal:absolute;mso-position-vertical:absolute" coordsize="24,31" path="m2,10l,8r,l,6r,l,4r,l2,2r,l2,2,4,r,l6,r,l8,r,l10,2r,l12,2,24,21r,2l24,23r,2l24,25r,2l24,27r,2l22,29r,l22,31r-2,l20,31r-2,l18,31r-2,l16,29r-2,l14,29,2,10xe" fillcolor="black" strokeweight=".1pt">
                <v:path arrowok="t"/>
                <o:lock v:ext="edit" aspectratio="t"/>
              </v:shape>
              <v:shape id="_x0000_s1476" style="position:absolute;left:8285;top:3122;width:22;height:32;mso-position-horizontal:absolute;mso-position-vertical:absolute" coordsize="22,32" path="m2,8l,8,,6r,l,4r2,l2,2r,l4,2,4,,6,r,l8,r,l10,r,l10,2r2,l12,4,22,22r,2l22,24r,2l22,26r,2l20,28r,2l20,30r-2,l18,32r-2,l16,32r-2,l14,30r-2,l12,30,10,28r,l2,8xe" fillcolor="black" strokeweight=".1pt">
                <v:path arrowok="t"/>
                <o:lock v:ext="edit" aspectratio="t"/>
              </v:shape>
              <v:shape id="_x0000_s1477" style="position:absolute;left:8295;top:3142;width:19;height:33;mso-position-horizontal:absolute;mso-position-vertical:absolute" coordsize="19,33" path="m,6r,l,4r,l,2r,l2,2,2,,4,r,l6,r,l8,r,l10,r,2l10,2r2,l12,4r7,21l19,27r,l19,29r-3,l16,31r,l14,33r,l12,33r,l10,33r,l8,33r,l8,31r-2,l6,29r,l,6xe" fillcolor="black" strokeweight=".1pt">
                <v:path arrowok="t"/>
                <o:lock v:ext="edit" aspectratio="t"/>
              </v:shape>
              <v:shape id="_x0000_s1478" style="position:absolute;left:8301;top:3163;width:15;height:35;mso-position-horizontal:absolute;mso-position-vertical:absolute" coordsize="15,35" path="m,6r,l,4r,l,2r2,l2,2,2,,4,r,l6,r,l8,r,2l10,2r,l10,4r3,l13,6r2,22l15,28r,2l13,30r,2l13,32r-3,l10,35r-2,l8,35r-2,l6,35r-2,l4,32r,l2,32r,-2l2,30r,-2l,6xe" fillcolor="black" strokeweight=".1pt">
                <v:path arrowok="t"/>
                <o:lock v:ext="edit" aspectratio="t"/>
              </v:shape>
              <v:shape id="_x0000_s1479" style="position:absolute;left:8303;top:3185;width:13;height:1543;mso-position-horizontal:absolute;mso-position-vertical:absolute" coordsize="13,1543" path="m,6l,4r,l,2r,l2,2,2,,4,r,l6,r,l8,r,l11,2r,l11,2r,2l13,4r,2l13,1537r,l11,1539r,l11,1539r,2l8,1541r,l6,1541r,2l4,1541r,l2,1541r,l,1539r,l,1539r,-2l,1537,,6xe" fillcolor="black" strokeweight=".1pt">
                <v:path arrowok="t"/>
                <o:lock v:ext="edit" aspectratio="t"/>
              </v:shape>
              <v:shape id="_x0000_s1480" style="position:absolute;left:8301;top:4716;width:15;height:33;mso-position-horizontal:absolute;mso-position-vertical:absolute" coordsize="15,33" path="m2,4r,l2,2r,l4,r,l4,,6,r,l8,r,l10,r,l13,r,2l13,2r2,2l15,4r,2l13,28r,l10,31r,l10,31,8,33r,l8,33r-2,l4,33r,l2,33r,l2,31,,31r,l,28r,l,26,2,4xe" fillcolor="black" strokeweight=".1pt">
                <v:path arrowok="t"/>
                <o:lock v:ext="edit" aspectratio="t"/>
              </v:shape>
              <v:shape id="_x0000_s1481" style="position:absolute;left:8295;top:4736;width:19;height:35;mso-position-horizontal:absolute;mso-position-vertical:absolute" coordsize="19,35" path="m6,4r,l6,4,8,2r,l8,2,10,r,l12,r2,l14,2r,l16,2r,2l16,4r3,l19,6r,2l19,8,12,29r,2l10,31r,2l10,33r-2,l8,35r-2,l6,35r-2,l4,33r-2,l2,33,,31r,l,29r,l,27r,l6,4xe" fillcolor="black" strokeweight=".1pt">
                <v:path arrowok="t"/>
                <o:lock v:ext="edit" aspectratio="t"/>
              </v:shape>
              <v:shape id="_x0000_s1482" style="position:absolute;left:8285;top:4759;width:22;height:31;mso-position-horizontal:absolute;mso-position-vertical:absolute" coordsize="22,31" path="m10,2r,l12,2,12,r2,l14,r2,l16,r2,l18,r2,l20,2r,l22,2r,2l22,4r,2l22,6r,2l12,29r,l12,31r-2,l10,31r-2,l8,31r-2,l6,31r-2,l4,31r-2,l2,29r,l2,27,,27,,24r2,l2,22,10,2xe" fillcolor="black" strokeweight=".1pt">
                <v:path arrowok="t"/>
                <o:lock v:ext="edit" aspectratio="t"/>
              </v:shape>
              <v:shape id="_x0000_s1483" style="position:absolute;left:8273;top:4777;width:24;height:31;mso-position-horizontal:absolute;mso-position-vertical:absolute" coordsize="24,31" path="m14,4r,-2l16,2r,l18,2,18,r2,l20,2r2,l22,2r2,l24,4r,l24,6r,l24,9r,l24,11r,l12,29r-2,l10,31r,l8,31r-2,l6,31r-2,l4,31r,l2,29r,l2,29,,27r,l,25,,23r2,l2,23,14,4xe" fillcolor="black" strokeweight=".1pt">
                <v:path arrowok="t"/>
                <o:lock v:ext="edit" aspectratio="t"/>
              </v:shape>
              <v:shape id="_x0000_s1484" style="position:absolute;left:8258;top:4796;width:27;height:29;mso-position-horizontal:absolute;mso-position-vertical:absolute" coordsize="27,29" path="m17,2r2,l19,2,19,r2,l21,r2,l23,2r2,l25,2r2,2l27,4r,l27,6r,2l27,8r,2l27,10r-2,l10,26r-2,l8,29r-2,l6,29r-2,l4,29r-2,l2,26,,26r,l,24r,l,22r,l,20r,l,18r,l17,2xe" fillcolor="black" strokeweight=".1pt">
                <v:path arrowok="t"/>
                <o:lock v:ext="edit" aspectratio="t"/>
              </v:shape>
              <v:shape id="_x0000_s1485" style="position:absolute;left:8240;top:4812;width:30;height:25;mso-position-horizontal:absolute;mso-position-vertical:absolute" coordsize="30,25" path="m20,r,l22,r,l24,r,l26,r,l28,2r,l28,4r2,l30,6r,l30,8r-2,l28,10r,l26,10,10,25r-2,l8,25r-2,l6,25r-2,l4,25r-2,l2,23,,23,,21r,l,19r,l,17r,l,15r2,l2,15,20,xe" fillcolor="black" strokeweight=".1pt">
                <v:path arrowok="t"/>
                <o:lock v:ext="edit" aspectratio="t"/>
              </v:shape>
              <v:shape id="_x0000_s1486" style="position:absolute;left:8219;top:4825;width:33;height:22;mso-position-horizontal:absolute;mso-position-vertical:absolute" coordsize="33,22" path="m25,r,l27,r,l29,r,l31,2r,l31,2r2,2l33,4r,2l33,6r,2l33,8r-2,2l31,10r,2l29,12,8,20r,2l6,22r,l4,22r,-2l2,20r,l2,18,,18,,16r,l,14r,l,12r2,l2,12r,-2l4,10,25,xe" fillcolor="black" strokeweight=".1pt">
                <v:path arrowok="t"/>
                <o:lock v:ext="edit" aspectratio="t"/>
              </v:shape>
              <v:shape id="_x0000_s1487" style="position:absolute;left:8199;top:4835;width:33;height:16;mso-position-horizontal:absolute;mso-position-vertical:absolute" coordsize="33,16" path="m24,r2,l26,r2,l28,r2,l30,2r,l33,2r,2l33,4r,2l33,6r,2l30,8r,2l30,10r-2,l28,12,6,16r,l4,16r,l2,16r,l,16,,14r,l,12r,l,10r,l,8r,l,6r2,l2,6r2,l24,xe" fillcolor="black" strokeweight=".1pt">
                <v:path arrowok="t"/>
                <o:lock v:ext="edit" aspectratio="t"/>
              </v:shape>
              <v:shape id="_x0000_s1488" style="position:absolute;left:8176;top:4839;width:35;height:14;mso-position-horizontal:absolute;mso-position-vertical:absolute" coordsize="35,14" path="m27,r2,l29,2r2,l31,2r2,l33,4r,l35,6r,l35,8r,l33,10r,l33,12r-2,l31,12r-2,l29,12,6,14r,l4,14r,l2,14r,l,12r,l,10r,l,8r,l,6r,l2,4r,l4,4r,l6,2,27,xe" fillcolor="black" strokeweight=".1pt">
                <v:path arrowok="t"/>
                <o:lock v:ext="edit" aspectratio="t"/>
              </v:shape>
              <v:shape id="_x0000_s1489" style="position:absolute;left:7401;top:4841;width:788;height:12;mso-position-horizontal:absolute;mso-position-vertical:absolute" coordsize="788,12" path="m781,r,l783,2r,l785,2r,l785,4r3,l788,6r,l788,8r,l785,10r,l785,12r-2,l783,12r-2,l781,12,7,12r-2,l5,12r-2,l3,12,,10r,l,8r,l,6r,l,4r,l,2r3,l3,2r2,l5,,7,,781,xe" fillcolor="black" strokeweight=".1pt">
                <v:path arrowok="t"/>
                <o:lock v:ext="edit" aspectratio="t"/>
              </v:shape>
              <v:shape id="_x0000_s1490" style="position:absolute;left:7379;top:4841;width:35;height:12;mso-position-horizontal:absolute;mso-position-vertical:absolute" coordsize="35,12" path="m29,r,2l31,2r,l33,2r,2l33,4r2,2l35,6r,2l35,8r-2,2l33,10r,2l31,12r,l29,12r,l27,12,6,10r-2,l4,10r-2,l2,10,,8r,l,6r,l,4r,l,2r,l2,r,l4,r,l6,r,l29,xe" fillcolor="black" strokeweight=".1pt">
                <v:path arrowok="t"/>
                <o:lock v:ext="edit" aspectratio="t"/>
              </v:shape>
              <v:shape id="_x0000_s1491" style="position:absolute;left:7356;top:4835;width:35;height:16;mso-position-horizontal:absolute;mso-position-vertical:absolute" coordsize="35,16" path="m31,6r,l33,6r,l33,8r2,l35,10r,l35,12r,l35,14r-2,l33,16r,l31,16r,l29,16r,l27,16,7,12,4,10r,l2,10,2,8r,l2,6,,6,,4r2,l2,2r,l2,2,4,r,l7,r,l9,r,l31,6xe" fillcolor="black" strokeweight=".1pt">
                <v:path arrowok="t"/>
                <o:lock v:ext="edit" aspectratio="t"/>
              </v:shape>
              <v:shape id="_x0000_s1492" style="position:absolute;left:7338;top:4825;width:31;height:22;mso-position-horizontal:absolute;mso-position-vertical:absolute" coordsize="31,22" path="m29,10r,l31,12r,l31,12r,2l31,14r,2l31,16r,2l31,18r,2l29,20r,l27,22r,l25,22r,l22,20,2,12r,l2,10,,10,,8r,l,6r,l,4r,l,2r2,l2,2,2,,4,r,l6,r,l8,,29,10xe" fillcolor="black" strokeweight=".1pt">
                <v:path arrowok="t"/>
                <o:lock v:ext="edit" aspectratio="t"/>
              </v:shape>
              <v:shape id="_x0000_s1493" style="position:absolute;left:7319;top:4812;width:31;height:25;mso-position-horizontal:absolute;mso-position-vertical:absolute" coordsize="31,25" path="m27,15r2,l29,15r,2l31,17r,2l31,19r,2l29,21r,2l29,23r-2,2l27,25r-2,l25,25r-2,l23,25r-2,l21,25,3,10r,l,10,,8r,l,6r,l,4r,l,2r3,l3,2,5,r,l7,r,l9,r,l11,2,27,15xe" fillcolor="black" strokeweight=".1pt">
                <v:path arrowok="t"/>
                <o:lock v:ext="edit" aspectratio="t"/>
              </v:shape>
              <v:shape id="_x0000_s1494" style="position:absolute;left:7303;top:4796;width:29;height:29;mso-position-horizontal:absolute;mso-position-vertical:absolute" coordsize="29,29" path="m27,18r,l29,20r,l29,22r,l29,24r,l27,26r,l27,26r-2,3l25,29r-2,l23,29r-2,l21,29,19,26r,l2,12r,-2l,10,,8r,l,6r,l,4r2,l2,2r,l4,2,4,,6,r,l8,r,2l10,2r,l27,18xe" fillcolor="black" strokeweight=".1pt">
                <v:path arrowok="t"/>
                <o:lock v:ext="edit" aspectratio="t"/>
              </v:shape>
              <v:shape id="_x0000_s1495" style="position:absolute;left:7291;top:4779;width:24;height:29;mso-position-horizontal:absolute;mso-position-vertical:absolute" coordsize="24,29" path="m24,21r,l24,23r,l24,25r,l24,27r,l22,29r,l20,29r,l18,29r,l16,29r,l14,29r,l14,27,2,9,,9,,7r,l,4r,l,2r2,l2,r,l4,r,l6,r,l8,r,l10,r,l10,2,24,21xe" fillcolor="black" strokeweight=".1pt">
                <v:path arrowok="t"/>
                <o:lock v:ext="edit" aspectratio="t"/>
              </v:shape>
              <v:shape id="_x0000_s1496" style="position:absolute;left:7281;top:4759;width:22;height:33;mso-position-horizontal:absolute;mso-position-vertical:absolute" coordsize="22,33" path="m22,22r,2l22,24r,3l22,27r,2l20,29r,2l20,31r-2,l18,31r-2,2l16,33,14,31r,l12,31r,l12,29r-2,l2,8r,l,6r,l2,4r,l2,2r,l4,r,l6,r,l8,r,l10,r,l12,2r,l12,4,22,22xe" fillcolor="black" strokeweight=".1pt">
                <v:path arrowok="t"/>
                <o:lock v:ext="edit" aspectratio="t"/>
              </v:shape>
              <v:shape id="_x0000_s1497" style="position:absolute;left:7276;top:4736;width:17;height:35;mso-position-horizontal:absolute;mso-position-vertical:absolute" coordsize="17,35" path="m17,27r,2l17,29r,2l17,31r,2l17,33r-2,l15,35r-2,l13,35r-2,l11,35r-2,l9,33r-2,l7,33r,-2l7,31,,8r,l,6r,l,4r,l,2r2,l2,2,5,r,l7,r,l9,2r,l11,2r,2l11,4r2,2l17,27xe" fillcolor="black" strokeweight=".1pt">
                <v:path arrowok="t"/>
                <o:lock v:ext="edit" aspectratio="t"/>
              </v:shape>
              <v:shape id="_x0000_s1498" style="position:absolute;left:7274;top:4716;width:15;height:33;mso-position-horizontal:absolute;mso-position-vertical:absolute" coordsize="15,33" path="m15,26r,2l15,28r-2,3l13,31r,2l11,33r,l9,33r,l7,33r,l4,33r,l4,33,2,31r,l2,28r,l,6,,4r,l,2r,l2,2,2,r,l4,r,l7,r,l9,r,l11,2r,l11,2r2,2l13,4r2,22xe" fillcolor="black" strokeweight=".1pt">
                <v:path arrowok="t"/>
                <o:lock v:ext="edit" aspectratio="t"/>
              </v:shape>
              <v:shape id="_x0000_s1499" style="position:absolute;left:7274;top:3185;width:13;height:1543;mso-position-horizontal:absolute;mso-position-vertical:absolute" coordsize="13,1543" path="m13,1537r,l11,1539r,l11,1541r,l9,1541r,l7,1543r,l4,1543r,-2l2,1541r,l,1541r,-2l,1539r,-2l,1537,,6r,l,4r,l,2r,l2,2,2,,4,r,l7,r,l9,r,l11,2r,l11,2r,2l13,4r,2l13,6r,1531xe" fillcolor="black" strokeweight=".1pt">
                <v:path arrowok="t"/>
                <o:lock v:ext="edit" aspectratio="t"/>
              </v:shape>
              <v:shape id="_x0000_s1500" style="position:absolute;left:8076;top:4613;width:180;height:179;mso-position-horizontal:absolute;mso-position-vertical:absolute" coordsize="180,179" path="m180,90r-2,19l172,127r-10,17l147,158r-16,10l115,177r-21,2l76,179,57,173,39,164,24,152,12,136,4,119,,99,,80,4,62,12,43,24,29,39,15,55,6,76,,94,r19,2l131,10r16,11l162,35r10,16l178,70r2,20l180,90xe" fillcolor="#e0e0e0" strokeweight=".6pt">
                <v:path arrowok="t"/>
                <o:lock v:ext="edit" aspectratio="t"/>
              </v:shape>
              <v:shape id="_x0000_s1501" style="position:absolute;left:8131;top:4669;width:70;height:69;mso-position-horizontal:absolute;mso-position-vertical:absolute" coordsize="70,69" path="m70,34l68,45,64,55r-9,8l45,67,33,69,23,65,12,59,4,51,,39,,28,2,18,10,8,19,2,29,,41,,51,4r11,8l66,22r4,12l70,34xe" fillcolor="#e0e0e0" strokeweight=".6pt">
                <v:path arrowok="t"/>
                <o:lock v:ext="edit" aspectratio="t"/>
              </v:shape>
              <v:shape id="_x0000_s1502" style="position:absolute;left:8076;top:3109;width:180;height:177;mso-position-horizontal:absolute;mso-position-vertical:absolute" coordsize="180,177" path="m180,89r-2,18l172,125r-10,17l149,156r-16,10l117,173r-21,4l78,175,59,171,41,160,26,148,14,134,6,117,,99,,78,4,60,12,43,22,27,37,15,55,6,74,2,92,r21,4l129,11r16,10l160,35r10,17l176,70r4,19l180,89xe" fillcolor="#e0e0e0" strokeweight=".6pt">
                <v:path arrowok="t"/>
                <o:lock v:ext="edit" aspectratio="t"/>
              </v:shape>
              <v:shape id="_x0000_s1503" style="position:absolute;left:8127;top:3163;width:74;height:74;mso-position-horizontal:absolute;mso-position-vertical:absolute" coordsize="74,74" path="m74,37l72,49,66,59r-9,8l45,71,33,74,23,69,12,63,4,53,,43,,30,4,18r8,-8l23,2,33,,45,2,57,6r9,8l72,24r2,13l74,37xe" fillcolor="#e0e0e0" strokeweight=".6pt">
                <v:path arrowok="t"/>
                <o:lock v:ext="edit" aspectratio="t"/>
              </v:shape>
              <v:shape id="_x0000_s1504" style="position:absolute;left:8076;top:3860;width:180;height:181;mso-position-horizontal:absolute;mso-position-vertical:absolute" coordsize="180,181" path="m180,90r-2,19l172,127r-10,17l147,158r-16,13l115,177r-21,4l76,179,57,175,39,164,24,152,12,136,4,119,,101,,80,4,62,12,43,24,29,39,15,55,6,76,,94,r19,2l131,10r16,11l162,35r10,17l178,70r2,20l180,90xe" fillcolor="#e0e0e0" strokeweight=".6pt">
                <v:path arrowok="t"/>
                <o:lock v:ext="edit" aspectratio="t"/>
              </v:shape>
              <v:shape id="_x0000_s1505" style="position:absolute;left:8131;top:3916;width:70;height:69;mso-position-horizontal:absolute;mso-position-vertical:absolute" coordsize="70,69" path="m70,34l68,45,64,55r-9,8l45,67,33,69,23,65,12,59,4,51,,41,,28,2,18,10,8,19,2,29,,41,,51,6r11,6l66,22r4,12l70,34xe" fillcolor="#e0e0e0" strokeweight=".6pt">
                <v:path arrowok="t"/>
                <o:lock v:ext="edit" aspectratio="t"/>
              </v:shape>
              <v:shape id="_x0000_s1506" style="position:absolute;left:7281;top:3064;width:575;height:1783;mso-position-horizontal:absolute;mso-position-vertical:absolute" coordsize="575,1783" path="m,127l2,105,6,84,16,64,28,45,45,31,63,17,82,8,104,2,125,,448,r23,2l491,8r21,9l530,31r17,14l559,64r8,20l573,105r2,22l575,1658r-2,20l567,1701r-8,18l547,1738r-17,16l512,1767r-21,10l471,1781r-23,2l127,1783r-23,-2l82,1777,63,1767,45,1754,28,1738,16,1722,6,1701,2,1678,,1658,,127xe" fillcolor="yellow" stroked="f">
                <v:path arrowok="t"/>
                <o:lock v:ext="edit" aspectratio="t"/>
              </v:shape>
              <v:shape id="_x0000_s1507" style="position:absolute;left:7274;top:3163;width:15;height:35;mso-position-horizontal:absolute;mso-position-vertical:absolute" coordsize="15,35" path="m13,28r,l13,30r-2,l11,32r,l9,32r,3l7,35r,l4,35r,l2,35r,-3l2,32,,32,,30r,l,28r,l,28,2,6,2,4r,l2,4,2,2r2,l4,2,7,r,l9,r,l11,2r,l13,2r,2l13,4r2,l15,6r,l13,28xe" fillcolor="black" strokeweight=".1pt">
                <v:path arrowok="t"/>
                <o:lock v:ext="edit" aspectratio="t"/>
              </v:shape>
              <v:shape id="_x0000_s1508" style="position:absolute;left:7276;top:3142;width:17;height:33;mso-position-horizontal:absolute;mso-position-vertical:absolute" coordsize="17,33" path="m13,29r-2,l11,31r,l9,33r,l7,33r,l5,33r,l2,33r,l,31r,l,29r,l,27r,l,25,5,4r2,l7,2r,l9,r,l11,r,l13,r,l15,r,l17,2r,l17,4r,l17,6r,l17,8,13,29xe" fillcolor="black" strokeweight=".1pt">
                <v:path arrowok="t"/>
                <o:lock v:ext="edit" aspectratio="t"/>
              </v:shape>
              <v:shape id="_x0000_s1509" style="position:absolute;left:7281;top:3122;width:22;height:32;mso-position-horizontal:absolute;mso-position-vertical:absolute" coordsize="22,32" path="m12,28r,2l12,30r-2,l10,32r-2,l8,32r-2,l6,32r-2,l4,30r-2,l2,30r,-2l,28,,26r,l,24r2,l10,4r,-2l12,2r,l14,r,l16,r,l18,r,l20,2r,l20,2r2,2l22,4r,2l22,6r,2l22,8,12,28xe" fillcolor="black" strokeweight=".1pt">
                <v:path arrowok="t"/>
                <o:lock v:ext="edit" aspectratio="t"/>
              </v:shape>
              <v:shape id="_x0000_s1510" style="position:absolute;left:7291;top:3103;width:24;height:31;mso-position-horizontal:absolute;mso-position-vertical:absolute" coordsize="24,31" path="m10,29r,l10,31r-2,l8,31r-2,l6,31r-2,l4,31r-2,l2,29,,29,,27r,l,25r,l,23r,l,21,14,4r,-2l14,2r2,l16,r2,l18,r2,l20,2r2,l22,2r2,2l24,4r,l24,6r,l24,8r,l24,10,10,29xe" fillcolor="black" strokeweight=".1pt">
                <v:path arrowok="t"/>
                <o:lock v:ext="edit" aspectratio="t"/>
              </v:shape>
              <v:shape id="_x0000_s1511" style="position:absolute;left:7303;top:3089;width:29;height:26;mso-position-horizontal:absolute;mso-position-vertical:absolute" coordsize="29,26" path="m10,24r,2l8,26r,l6,26r,l4,26r,l2,26r,-2l2,24,,22r,l,20r,l,18r,l2,18r,-2l19,r,l19,r2,l21,r2,l25,r,l25,r2,l27,2r,l29,4r,l29,6r,l27,8r,l27,10,10,24xe" fillcolor="black" strokeweight=".1pt">
                <v:path arrowok="t"/>
                <o:lock v:ext="edit" aspectratio="t"/>
              </v:shape>
              <v:shape id="_x0000_s1512" style="position:absolute;left:7319;top:3074;width:31;height:27;mso-position-horizontal:absolute;mso-position-vertical:absolute" coordsize="31,27" path="m9,25r,l9,25,7,27r-2,l5,27,3,25r,l3,25,,23r,l,21r,l,19r,l,17r,l3,15r,l21,2r,l23,2,23,r2,l25,2r2,l27,2r2,l29,5r,l29,7r2,l31,9r-2,l29,11r,l29,13r-2,l9,25xe" fillcolor="black" strokeweight=".1pt">
                <v:path arrowok="t"/>
                <o:lock v:ext="edit" aspectratio="t"/>
              </v:shape>
              <v:shape id="_x0000_s1513" style="position:absolute;left:7338;top:3066;width:31;height:21;mso-position-horizontal:absolute;mso-position-vertical:absolute" coordsize="31,21" path="m8,21r-2,l6,21r-2,l4,21r-2,l2,21,,21,,19r,l,17r,l,15r,l,13r,l,10r2,l2,10,22,r3,l25,r2,l27,r2,l29,r,2l31,2r,2l31,4r,2l31,6r,2l31,8r,2l29,10r,l29,13,8,21xe" fillcolor="black" strokeweight=".1pt">
                <v:path arrowok="t"/>
                <o:lock v:ext="edit" aspectratio="t"/>
              </v:shape>
              <v:shape id="_x0000_s1514" style="position:absolute;left:7356;top:3060;width:35;height:19;mso-position-horizontal:absolute;mso-position-vertical:absolute" coordsize="35,19" path="m9,19r,l7,19r,l4,19r,-3l2,16r,l2,14,,14,,12r,l,10r2,l2,8r,l4,6r,l7,6,27,r,l29,r2,l31,r,2l33,2r,l33,4r2,l35,6r,l35,8r-2,l33,10r,l31,12r,l31,12,9,19xe" fillcolor="black" strokeweight=".1pt">
                <v:path arrowok="t"/>
                <o:lock v:ext="edit" aspectratio="t"/>
              </v:shape>
              <v:shape id="_x0000_s1515" style="position:absolute;left:7379;top:3058;width:33;height:14;mso-position-horizontal:absolute;mso-position-vertical:absolute" coordsize="33,14" path="m6,14r-2,l4,14r-2,l2,14r,-2l,12,,10r,l,8r,l,6r,l,4r2,l2,4,2,2r2,l4,2,27,r2,l29,r2,l31,2r2,l33,2r,2l33,4r,2l33,6r,2l33,8r,2l33,10r-2,2l31,12r-2,l29,12,6,14xe" fillcolor="black" strokeweight=".1pt">
                <v:path arrowok="t"/>
                <o:lock v:ext="edit" aspectratio="t"/>
              </v:shape>
              <v:shape id="_x0000_s1516" style="position:absolute;left:7399;top:3058;width:337;height:12;mso-position-horizontal:absolute;mso-position-vertical:absolute" coordsize="337,12" path="m7,12r,l5,12r,l5,10r-3,l2,10,2,8r,l,6r2,l2,4r,l2,2r3,l5,2,5,,7,r,l330,r2,l332,r2,2l334,2r,l337,4r,l337,6r,l337,8r,l337,10r-3,l334,10r,2l332,12r,l330,12,7,12xe" fillcolor="black" strokeweight=".1pt">
                <v:path arrowok="t"/>
                <o:lock v:ext="edit" aspectratio="t"/>
              </v:shape>
              <v:shape id="_x0000_s1517" style="position:absolute;left:7723;top:3058;width:35;height:14;mso-position-horizontal:absolute;mso-position-vertical:absolute" coordsize="35,14" path="m6,12r-2,l4,12r-2,l2,10r,l,8r,l,6r,l,4r,l2,2r,l2,2,4,r,l6,r,l29,2r2,l31,2r2,2l33,4r,l35,6r,l35,8r,l35,10r,l33,12r,l33,12r-2,2l31,14r-2,l29,14,6,12xe" fillcolor="black" strokeweight=".1pt">
                <v:path arrowok="t"/>
                <o:lock v:ext="edit" aspectratio="t"/>
              </v:shape>
              <v:shape id="_x0000_s1518" style="position:absolute;left:7746;top:3060;width:33;height:19;mso-position-horizontal:absolute;mso-position-vertical:absolute" coordsize="33,19" path="m4,12r,l2,12r,-2l,10,,8r,l,6r,l,4r,l,2r2,l2,2,4,r,l6,r,l8,,28,6r3,l31,6r,2l33,8r,2l33,10r,2l33,12r,2l33,14r,2l31,16r,l31,19r-3,l28,19r-2,l26,19,4,12xe" fillcolor="black" strokeweight=".1pt">
                <v:path arrowok="t"/>
                <o:lock v:ext="edit" aspectratio="t"/>
              </v:shape>
              <v:shape id="_x0000_s1519" style="position:absolute;left:7766;top:3066;width:33;height:21;mso-position-horizontal:absolute;mso-position-vertical:absolute" coordsize="33,21" path="m4,13r,-3l2,10r,l2,8,,8,,6r,l,4r2,l2,2r,l4,r,l6,r,l8,r,l11,,29,10r2,l31,10r2,3l33,13r,2l33,15r,2l33,17r,2l33,19r-2,l31,21r-2,l29,21r-2,l27,21r-2,l25,21,4,13xe" fillcolor="black" strokeweight=".1pt">
                <v:path arrowok="t"/>
                <o:lock v:ext="edit" aspectratio="t"/>
              </v:shape>
              <v:shape id="_x0000_s1520" style="position:absolute;left:7787;top:3074;width:31;height:27;mso-position-horizontal:absolute;mso-position-vertical:absolute" coordsize="31,27" path="m2,13r,-2l2,11,,11,,9r,l,7r,l,5r2,l2,2r,l4,2,4,,6,r,l8,r,2l10,2,28,15r,l28,17r3,l31,19r,l31,21r,l31,23r-3,l28,25r,l26,25r,l24,27r,l22,25r,l20,25,2,13xe" fillcolor="black" strokeweight=".1pt">
                <v:path arrowok="t"/>
                <o:lock v:ext="edit" aspectratio="t"/>
              </v:shape>
              <v:shape id="_x0000_s1521" style="position:absolute;left:7805;top:3089;width:29;height:26;mso-position-horizontal:absolute;mso-position-vertical:absolute" coordsize="29,26" path="m2,10l,8r,l,6r,l,4r,l,2r,l2,r,l4,r,l6,r,l8,r,l10,r,l27,16r,l27,18r,l29,20r,l27,22r,l27,24r,l25,26r,l23,26r,l21,26r,l19,26r,l17,24,2,10xe" fillcolor="black" strokeweight=".1pt">
                <v:path arrowok="t"/>
                <o:lock v:ext="edit" aspectratio="t"/>
              </v:shape>
              <v:shape id="_x0000_s1522" style="position:absolute;left:7822;top:3103;width:24;height:31;mso-position-horizontal:absolute;mso-position-vertical:absolute" coordsize="24,31" path="m,10l,8r,l,6r,l,4r,l,2r,l2,2,2,,4,r,l6,r,l8,r,2l10,2r,l22,21r,2l24,23r,2l24,25r,2l24,27r-2,2l22,29r,l20,31r,l18,31r,l16,31r,l14,29r,l12,29,,10xe" fillcolor="black" strokeweight=".1pt">
                <v:path arrowok="t"/>
                <o:lock v:ext="edit" aspectratio="t"/>
              </v:shape>
              <v:shape id="_x0000_s1523" style="position:absolute;left:7834;top:3122;width:20;height:32;mso-position-horizontal:absolute;mso-position-vertical:absolute" coordsize="20,32" path="m,8r,l,6r,l,4r,l,2r2,l2,2,4,r,l6,r,l8,r,l8,r2,2l10,2r,2l20,22r,2l20,24r,2l20,26r,2l20,28r-2,2l18,30r,l16,32r,l14,32r,l12,30r,l10,30r,-2l10,28,,8xe" fillcolor="black" strokeweight=".1pt">
                <v:path arrowok="t"/>
                <o:lock v:ext="edit" aspectratio="t"/>
              </v:shape>
              <v:shape id="_x0000_s1524" style="position:absolute;left:7842;top:3142;width:19;height:33;mso-position-horizontal:absolute;mso-position-vertical:absolute" coordsize="19,33" path="m,6r,l,4r,l2,2r,l2,2,4,r,l6,r,l8,r,l10,r,l10,2r2,l12,2r,2l19,25r,2l19,27r,2l19,29r,2l17,31r,2l14,33r,l12,33r,l10,33r,l8,33r,-2l8,31,6,29r,l,6xe" fillcolor="black" strokeweight=".1pt">
                <v:path arrowok="t"/>
                <o:lock v:ext="edit" aspectratio="t"/>
              </v:shape>
              <v:shape id="_x0000_s1525" style="position:absolute;left:7848;top:3163;width:15;height:35;mso-position-horizontal:absolute;mso-position-vertical:absolute" coordsize="15,35" path="m,6r,l,4r,l2,2r,l2,2,4,r,l6,r,l8,r,l11,2r,l13,2r,2l13,4r,2l15,28r,l15,30r,l15,32r-2,l13,32r-2,3l11,35r-3,l8,35r-2,l6,35,4,32r,l4,32,2,30r,l2,28,,6xe" fillcolor="black" strokeweight=".1pt">
                <v:path arrowok="t"/>
                <o:lock v:ext="edit" aspectratio="t"/>
              </v:shape>
              <v:shape id="_x0000_s1526" style="position:absolute;left:7850;top:3185;width:13;height:1543;mso-position-horizontal:absolute;mso-position-vertical:absolute" coordsize="13,1543" path="m,6l,4r,l2,2r,l2,2,4,r,l6,r,l9,r,l11,r,2l11,2r2,l13,4r,l13,6r,1531l13,1537r,2l13,1539r-2,l11,1541r,l9,1541r,l6,1543r,-2l4,1541r,l2,1541r,-2l2,1539r-2,l,1537r,l,6xe" fillcolor="black" strokeweight=".1pt">
                <v:path arrowok="t"/>
                <o:lock v:ext="edit" aspectratio="t"/>
              </v:shape>
              <v:shape id="_x0000_s1527" style="position:absolute;left:7848;top:4716;width:15;height:33;mso-position-horizontal:absolute;mso-position-vertical:absolute" coordsize="15,33" path="m2,4r,l2,2r2,l4,r,l6,r,l8,r,l11,r,l13,r,l15,2r,l15,4r,l15,6,13,28r,l13,31r,l11,31r,2l8,33r,l6,33r,l4,33r,l2,33r,-2l2,31,,31,,28r,l,26,2,4xe" fillcolor="black" strokeweight=".1pt">
                <v:path arrowok="t"/>
                <o:lock v:ext="edit" aspectratio="t"/>
              </v:shape>
              <v:shape id="_x0000_s1528" style="position:absolute;left:7842;top:4736;width:19;height:35;mso-position-horizontal:absolute;mso-position-vertical:absolute" coordsize="19,35" path="m6,4r,l8,4,8,2r,l10,2,10,r2,l12,r2,l14,2r3,l17,2r2,2l19,4r,l19,6r,2l19,8,12,29r,2l12,31r,2l10,33r,l8,35r,l6,35r,l4,33r,l2,33r,-2l2,31r,-2l,29,,27r,l6,4xe" fillcolor="black" strokeweight=".1pt">
                <v:path arrowok="t"/>
                <o:lock v:ext="edit" aspectratio="t"/>
              </v:shape>
              <v:shape id="_x0000_s1529" style="position:absolute;left:7834;top:4759;width:20;height:31;mso-position-horizontal:absolute;mso-position-vertical:absolute" coordsize="20,31" path="m10,2r,l10,2,12,r,l14,r,l16,r,l18,r,l20,2r,l20,2r,2l20,4r,2l20,6r,2l12,29r-2,l10,31r,l8,31r,l6,31r,l4,31r,l2,31r,l,29r,l,27r,l,24r,l,22,10,2xe" fillcolor="black" strokeweight=".1pt">
                <v:path arrowok="t"/>
                <o:lock v:ext="edit" aspectratio="t"/>
              </v:shape>
              <v:shape id="_x0000_s1530" style="position:absolute;left:7822;top:4777;width:24;height:31;mso-position-horizontal:absolute;mso-position-vertical:absolute" coordsize="24,31" path="m12,4l14,2r,l16,2r,l18,r,l20,2r,l22,2r,l22,4r2,l24,6r,l24,9r,l24,11r-2,l10,29r,l8,31r,l6,31r,l4,31r,l2,31r,l2,29,,29r,l,27r,l,25,,23r,l,23,12,4xe" fillcolor="black" strokeweight=".1pt">
                <v:path arrowok="t"/>
                <o:lock v:ext="edit" aspectratio="t"/>
              </v:shape>
              <v:shape id="_x0000_s1531" style="position:absolute;left:7805;top:4796;width:29;height:29;mso-position-horizontal:absolute;mso-position-vertical:absolute" coordsize="29,29" path="m19,2r,l19,2,21,r,l23,r,l25,2r,l27,2r,2l27,4r2,l29,6r,2l29,8r-2,2l27,10r,l10,26r,l8,29r,l6,29r,l4,29r,l2,26r,l2,26,,24r,l,22r,l,20r,l2,18r,l19,2xe" fillcolor="black" strokeweight=".1pt">
                <v:path arrowok="t"/>
                <o:lock v:ext="edit" aspectratio="t"/>
              </v:shape>
              <v:shape id="_x0000_s1532" style="position:absolute;left:7787;top:4812;width:31;height:25;mso-position-horizontal:absolute;mso-position-vertical:absolute" coordsize="31,25" path="m20,r2,l22,r2,l24,r2,l26,r2,l28,2r3,l31,4r,l31,6r,l31,8r,l31,10r-3,l28,10,10,25r,l8,25r,l6,25r-2,l4,25r,l2,23r,l2,21,,21,,19r,l,17r2,l2,15r,l4,15,20,xe" fillcolor="black" strokeweight=".1pt">
                <v:path arrowok="t"/>
                <o:lock v:ext="edit" aspectratio="t"/>
              </v:shape>
              <v:shape id="_x0000_s1533" style="position:absolute;left:7766;top:4825;width:33;height:22;mso-position-horizontal:absolute;mso-position-vertical:absolute" coordsize="33,22" path="m25,r,l27,r,l29,r2,l31,2r,l33,2r,2l33,4r,2l33,6r,2l33,8r,2l31,10r,2l31,12,11,20,8,22r,l6,22r,l4,20r,l2,20r,-2l2,18r,-2l,16,,14r2,l2,12r,l2,12,4,10r,l25,xe" fillcolor="black" strokeweight=".1pt">
                <v:path arrowok="t"/>
                <o:lock v:ext="edit" aspectratio="t"/>
              </v:shape>
              <v:shape id="_x0000_s1534" style="position:absolute;left:7746;top:4835;width:33;height:16;mso-position-horizontal:absolute;mso-position-vertical:absolute" coordsize="33,16" path="m26,r,l28,r,l31,r,l33,2r,l33,2r,2l33,4r,2l33,6r,2l33,8r,2l31,10r,l28,12,8,16r-2,l6,16r-2,l4,16r-2,l2,16r,-2l,14,,12r,l,10r,l,8r2,l2,6r,l4,6r,l26,xe" fillcolor="black" strokeweight=".1pt">
                <v:path arrowok="t"/>
                <o:lock v:ext="edit" aspectratio="t"/>
              </v:shape>
              <v:shape id="_x0000_s1535" style="position:absolute;left:7723;top:4839;width:35;height:14;mso-position-horizontal:absolute;mso-position-vertical:absolute" coordsize="35,14" path="m29,r,l31,2r,l33,2r,l35,4r,l35,6r,l35,8r,l35,10r,l33,12r,l31,12r,l29,12,8,14r-2,l6,14r-2,l4,14r-2,l2,12r,l,10r,l,8r,l2,6r,l2,4r2,l4,4r2,l6,2,29,xe" fillcolor="black" strokeweight=".1pt">
                <v:path arrowok="t"/>
                <o:lock v:ext="edit" aspectratio="t"/>
              </v:shape>
              <v:shape id="_x0000_s1536" style="position:absolute;left:7401;top:4841;width:335;height:12;mso-position-horizontal:absolute;mso-position-vertical:absolute" coordsize="335,12" path="m328,r2,l330,2r2,l332,2r3,l335,4r,l335,6r,l335,8r,l335,10r,l332,12r,l330,12r,l328,12,7,12r-2,l5,12r-2,l3,12,,10r,l,8r,l,6r,l,4r,l,2r3,l3,2r2,l5,,7,,328,xe" fillcolor="black" strokeweight=".1pt">
                <v:path arrowok="t"/>
                <o:lock v:ext="edit" aspectratio="t"/>
              </v:shape>
              <v:shape id="_x0000_s1537" style="position:absolute;left:7379;top:4841;width:35;height:12;mso-position-horizontal:absolute;mso-position-vertical:absolute" coordsize="35,12" path="m29,r,2l31,2r,l33,2r,2l33,4r2,2l35,6r,2l35,8r-2,2l33,10r,2l31,12r,l29,12r,l27,12,6,10r-2,l4,10r-2,l2,10,,8r,l,6r,l,4r,l,2r,l2,r,l4,r,l6,r,l29,xe" fillcolor="black" strokeweight=".1pt">
                <v:path arrowok="t"/>
                <o:lock v:ext="edit" aspectratio="t"/>
              </v:shape>
              <v:shape id="_x0000_s1538" style="position:absolute;left:7356;top:4835;width:35;height:16;mso-position-horizontal:absolute;mso-position-vertical:absolute" coordsize="35,16" path="m31,6r,l33,6r,l33,8r2,l35,10r,l35,12r,l35,14r-2,l33,16r,l31,16r,l29,16r,l27,16,7,12,4,10r,l2,10,2,8r,l2,6,,6,,4r2,l2,2r,l2,2,4,r,l7,r,l9,r,l31,6xe" fillcolor="black" strokeweight=".1pt">
                <v:path arrowok="t"/>
                <o:lock v:ext="edit" aspectratio="t"/>
              </v:shape>
              <v:shape id="_x0000_s1539" style="position:absolute;left:7338;top:4825;width:31;height:22;mso-position-horizontal:absolute;mso-position-vertical:absolute" coordsize="31,22" path="m29,10r,l31,12r,l31,12r,2l31,14r,2l31,16r,2l31,18r,2l29,20r,l27,22r,l25,22r,l22,20,2,12r,l2,10,,10,,8r,l,6r,l,4r,l,2r2,l2,2,2,,4,r,l6,r,l8,,29,10xe" fillcolor="black" strokeweight=".1pt">
                <v:path arrowok="t"/>
                <o:lock v:ext="edit" aspectratio="t"/>
              </v:shape>
              <v:shape id="_x0000_s1540" style="position:absolute;left:7319;top:4812;width:31;height:25;mso-position-horizontal:absolute;mso-position-vertical:absolute" coordsize="31,25" path="m27,15r2,l29,15r,2l31,17r,2l31,19r,2l29,21r,2l29,23r-2,2l27,25r-2,l25,25r-2,l23,25r-2,l21,25,3,10r,l,10,,8r,l,6r,l,4r,l,2r3,l3,2,5,r,l7,r,l9,r,l11,2,27,15xe" fillcolor="black" strokeweight=".1pt">
                <v:path arrowok="t"/>
                <o:lock v:ext="edit" aspectratio="t"/>
              </v:shape>
              <v:shape id="_x0000_s1541" style="position:absolute;left:7303;top:4796;width:29;height:29;mso-position-horizontal:absolute;mso-position-vertical:absolute" coordsize="29,29" path="m27,18r,l29,20r,l29,22r,l29,24r,l27,26r,l27,26r-2,3l25,29r-2,l23,29r-2,l21,29,19,26r,l2,12r,-2l,10,,8r,l,6r,l,4r2,l2,2r,l4,2,4,,6,r,l8,r,2l10,2r,l27,18xe" fillcolor="black" strokeweight=".1pt">
                <v:path arrowok="t"/>
                <o:lock v:ext="edit" aspectratio="t"/>
              </v:shape>
              <v:shape id="_x0000_s1542" style="position:absolute;left:7291;top:4779;width:24;height:29;mso-position-horizontal:absolute;mso-position-vertical:absolute" coordsize="24,29" path="m24,21r,l24,23r,l24,25r,l24,27r,l22,29r,l20,29r,l18,29r,l16,29r,l14,29r,l14,27,2,9,,9,,7r,l,4r,l,2r2,l2,r,l4,r,l6,r,l8,r,l10,r,l10,2,24,21xe" fillcolor="black" strokeweight=".1pt">
                <v:path arrowok="t"/>
                <o:lock v:ext="edit" aspectratio="t"/>
              </v:shape>
              <v:shape id="_x0000_s1543" style="position:absolute;left:7281;top:4759;width:22;height:33;mso-position-horizontal:absolute;mso-position-vertical:absolute" coordsize="22,33" path="m22,22r,2l22,24r,3l22,27r,2l20,29r,2l20,31r-2,l18,31r-2,2l16,33,14,31r,l12,31r,l12,29r-2,l2,8r,l,6r,l2,4r,l2,2r,l4,r,l6,r,l8,r,l10,r,l12,2r,l12,4,22,22xe" fillcolor="black" strokeweight=".1pt">
                <v:path arrowok="t"/>
                <o:lock v:ext="edit" aspectratio="t"/>
              </v:shape>
              <v:shape id="_x0000_s1544" style="position:absolute;left:7276;top:4736;width:17;height:35;mso-position-horizontal:absolute;mso-position-vertical:absolute" coordsize="17,35" path="m17,27r,2l17,29r,2l17,31r,2l17,33r-2,l15,35r-2,l13,35r-2,l11,35r-2,l9,33r-2,l7,33r,-2l7,31,,8r,l,6r,l,4r,l,2r2,l2,2,5,r,l7,r,l9,2r,l11,2r,2l11,4r2,2l17,27xe" fillcolor="black" strokeweight=".1pt">
                <v:path arrowok="t"/>
                <o:lock v:ext="edit" aspectratio="t"/>
              </v:shape>
              <v:shape id="_x0000_s1545" style="position:absolute;left:7274;top:4716;width:15;height:33;mso-position-horizontal:absolute;mso-position-vertical:absolute" coordsize="15,33" path="m15,26r,2l15,28r-2,3l13,31r,2l11,33r,l9,33r,l7,33r,l4,33r,l4,33,2,31r,l2,28r,l,6,,4r,l,2r,l2,2,2,r,l4,r,l7,r,l9,r,l11,2r,l11,2r2,2l13,4r2,22xe" fillcolor="black" strokeweight=".1pt">
                <v:path arrowok="t"/>
                <o:lock v:ext="edit" aspectratio="t"/>
              </v:shape>
              <v:shape id="_x0000_s1546" style="position:absolute;left:7274;top:3185;width:13;height:1543;mso-position-horizontal:absolute;mso-position-vertical:absolute" coordsize="13,1543" path="m13,1537r,l11,1539r,l11,1541r,l9,1541r,l7,1543r,l4,1543r,-2l2,1541r,l,1541r,-2l,1539r,-2l,1537,,6r,l,4r,l,2r,l2,2,2,,4,r,l7,r,l9,r,l11,2r,l11,2r,2l13,4r,2l13,6r,1531xe" fillcolor="black" strokeweight=".1pt">
                <v:path arrowok="t"/>
                <o:lock v:ext="edit" aspectratio="t"/>
              </v:shape>
              <v:rect id="_x0000_s1547" style="position:absolute;left:7287;top:3675;width:563;height:565" fillcolor="yellow" strokeweight=".6pt">
                <o:lock v:ext="edit" aspectratio="t"/>
              </v:rect>
              <v:shape id="_x0000_s1548" style="position:absolute;left:7303;top:3692;width:531;height:531;mso-position-horizontal:absolute;mso-position-vertical:absolute" coordsize="531,531" path="m531,267r-2,33l523,330r-11,31l500,392r-18,29l461,445r-22,23l412,488r-29,17l355,517r-33,8l291,531r-33,l226,529r-33,-8l162,511,133,496,105,478,80,458,57,433,39,406,25,377,12,347,4,316,,283,,250,4,217r8,-30l23,156,39,127,57,101,80,76,105,53,131,37,162,21,193,10,223,4,256,r33,2l322,6r31,8l383,29r29,16l439,64r22,22l482,113r18,26l512,170r11,31l529,234r2,33l531,267xe" fillcolor="#e0e0e0" strokeweight=".6pt">
                <v:path arrowok="t"/>
                <o:lock v:ext="edit" aspectratio="t"/>
              </v:shape>
            </v:group>
            <v:shape id="_x0000_s1549" type="#_x0000_t136" style="position:absolute;left:3074;top:2354;width:360;height:229" fillcolor="red" strokecolor="red" strokeweight=".25pt">
              <v:shadow color="#868686"/>
              <v:textpath style="font-family:&quot;Arial Unicode MS&quot;;font-size:20pt;v-text-kern:t" trim="t" fitpath="t" string="U7"/>
              <o:lock v:ext="edit" aspectratio="t"/>
            </v:shape>
            <v:shape id="_x0000_s1550" type="#_x0000_t136" style="position:absolute;left:1853;top:2365;width:703;height:89" fillcolor="red" strokecolor="red" strokeweight=".25pt">
              <v:shadow color="#868686"/>
              <v:textpath style="font-family:&quot;Verdana Ref&quot;;font-size:14pt;v-text-kern:t" trim="t" fitpath="t" string="MOTION   "/>
              <o:lock v:ext="edit" aspectratio="t"/>
            </v:shape>
            <v:shape id="_x0000_s1551" type="#_x0000_t136" style="position:absolute;left:1835;top:2538;width:703;height:89" fillcolor="red" strokecolor="red" strokeweight=".25pt">
              <v:shadow color="#868686"/>
              <v:textpath style="font-family:&quot;Verdana Ref&quot;;font-size:14pt;v-text-kern:t" trim="t" fitpath="t" string="DETECTOR   "/>
              <o:lock v:ext="edit" aspectratio="t"/>
            </v:shape>
          </v:group>
        </w:pict>
      </w:r>
      <w:r>
        <w:rPr>
          <w:noProof/>
          <w:sz w:val="20"/>
        </w:rPr>
        <w:pict>
          <v:group id="_x0000_s1750" style="position:absolute;margin-left:4.7pt;margin-top:5.1pt;width:241.3pt;height:16.5pt;z-index:251586048" coordorigin="621,544" coordsize="4825,330">
            <o:lock v:ext="edit" aspectratio="t"/>
            <v:shape id="_x0000_s1751" style="position:absolute;left:2869;top:-1704;width:330;height:4825;rotation:-90;mso-position-horizontal:absolute;mso-position-vertical:absolute" coordsize="330,4825" path="m162,4825r84,-22l308,4743r22,-80l330,4663r-10,-55l293,4558r-43,-37l250,4521r,-55l250,4400r,-75l250,4242r,-92l250,4052r,l293,4015r27,-47l330,3914r,l320,3859r-27,-49l250,3773r,l250,3699r,-76l250,3545r,-80l250,3385r,-82l250,3303r43,-37l320,3221r10,-56l330,3165r-10,-55l293,3061r-43,-37l250,3024r,-76l250,2870r,-78l250,2712r,-78l250,2554r,l293,2519r27,-47l330,2416r,l320,2361r-27,-47l250,2275r,l250,2195r,-78l250,2039r,-80l250,1883r,-78l250,1805r43,-35l320,1723r10,-55l330,1668r-10,-56l293,1565r-43,-39l250,1526r,-82l250,1362r,-78l250,1206r,-76l250,1056r,l293,1021r27,-47l330,919r,l320,863,293,816,250,779r,l250,677r,-95l250,498r,-76l250,357r,-54l250,303r43,-35l320,221r10,-55l330,166,308,84,246,22,164,r,l82,22,23,84,,166r,l10,221r27,49l80,305r,l80,359r,65l80,498r,84l80,675r,102l80,777,37,814,10,863,,919r,l10,974r27,49l80,1058r,l80,1132r,76l80,1284r,78l80,1442r,82l80,1524r-43,39l10,1612,,1668r,l10,1723r27,47l80,1807r,l80,1883r,78l80,2039r,78l80,2195r,78l80,2273r-43,39l10,2359,,2416r,l10,2472r27,47l80,2556r,l80,2634r,80l80,2792r,76l80,2946r,76l80,3022r-43,37l10,3108,,3165r,l10,3221r27,47l80,3305r,l80,3387r,80l80,3545r,78l80,3697r,74l80,3771r-43,37l10,3857,,3914r,l10,3970r27,47l80,4054r,l80,4152r,90l80,4325r,73l80,4464r,55l80,4519r-43,37l10,4606,,4663r,l23,4743r57,60l162,4825r,xe" fillcolor="blue">
              <v:path arrowok="t"/>
              <o:lock v:ext="edit" aspectratio="t"/>
            </v:shape>
            <v:shape id="_x0000_s1752" style="position:absolute;left:5206;top:629;width:178;height:178;rotation:-90;mso-position-horizontal:absolute;mso-position-vertical:absolute" coordsize="178,178" path="m178,90r-2,19l170,127r-8,17l148,158r-17,10l113,176r-19,2l76,178,55,172,39,164,25,152,12,135,4,119,,98,,80,4,61,12,43,25,29,39,14,55,6,74,,94,r19,2l131,10r17,10l160,35r10,16l176,70r2,20l178,90xe" fillcolor="#e0e0e0" strokeweight=".6pt">
              <v:path arrowok="t"/>
              <o:lock v:ext="edit" aspectratio="t"/>
            </v:shape>
            <v:shape id="_x0000_s1753" style="position:absolute;left:5259;top:682;width:74;height:70;rotation:-90;mso-position-horizontal:absolute;mso-position-vertical:absolute" coordsize="74,70" path="m74,35l72,45,66,56,56,64,45,68,33,70,21,66,10,60,4,52,,39,,29,4,19,10,9,21,2,33,,45,,56,4r10,9l72,23r2,12l74,35xe" fillcolor="#e0e0e0" strokeweight=".6pt">
              <v:path arrowok="t"/>
              <o:lock v:ext="edit" aspectratio="t"/>
            </v:shape>
            <v:shape id="_x0000_s1754" style="position:absolute;left:4455;top:629;width:178;height:181;rotation:-90;mso-position-horizontal:absolute;mso-position-vertical:absolute" coordsize="178,181" path="m178,90r-2,19l170,127r-8,17l147,158r-16,12l113,176r-19,5l76,178,55,174,39,164,24,152,12,135,4,119,,100,,80,4,62,12,43,24,29,39,16,55,6,74,2,94,r19,4l131,10r16,10l160,35r10,16l176,70r2,20l178,90xe" fillcolor="#e0e0e0" strokeweight=".6pt">
              <v:path arrowok="t"/>
              <o:lock v:ext="edit" aspectratio="t"/>
            </v:shape>
            <v:shape id="_x0000_s1755" style="position:absolute;left:4506;top:684;width:74;height:70;rotation:-90;mso-position-horizontal:absolute;mso-position-vertical:absolute" coordsize="74,70" path="m74,35l72,45,66,56,56,64,45,68,33,70,21,66,10,60,4,52,,41,,29,4,19,10,9,21,2,33,,45,,56,7r10,6l72,23r2,12l74,35xe" fillcolor="#e0e0e0" strokeweight=".6pt">
              <v:path arrowok="t"/>
              <o:lock v:ext="edit" aspectratio="t"/>
            </v:shape>
            <v:shape id="_x0000_s1756" style="position:absolute;left:3706;top:627;width:178;height:181;rotation:-90;mso-position-horizontal:absolute;mso-position-vertical:absolute" coordsize="178,181" path="m178,90r-2,19l170,127r-8,17l148,158r-17,12l113,177r-19,4l76,179,55,174,39,164,25,152,12,138,4,119,,101,,80,4,62,12,43,25,29,39,17,55,6,74,2,94,r19,4l131,10r17,11l160,35r10,16l176,70r2,20l178,90xe" fillcolor="#e0e0e0" strokeweight=".6pt">
              <v:path arrowok="t"/>
              <o:lock v:ext="edit" aspectratio="t"/>
            </v:shape>
            <v:shape id="_x0000_s1757" style="position:absolute;left:3758;top:682;width:74;height:69;rotation:-90;mso-position-horizontal:absolute;mso-position-vertical:absolute" coordsize="74,69" path="m74,34l72,45,66,55,56,63,45,67,33,69,21,65,10,59,4,51,,41,,28,4,18,10,8,21,2,33,,45,,56,6r10,8l72,22r2,12l74,34xe" fillcolor="#e0e0e0" strokeweight=".6pt">
              <v:path arrowok="t"/>
              <o:lock v:ext="edit" aspectratio="t"/>
            </v:shape>
            <v:shape id="_x0000_s1758" style="position:absolute;left:2957;top:631;width:178;height:181;rotation:-90;mso-position-horizontal:absolute;mso-position-vertical:absolute" coordsize="178,181" path="m178,91r-2,18l170,127r-8,19l147,158r-16,13l113,177r-19,4l76,179,55,175,39,164,24,152,12,138,4,119,,101,,80,4,62,12,43,24,29,39,17,55,6,74,2,94,r19,4l131,11r16,12l160,35r10,19l176,72r2,19l178,91xe" fillcolor="#e0e0e0" strokeweight=".6pt">
              <v:path arrowok="t"/>
              <o:lock v:ext="edit" aspectratio="t"/>
            </v:shape>
            <v:shape id="_x0000_s1759" style="position:absolute;left:3009;top:686;width:74;height:69;rotation:-90;mso-position-horizontal:absolute;mso-position-vertical:absolute" coordsize="74,69" path="m74,35l72,47r-6,8l55,63,45,67,33,69,21,67,10,61,4,51,,41,,28,4,18r6,-8l21,4,33,,45,2,55,6r11,8l72,24r2,11l74,35xe" fillcolor="#e0e0e0" strokeweight=".6pt">
              <v:path arrowok="t"/>
              <o:lock v:ext="edit" aspectratio="t"/>
            </v:shape>
            <v:shape id="_x0000_s1760" style="position:absolute;left:2209;top:631;width:178;height:181;rotation:-90;mso-position-horizontal:absolute;mso-position-vertical:absolute" coordsize="178,181" path="m178,91r-2,20l170,130r-8,16l147,160r-16,11l113,177r-19,4l76,179,55,175,39,167,24,152,12,138,4,119,,101,,82,4,62,12,46,24,29,39,17,55,7,74,2,94,r19,4l131,11r16,12l160,37r10,17l176,72r2,19l178,91xe" fillcolor="#e0e0e0" strokeweight=".6pt">
              <v:path arrowok="t"/>
              <o:lock v:ext="edit" aspectratio="t"/>
            </v:shape>
            <v:shape id="_x0000_s1761" style="position:absolute;left:2261;top:686;width:74;height:70;rotation:-90;mso-position-horizontal:absolute;mso-position-vertical:absolute" coordsize="74,70" path="m74,35l72,47,66,57,55,63,45,70r-12,l21,67,10,61,4,51,,41,,29,4,18r6,-8l21,4,33,,45,2,55,6r11,8l72,24r2,11l74,35xe" fillcolor="#e0e0e0" strokeweight=".6pt">
              <v:path arrowok="t"/>
              <o:lock v:ext="edit" aspectratio="t"/>
            </v:shape>
            <v:shape id="_x0000_s1762" style="position:absolute;left:1463;top:631;width:178;height:178;rotation:-90;mso-position-horizontal:absolute;mso-position-vertical:absolute" coordsize="178,178" path="m178,88r-2,20l170,127r-8,16l147,158r-16,10l113,176r-19,2l76,178,55,172,39,164,24,151,12,135,4,117,,98,,80,4,59,12,43,24,26,39,14,55,6,74,,94,r19,2l131,10r16,10l160,35r10,16l176,69r2,19l178,88xe" fillcolor="#e0e0e0" strokeweight=".6pt">
              <v:path arrowok="t"/>
              <o:lock v:ext="edit" aspectratio="t"/>
            </v:shape>
            <v:shape id="_x0000_s1763" style="position:absolute;left:1514;top:684;width:74;height:70;rotation:-90;mso-position-horizontal:absolute;mso-position-vertical:absolute" coordsize="74,70" path="m74,35l72,47,66,57,56,66,45,70r-12,l21,68,10,62,4,51,,41,,31,4,18r6,-8l21,4,33,,45,2,56,6r10,8l72,25r2,10l74,35xe" fillcolor="#e0e0e0" strokeweight=".6pt">
              <v:path arrowok="t"/>
              <o:lock v:ext="edit" aspectratio="t"/>
            </v:shape>
            <v:shape id="_x0000_s1764" style="position:absolute;left:700;top:630;width:178;height:179;rotation:-90;mso-position-horizontal:absolute;mso-position-vertical:absolute" coordsize="178,179" path="m178,89r-2,20l170,128r-8,16l147,158r-16,11l113,177r-19,2l76,179,55,173,39,165,24,152,12,136,4,119,,99,,80,4,62,12,43,24,27,39,15,55,7,74,,94,r19,2l131,11r16,10l160,35r10,17l176,70r2,19l178,89xe" fillcolor="#e0e0e0" strokeweight=".6pt">
              <v:path arrowok="t"/>
              <o:lock v:ext="edit" aspectratio="t"/>
            </v:shape>
            <v:shape id="_x0000_s1765" style="position:absolute;left:752;top:685;width:74;height:68;rotation:-90;mso-position-horizontal:absolute;mso-position-vertical:absolute" coordsize="74,68" path="m74,33l72,45,66,55,56,63,45,68r-12,l21,65,10,59,4,51,,39,,29,4,16,10,8,21,2,33,,45,,56,4r10,8l72,22r2,11l74,33xe" fillcolor="#e0e0e0" strokeweight=".6pt">
              <v:path arrowok="t"/>
              <o:lock v:ext="edit" aspectratio="t"/>
            </v:shape>
            <v:shape id="_x0000_s1766" type="#_x0000_t136" style="position:absolute;left:2663;top:670;width:58;height:101" strokecolor="white" strokeweight="0">
              <v:shadow color="#868686"/>
              <v:textpath style="font-family:&quot;Abadi MT Condensed&quot;;font-size:8pt;v-text-kern:t" trim="t" fitpath="t" string="7"/>
              <o:lock v:ext="edit" aspectratio="t"/>
            </v:shape>
          </v:group>
        </w:pict>
      </w:r>
    </w:p>
    <w:p w:rsidR="007C3446" w:rsidRDefault="007724E3">
      <w:pPr>
        <w:tabs>
          <w:tab w:val="left" w:pos="5400"/>
        </w:tabs>
        <w:ind w:right="-150"/>
      </w:pPr>
      <w:r>
        <w:rPr>
          <w:noProof/>
          <w:sz w:val="20"/>
        </w:rPr>
        <w:pict>
          <v:group id="_x0000_s1710" style="position:absolute;margin-left:300.2pt;margin-top:-18.05pt;width:51.9pt;height:89.8pt;rotation:90;z-index:251576832" coordorigin="1911,1579" coordsize="1030,1783">
            <o:lock v:ext="edit" aspectratio="t"/>
            <v:shape id="_x0000_s1711" style="position:absolute;left:1534;top:1956;width:1783;height:1030;rotation:-90;mso-position-horizontal:absolute;mso-position-vertical:absolute" coordsize="1783,1030" path="m1665,1030r20,-2l1706,1022r18,-8l1740,1000r17,-15l1769,967r8,-21l1783,926r,-23l1783,128r,-21l1777,85r-8,-21l1757,48,1740,31,1724,19,1706,9,1685,3,1663,,121,,101,3,80,9,62,19,43,31,29,48,17,64,8,85,2,107,,128,,903r2,23l8,946r9,21l29,985r14,17l62,1014r18,8l101,1028r20,2l1665,1030xe" fillcolor="#cfc">
              <v:path arrowok="t"/>
              <o:lock v:ext="edit" aspectratio="t"/>
            </v:shape>
            <v:shape id="_x0000_s1712" style="position:absolute;left:1433;top:2387;width:1436;height:205;rotation:90;mso-wrap-style:square;mso-wrap-distance-left:9pt;mso-wrap-distance-top:0;mso-wrap-distance-right:9pt;mso-wrap-distance-bottom:0;mso-position-horizontal:absolute;mso-position-horizontal-relative:text;mso-position-vertical:absolute;mso-position-vertical-relative:text;v-text-anchor:top" coordsize="1505,205" path="m,205r185,-3c185,202,177,22,372,7hdc552,37,560,195,560,195hbc624,194,545,15,755,hdc972,30,875,202,935,202hbc996,203,920,30,1122,7hdc1317,30,1245,168,1310,202hal1505,202e" filled="f" strokecolor="lime" strokeweight="2.5pt">
              <v:path arrowok="t"/>
              <o:lock v:ext="edit" aspectratio="t"/>
            </v:shape>
            <v:shape id="_x0000_s1713" style="position:absolute;left:1911;top:2354;width:1427;height:250;rotation:-90;mso-wrap-style:square;mso-wrap-distance-left:9pt;mso-wrap-distance-top:0;mso-wrap-distance-right:9pt;mso-wrap-distance-bottom:0;mso-position-horizontal:absolute;mso-position-horizontal-relative:text;mso-position-vertical:absolute;mso-position-vertical-relative:text;v-text-anchor:top" coordsize="1427,204" path="m8,202c37,170,,22,186,7hdc358,37,365,195,365,195hbc426,194,351,15,551,hdc758,30,666,202,723,202hbc781,203,709,30,902,7hdc1088,30,1019,168,1081,202hbc1138,202,1059,24,1247,9hdc1419,39,1390,164,1427,204hbe" filled="f" strokecolor="lime" strokeweight="2.5pt">
              <v:path arrowok="t"/>
              <o:lock v:ext="edit" aspectratio="t"/>
            </v:shape>
            <v:shape id="_x0000_s1714" style="position:absolute;left:2702;top:3136;width:180;height:183;rotation:-90" coordsize="180,183" path="m180,91r-2,18l172,128r-8,18l149,158r-14,13l119,179r-19,4l80,183,61,179,45,171,30,158,18,146,8,128,2,109,,91,2,72,8,54,18,37,30,23,45,11,61,3,80,r20,l119,3r16,8l149,23r15,14l172,54r6,18l180,91r,xe" fillcolor="#e0e0e0" strokeweight=".6pt">
              <v:path arrowok="t"/>
              <o:lock v:ext="edit" aspectratio="t"/>
            </v:shape>
            <v:shape id="_x0000_s1715" style="position:absolute;left:2754;top:3189;width:74;height:74;rotation:-90" coordsize="74,74" path="m74,37l72,49,66,59r-9,9l45,74r-10,l23,72,12,63,4,55,,43,,31,4,20,12,10,23,4,35,,45,2,57,6r9,8l72,24r2,13l74,37xe" fillcolor="#e0e0e0" strokeweight=".6pt">
              <v:path arrowok="t"/>
              <o:lock v:ext="edit" aspectratio="t"/>
            </v:shape>
            <v:shape id="_x0000_s1716" style="position:absolute;left:2704;top:1635;width:178;height:180;rotation:-90" coordsize="178,180" path="m178,90r-2,20l170,129r-8,16l148,160r-17,10l113,176r-19,4l76,178,55,174,39,164,25,151,12,137,4,119,,100,,80,4,61,12,45,25,28,39,16,55,6,74,2,94,r19,4l131,10r17,12l160,36r10,17l176,71r2,19l178,90xe" fillcolor="#e0e0e0" strokeweight=".6pt">
              <v:path arrowok="t"/>
              <o:lock v:ext="edit" aspectratio="t"/>
            </v:shape>
            <v:shape id="_x0000_s1717" style="position:absolute;left:2754;top:1687;width:74;height:74;rotation:-90" coordsize="74,74" path="m74,37l70,49,64,59r-8,9l43,74r-12,l19,72,11,63,2,55,,43,,31,4,20,13,10,23,4,35,,47,2,58,6r8,8l72,24r2,13l74,37xe" fillcolor="#e0e0e0" strokeweight=".6pt">
              <v:path arrowok="t"/>
              <o:lock v:ext="edit" aspectratio="t"/>
            </v:shape>
            <v:shape id="_x0000_s1718" style="position:absolute;left:2702;top:2384;width:180;height:183;rotation:-90" coordsize="180,183" path="m180,91r-2,18l172,128r-8,18l151,158r-16,13l119,179r-19,4l82,183,63,179,45,171,31,158,18,146,8,128,2,109,,91,2,72,8,54,18,37,31,23,45,11,63,3,82,r18,l119,3r16,8l151,23r13,14l172,54r6,18l180,91r,xe" fillcolor="#e0e0e0" strokeweight=".6pt">
              <v:path arrowok="t"/>
              <o:lock v:ext="edit" aspectratio="t"/>
            </v:shape>
            <v:shape id="_x0000_s1719" style="position:absolute;left:2755;top:2436;width:72;height:74;rotation:-90" coordsize="72,74" path="m72,37l70,49,64,59r-8,9l45,74r-12,l21,72,10,63,4,55,,43,,31,2,20,10,10,21,4,33,,45,2,56,6r8,8l70,24r2,13l72,37xe" fillcolor="#e0e0e0" strokeweight=".6pt">
              <v:path arrowok="t"/>
              <o:lock v:ext="edit" aspectratio="t"/>
            </v:shape>
            <v:shape id="_x0000_s1720" style="position:absolute;left:1959;top:3131;width:180;height:182;rotation:-90" coordsize="180,182" path="m180,90r-2,21l172,129r-8,16l149,160r-14,10l119,178r-19,4l80,182,61,178,45,170,31,160,18,145,8,129,2,111,,90,2,72,8,53,18,37,31,22,45,10,61,4,80,r20,l119,4r16,6l149,22r15,15l172,53r6,19l180,90r,xe" fillcolor="#e0e0e0" strokeweight=".6pt">
              <v:path arrowok="t"/>
              <o:lock v:ext="edit" aspectratio="t"/>
            </v:shape>
            <v:shape id="_x0000_s1721" style="position:absolute;left:2009;top:3183;width:74;height:74;rotation:-90" coordsize="74,74" path="m74,37l72,49,66,60r-8,8l45,74r-10,l23,72,12,66,4,55,,43,,31,4,21,12,10,23,4,35,,45,2,58,6r8,8l72,25r2,12l74,37xe" fillcolor="#e0e0e0" strokeweight=".6pt">
              <v:path arrowok="t"/>
              <o:lock v:ext="edit" aspectratio="t"/>
            </v:shape>
            <v:shape id="_x0000_s1722" style="position:absolute;left:1955;top:1639;width:178;height:180;rotation:-90" coordsize="178,180" path="m178,90r-2,20l170,129r-8,16l148,160r-17,10l113,178r-19,2l76,180,55,174,39,166,25,152,12,137,4,119,,100,,82,4,61,12,45,25,28,39,16,55,8,74,2,94,r19,4l131,12r17,10l160,37r10,16l176,71r2,19l178,90xe" fillcolor="#e0e0e0" strokeweight=".6pt">
              <v:path arrowok="t"/>
              <o:lock v:ext="edit" aspectratio="t"/>
            </v:shape>
            <v:shape id="_x0000_s1723" style="position:absolute;left:2007;top:1691;width:74;height:74;rotation:-90" coordsize="74,74" path="m74,37l72,49,66,60,56,68,45,74r-12,l21,72,10,66,4,55,,43,,31,4,21,10,10,21,4,33,,45,2,56,6r10,8l72,25r2,12l74,37xe" fillcolor="#e0e0e0" strokeweight=".6pt">
              <v:path arrowok="t"/>
              <o:lock v:ext="edit" aspectratio="t"/>
            </v:shape>
            <v:shape id="_x0000_s1724" type="#_x0000_t136" style="position:absolute;left:2291;top:2384;width:197;height:180;rotation:-90" fillcolor="black" stroked="f">
              <v:shadow color="#868686"/>
              <v:textpath style="font-family:&quot;Arial Black&quot;;v-text-kern:t" trim="t" fitpath="t" string="T1"/>
              <o:lock v:ext="edit" aspectratio="t"/>
            </v:shape>
          </v:group>
        </w:pict>
      </w:r>
    </w:p>
    <w:p w:rsidR="007C3446" w:rsidRDefault="007724E3">
      <w:pPr>
        <w:tabs>
          <w:tab w:val="left" w:pos="5400"/>
        </w:tabs>
        <w:ind w:right="-150"/>
      </w:pPr>
      <w:r>
        <w:rPr>
          <w:noProof/>
          <w:sz w:val="20"/>
        </w:rPr>
        <w:pict>
          <v:group id="_x0000_s1737" style="position:absolute;margin-left:182.75pt;margin-top:1.6pt;width:89.2pt;height:22.75pt;z-index:251603456" coordorigin="17406,13150" coordsize="3566,910">
            <o:lock v:ext="edit" aspectratio="t"/>
            <v:shape id="_x0000_s1738" style="position:absolute;left:18734;top:11822;width:910;height:3566;rotation:90;mso-position-horizontal:absolute;mso-position-vertical:absolute" coordsize="455,1783"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1739" style="position:absolute;left:17794;top:13570;width:2786;height:54;mso-position-horizontal:absolute;mso-position-vertical:absolute" coordsize="1393,27" path="m12,27r,l10,27r-2,l6,25r-2,l2,23r,-2l,19,,17,,15,,10,,8,2,6,2,4r2,l6,2,8,r2,l12,r,l1381,r,l1383,r2,l1387,2r2,2l1391,4r2,2l1393,8r,2l1393,15r,2l1393,19r,2l1391,23r-2,2l1387,25r-2,2l1383,27r-2,l1381,27,12,27xe" fillcolor="red" strokecolor="red" strokeweight=".1pt">
              <v:path arrowok="t"/>
              <o:lock v:ext="edit" aspectratio="t"/>
            </v:shape>
            <v:shape id="_x0000_s1740" style="position:absolute;left:20498;top:13418;width:362;height:358;mso-position-horizontal:absolute;mso-position-vertical:absolute" coordsize="181,179" path="m181,91r-2,18l173,127r-11,17l148,158r-16,11l115,177r-20,2l76,179,58,173,39,164,25,152,13,136,4,119,,99,,80,4,62,13,43,25,27,39,15,58,6,76,,95,r20,2l132,11r16,10l162,35r11,17l179,70r2,21l181,91xe" fillcolor="#e0e0e0" strokeweight=".6pt">
              <v:path arrowok="t"/>
              <o:lock v:ext="edit" aspectratio="t"/>
            </v:shape>
            <v:shape id="_x0000_s1741" style="position:absolute;left:20610;top:13530;width:138;height:134;mso-position-horizontal:absolute;mso-position-vertical:absolute" coordsize="69,67" path="m69,35l67,45,61,55,51,63,41,67r-13,l16,63,8,55,2,45,,35,2,22,8,12,16,4,28,,41,,51,4r10,8l67,22r2,13l69,35xe" fillcolor="#e0e0e0" strokeweight=".6pt">
              <v:path arrowok="t"/>
              <o:lock v:ext="edit" aspectratio="t"/>
            </v:shape>
            <v:shape id="_x0000_s1742" style="position:absolute;left:17518;top:13418;width:358;height:358;mso-position-horizontal:absolute;mso-position-vertical:absolute" coordsize="179,179" path="m179,91r-2,18l170,127r-10,17l148,158r-16,11l113,177r-18,2l74,179,56,173,39,164,25,152,13,136,4,119,,99,,80,4,62,13,43,23,27,39,15,56,6,74,,95,r18,2l132,11r16,10l160,35r10,17l177,70r2,21l179,91xe" fillcolor="#e0e0e0" strokeweight=".6pt">
              <v:path arrowok="t"/>
              <o:lock v:ext="edit" aspectratio="t"/>
            </v:shape>
            <v:shape id="_x0000_s1743" style="position:absolute;left:17626;top:13530;width:138;height:134;mso-position-horizontal:absolute;mso-position-vertical:absolute" coordsize="69,67" path="m69,35l67,45,61,55r-8,8l41,67r-13,l18,63,8,55,2,45,,35,2,22,8,12,18,4,28,,41,,53,4r8,8l67,22r2,13l69,35xe" fillcolor="#e0e0e0" strokeweight=".6pt">
              <v:path arrowok="t"/>
              <o:lock v:ext="edit" aspectratio="t"/>
            </v:shape>
            <v:shape id="_x0000_s1744" style="position:absolute;left:20082;top:13342;width:238;height:2;mso-wrap-style:square;mso-wrap-distance-left:9pt;mso-wrap-distance-top:0;mso-wrap-distance-right:9pt;mso-wrap-distance-bottom:0;mso-position-horizontal:absolute;mso-position-horizontal-relative:text;mso-position-vertical:absolute;mso-position-vertical-relative:text;v-text-anchor:top" coordsize="119,1" path="m,l119,e" filled="f" strokecolor="red" strokeweight="1.5pt">
              <v:path arrowok="t"/>
              <o:lock v:ext="edit" aspectratio="t"/>
            </v:shape>
            <v:shape id="_x0000_s1745" style="position:absolute;left:20084;top:13344;width:238;height:2;rotation:-90;mso-wrap-style:square;mso-wrap-distance-left:9pt;mso-wrap-distance-top:0;mso-wrap-distance-right:9pt;mso-wrap-distance-bottom:0;mso-position-horizontal:absolute;mso-position-horizontal-relative:text;mso-position-vertical:absolute;mso-position-vertical-relative:text;v-text-anchor:top" coordsize="119,1" path="m,l119,e" filled="f" strokecolor="red" strokeweight="1.5pt">
              <v:path arrowok="t"/>
              <o:lock v:ext="edit" aspectratio="t"/>
            </v:shape>
            <v:shape id="_x0000_s1746" type="#_x0000_t136" style="position:absolute;left:17940;top:13266;width:598;height:200" fillcolor="red" stroked="f">
              <v:shadow color="#868686"/>
              <v:textpath style="font-family:&quot;Abadi MT Condensed&quot;;font-size:8pt;v-text-kern:t" trim="t" fitpath="t" string="MOTOR"/>
              <o:lock v:ext="edit" aspectratio="t"/>
            </v:shape>
            <v:shape id="_x0000_s1747" style="position:absolute;left:19040;top:12960;width:478;height:1278;rotation:90;mso-position-horizontal:absolute;mso-position-vertical:absolute" coordsize="455,1783" path="m455,1656r-2,23l446,1699r-10,21l424,1738r-16,14l391,1767r-20,8l348,1781r-20,2l127,1783r-23,-2l84,1775r-21,-8l45,1754,28,1738,16,1720,8,1699,2,1679,,1656,,127,2,105,8,82,16,64,28,45,45,29,63,17,84,6,104,2,127,,328,r20,2l371,6r20,11l408,29r16,16l436,64r10,18l453,105r2,20l455,1656xe" fillcolor="#9cf" strokecolor="red" strokeweight="1.5pt">
              <v:path arrowok="t"/>
              <o:lock v:ext="edit" aspectratio="t"/>
            </v:shape>
            <v:shape id="_x0000_s1748" style="position:absolute;left:18986;top:13296;width:612;height:610;mso-position-horizontal:absolute;mso-position-vertical:absolute" coordsize="306,305" path="m306,151r-2,27l298,203r-11,22l275,246r-18,20l238,281r-22,12l191,301r-25,4l140,305r-25,-4l93,293,70,281,50,266,33,248,19,225,9,203,2,178,,153,2,127,9,102,19,80,31,59,50,41,70,24,91,12,115,4,140,r26,l191,4r25,8l236,24r21,17l275,59r12,21l298,102r6,25l306,151r,xe" fillcolor="#a0a0a0" strokecolor="red" strokeweight="1.35pt">
              <v:path arrowok="t"/>
              <o:lock v:ext="edit" aspectratio="t"/>
            </v:shape>
            <v:shape id="_x0000_s1749" type="#_x0000_t136" style="position:absolute;left:19040;top:13398;width:480;height:450" fillcolor="red" stroked="f">
              <v:shadow color="#868686"/>
              <v:textpath style="font-family:&quot;Arial Black&quot;;font-size:8pt;v-text-kern:t" trim="t" fitpath="t" string="M1"/>
              <o:lock v:ext="edit" aspectratio="t"/>
            </v:shape>
          </v:group>
        </w:pict>
      </w:r>
      <w:r>
        <w:rPr>
          <w:noProof/>
          <w:sz w:val="20"/>
        </w:rPr>
        <w:pict>
          <v:group id="_x0000_s1401" style="position:absolute;margin-left:81.85pt;margin-top:2.3pt;width:89.2pt;height:28.4pt;z-index:251592192" coordorigin="16587,1987" coordsize="1783,568">
            <o:lock v:ext="edit" aspectratio="t"/>
            <v:shape id="_x0000_s1402" style="position:absolute;left:17195;top:1379;width:568;height:1783;rotation:90;mso-position-horizontal:absolute;mso-position-vertical:absolute" coordsize="568,1783" path="m,205l2,174,9,145,19,119,33,94,50,69,72,49,95,33,119,18,148,8,177,2,205,,363,r29,2l421,8r26,10l474,33r22,16l517,69r18,23l550,119r10,26l566,174r2,29l568,1577r-2,29l560,1635r-10,29l535,1688r-18,25l496,1733r-22,17l447,1764r-26,10l392,1781r-29,2l205,1783r-28,-2l148,1774r-27,-10l95,1750,72,1733,52,1713,33,1688,19,1664,9,1637,2,1608,,1577,,205xe" fillcolor="red">
              <v:path arrowok="t"/>
              <o:lock v:ext="edit" aspectratio="t"/>
            </v:shape>
            <v:shape id="_x0000_s1403" style="position:absolute;left:17010;top:2031;width:26;height:480;rotation:90;mso-position-horizontal:absolute;mso-position-vertical:absolute" coordsize="26,480" path="m26,465r,l26,470r,2l26,474r-2,2l22,476r-2,2l18,480r-2,l14,480r-2,l10,480,8,478,6,476r-2,l2,474r,-2l,470r,-5l,465,,12r,l,10,2,8,2,6,4,4,6,2,8,r2,l12,r2,l16,r2,l20,r2,2l24,4r2,2l26,8r,2l26,12r,l26,465xe" strokecolor="white" strokeweight=".1pt">
              <v:path arrowok="t"/>
              <o:lock v:ext="edit" aspectratio="t"/>
            </v:shape>
            <v:shape id="_x0000_s1404" style="position:absolute;left:17391;top:2198;width:164;height:167;rotation:90;mso-position-horizontal:absolute;mso-position-vertical:absolute" coordsize="164,167" path="m164,82r-2,21l156,119r-10,17l134,148r-17,10l101,165r-19,2l64,165,47,158,31,148,19,136,9,119,2,103,,82,2,64,9,48,19,31,31,17,47,9,64,2,82,r19,2l117,9r17,8l146,31r10,17l162,64r2,18l164,82xe" fillcolor="#ffc000" strokecolor="#ffc000" strokeweight="1.35pt">
              <v:path arrowok="t"/>
              <o:lock v:ext="edit" aspectratio="t"/>
            </v:shape>
            <v:shape id="_x0000_s1405" style="position:absolute;left:16645;top:2183;width:180;height:178;rotation:90;mso-position-horizontal:absolute;mso-position-vertical:absolute" coordsize="180,178" path="m180,88r-2,19l172,125r-10,16l150,156r-17,10l117,174r-19,4l78,178,59,174,43,166,29,156,16,141,6,125,2,107,,88,2,70,8,53,18,37,31,22,47,10,63,4,82,r18,l119,4r18,6l152,22r12,13l172,51r6,19l180,88r,xe" fillcolor="#e0e0e0" strokeweight=".6pt">
              <v:path arrowok="t"/>
              <o:lock v:ext="edit" aspectratio="t"/>
            </v:shape>
            <v:shape id="_x0000_s1406" style="position:absolute;left:16703;top:2235;width:70;height:74;rotation:90;mso-position-horizontal:absolute;mso-position-vertical:absolute" coordsize="70,74" path="m70,37l68,49,62,60r-8,8l43,74r-12,l21,72,10,66,4,55,,43,,31,4,21,10,10,21,4,31,,43,2,54,6r8,8l68,25r2,12l70,37xe" fillcolor="#e0e0e0" strokeweight=".6pt">
              <v:path arrowok="t"/>
              <o:lock v:ext="edit" aspectratio="t"/>
            </v:shape>
            <v:shape id="_x0000_s1407" style="position:absolute;left:17898;top:2040;width:27;height:476;rotation:90;mso-position-horizontal:absolute;mso-position-vertical:absolute" coordsize="27,476" path="m27,464r,l27,466r,2l27,470r-3,2l22,474r-2,l18,476r-2,l14,476r-2,l10,476,8,474r-2,l4,472,2,470r,-2l,466r,-2l,464,,13r,l,11,2,9,2,7,4,5,6,2r2,l10,r2,l14,r2,l18,r2,2l22,2r2,3l27,7r,2l27,11r,2l27,13r,451xe" strokecolor="white" strokeweight=".1pt">
              <v:path arrowok="t"/>
              <o:lock v:ext="edit" aspectratio="t"/>
            </v:shape>
            <v:shape id="_x0000_s1408" style="position:absolute;left:17534;top:2258;width:306;height:26;rotation:90;mso-position-horizontal:absolute;mso-position-vertical:absolute" coordsize="306,26" path="m13,26r,l11,26r-2,l7,24r-3,l2,22,,20,,18,,16,,14,,12,,10,,6r2,l4,4,7,2r2,l11,r2,l13,,293,r,l296,r2,2l300,2r2,2l304,6r,l306,10r,2l306,14r,2l306,18r-2,2l304,22r-2,2l300,24r-2,2l296,26r-3,l293,26,13,26xe" strokecolor="white" strokeweight=".1pt">
              <v:path arrowok="t"/>
              <o:lock v:ext="edit" aspectratio="t"/>
            </v:shape>
            <v:shape id="_x0000_s1409" style="position:absolute;left:17099;top:2258;width:306;height:26;rotation:90;mso-position-horizontal:absolute;mso-position-vertical:absolute" coordsize="306,26" path="m13,26r,l11,24r-2,l7,24,4,22,2,20,,18,,16,,14,,12,,10,,8,,6,2,4,4,2,7,,9,r2,l13,r,l293,r,l296,r2,l300,r2,2l304,4r,2l306,8r,2l306,12r,2l306,16r-2,2l304,20r-2,2l300,24r-2,l296,24r-3,2l293,26,13,26xe" strokecolor="white" strokeweight=".1pt">
              <v:path arrowok="t"/>
              <o:lock v:ext="edit" aspectratio="t"/>
            </v:shape>
            <v:shape id="_x0000_s1410" style="position:absolute;left:17311;top:2123;width:318;height:316;rotation:90;mso-position-horizontal:absolute;mso-position-vertical:absolute" coordsize="318,316" path="m,316r316,l318,,,,,316xe" filled="f" strokecolor="white" strokeweight="1.35pt">
              <v:path arrowok="t"/>
              <o:lock v:ext="edit" aspectratio="t"/>
            </v:shape>
            <v:shape id="_x0000_s1411" style="position:absolute;left:18136;top:2182;width:180;height:179;rotation:90;mso-position-horizontal:absolute;mso-position-vertical:absolute" coordsize="180,179" path="m180,91r-2,18l172,125r-10,17l150,156r-17,12l117,175r-19,4l78,179,59,175,43,168,29,156,16,142,6,125,2,109,,91,2,72,8,54,18,37,31,23,47,13,63,4,82,r18,l119,4r18,9l152,23r12,14l172,54r6,16l180,91r,xe" fillcolor="#e0e0e0" strokeweight=".6pt">
              <v:path arrowok="t"/>
              <o:lock v:ext="edit" aspectratio="t"/>
            </v:shape>
            <v:shape id="_x0000_s1412" style="position:absolute;left:18193;top:2236;width:70;height:71;rotation:90;mso-position-horizontal:absolute;mso-position-vertical:absolute" coordsize="70,71" path="m70,36l68,47,62,59r-8,8l43,71r-12,l21,69,10,63,4,53,,43,,30,4,18,10,8,21,2,31,,43,,54,6r8,8l68,24r2,12l70,36xe" fillcolor="#e0e0e0" strokeweight=".6pt">
              <v:path arrowok="t"/>
              <o:lock v:ext="edit" aspectratio="t"/>
            </v:shape>
            <v:shape id="_x0000_s1413" type="#_x0000_t136" style="position:absolute;left:16917;top:2458;width:703;height:89" strokecolor="white" strokeweight="0">
              <v:shadow color="#868686"/>
              <v:textpath style="font-family:&quot;Verdana Ref&quot;;font-size:14pt;v-text-kern:t" trim="t" fitpath="t" string="WHISTLE  "/>
              <o:lock v:ext="edit" aspectratio="t"/>
            </v:shape>
            <v:shape id="_x0000_s1414" type="#_x0000_t136" style="position:absolute;left:17504;top:2447;width:703;height:89" strokecolor="white" strokeweight="0">
              <v:shadow color="#868686"/>
              <v:textpath style="font-family:&quot;Verdana Ref&quot;;font-size:14pt;v-text-kern:t" trim="t" fitpath="t" string="    CHIP   "/>
              <o:lock v:ext="edit" aspectratio="t"/>
            </v:shape>
            <v:shape id="_x0000_s1415" type="#_x0000_t136" style="position:absolute;left:17789;top:2050;width:279;height:179" strokecolor="white" strokeweight=".25pt">
              <v:shadow color="#868686"/>
              <v:textpath style="font-family:&quot;Verdana Ref&quot;;font-size:14pt;v-text-kern:t" trim="t" fitpath="t" string="WC"/>
              <o:lock v:ext="edit" aspectratio="t"/>
            </v:shape>
          </v:group>
        </w:pict>
      </w:r>
      <w:r>
        <w:rPr>
          <w:noProof/>
          <w:sz w:val="20"/>
        </w:rPr>
        <w:pict>
          <v:group id="_x0000_s1392" style="position:absolute;margin-left:-14.25pt;margin-top:1.35pt;width:89.15pt;height:29.8pt;z-index:251591168" coordorigin="279,190" coordsize="1783,596">
            <o:lock v:ext="edit" aspectratio="t"/>
            <v:shape id="_x0000_s1393" style="position:absolute;left:944;top:-403;width:453;height:1783;rotation:90;mso-position-horizontal:absolute;mso-position-vertical:absolute" coordsize="453,1783" path="m,127l2,104,8,82,16,63,28,45,45,29,63,16,82,8,104,2,127,,325,r23,2l371,6r18,10l407,29r17,16l436,63r10,19l451,104r2,23l453,1656r-2,22l446,1699r-10,20l424,1738r-17,16l391,1766r-20,9l348,1781r-20,2l127,1783r-23,-2l84,1775r-21,-9l45,1754,28,1738,16,1719,8,1699,2,1678,,1656,,127xe" fillcolor="red">
              <v:path arrowok="t"/>
              <o:lock v:ext="edit" aspectratio="t"/>
            </v:shape>
            <v:shape id="_x0000_s1394" style="position:absolute;left:1821;top:400;width:178;height:179;rotation:90;mso-position-horizontal:absolute;mso-position-vertical:absolute" coordsize="178,179" path="m178,91r-2,18l170,126r-8,16l148,156r-15,13l115,175r-19,4l78,179,59,175,43,169,29,156,16,142,6,126,,109,,91,2,70,8,54,18,37,31,23,45,13,64,5,82,r18,l119,5r16,8l152,23r12,14l172,54r6,16l178,89r,2xe" fillcolor="#e0e0e0" strokeweight=".6pt">
              <v:path arrowok="t"/>
              <o:lock v:ext="edit" aspectratio="t"/>
            </v:shape>
            <v:shape id="_x0000_s1395" style="position:absolute;left:1877;top:455;width:70;height:72;rotation:90;mso-position-horizontal:absolute;mso-position-vertical:absolute" coordsize="70,72" path="m70,37l68,47,62,59r-8,8l43,72r-12,l21,70,11,63,4,53,,43,,31,4,18,11,8,21,2,31,,43,,54,6r8,8l68,24r2,13l70,37xe" fillcolor="#e0e0e0" strokeweight=".6pt">
              <v:path arrowok="t"/>
              <o:lock v:ext="edit" aspectratio="t"/>
            </v:shape>
            <v:shape id="_x0000_s1396" style="position:absolute;left:329;top:400;width:178;height:179;rotation:90;mso-position-horizontal:absolute;mso-position-vertical:absolute" coordsize="178,179" path="m178,88r-2,19l170,125r-8,17l148,156r-15,10l115,174r-19,5l78,179,59,174,43,166,29,156,16,142,6,125,,107,,88,2,70,8,53,18,37,31,23,45,10,64,4,82,r18,l119,4r16,6l152,23r12,12l172,51r6,19l178,88r,xe" fillcolor="#e0e0e0" strokeweight=".6pt">
              <v:path arrowok="t"/>
              <o:lock v:ext="edit" aspectratio="t"/>
            </v:shape>
            <v:shape id="_x0000_s1397" style="position:absolute;left:387;top:454;width:70;height:74;rotation:90;mso-position-horizontal:absolute;mso-position-vertical:absolute" coordsize="70,74" path="m70,37l68,50,62,60r-8,8l43,74r-12,l21,72,11,66,4,56,,43,,31,4,21,11,11,21,4,31,,43,2,54,6r8,9l68,25r2,12l70,37xe" fillcolor="#e0e0e0" strokeweight=".6pt">
              <v:path arrowok="t"/>
              <o:lock v:ext="edit" aspectratio="t"/>
            </v:shape>
            <v:shape id="_x0000_s1398" style="position:absolute;left:865;top:-244;width:596;height:1463;rotation:90;mso-position-horizontal:absolute;mso-position-vertical:absolute" coordsize="596,1463" path="m,125l2,105,8,82,16,62,29,45,45,29,63,17,84,6,104,r23,l469,r23,l514,6r19,11l551,29r17,16l580,62r10,20l594,105r2,20l596,1336r-2,22l590,1381r-10,18l568,1418r-17,16l533,1447r-19,10l492,1461r-21,2l127,1463r-23,-2l84,1457,63,1447,45,1434,29,1418,16,1399,8,1381,2,1358,,1338,,125xe" fillcolor="red">
              <v:path arrowok="t"/>
              <o:lock v:ext="edit" aspectratio="t"/>
            </v:shape>
            <v:shape id="_x0000_s1399" type="#_x0000_t136" style="position:absolute;left:508;top:399;width:279;height:179" strokecolor="white" strokeweight=".25pt">
              <v:shadow color="#868686"/>
              <v:textpath style="font-family:&quot;Verdana Ref&quot;;font-size:14pt;v-text-kern:t" trim="t" fitpath="t" string="SP"/>
              <o:lock v:ext="edit" aspectratio="t"/>
            </v:shape>
            <v:shape id="_x0000_s1400" type="#_x0000_t136" style="position:absolute;left:874;top:394;width:900;height:179" adj="10538" fillcolor="black" strokeweight="0">
              <v:shadow color="#868686"/>
              <v:textpath style="font-family:&quot;Verdana Ref&quot;;font-size:14pt;v-text-kern:t" trim="t" fitpath="t" string="SPEAKER"/>
              <o:lock v:ext="edit" aspectratio="t"/>
            </v:shape>
          </v:group>
        </w:pict>
      </w:r>
      <w:r>
        <w:rPr>
          <w:noProof/>
          <w:sz w:val="20"/>
        </w:rPr>
        <w:pict>
          <v:group id="_x0000_s1914" style="position:absolute;margin-left:672.8pt;margin-top:6.2pt;width:51.35pt;height:89.2pt;z-index:251578880" coordorigin="621,364" coordsize="1027,1783">
            <o:lock v:ext="edit" aspectratio="t"/>
            <v:shape id="_x0000_s1915" style="position:absolute;left:621;top:364;width:1027;height:1783;mso-position-horizontal:absolute;mso-position-vertical:absolute" coordsize="1027,1783" path="m,127l,105,6,84,16,64,29,45,45,31,61,17,82,8,104,2,125,,902,r20,2l945,8r20,9l982,31r16,14l1010,64r11,20l1027,105r,22l1027,1658r,20l1021,1701r-11,19l998,1738r-16,16l965,1767r-20,10l922,1781r-20,2l125,1783r-21,-2l82,1777,63,1767,45,1754,29,1738,16,1722,6,1701,,1678r,-20l,127xe" fillcolor="#40c040">
              <v:path arrowok="t"/>
              <o:lock v:ext="edit" aspectratio="t"/>
            </v:shape>
            <v:shape id="_x0000_s1916" style="position:absolute;left:1416;top:1913;width:181;height:179;mso-position-horizontal:absolute;mso-position-vertical:absolute" coordsize="181,179" path="m181,91r-3,18l172,127r-10,17l148,158r-17,10l113,177r-19,2l76,179,55,173,39,164,25,152,12,136,4,119,,99,,80,4,62,12,43,25,29,39,15,55,6,74,,94,r19,2l131,10r17,11l162,35r8,17l178,70r3,21l181,91xe" fillcolor="#e0e0e0" strokeweight=".6pt">
              <v:path arrowok="t"/>
              <o:lock v:ext="edit" aspectratio="t"/>
            </v:shape>
            <v:shape id="_x0000_s1917" style="position:absolute;left:1471;top:1969;width:70;height:69;mso-position-horizontal:absolute;mso-position-vertical:absolute" coordsize="70,69" path="m70,35l68,45,64,55r-8,8l46,67,33,69,23,65,13,59,5,51,,39,,28,3,18,9,8,19,2,29,,41,,52,4r8,8l66,22r4,13l70,35xe" fillcolor="#e0e0e0" strokeweight=".6pt">
              <v:path arrowok="t"/>
              <o:lock v:ext="edit" aspectratio="t"/>
            </v:shape>
            <v:shape id="_x0000_s1918" style="position:absolute;left:1416;top:409;width:181;height:177;mso-position-horizontal:absolute;mso-position-vertical:absolute" coordsize="181,177" path="m181,89r-3,18l172,126r-10,16l150,156r-17,11l115,173r-19,4l78,175,58,171,41,160,27,148,14,134,4,117,,99,,78,4,60,10,43,23,27,37,15,53,7,72,2,92,r19,4l129,11r17,10l160,35r10,17l176,70r5,19l181,89xe" fillcolor="#e0e0e0" strokeweight=".6pt">
              <v:path arrowok="t"/>
              <o:lock v:ext="edit" aspectratio="t"/>
            </v:shape>
            <v:shape id="_x0000_s1919" style="position:absolute;left:1467;top:463;width:74;height:74;mso-position-horizontal:absolute;mso-position-vertical:absolute" coordsize="74,74" path="m74,37l72,49,66,59,56,67,45,72,33,74,21,69,11,63,4,53,,43,,30,4,18r7,-8l21,2,33,,45,2,56,6r10,8l72,24r2,13l74,37xe" fillcolor="#e0e0e0" strokeweight=".6pt">
              <v:path arrowok="t"/>
              <o:lock v:ext="edit" aspectratio="t"/>
            </v:shape>
            <v:shape id="_x0000_s1920" style="position:absolute;left:1416;top:1160;width:181;height:181;mso-position-horizontal:absolute;mso-position-vertical:absolute" coordsize="181,181" path="m181,91r-3,18l172,127r-10,17l148,158r-17,11l113,177r-19,4l76,179,55,175,39,164,25,152,12,136,4,119,,101,,80,4,62,12,43,25,29,39,15,55,6,74,,94,r19,2l131,11r17,10l162,35r8,17l178,70r3,21l181,91xe" fillcolor="#e0e0e0" strokeweight=".6pt">
              <v:path arrowok="t"/>
              <o:lock v:ext="edit" aspectratio="t"/>
            </v:shape>
            <v:shape id="_x0000_s1921" style="position:absolute;left:1471;top:1216;width:70;height:69;mso-position-horizontal:absolute;mso-position-vertical:absolute" coordsize="70,69" path="m70,35l68,45,64,55r-8,8l46,67,33,69,23,65,13,59,5,51,,41,,28,3,18,9,8,19,2,29,,41,,52,6r8,6l66,22r4,13l70,35xe" fillcolor="#e0e0e0" strokeweight=".6pt">
              <v:path arrowok="t"/>
              <o:lock v:ext="edit" aspectratio="t"/>
            </v:shape>
            <v:shape id="_x0000_s1922" style="position:absolute;left:621;top:364;width:576;height:1783;mso-position-horizontal:absolute;mso-position-vertical:absolute" coordsize="576,1783" path="m,127l,105,6,84,16,64,29,45,45,31,61,17,82,8,104,2,125,,449,r22,2l492,8r20,9l531,31r14,14l559,64r9,20l574,105r2,22l576,1658r-2,20l568,1701r-9,19l547,1738r-16,16l512,1767r-20,10l471,1781r-22,2l125,1783r-21,-2l82,1777,63,1767,45,1754,29,1738,16,1722,6,1701,,1678r,-20l,127xe" fillcolor="#40c040">
              <v:path arrowok="t"/>
              <o:lock v:ext="edit" aspectratio="t"/>
            </v:shape>
            <v:rect id="_x0000_s1923" style="position:absolute;left:672;top:1671;width:90;height:222" fillcolor="#707070" strokeweight=".6pt">
              <o:lock v:ext="edit" aspectratio="t"/>
            </v:rect>
            <v:rect id="_x0000_s1924" style="position:absolute;left:678;top:1683;width:78;height:93" fillcolor="black" strokeweight="0">
              <o:lock v:ext="edit" aspectratio="t"/>
            </v:rect>
            <v:shape id="_x0000_s1925" style="position:absolute;left:814;top:590;width:180;height:174;mso-position-horizontal:absolute;mso-position-vertical:absolute" coordsize="180,174" path="m180,88r-2,19l174,125r-10,16l149,154r-14,10l116,172r-18,2l77,174,59,168,41,160,26,148,14,133,6,115,2,96,,78,4,59,12,43,24,27,39,14,55,6,73,,94,r18,2l131,10r16,10l161,35r11,16l178,68r2,20l180,88xe" fillcolor="#e0e0e0" strokeweight=".6pt">
              <v:path arrowok="t"/>
              <o:lock v:ext="edit" aspectratio="t"/>
            </v:shape>
            <v:shape id="_x0000_s1926" style="position:absolute;left:840;top:621;width:123;height:119;mso-position-horizontal:absolute;mso-position-vertical:absolute" coordsize="123,119" path="m123,59r-2,15l115,88r-10,12l90,110r-14,7l60,119,45,117,29,110,17,100,8,88,2,74,,59,4,43,10,28,21,16,33,8,47,2,64,,80,2,94,8r13,8l117,28r4,15l123,59r,xe" fillcolor="#e0e0e0" strokeweight=".6pt">
              <v:path arrowok="t"/>
              <o:lock v:ext="edit" aspectratio="t"/>
            </v:shape>
            <v:shape id="_x0000_s1927" style="position:absolute;left:824;top:857;width:162;height:186;mso-position-horizontal:absolute;mso-position-vertical:absolute" coordsize="162,186" path="m82,l,39,,143r82,43l162,143r,-106l82,xe" fillcolor="#e0e0e0" strokeweight=".6pt">
              <v:path arrowok="t"/>
              <o:lock v:ext="edit" aspectratio="t"/>
            </v:shape>
            <v:shape id="_x0000_s1928" style="position:absolute;left:844;top:881;width:123;height:142;mso-position-horizontal:absolute;mso-position-vertical:absolute" coordsize="123,142" path="m62,l,29r,80l62,142r61,-33l123,27,62,xe" fillcolor="#e0e0e0" strokeweight=".6pt">
              <v:path arrowok="t"/>
              <o:lock v:ext="edit" aspectratio="t"/>
            </v:shape>
            <v:shape id="_x0000_s1929" type="#_x0000_t136" style="position:absolute;left:801;top:1264;width:279;height:179" strokecolor="white" strokeweight=".25pt">
              <v:shadow color="#868686"/>
              <v:textpath style="font-family:&quot;Verdana Ref&quot;;font-size:14pt;v-text-kern:t" trim="t" fitpath="t" string="B5"/>
              <o:lock v:ext="edit" aspectratio="t"/>
            </v:shape>
            <v:line id="_x0000_s1930" style="position:absolute" from="1258,484" to="1365,488" strokecolor="white">
              <o:lock v:ext="edit" aspectratio="t"/>
            </v:line>
            <v:shape id="_x0000_s1931" type="#_x0000_t136" style="position:absolute;left:1241;top:1195;width:150;height:96" strokecolor="white" strokeweight="0">
              <v:shadow color="#868686"/>
              <v:textpath style="font-family:&quot;Abadi MT Condensed&quot;;font-size:8pt;v-text-kern:t" trim="t" fitpath="t" string="5V"/>
              <o:lock v:ext="edit" aspectratio="t"/>
            </v:shape>
            <v:shape id="_x0000_s1932" type="#_x0000_t136" style="position:absolute;left:1238;top:1943;width:150;height:96" strokecolor="white" strokeweight="0">
              <v:shadow color="#868686"/>
              <v:textpath style="font-family:&quot;Abadi MT Condensed&quot;;font-size:8pt;v-text-kern:t" trim="t" fitpath="t" string="5V"/>
              <o:lock v:ext="edit" aspectratio="t"/>
            </v:shape>
          </v:group>
        </w:pict>
      </w:r>
    </w:p>
    <w:p w:rsidR="007C3446" w:rsidRDefault="007C3446">
      <w:pPr>
        <w:tabs>
          <w:tab w:val="left" w:pos="5400"/>
        </w:tabs>
        <w:ind w:right="-150"/>
      </w:pPr>
    </w:p>
    <w:p w:rsidR="007C3446" w:rsidRDefault="007724E3">
      <w:pPr>
        <w:tabs>
          <w:tab w:val="left" w:pos="5400"/>
        </w:tabs>
        <w:ind w:right="-150"/>
      </w:pPr>
      <w:r>
        <w:rPr>
          <w:noProof/>
          <w:sz w:val="20"/>
        </w:rPr>
        <w:pict>
          <v:group id="_x0000_s2412" style="position:absolute;margin-left:382.4pt;margin-top:-24.35pt;width:89.2pt;height:22.75pt;z-index:251625984" coordorigin="3419,2586" coordsize="1784,455">
            <v:shape id="_x0000_s2334" style="position:absolute;left:4112;top:2615;width:398;height:397;rotation:-90;mso-position-horizontal:absolute;mso-position-vertical:absolute" coordsize="398,396" path="m398,r,396l,396,2,,398,,348,50r-2,297l51,347,51,50r297,l398,xe" fillcolor="#e9e9e9" stroked="f">
              <v:path arrowok="t"/>
              <o:lock v:ext="edit" aspectratio="t"/>
            </v:shape>
            <v:shape id="_x0000_s2335" style="position:absolute;left:4162;top:2664;width:297;height:298;rotation:-90;mso-position-horizontal:absolute;mso-position-vertical:absolute" coordsize="297,297" path="m297,r-2,297l,297,,,297,,246,49r,199l49,248,49,49r197,l297,xe" fillcolor="#f0f0f0" stroked="f">
              <v:path arrowok="t"/>
              <o:lock v:ext="edit" aspectratio="t"/>
            </v:shape>
            <v:rect id="_x0000_s2336" style="position:absolute;left:4212;top:2714;width:197;height:200;rotation:-90" fillcolor="#f0f0f0" stroked="f">
              <o:lock v:ext="edit" aspectratio="t"/>
            </v:rect>
            <v:shape id="_x0000_s2337" style="position:absolute;left:4083;top:1922;width:455;height:1784;rotation:-90;mso-position-horizontal:absolute;mso-position-vertical:absolute" coordsize="455,1783" path="m,127l2,104,8,82,19,63,31,45,45,29,64,16,84,8,105,2,127,,328,r23,2l371,6r21,10l410,29r15,16l439,63r8,19l453,104r2,23l455,1656r-2,22l447,1699r-8,20l425,1738r-15,16l392,1766r-21,9l351,1781r-23,2l127,1783r-20,-2l84,1775r-20,-9l45,1754,31,1738,19,1719,8,1699,2,1678,,1656,,127xe" fillcolor="silver">
              <v:path arrowok="t"/>
              <o:lock v:ext="edit" aspectratio="t"/>
            </v:shape>
            <v:rect id="_x0000_s2338" style="position:absolute;left:4212;top:2714;width:197;height:200;rotation:-90" fillcolor="#f0f0f0" stroked="f">
              <o:lock v:ext="edit" aspectratio="t"/>
            </v:rect>
            <v:shape id="_x0000_s2339" style="position:absolute;left:4305;top:2113;width:26;height:1396;rotation:-90;mso-position-horizontal:absolute;mso-position-vertical:absolute" coordsize="26,1395" path="m26,1381r,l26,1385r-2,2l24,1389r-2,2l20,1391r-2,2l16,1393r-2,2l12,1395r-2,l8,1393r-2,l4,1391r-2,l,1389r,-2l,1385r,-4l,1381,,12r,l,10,,8,,6,2,4,4,2r2,l8,r2,l12,r2,l16,r2,2l20,2r2,2l24,6r,2l26,10r,2l26,12r,1369xe" fillcolor="red" strokecolor="red" strokeweight=".1pt">
              <v:path arrowok="t"/>
              <o:lock v:ext="edit" aspectratio="t"/>
            </v:shape>
            <v:shape id="_x0000_s2340" style="position:absolute;left:4146;top:2657;width:305;height:311;rotation:-90;mso-position-horizontal:absolute;mso-position-vertical:absolute" coordsize="305,310" path="m305,154r-2,27l297,203r-10,25l275,248r-17,19l240,283r-23,13l195,304r-25,6l146,310r-25,-2l98,300,76,289,55,275,37,259,23,238,10,216,2,193,,168,,142,2,117,10,94,23,72,37,51,55,35,76,21,98,10,121,2,146,r24,l195,6r22,8l240,27r18,16l275,62r12,20l297,105r6,24l305,154r,xe" fillcolor="black" strokeweight="1.35pt">
              <v:path arrowok="t"/>
              <o:lock v:ext="edit" aspectratio="t"/>
            </v:shape>
            <v:shape id="_x0000_s2341" style="position:absolute;left:3482;top:2722;width:180;height:179;rotation:-90;mso-position-horizontal:absolute;mso-position-vertical:absolute" coordsize="180,179" path="m180,91r-2,18l172,126r-10,16l149,156r-16,13l116,175r-18,4l80,179,61,175,43,169,28,156,16,142,8,126,2,109,,91,2,70,8,54,18,37,30,23,47,13,63,5,82,r20,l121,5r16,8l151,23r13,14l174,54r4,16l180,89r,2xe" fillcolor="#e0e0e0" strokeweight=".6pt">
              <v:path arrowok="t"/>
              <o:lock v:ext="edit" aspectratio="t"/>
            </v:shape>
            <v:shape id="_x0000_s2342" style="position:absolute;left:3535;top:2776;width:70;height:72;rotation:-90;mso-position-horizontal:absolute;mso-position-vertical:absolute" coordsize="70,72" path="m70,37l68,47,61,59r-8,8l43,72r-10,l20,70,12,63,4,53,,43,,31,4,18,12,8,20,2,33,,43,,53,6r8,8l68,24r2,13l70,37xe" fillcolor="#e0e0e0" strokeweight=".6pt">
              <v:path arrowok="t"/>
              <o:lock v:ext="edit" aspectratio="t"/>
            </v:shape>
            <v:shape id="_x0000_s2343" style="position:absolute;left:4975;top:2722;width:180;height:179;rotation:-90;mso-position-horizontal:absolute;mso-position-vertical:absolute" coordsize="180,179" path="m180,88r-2,19l172,125r-10,17l149,156r-16,10l116,174r-18,5l80,179,61,174,43,166,28,156,16,142,8,125,2,107,,88,2,70,8,53,18,37,30,23,47,10,63,4,82,r20,l121,4r16,6l151,23r13,12l174,51r4,19l180,88r,xe" fillcolor="#e0e0e0" strokeweight=".6pt">
              <v:path arrowok="t"/>
              <o:lock v:ext="edit" aspectratio="t"/>
            </v:shape>
            <v:shape id="_x0000_s2344" style="position:absolute;left:5026;top:2775;width:70;height:74;rotation:-90;mso-position-horizontal:absolute;mso-position-vertical:absolute" coordsize="70,74" path="m70,37l68,50,61,60r-8,8l43,74r-10,l20,72,12,66,4,56,,43,,31,4,21,12,11,20,4,33,,43,2,53,6r8,9l68,25r2,12l70,37xe" fillcolor="#e0e0e0" strokeweight=".6pt">
              <v:path arrowok="t"/>
              <o:lock v:ext="edit" aspectratio="t"/>
            </v:shape>
            <v:shape id="_x0000_s2346" type="#_x0000_t136" style="position:absolute;left:3491;top:2925;width:691;height:86" fillcolor="red" stroked="f" strokecolor="red">
              <v:shadow color="#868686"/>
              <v:textpath style="font-family:&quot;Times New Roman&quot;;font-size:8pt;font-weight:bold;v-text-kern:t" trim="t" fitpath="t" string="BUZZER"/>
              <o:lock v:ext="edit" aspectratio="t"/>
            </v:shape>
            <v:shape id="_x0000_s2347" type="#_x0000_t136" style="position:absolute;left:4587;top:2843;width:259;height:173" fillcolor="red" stroked="f">
              <v:shadow color="#868686"/>
              <v:textpath style="font-family:&quot;Times New Roman&quot;;font-size:8pt;font-weight:bold;v-text-kern:t" trim="t" fitpath="t" string="W1"/>
              <o:lock v:ext="edit" aspectratio="t"/>
            </v:shape>
            <v:line id="_x0000_s2348" style="position:absolute;flip:y" from="3731,2684" to="3881,2691" strokecolor="red" strokeweight="1.25pt">
              <o:lock v:ext="edit" aspectratio="t"/>
            </v:line>
            <v:line id="_x0000_s2349" style="position:absolute;rotation:90;flip:x y" from="3716,2693" to="3884,2693" strokecolor="red" strokeweight="1.25pt">
              <o:lock v:ext="edit" aspectratio="t"/>
            </v:line>
          </v:group>
        </w:pict>
      </w:r>
      <w:r>
        <w:rPr>
          <w:noProof/>
          <w:sz w:val="20"/>
        </w:rPr>
        <w:pict>
          <v:group id="_x0000_s1620" style="position:absolute;margin-left:382.6pt;margin-top:1.55pt;width:89.2pt;height:22.75pt;z-index:251610624" coordorigin="4993,1987" coordsize="1783,455">
            <o:lock v:ext="edit" aspectratio="t"/>
            <v:shape id="_x0000_s1621" style="position:absolute;left:5685;top:2017;width:398;height:396;rotation:-90;mso-position-horizontal:absolute;mso-position-vertical:absolute" coordsize="398,396" path="m398,r,396l,396,2,,398,,348,50r-2,297l51,347,51,50r297,l398,xe" fillcolor="#e9e9e9" stroked="f">
              <v:path arrowok="t"/>
              <o:lock v:ext="edit" aspectratio="t"/>
            </v:shape>
            <v:shape id="_x0000_s1622" style="position:absolute;left:5736;top:2065;width:297;height:297;rotation:-90;mso-position-horizontal:absolute;mso-position-vertical:absolute" coordsize="297,297" path="m297,r-2,297l,297,,,297,,246,49r,199l49,248,49,49r197,l297,xe" fillcolor="#f0f0f0" stroked="f">
              <v:path arrowok="t"/>
              <o:lock v:ext="edit" aspectratio="t"/>
            </v:shape>
            <v:rect id="_x0000_s1623" style="position:absolute;left:5786;top:2115;width:197;height:199;rotation:-90" fillcolor="#f0f0f0" stroked="f">
              <o:lock v:ext="edit" aspectratio="t"/>
            </v:rect>
            <v:shape id="_x0000_s1624" style="position:absolute;left:5657;top:1323;width:455;height:1783;rotation:-90;mso-position-horizontal:absolute;mso-position-vertical:absolute" coordsize="455,1783" path="m,127l2,104,8,82,19,63,31,45,45,29,64,16,84,8,105,2,127,,328,r23,2l371,6r21,10l410,29r15,16l439,63r8,19l453,104r2,23l455,1656r-2,22l447,1699r-8,20l425,1738r-15,16l392,1766r-21,9l351,1781r-23,2l127,1783r-20,-2l84,1775r-20,-9l45,1754,31,1738,19,1719,8,1699,2,1678,,1656,,127xe" fillcolor="silver">
              <v:path arrowok="t"/>
              <o:lock v:ext="edit" aspectratio="t"/>
            </v:shape>
            <v:rect id="_x0000_s1625" style="position:absolute;left:5786;top:2115;width:197;height:199;rotation:-90" fillcolor="#f0f0f0" stroked="f">
              <o:lock v:ext="edit" aspectratio="t"/>
            </v:rect>
            <v:shape id="_x0000_s1626" style="position:absolute;left:5879;top:1514;width:26;height:1395;rotation:-90;mso-position-horizontal:absolute;mso-position-vertical:absolute" coordsize="26,1395" path="m26,1381r,l26,1385r-2,2l24,1389r-2,2l20,1391r-2,2l16,1393r-2,2l12,1395r-2,l8,1393r-2,l4,1391r-2,l,1389r,-2l,1385r,-4l,1381,,12r,l,10,,8,,6,2,4,4,2r2,l8,r2,l12,r2,l16,r2,2l20,2r2,2l24,6r,2l26,10r,2l26,12r,1369xe" fillcolor="red" strokecolor="red" strokeweight=".1pt">
              <v:path arrowok="t"/>
              <o:lock v:ext="edit" aspectratio="t"/>
            </v:shape>
            <v:shape id="_x0000_s1627" style="position:absolute;left:5719;top:2059;width:305;height:310;rotation:-90;mso-position-horizontal:absolute;mso-position-vertical:absolute" coordsize="305,310" path="m305,154r-2,27l297,203r-10,25l275,248r-17,19l240,283r-23,13l195,304r-25,6l146,310r-25,-2l98,300,76,289,55,275,37,259,23,238,10,216,2,193,,168,,142,2,117,10,94,23,72,37,51,55,35,76,21,98,10,121,2,146,r24,l195,6r22,8l240,27r18,16l275,62r12,20l297,105r6,24l305,154r,xe" fillcolor="black" strokecolor="red" strokeweight="1.35pt">
              <v:path arrowok="t"/>
              <o:lock v:ext="edit" aspectratio="t"/>
            </v:shape>
            <v:shape id="_x0000_s1628" style="position:absolute;left:5056;top:2123;width:180;height:179;rotation:-90;mso-position-horizontal:absolute;mso-position-vertical:absolute" coordsize="180,179" path="m180,91r-2,18l172,126r-10,16l149,156r-16,13l116,175r-18,4l80,179,61,175,43,169,28,156,16,142,8,126,2,109,,91,2,70,8,54,18,37,30,23,47,13,63,5,82,r20,l121,5r16,8l151,23r13,14l174,54r4,16l180,89r,2xe" fillcolor="#e0e0e0" strokeweight=".6pt">
              <v:path arrowok="t"/>
              <o:lock v:ext="edit" aspectratio="t"/>
            </v:shape>
            <v:shape id="_x0000_s1629" style="position:absolute;left:5109;top:2177;width:70;height:72;rotation:-90;mso-position-horizontal:absolute;mso-position-vertical:absolute" coordsize="70,72" path="m70,37l68,47,61,59r-8,8l43,72r-10,l20,70,12,63,4,53,,43,,31,4,18,12,8,20,2,33,,43,,53,6r8,8l68,24r2,13l70,37xe" fillcolor="#e0e0e0" strokeweight=".6pt">
              <v:path arrowok="t"/>
              <o:lock v:ext="edit" aspectratio="t"/>
            </v:shape>
            <v:shape id="_x0000_s1630" style="position:absolute;left:6548;top:2123;width:180;height:179;rotation:-90;mso-position-horizontal:absolute;mso-position-vertical:absolute" coordsize="180,179" path="m180,88r-2,19l172,125r-10,17l149,156r-16,10l116,174r-18,5l80,179,61,174,43,166,28,156,16,142,8,125,2,107,,88,2,70,8,53,18,37,30,23,47,10,63,4,82,r20,l121,4r16,6l151,23r13,12l174,51r4,19l180,88r,xe" fillcolor="#e0e0e0" strokeweight=".6pt">
              <v:path arrowok="t"/>
              <o:lock v:ext="edit" aspectratio="t"/>
            </v:shape>
            <v:shape id="_x0000_s1631" style="position:absolute;left:6599;top:2176;width:70;height:74;rotation:-90;mso-position-horizontal:absolute;mso-position-vertical:absolute" coordsize="70,74" path="m70,37l68,50,61,60r-8,8l43,74r-10,l20,72,12,66,4,56,,43,,31,4,21,12,11,20,4,33,,43,2,53,6r8,9l68,25r2,12l70,37xe" fillcolor="#e0e0e0" strokeweight=".6pt">
              <v:path arrowok="t"/>
              <o:lock v:ext="edit" aspectratio="t"/>
            </v:shape>
            <v:shape id="_x0000_s1632" style="position:absolute;left:5861;top:1877;width:27;height:366;rotation:-90;mso-position-horizontal:absolute;mso-position-vertical:absolute" coordsize="27,366" path="m27,351r,l27,353r,2l27,357r-2,3l23,362r-2,2l19,364r-2,2l15,366r-3,l10,364r-2,l6,362,4,360,2,357r,-2l2,353,,351r,l,15r,l2,13,2,9,2,7r2,l6,5,8,3r2,l12,r3,l17,r2,3l21,3r2,2l25,7r2,l27,9r,4l27,15r,l27,351xe" fillcolor="red" strokecolor="red" strokeweight=".1pt">
              <v:path arrowok="t"/>
              <o:lock v:ext="edit" aspectratio="t"/>
            </v:shape>
            <v:shape id="_x0000_s1633" type="#_x0000_t136" style="position:absolute;left:5065;top:2326;width:691;height:86" fillcolor="red" stroked="f" strokecolor="red">
              <v:shadow color="#868686"/>
              <v:textpath style="font-family:&quot;Times New Roman&quot;;font-size:8pt;font-weight:bold;v-text-kern:t" trim="t" fitpath="t" string="MICROPHONE"/>
              <o:lock v:ext="edit" aspectratio="t"/>
            </v:shape>
            <v:shape id="_x0000_s1634" type="#_x0000_t136" style="position:absolute;left:6160;top:2244;width:259;height:173" fillcolor="red" stroked="f">
              <v:shadow color="#868686"/>
              <v:textpath style="font-family:&quot;Times New Roman&quot;;font-size:8pt;font-weight:bold;v-text-kern:t" trim="t" fitpath="t" string="X1"/>
              <o:lock v:ext="edit" aspectratio="t"/>
            </v:shape>
            <v:line id="_x0000_s1635" style="position:absolute;flip:y" from="5305,2085" to="5455,2092" strokecolor="red" strokeweight="1.25pt">
              <o:lock v:ext="edit" aspectratio="t"/>
            </v:line>
            <v:line id="_x0000_s1636" style="position:absolute;rotation:90;flip:x y" from="5290,2094" to="5458,2094" strokecolor="red" strokeweight="1.25pt">
              <o:lock v:ext="edit" aspectratio="t"/>
            </v:line>
          </v:group>
        </w:pict>
      </w:r>
      <w:r>
        <w:rPr>
          <w:noProof/>
          <w:sz w:val="20"/>
        </w:rPr>
        <w:pict>
          <v:group id="_x0000_s1817" style="position:absolute;margin-left:570.5pt;margin-top:8.5pt;width:91.15pt;height:130.6pt;z-index:251568640" coordorigin="236,148" coordsize="1822,2611">
            <o:lock v:ext="edit" aspectratio="t"/>
            <v:shape id="_x0000_s1818" style="position:absolute;left:236;top:148;width:1822;height:2611;mso-position-horizontal:absolute;mso-position-vertical:absolute" coordsize="1858,2611" path="m1858,218hdc1853,39,1729,17,1658,18hfc1319,21,329,18,233,15hdc20,,43,153,43,252hfc44,531,32,2235,29,2400hdc,2611,223,2588,223,2588hal1681,2588hdc1837,2588,1847,2487,1850,2415hhc1853,2343,1855,216,1852,215hde" fillcolor="#e0e0e0">
              <v:path arrowok="t"/>
              <o:lock v:ext="edit" aspectratio="t"/>
            </v:shape>
            <v:shape id="_x0000_s1819" style="position:absolute;left:1065;top:218;width:177;height:185;mso-position-horizontal:absolute;mso-position-vertical:absolute" coordsize="180,182" path="m180,92r-2,18l172,129r-8,16l152,160r-17,10l119,178r-18,4l82,182,64,178,45,170,31,160,19,145,8,129,2,110,,92,2,71,8,53,19,37,31,22,45,12,64,4,82,r19,l119,4r16,8l152,22r12,15l172,53r6,18l180,92r,xe" fillcolor="#e0e0e0" strokeweight=".6pt">
              <v:path arrowok="t"/>
              <o:lock v:ext="edit" aspectratio="t"/>
            </v:shape>
            <v:shape id="_x0000_s1820" style="position:absolute;left:1122;top:272;width:70;height:73;mso-position-horizontal:absolute;mso-position-vertical:absolute" coordsize="71,72" path="m71,37l69,47,63,59r-8,9l45,72r-13,l20,70,10,64,4,53,,43,,31,2,18,10,8,20,2,32,,45,,55,6r8,8l69,25r2,12l71,37xe" fillcolor="#e0e0e0" strokeweight=".6pt">
              <v:path arrowok="t"/>
              <o:lock v:ext="edit" aspectratio="t"/>
            </v:shape>
            <v:shape id="_x0000_s1821" style="position:absolute;left:771;top:1902;width:775;height:162;mso-position-horizontal:absolute;mso-position-vertical:absolute" coordsize="785,160" path="m785,160l,157,137,,637,,785,160xe" fillcolor="red" stroked="f">
              <v:path arrowok="t"/>
              <o:lock v:ext="edit" aspectratio="t"/>
            </v:shape>
            <v:shape id="_x0000_s1822" style="position:absolute;left:741;top:1463;width:144;height:576;mso-position-horizontal:absolute;mso-position-vertical:absolute" coordsize="146,568" path="m146,408l,568,,,146,125r,283xe" fillcolor="red" stroked="f">
              <v:path arrowok="t"/>
              <o:lock v:ext="edit" aspectratio="t"/>
            </v:shape>
            <v:shape id="_x0000_s1823" style="position:absolute;left:741;top:839;width:144;height:578;mso-position-horizontal:absolute;mso-position-vertical:absolute" coordsize="146,570" path="m146,160l,,,570,146,443r,-283xe" fillcolor="red" stroked="f">
              <v:path arrowok="t"/>
              <o:lock v:ext="edit" aspectratio="t"/>
            </v:shape>
            <v:shape id="_x0000_s1824" style="position:absolute;left:1425;top:1463;width:146;height:576;mso-position-horizontal:absolute;mso-position-vertical:absolute" coordsize="148,568" path="m,408l148,568,148,,,125,,408xe" fillcolor="red" stroked="f">
              <v:path arrowok="t"/>
              <o:lock v:ext="edit" aspectratio="t"/>
            </v:shape>
            <v:shape id="_x0000_s1825" style="position:absolute;left:1425;top:839;width:146;height:578;mso-position-horizontal:absolute;mso-position-vertical:absolute" coordsize="148,570" path="m,160l148,r,570l,443,,160xe" fillcolor="red" stroked="f">
              <v:path arrowok="t"/>
              <o:lock v:ext="edit" aspectratio="t"/>
            </v:shape>
            <v:shape id="_x0000_s1826" style="position:absolute;left:767;top:819;width:775;height:160;mso-position-horizontal:absolute;mso-position-vertical:absolute" coordsize="785,158" path="m,l785,,648,158r-501,l,xe" fillcolor="red" stroked="f">
              <v:path arrowok="t"/>
              <o:lock v:ext="edit" aspectratio="t"/>
            </v:shape>
            <v:shape id="_x0000_s1827" style="position:absolute;left:789;top:1355;width:735;height:168;mso-position-horizontal:absolute;mso-position-vertical:absolute" coordsize="744,166" path="m,88l91,,650,r94,88l654,166r-563,l,88xe" fillcolor="red" stroked="f">
              <v:path arrowok="t"/>
              <o:lock v:ext="edit" aspectratio="t"/>
            </v:shape>
            <v:shape id="_x0000_s1828" style="position:absolute;left:1546;top:2217;width:174;height:177;mso-position-horizontal:absolute;mso-position-vertical:absolute" coordsize="176,175" path="m176,89r-2,18l168,126r-10,14l145,154r-16,10l111,173r-19,2l74,175,55,169,39,160,25,148,12,134,4,115,,97,,78,4,60,12,43,25,27,39,15,55,7,74,,92,r19,2l129,11r16,10l158,35r10,17l174,68r2,21l176,89xe" fillcolor="red" stroked="f">
              <v:path arrowok="t"/>
              <o:lock v:ext="edit" aspectratio="t"/>
            </v:shape>
            <v:shape id="_x0000_s1829" style="position:absolute;left:411;top:310;width:676;height:571;mso-position-horizontal:absolute;mso-position-vertical:absolute" coordsize="685,564" path="m2,12r,l,12,,10r,l,8r,l,6,,4r,l,2r2,l2,2,4,r,l6,,8,r,l10,2r,l10,2,683,552r,l683,552r,2l685,554r,2l685,558r,l685,560r-2,l683,562r,l681,564r,l679,564r-3,l676,564r-2,l674,564r-2,-2l672,562,2,12xe" fillcolor="red" strokecolor="red" strokeweight=".1pt">
              <v:path arrowok="t"/>
              <o:lock v:ext="edit" aspectratio="t"/>
            </v:shape>
            <v:shape id="_x0000_s1830" style="position:absolute;left:328;top:218;width:178;height:185;mso-position-horizontal:absolute;mso-position-vertical:absolute" coordsize="180,182" path="m180,92r-2,18l172,129r-8,16l150,160r-15,10l119,178r-18,4l80,182,62,178,45,170,31,160,19,145,8,129,2,110,,92,2,71,8,53,19,37,31,22,45,12,62,4,80,r21,l119,4r16,8l150,22r14,15l172,53r6,18l180,92r,xe" fillcolor="#e0e0e0" strokeweight=".6pt">
              <v:path arrowok="t"/>
              <o:lock v:ext="edit" aspectratio="t"/>
            </v:shape>
            <v:shape id="_x0000_s1831" style="position:absolute;left:383;top:272;width:72;height:73;mso-position-horizontal:absolute;mso-position-vertical:absolute" coordsize="74,72" path="m74,37l72,47,66,59r-8,9l46,72r-11,l23,70,13,64,5,53,,43,,31,5,18,13,8,23,2,35,,46,,58,6r8,8l72,25r2,12l74,37xe" fillcolor="#e0e0e0" strokeweight=".6pt">
              <v:path arrowok="t"/>
              <o:lock v:ext="edit" aspectratio="t"/>
            </v:shape>
            <v:shape id="_x0000_s1832" style="position:absolute;left:1536;top:302;width:367;height:604;mso-position-horizontal:absolute;mso-position-vertical:absolute" coordsize="371,597" path="m14,595r,l14,595r-2,l12,597r-2,l8,597r,l6,597r,l4,597r,-2l2,595r,-2l2,593,,591r,l,589r2,-3l2,586r,l358,4r,l358,2r,l360,r,l362,r3,l365,r2,l367,2r2,l369,2r2,2l371,4r,2l371,8r,l371,10r,l371,10,14,595xe" fillcolor="red" strokecolor="red" strokeweight=".1pt">
              <v:path arrowok="t"/>
              <o:lock v:ext="edit" aspectratio="t"/>
            </v:shape>
            <v:shape id="_x0000_s1833" style="position:absolute;left:1803;top:217;width:177;height:180;mso-position-horizontal:absolute;mso-position-vertical:absolute" coordsize="179,178" path="m179,90r-3,18l170,127r-8,16l148,158r-17,10l113,176r-18,2l76,178,56,172,39,164,25,151,13,135,4,119,,98,,80,4,61,13,43,25,26,39,14,56,6,74,,95,r18,2l131,10r17,10l160,34r10,17l176,69r3,21l179,90xe" fillcolor="#e0e0e0" strokeweight=".6pt">
              <v:path arrowok="t"/>
              <o:lock v:ext="edit" aspectratio="t"/>
            </v:shape>
            <v:shape id="_x0000_s1834" style="position:absolute;left:1856;top:270;width:72;height:73;mso-position-horizontal:absolute;mso-position-vertical:absolute" coordsize="73,72" path="m73,37l71,47,65,59,55,68,45,72r-13,l20,70,10,64,4,53,,43,,31,4,18,10,8,20,2,32,,45,,55,6r10,8l71,25r2,12l73,37xe" fillcolor="#e0e0e0" strokeweight=".6pt">
              <v:path arrowok="t"/>
              <o:lock v:ext="edit" aspectratio="t"/>
            </v:shape>
            <v:shape id="_x0000_s1835" style="position:absolute;left:1451;top:1436;width:221;height:14;mso-position-horizontal:absolute;mso-position-vertical:absolute" coordsize="223,14" path="m8,14r,l6,14r,l4,14r,l2,12r,l2,10,2,8,,8,2,6r,l2,4r,l4,2r,l6,2,6,,8,r,l217,r,l217,r2,2l221,2r,l221,4r2,l223,6r,l223,8r,l223,10r,2l221,12r,2l221,14r-2,l217,14r,l217,14,8,14xe" fillcolor="red" strokecolor="red" strokeweight=".1pt">
              <v:path arrowok="t"/>
              <o:lock v:ext="edit" aspectratio="t"/>
            </v:shape>
            <v:shape id="_x0000_s1836" style="position:absolute;left:1658;top:1049;width:245;height:399;mso-position-horizontal:absolute;mso-position-vertical:absolute" coordsize="248,394" path="m14,392r,l12,392r,2l10,394r,l8,394r,l6,394r-2,l4,394r-2,l2,392r,l,390r,-2l,388r,-2l2,386r,-2l2,384,235,4r,l235,2r,l237,r,l239,r3,l242,r2,l244,r2,2l246,2r2,2l248,4r,2l248,9r,l248,11r,l248,11,14,392xe" fillcolor="red" strokecolor="red" strokeweight=".1pt">
              <v:path arrowok="t"/>
              <o:lock v:ext="edit" aspectratio="t"/>
            </v:shape>
            <v:shape id="_x0000_s1837" style="position:absolute;left:1803;top:968;width:177;height:185;mso-position-horizontal:absolute;mso-position-vertical:absolute" coordsize="179,183" path="m179,91r,20l172,130r-8,16l152,160r-16,11l119,179r-18,4l82,183,64,179,45,171,31,160,19,146,8,130,2,111,,93,,72,6,54,15,37,27,23,43,13,60,4,78,,97,r18,4l133,13r15,10l160,37r10,17l176,72r3,19l179,91xe" fillcolor="#e0e0e0" strokeweight=".6pt">
              <v:path arrowok="t"/>
              <o:lock v:ext="edit" aspectratio="t"/>
            </v:shape>
            <v:shape id="_x0000_s1838" style="position:absolute;left:1858;top:1025;width:68;height:73;mso-position-horizontal:absolute;mso-position-vertical:absolute" coordsize="69,72" path="m69,35l67,47,61,57r-8,8l43,72r-13,l20,69,10,63,4,53,,41,,30,4,18,10,8,20,2,30,,43,,53,4r8,8l67,24r2,11l69,35xe" fillcolor="#e0e0e0" strokeweight=".6pt">
              <v:path arrowok="t"/>
              <o:lock v:ext="edit" aspectratio="t"/>
            </v:shape>
            <v:shape id="_x0000_s1839" style="position:absolute;left:1518;top:1820;width:379;height:15;mso-position-horizontal:absolute;mso-position-vertical:absolute" coordsize="384,15" path="m377,r,l377,r2,l379,r2,3l381,3r3,2l384,5r,2l384,7r,2l384,11r,l381,13r,l379,13r,2l377,15r,l377,15,8,15r,l6,15r,l4,13r,l2,13r,-2l2,11,,9,,7r,l2,5r,l2,3r2,l4,,6,r,l8,r,l377,xe" fillcolor="red" strokecolor="red" strokeweight=".1pt">
              <v:path arrowok="t"/>
              <o:lock v:ext="edit" aspectratio="t"/>
            </v:shape>
            <v:shape id="_x0000_s1840" style="position:absolute;left:1797;top:1733;width:176;height:181;mso-position-horizontal:absolute;mso-position-vertical:absolute" coordsize="178,179" path="m178,89r-2,20l170,128r-8,16l148,158r-17,11l113,177r-19,2l76,179,55,173,39,164,25,152,12,136,4,117,,99,,80,4,60,12,43,25,27,39,15,55,6,74,,94,r19,2l131,11r17,10l160,35r10,17l176,70r2,19l178,89xe" fillcolor="#e0e0e0" strokeweight=".6pt">
              <v:path arrowok="t"/>
              <o:lock v:ext="edit" aspectratio="t"/>
            </v:shape>
            <v:shape id="_x0000_s1841" style="position:absolute;left:1849;top:1785;width:74;height:74;mso-position-horizontal:absolute;mso-position-vertical:absolute" coordsize="74,73" path="m74,37l72,49,66,59,56,67,45,73r-12,l21,71,11,65,4,55,,43,,30,4,20,11,10,21,4,33,,45,2,56,6r10,8l72,24r2,13l74,37xe" fillcolor="#e0e0e0" strokeweight=".6pt">
              <v:path arrowok="t"/>
              <o:lock v:ext="edit" aspectratio="t"/>
            </v:shape>
            <v:shape id="_x0000_s1842" style="position:absolute;left:1629;top:2300;width:268;height:292;mso-position-horizontal:absolute;mso-position-vertical:absolute" coordsize="271,288" path="m2,13r,l2,13r,-2l,9r,l,7r,l2,5,2,2r,l4,2,4,,6,,8,r,l10,r,l12,2r,l12,2,268,275r,l268,275r3,2l271,277r,2l271,282r,l271,284r-3,l268,286r-2,l266,286r-2,2l264,288r-2,l262,288r-2,-2l258,286r,l258,286,2,13xe" fillcolor="red" strokecolor="red" strokeweight=".1pt">
              <v:path arrowok="t"/>
              <o:lock v:ext="edit" aspectratio="t"/>
            </v:shape>
            <v:shape id="_x0000_s1843" style="position:absolute;left:1797;top:2485;width:176;height:186;mso-position-horizontal:absolute;mso-position-vertical:absolute" coordsize="178,183" path="m178,90r,19l172,127r-8,19l152,158r-17,12l119,179r-18,4l82,183,64,179,47,170,31,160,19,146,8,127,2,111,,90,,72,6,53,14,37,27,23,43,10,60,4,78,,96,r19,2l133,10r15,13l160,37r10,16l176,72r2,18l178,90xe" fillcolor="#e0e0e0" strokeweight=".6pt">
              <v:path arrowok="t"/>
              <o:lock v:ext="edit" aspectratio="t"/>
            </v:shape>
            <v:shape id="_x0000_s1844" style="position:absolute;left:1851;top:2539;width:70;height:75;mso-position-horizontal:absolute;mso-position-vertical:absolute" coordsize="70,74" path="m70,37l68,50,62,60r-8,8l43,74r-12,l21,72,11,64,5,56,,43,,31,5,21,11,11,21,4,31,,43,2,54,7r8,8l68,25r2,12l70,37xe" fillcolor="#e0e0e0" strokeweight=".6pt">
              <v:path arrowok="t"/>
              <o:lock v:ext="edit" aspectratio="t"/>
            </v:shape>
            <v:shape id="_x0000_s1845" style="position:absolute;left:399;top:2024;width:639;height:559;mso-position-horizontal:absolute;mso-position-vertical:absolute" coordsize="647,551" path="m10,549r,l10,549r-2,l8,551r-2,l4,551r,-2l2,549r,l,547r,l,545r,l,543r,l,541r,-2l,539r2,l2,539,635,r,l637,r,l639,r,l641,r2,l643,r2,l645,2r,l647,4r,l647,6r,2l647,8r-2,2l645,10r,2l645,12,10,549xe" fillcolor="red" strokecolor="red" strokeweight=".1pt">
              <v:path arrowok="t"/>
              <o:lock v:ext="edit" aspectratio="t"/>
            </v:shape>
            <v:shape id="_x0000_s1846" style="position:absolute;left:314;top:2479;width:178;height:185;mso-position-horizontal:absolute;mso-position-vertical:absolute" coordsize="180,182" path="m180,90r-2,19l174,127r-10,19l151,160r-14,10l121,178r-19,4l82,182,63,178,47,170,30,160,18,146,8,127,2,111,,90,2,72,8,53,16,37,28,22,43,10,59,4,78,,98,r19,2l133,10r16,12l162,37r10,16l178,72r2,18l180,90xe" fillcolor="#e0e0e0" strokeweight=".6pt">
              <v:path arrowok="t"/>
              <o:lock v:ext="edit" aspectratio="t"/>
            </v:shape>
            <v:shape id="_x0000_s1847" style="position:absolute;left:367;top:2533;width:73;height:75;mso-position-horizontal:absolute;mso-position-vertical:absolute" coordsize="74,74" path="m74,37l72,49,68,60r-9,8l47,74r-10,l25,72,14,64,6,56,2,43,,31,4,21,10,10,21,4,33,,43,2,55,6r11,9l72,25r2,12l74,37xe" fillcolor="#e0e0e0" strokeweight=".6pt">
              <v:path arrowok="t"/>
              <o:lock v:ext="edit" aspectratio="t"/>
            </v:shape>
            <v:shape id="_x0000_s1848" style="position:absolute;left:411;top:1820;width:376;height:15;mso-position-horizontal:absolute;mso-position-vertical:absolute" coordsize="381,15" path="m375,r,l375,r2,l377,r2,3l379,3r2,2l381,5r,2l381,7r,2l381,11r,l379,13r,l377,13r,2l375,15r,l375,15,6,15r,l4,15r,l2,13r,l,13,,11r,l,9,,7r,l,5r,l,3r2,l2,,4,r,l6,r,l375,xe" fillcolor="red" strokecolor="red" strokeweight=".1pt">
              <v:path arrowok="t"/>
              <o:lock v:ext="edit" aspectratio="t"/>
            </v:shape>
            <v:shape id="_x0000_s1849" style="position:absolute;left:322;top:1735;width:178;height:185;mso-position-horizontal:absolute;mso-position-vertical:absolute" coordsize="180,183" path="m180,91r-2,20l172,130r-8,16l150,160r-15,11l119,179r-19,4l80,183,61,179,45,171,31,160,18,146,8,130,2,111,,91,2,72,8,54,18,37,31,23,45,11,61,4,80,r20,l119,4r16,7l150,23r14,14l172,54r6,18l180,91r,xe" fillcolor="#e0e0e0" strokeweight=".6pt">
              <v:path arrowok="t"/>
              <o:lock v:ext="edit" aspectratio="t"/>
            </v:shape>
            <v:shape id="_x0000_s1850" style="position:absolute;left:376;top:1787;width:74;height:76;mso-position-horizontal:absolute;mso-position-vertical:absolute" coordsize="74,74" path="m74,37l72,49,66,59r-8,8l45,74r-10,l23,71,13,65,4,55,,43,,30,4,20,13,10,23,4,35,,45,2,58,6r8,8l72,24r2,13l74,37xe" fillcolor="#e0e0e0" strokeweight=".6pt">
              <v:path arrowok="t"/>
              <o:lock v:ext="edit" aspectratio="t"/>
            </v:shape>
            <v:shape id="_x0000_s1851" style="position:absolute;left:407;top:1049;width:376;height:15;mso-position-horizontal:absolute;mso-position-vertical:absolute" coordsize="381,15" path="m375,r,l375,r2,l377,r2,2l379,2r2,2l381,4r,2l381,6r,3l381,11r,l379,13r,l377,13r,2l375,15r,l375,15,6,15r,l4,15r,l2,13r,l,13,,11r,l,9,,6r,l,4r,l,2r2,l2,,4,r,l6,r,l375,xe" fillcolor="red" strokecolor="red" strokeweight=".1pt">
              <v:path arrowok="t"/>
              <o:lock v:ext="edit" aspectratio="t"/>
            </v:shape>
            <v:shape id="_x0000_s1852" style="position:absolute;left:320;top:962;width:178;height:185;mso-position-horizontal:absolute;mso-position-vertical:absolute" coordsize="180,183" path="m180,90r-2,21l174,129r-10,17l152,160r-15,10l121,179r-19,4l82,183,63,179,47,170,31,160,18,146,8,129,2,111,,92,2,72,8,53,16,37,29,23,43,12,59,4,78,,98,r19,4l133,12r16,11l162,37r10,16l178,72r2,18l180,90xe" fillcolor="#e0e0e0" strokeweight=".6pt">
              <v:path arrowok="t"/>
              <o:lock v:ext="edit" aspectratio="t"/>
            </v:shape>
            <v:shape id="_x0000_s1853" style="position:absolute;left:373;top:1019;width:73;height:72;mso-position-horizontal:absolute;mso-position-vertical:absolute" coordsize="74,71" path="m74,34l72,47,68,57r-8,8l47,71r-10,l25,69,15,63,6,53,2,41,,30,4,18,10,8,21,2,33,,43,,56,4r10,8l72,24r2,10l74,34xe" fillcolor="#e0e0e0" strokeweight=".6pt">
              <v:path arrowok="t"/>
              <o:lock v:ext="edit" aspectratio="t"/>
            </v:shape>
            <v:line id="_x0000_s1854" style="position:absolute;flip:x" from="1072,536" to="1230,538" strokecolor="red" strokeweight=".4pt">
              <o:lock v:ext="edit" aspectratio="t"/>
            </v:line>
            <v:shape id="_x0000_s1855" style="position:absolute;left:1149;top:448;width:13;height:176;mso-position-horizontal:absolute;mso-position-vertical:absolute" coordsize="13,173" path="m13,167r,l13,169r,l13,171r,l10,171r,2l8,173r,l6,173r,l4,173r,l2,171r,l2,171,,169r,l,167r,l,7r,l,7,,4r2,l2,2r,l4,2r,l6,r,l8,r,2l10,2r,l13,2r,2l13,4r,3l13,7r,l13,167xe" fillcolor="red" strokecolor="red" strokeweight=".1pt">
              <v:path arrowok="t"/>
              <o:lock v:ext="edit" aspectratio="t"/>
            </v:shape>
            <v:shape id="_x0000_s1856" type="#_x0000_t136" style="position:absolute;left:313;top:470;width:148;height:165" fillcolor="red" stroked="f" strokecolor="red" strokeweight=".25pt">
              <v:shadow color="#868686"/>
              <v:textpath style="font-family:&quot;Arial Unicode MS&quot;;font-size:20pt;v-text-kern:t" trim="t" fitpath="t" string="A"/>
              <o:lock v:ext="edit" aspectratio="t"/>
            </v:shape>
            <v:shape id="_x0000_s1857" type="#_x0000_t136" style="position:absolute;left:1831;top:470;width:122;height:165" fillcolor="red" stroked="f" strokecolor="red" strokeweight=".25pt">
              <v:shadow color="#868686"/>
              <v:textpath style="font-family:&quot;Arial Unicode MS&quot;;font-size:20pt;v-text-kern:t" trim="t" fitpath="t" string="B"/>
              <o:lock v:ext="edit" aspectratio="t"/>
            </v:shape>
            <v:shape id="_x0000_s1858" type="#_x0000_t136" style="position:absolute;left:313;top:1235;width:134;height:165" fillcolor="red" stroked="f" strokecolor="red" strokeweight=".25pt">
              <v:shadow color="#868686"/>
              <v:textpath style="font-family:&quot;Arial Unicode MS&quot;;font-size:20pt;v-text-kern:t" trim="t" fitpath="t" string="F"/>
              <o:lock v:ext="edit" aspectratio="t"/>
            </v:shape>
            <v:shape id="_x0000_s1859" type="#_x0000_t136" style="position:absolute;left:1831;top:1235;width:149;height:165" fillcolor="red" stroked="f" strokecolor="red" strokeweight=".25pt">
              <v:shadow color="#868686"/>
              <v:textpath style="font-family:&quot;Arial Unicode MS&quot;;font-size:20pt;v-text-kern:t" trim="t" fitpath="t" string="G"/>
              <o:lock v:ext="edit" aspectratio="t"/>
            </v:shape>
            <v:shape id="_x0000_s1860" type="#_x0000_t136" style="position:absolute;left:313;top:2001;width:148;height:164" fillcolor="red" stroked="f" strokecolor="red" strokeweight=".25pt">
              <v:shadow color="#868686"/>
              <v:textpath style="font-family:&quot;Arial Unicode MS&quot;;font-size:20pt;v-text-kern:t" trim="t" fitpath="t" string="E"/>
              <o:lock v:ext="edit" aspectratio="t"/>
            </v:shape>
            <v:shape id="_x0000_s1861" type="#_x0000_t136" style="position:absolute;left:1831;top:2001;width:149;height:164" fillcolor="red" stroked="f" strokecolor="red" strokeweight=".25pt">
              <v:shadow color="#868686"/>
              <v:textpath style="font-family:&quot;Arial Unicode MS&quot;;font-size:20pt;v-text-kern:t" trim="t" fitpath="t" string="C"/>
              <o:lock v:ext="edit" aspectratio="t"/>
            </v:shape>
            <v:shape id="_x0000_s1862" type="#_x0000_t136" style="position:absolute;left:981;top:2192;width:304;height:229" fillcolor="black" stroked="f" strokeweight=".25pt">
              <v:shadow color="#868686"/>
              <v:textpath style="font-family:&quot;Arial Unicode MS&quot;;font-size:20pt;v-text-kern:t" trim="t" fitpath="t" string="D7"/>
              <o:lock v:ext="edit" aspectratio="t"/>
            </v:shape>
            <v:shape id="_x0000_s1863" type="#_x0000_t136" style="position:absolute;left:1406;top:2447;width:243;height:128" fillcolor="red" stroked="f" strokecolor="red" strokeweight=".25pt">
              <v:shadow color="#868686"/>
              <v:textpath style="font-family:&quot;Arial Unicode MS&quot;;font-size:20pt;v-text-kern:t" trim="t" fitpath="t" string="DP"/>
              <o:lock v:ext="edit" aspectratio="t"/>
            </v:shape>
            <v:shape id="_x0000_s1864" type="#_x0000_t136" style="position:absolute;left:569;top:2474;width:121;height:165" fillcolor="red" stroked="f" strokecolor="red" strokeweight=".25pt">
              <v:shadow color="#868686"/>
              <v:textpath style="font-family:&quot;Arial Unicode MS&quot;;font-size:20pt;v-text-kern:t" trim="t" fitpath="t" string="D"/>
              <o:lock v:ext="edit" aspectratio="t"/>
            </v:shape>
          </v:group>
        </w:pict>
      </w:r>
      <w:r w:rsidR="008E72EA">
        <w:rPr>
          <w:noProof/>
          <w:sz w:val="20"/>
        </w:rPr>
        <mc:AlternateContent>
          <mc:Choice Requires="wpg">
            <w:drawing>
              <wp:anchor distT="0" distB="0" distL="114300" distR="114300" simplePos="0" relativeHeight="251620864" behindDoc="0" locked="0" layoutInCell="1" allowOverlap="1">
                <wp:simplePos x="0" y="0"/>
                <wp:positionH relativeFrom="column">
                  <wp:posOffset>2345690</wp:posOffset>
                </wp:positionH>
                <wp:positionV relativeFrom="paragraph">
                  <wp:posOffset>2540</wp:posOffset>
                </wp:positionV>
                <wp:extent cx="1187450" cy="1187450"/>
                <wp:effectExtent l="17780" t="11430" r="13970" b="10795"/>
                <wp:wrapNone/>
                <wp:docPr id="625"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187450"/>
                          <a:chOff x="2820" y="9322"/>
                          <a:chExt cx="1870" cy="1870"/>
                        </a:xfrm>
                      </wpg:grpSpPr>
                      <wps:wsp>
                        <wps:cNvPr id="626" name="Oval 1165"/>
                        <wps:cNvSpPr>
                          <a:spLocks noChangeArrowheads="1"/>
                        </wps:cNvSpPr>
                        <wps:spPr bwMode="auto">
                          <a:xfrm>
                            <a:off x="2820" y="9322"/>
                            <a:ext cx="1870" cy="187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Oval 1166"/>
                        <wps:cNvSpPr>
                          <a:spLocks noChangeArrowheads="1"/>
                        </wps:cNvSpPr>
                        <wps:spPr bwMode="auto">
                          <a:xfrm>
                            <a:off x="3568" y="10070"/>
                            <a:ext cx="374" cy="374"/>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628" name="AutoShape 1167"/>
                        <wps:cNvSpPr>
                          <a:spLocks noChangeArrowheads="1"/>
                        </wps:cNvSpPr>
                        <wps:spPr bwMode="auto">
                          <a:xfrm rot="-4419367">
                            <a:off x="3143" y="9706"/>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29" name="AutoShape 1168"/>
                        <wps:cNvSpPr>
                          <a:spLocks noChangeArrowheads="1"/>
                        </wps:cNvSpPr>
                        <wps:spPr bwMode="auto">
                          <a:xfrm rot="3168620">
                            <a:off x="4084" y="9545"/>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30" name="AutoShape 1169"/>
                        <wps:cNvSpPr>
                          <a:spLocks noChangeArrowheads="1"/>
                        </wps:cNvSpPr>
                        <wps:spPr bwMode="auto">
                          <a:xfrm rot="10148993">
                            <a:off x="3757" y="10422"/>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0" o:spid="_x0000_s1026" style="position:absolute;margin-left:184.7pt;margin-top:.2pt;width:93.5pt;height:93.5pt;z-index:251620864" coordorigin="2820,9322" coordsize="18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">
                <v:oval id="Oval 1165" o:spid="_x0000_s1027" style="position:absolute;left:2820;top:9322;width:187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YsQA&#10;AADcAAAADwAAAGRycy9kb3ducmV2LnhtbESPwWrDMBBE74X+g9hCbo1cH0xxooQQKM3BOdgtznWx&#10;NpaJtTKWGtv9+qpQ6HGYmTfMdj/bXtxp9J1jBS/rBARx43THrYLPj7fnVxA+IGvsHZOChTzsd48P&#10;W8y1m7ikexVaESHsc1RgQhhyKX1jyKJfu4E4elc3WgxRjq3UI04RbnuZJkkmLXYcFwwOdDTU3Kov&#10;q6Auvs/v195Ik2K51PY0Fe5yUGr1NB82IALN4T/81z5pBVm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XWLEAAAA3AAAAA8AAAAAAAAAAAAAAAAAmAIAAGRycy9k&#10;b3ducmV2LnhtbFBLBQYAAAAABAAEAPUAAACJAwAAAAA=&#10;" filled="f" strokecolor="red" strokeweight="1.5pt"/>
                <v:oval id="Oval 1166" o:spid="_x0000_s1028" style="position:absolute;left:3568;top:10070;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nFcQA&#10;AADcAAAADwAAAGRycy9kb3ducmV2LnhtbESPQWsCMRSE7wX/Q3iCt5pV0NqtUUQQvbm1vfT22Lzd&#10;Dd28LEl0139vhEKPw8x8w6y3g23FjXwwjhXMphkI4tJpw7WC76/D6wpEiMgaW8ek4E4BtpvRyxpz&#10;7Xr+pNsl1iJBOOSooImxy6UMZUMWw9R1xMmrnLcYk/S11B77BLetnGfZUlo0nBYa7GjfUPl7uVoF&#10;/t671az9KYqzqU1VLKp3ezwrNRkPuw8QkYb4H/5rn7SC5fwNnm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pxXEAAAA3AAAAA8AAAAAAAAAAAAAAAAAmAIAAGRycy9k&#10;b3ducmV2LnhtbFBLBQYAAAAABAAEAPUAAACJAwAAAAA=&#10;" fillcolor="red" strokecolor="red"/>
                <v:shape id="AutoShape 1167" o:spid="_x0000_s1029" style="position:absolute;left:3143;top:9706;width:187;height:748;rotation:-482712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IQcUA&#10;AADcAAAADwAAAGRycy9kb3ducmV2LnhtbESPwUoDMRCG74LvEEbwZrNWKe22aZGCIIiCtS30Nmym&#10;u1s3kyWJ2fXtnYPgcfjn/2a+1WZ0ncoUYuvZwP2kAEVcedtybWD/+Xw3BxUTssXOMxn4oQib9fXV&#10;CkvrB/6gvEu1EgjHEg00KfWl1rFqyGGc+J5YsrMPDpOModY24CBw1+lpUcy0w5blQoM9bRuqvnbf&#10;TiiXzOH94ZLTacjb13BYPB75zZjbm/FpCSrRmP6X/9ov1sBsKt+KjIi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4hBxQAAANwAAAAPAAAAAAAAAAAAAAAAAJgCAABkcnMv&#10;ZG93bnJldi54bWxQSwUGAAAAAAQABAD1AAAAigMAAAAA&#10;" path="m,l5400,21600r10800,l21600,,,xe" fillcolor="red" strokecolor="red">
                  <v:stroke joinstyle="miter"/>
                  <v:path o:connecttype="custom" o:connectlocs="164,374;94,748;23,374;94,0" o:connectangles="0,0,0,0" textboxrect="4505,4505,17095,17095"/>
                </v:shape>
                <v:shape id="AutoShape 1168" o:spid="_x0000_s1030" style="position:absolute;left:4084;top:9545;width:187;height:748;rotation:346097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kwMYA&#10;AADcAAAADwAAAGRycy9kb3ducmV2LnhtbESPQWvCQBSE74X+h+UVequbWhSN2UirCOLBUiuKt0f2&#10;NRvMvg3Z1cR/3y0IPQ4z8w2TzXtbiyu1vnKs4HWQgCAunK64VLD/Xr1MQPiArLF2TApu5GGePz5k&#10;mGrX8Rddd6EUEcI+RQUmhCaV0heGLPqBa4ij9+NaiyHKtpS6xS7CbS2HSTKWFiuOCwYbWhgqzruL&#10;VbD82EwORzxf9iNnuu3n6Jic6E2p56f+fQYiUB/+w/f2WisYD6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IkwMYAAADcAAAADwAAAAAAAAAAAAAAAACYAgAAZHJz&#10;L2Rvd25yZXYueG1sUEsFBgAAAAAEAAQA9QAAAIsDAAAAAA==&#10;" path="m,l5400,21600r10800,l21600,,,xe" fillcolor="red" strokecolor="red">
                  <v:stroke joinstyle="miter"/>
                  <v:path o:connecttype="custom" o:connectlocs="164,374;94,748;23,374;94,0" o:connectangles="0,0,0,0" textboxrect="4505,4505,17095,17095"/>
                </v:shape>
                <v:shape id="AutoShape 1169" o:spid="_x0000_s1031" style="position:absolute;left:3757;top:10422;width:187;height:748;rotation:110854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b8sQA&#10;AADcAAAADwAAAGRycy9kb3ducmV2LnhtbERPXWvCMBR9H+w/hDvwbabTIaOaFplsiDLBTgTfLs21&#10;LTY3JYm2269fHgY+Hs73Ih9MK27kfGNZwcs4AUFcWt1wpeDw/fH8BsIHZI2tZVLwQx7y7PFhgam2&#10;Pe/pVoRKxBD2KSqoQ+hSKX1Zk0E/th1x5M7WGQwRukpqh30MN62cJMlMGmw4NtTY0XtN5aW4GgXL&#10;3Xa1cu11o3fHU//7+jXZ+u5TqdHTsJyDCDSEu/jfvdYKZtM4P56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W/LEAAAA3AAAAA8AAAAAAAAAAAAAAAAAmAIAAGRycy9k&#10;b3ducmV2LnhtbFBLBQYAAAAABAAEAPUAAACJAwAAAAA=&#10;" path="m,l5400,21600r10800,l21600,,,xe" fillcolor="red" strokecolor="red">
                  <v:stroke joinstyle="miter"/>
                  <v:path o:connecttype="custom" o:connectlocs="164,374;94,748;23,374;94,0" o:connectangles="0,0,0,0" textboxrect="4505,4505,17095,17095"/>
                </v:shape>
              </v:group>
            </w:pict>
          </mc:Fallback>
        </mc:AlternateContent>
      </w:r>
    </w:p>
    <w:p w:rsidR="007C3446" w:rsidRDefault="007724E3">
      <w:pPr>
        <w:tabs>
          <w:tab w:val="left" w:pos="5400"/>
        </w:tabs>
        <w:ind w:right="-150"/>
      </w:pPr>
      <w:r>
        <w:rPr>
          <w:noProof/>
          <w:sz w:val="20"/>
        </w:rPr>
        <w:pict>
          <v:group id="_x0000_s1126" style="position:absolute;margin-left:82.35pt;margin-top:.5pt;width:89.2pt;height:22.65pt;z-index:251609600" coordorigin="1814,2174" coordsize="1783,453">
            <o:lock v:ext="edit" aspectratio="t"/>
            <v:shape id="_x0000_s1127" style="position:absolute;left:2479;top:1509;width:453;height:1783;rotation:90;mso-position-horizontal:absolute;mso-position-vertical:absolute" coordsize="453,1783" path="m,128l,105,7,84,17,64,29,45,46,29,62,17,82,9,105,2,125,,326,r23,2l369,9r21,8l408,29r17,16l437,64r8,18l451,105r2,23l453,1656r-2,23l445,1699r-8,21l425,1738r-17,17l390,1767r-21,8l349,1781r-23,2l128,1783r-23,-2l82,1775r-18,-8l46,1755,29,1738,17,1720,7,1701,3,1679,,1656,,128xe" fillcolor="#40c040">
              <v:path arrowok="t"/>
              <o:lock v:ext="edit" aspectratio="t"/>
            </v:shape>
            <v:shape id="_x0000_s1128" style="position:absolute;left:3108;top:2129;width:26;height:548;rotation:90;mso-position-horizontal:absolute;mso-position-vertical:absolute" coordsize="26,548" path="m26,536r,l26,538r-2,2l24,542r-2,2l22,546r-2,l18,548r-4,l12,548r-2,l8,548,6,546r-2,l2,544r,-2l,540r,-2l,536r,l,13r,l,11,,9,2,7,2,5r2,l6,3,8,r2,l12,r2,l18,r2,3l22,5r,l24,7r,2l26,11r,2l26,13r,523xe" strokecolor="white" strokeweight=".1pt">
              <v:path arrowok="t"/>
              <o:lock v:ext="edit" aspectratio="t"/>
            </v:shape>
            <v:shape id="_x0000_s1129" style="position:absolute;left:3355;top:2313;width:180;height:178;rotation:90;mso-position-horizontal:absolute;mso-position-vertical:absolute" coordsize="180,178" path="m180,90r-2,19l172,125r-10,17l149,156r-16,12l117,174r-19,4l80,178,61,174,45,168,28,156,16,142,8,125,2,109,,90,4,72,10,53,18,37,33,23,47,12,65,4,84,r18,l121,4r16,8l151,23r13,14l174,53r4,17l180,90r,xe" fillcolor="#e0e0e0" strokeweight=".6pt">
              <v:path arrowok="t"/>
              <o:lock v:ext="edit" aspectratio="t"/>
            </v:shape>
            <v:shape id="_x0000_s1130" style="position:absolute;left:3413;top:2367;width:68;height:72;rotation:90;mso-position-horizontal:absolute;mso-position-vertical:absolute" coordsize="68,72" path="m68,37l66,47,62,60r-9,8l41,72r-10,l21,70,10,64,2,54,,43,,31,2,19,10,8,21,2,31,,41,,53,6r9,9l66,25r2,12l68,37xe" fillcolor="#e0e0e0" strokeweight=".6pt">
              <v:path arrowok="t"/>
              <o:lock v:ext="edit" aspectratio="t"/>
            </v:shape>
            <v:shape id="_x0000_s1131" style="position:absolute;left:2204;top:2167;width:26;height:472;rotation:90;mso-position-horizontal:absolute;mso-position-vertical:absolute" coordsize="26,472" path="m26,458r,l26,462r-2,2l24,466r-2,2l22,468r-2,2l18,470r-4,2l12,472r-2,l8,470r-2,l4,468r-2,l2,466,,464r,-2l,458r,l,12r,l,10,,8,2,6,2,4,4,2,6,,8,r2,l12,r2,l18,r2,l22,2r,2l24,6r,2l26,10r,2l26,12r,446xe" strokecolor="white" strokeweight=".1pt">
              <v:path arrowok="t"/>
              <o:lock v:ext="edit" aspectratio="t"/>
            </v:shape>
            <v:shape id="_x0000_s1132" style="position:absolute;left:2493;top:2125;width:221;height:361;rotation:90;mso-position-horizontal:absolute;mso-position-vertical:absolute" coordsize="221,361" path="m219,340r,l219,342r2,2l221,347r,2l219,351r,2l217,355r,2l215,359r-2,l209,359r-2,2l205,359r-2,l201,359r-2,-2l197,355r,-2l197,353,2,20r,l,18,,16,,14,,10,,8,2,6,4,4r,l6,2,8,r2,l12,r4,l18,r2,2l23,4r,l25,6r,l219,340xe" strokecolor="white" strokeweight=".1pt">
              <v:path arrowok="t"/>
              <o:lock v:ext="edit" aspectratio="t"/>
            </v:shape>
            <v:shape id="_x0000_s1133" style="position:absolute;left:1863;top:2313;width:180;height:178;rotation:90;mso-position-horizontal:absolute;mso-position-vertical:absolute" coordsize="180,178" path="m180,88r-2,18l172,125r-10,16l149,155r-16,11l117,174r-19,4l80,178,61,174,45,166,28,155,16,141,8,125,2,108,,88,4,69,10,53,18,36,33,22,47,10,65,4,84,r18,l121,4r16,6l151,22r13,12l174,51r4,18l180,88r,xe" fillcolor="#e0e0e0" strokeweight=".6pt">
              <v:path arrowok="t"/>
              <o:lock v:ext="edit" aspectratio="t"/>
            </v:shape>
            <v:shape id="_x0000_s1134" style="position:absolute;left:1922;top:2366;width:68;height:74;rotation:90;mso-position-horizontal:absolute;mso-position-vertical:absolute" coordsize="68,74" path="m68,37l66,49,62,59r-9,8l41,74r-10,l21,72,10,65,2,55,,43,,31,2,20,10,10,21,4,31,,41,2,53,6r9,8l66,26r2,11l68,37xe" fillcolor="#e0e0e0" strokeweight=".6pt">
              <v:path arrowok="t"/>
              <o:lock v:ext="edit" aspectratio="t"/>
            </v:shape>
            <v:shape id="_x0000_s1135" type="#_x0000_t136" style="position:absolute;left:2031;top:2505;width:1411;height:86" fillcolor="black" stroked="f">
              <v:shadow color="#868686"/>
              <v:textpath style="font-family:&quot;Abadi MT Condensed&quot;;font-size:8pt;v-text-kern:t" trim="t" fitpath="t" string="SLIDE      SWITCH"/>
              <o:lock v:ext="edit" aspectratio="t"/>
            </v:shape>
            <v:shape id="_x0000_s1136" type="#_x0000_t136" style="position:absolute;left:2562;top:2361;width:230;height:225" stroked="f">
              <v:shadow color="#868686"/>
              <v:textpath style="font-family:&quot;Times New Roman&quot;;font-size:9pt;font-weight:bold;v-text-kern:t" trim="t" fitpath="t" string="S1"/>
              <o:lock v:ext="edit" aspectratio="t"/>
            </v:shape>
          </v:group>
        </w:pict>
      </w:r>
      <w:r>
        <w:rPr>
          <w:noProof/>
          <w:sz w:val="20"/>
        </w:rPr>
        <w:pict>
          <v:group id="_x0000_s3432" style="position:absolute;margin-left:281.9pt;margin-top:2.75pt;width:90.7pt;height:55.15pt;z-index:251652608" coordorigin="7387,5490" coordsize="1814,1103">
            <v:shape id="_x0000_s3433" style="position:absolute;left:7387;top:5490;width:1814;height:1103;rotation:-54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red">
              <v:path arrowok="t"/>
              <o:lock v:ext="edit" aspectratio="t"/>
            </v:shape>
            <v:shape id="_x0000_s3434" style="position:absolute;left:9180;top:6437;width:14;height:14;rotation:-540;mso-position-horizontal:absolute;mso-position-vertical:absolute" coordsize="14,14" path="m6,l8,r,l10,2r2,l12,2r,2l14,4r,2l14,8r,l14,10r-2,l12,12r,l10,14r-2,l8,14r-2,l6,14r,l6,14r-2,l4,14,2,12r,l,10r,l,8r,l,6,,4r,l2,2r,l4,2,4,,6,r,l6,r,xe" fillcolor="black" strokeweight=".1pt">
              <v:path arrowok="t"/>
              <o:lock v:ext="edit" aspectratio="t"/>
            </v:shape>
            <v:shape id="_x0000_s3435" style="position:absolute;left:8235;top:5559;width:178;height:179;rotation:-54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3436" style="position:absolute;left:8290;top:5614;width:68;height:74;rotation:-540;mso-position-horizontal:absolute;mso-position-vertical:absolute" coordsize="68,74" path="m68,37l66,50,62,60r-9,8l43,74r-12,l21,72,10,66,2,56,,43,,31,2,21,10,11,21,4,31,,43,2,53,6r9,9l68,27r,10l68,37xe" fillcolor="#e0e0e0" strokeweight=".6pt">
              <v:path arrowok="t"/>
              <o:lock v:ext="edit" aspectratio="t"/>
            </v:shape>
            <v:shape id="_x0000_s3437" style="position:absolute;left:7491;top:6300;width:180;height:179;rotation:-54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3438" style="position:absolute;left:7544;top:6356;width:74;height:67;rotation:-540;mso-position-horizontal:absolute;mso-position-vertical:absolute" coordsize="74,67" path="m74,33l72,45,66,55r-9,8l45,67r-12,l21,65,12,59,4,51,,39,,28,4,16,12,8,21,2,33,,45,,55,4r11,8l72,22r2,11l74,33xe" fillcolor="#e0e0e0" strokeweight=".6pt">
              <v:path arrowok="t"/>
              <o:lock v:ext="edit" aspectratio="t"/>
            </v:shape>
            <v:shape id="_x0000_s3439" style="position:absolute;left:8955;top:6300;width:181;height:179;rotation:-54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3440" style="position:absolute;left:9009;top:6356;width:73;height:67;rotation:-540;mso-position-horizontal:absolute;mso-position-vertical:absolute" coordsize="73,67" path="m73,33l71,45,65,55r-8,8l47,67r-13,l22,65,12,59,4,51,,39,,28,4,16,12,8,22,2,34,,47,,57,4r8,8l71,22r2,11l73,33xe" fillcolor="#e0e0e0" strokeweight=".6pt">
              <v:path arrowok="t"/>
              <o:lock v:ext="edit" aspectratio="t"/>
            </v:shape>
            <v:shape id="_x0000_s3441" type="#_x0000_t136" style="position:absolute;left:8690;top:6054;width:279;height:179;rotation:-720" strokecolor="white" strokeweight=".25pt">
              <v:shadow color="#868686"/>
              <v:textpath style="font-family:&quot;Verdana Ref&quot;;font-size:14pt;v-text-kern:t" trim="t" fitpath="t" string="T2"/>
              <o:lock v:ext="edit" aspectratio="t"/>
            </v:shape>
            <v:line id="_x0000_s3442" style="position:absolute;flip:y" from="8817,6378" to="8924,6378" strokecolor="white" strokeweight="1.25pt">
              <o:lock v:ext="edit" aspectratio="t"/>
            </v:line>
            <v:line id="_x0000_s3443" style="position:absolute;flip:y" from="7715,6366" to="7865,6373" strokecolor="white" strokeweight="1.25pt">
              <o:lock v:ext="edit" aspectratio="t"/>
            </v:line>
            <v:line id="_x0000_s3444" style="position:absolute;rotation:90;flip:x y" from="7700,6375" to="7868,6375" strokecolor="white" strokeweight="1.25pt">
              <o:lock v:ext="edit" aspectratio="t"/>
            </v:line>
            <v:shape id="_x0000_s3445" style="position:absolute;left:8008;top:5851;width:652;height:652;rotation:180;mso-position-horizontal:absolute;mso-position-vertical:absolute" coordsize="531,531" path="m531,267r-2,33l523,330r-11,31l500,392r-18,29l461,445r-22,23l412,488r-29,17l355,517r-33,8l291,531r-33,l226,529r-33,-8l162,511,133,496,105,478,80,458,57,433,39,406,25,377,12,347,4,316,,283,,250,4,217r8,-30l23,156,39,127,57,101,80,76,105,53,131,37,162,21,193,10,223,4,256,r33,2l322,6r31,8l383,29r29,16l439,64r22,22l482,113r18,26l512,170r11,31l529,234r2,33l531,267xe" fillcolor="red" strokeweight=".6pt">
              <v:path arrowok="t"/>
              <o:lock v:ext="edit" aspectratio="t"/>
            </v:shape>
            <v:shape id="_x0000_s3446" style="position:absolute;left:8391;top:6322;width:71;height:73;mso-position-horizontal:absolute;mso-position-vertical:absolute" coordsize="71,73" path="m71,36r,13l65,59r-8,8l47,71,34,73,22,69,12,63,4,53,,43,,30,2,18,8,10,18,2,30,,43,,53,6r10,8l69,24r2,12l71,36xe" fillcolor="#e0e0e0" strokeweight=".6pt">
              <v:path arrowok="t"/>
              <o:lock v:ext="edit" aspectratio="t"/>
            </v:shape>
            <v:shape id="_x0000_s3447" style="position:absolute;left:8181;top:6322;width:71;height:73;mso-position-horizontal:absolute;mso-position-vertical:absolute" coordsize="71,73" path="m71,36r,13l65,59r-8,8l47,71,34,73,22,69,12,63,4,53,,43,,30,2,18,8,10,18,2,30,,43,,53,6r10,8l69,24r2,12l71,36xe" fillcolor="#e0e0e0" strokeweight=".6pt">
              <v:path arrowok="t"/>
              <o:lock v:ext="edit" aspectratio="t"/>
            </v:shape>
            <v:rect id="_x0000_s3448" style="position:absolute;left:8138;top:6000;width:375;height:180"/>
          </v:group>
        </w:pict>
      </w:r>
    </w:p>
    <w:p w:rsidR="007C3446" w:rsidRDefault="007724E3">
      <w:pPr>
        <w:tabs>
          <w:tab w:val="left" w:pos="5400"/>
        </w:tabs>
        <w:ind w:right="-150"/>
      </w:pPr>
      <w:r>
        <w:rPr>
          <w:noProof/>
          <w:sz w:val="20"/>
        </w:rPr>
        <w:pict>
          <v:group id="_x0000_s5209" style="position:absolute;margin-left:383.15pt;margin-top:2.35pt;width:89.15pt;height:22.75pt;z-index:251668992" coordorigin="7111,3466" coordsize="1783,455">
            <v:shape id="_x0000_s5164" style="position:absolute;left:7775;top:2802;width:455;height:1783;rotation:90;mso-position-horizontal:absolute;mso-position-vertical:absolute" coordsize="455,1783" path="m455,1656r-2,23l447,1699r-9,21l426,1738r-16,14l391,1767r-20,8l350,1781r-22,2l127,1783r-21,-2l84,1775r-21,-8l47,1754,31,1738,18,1720,8,1699,2,1679,,1656,,127,2,105,8,82,18,64,31,45,45,29,63,17,84,6,104,2,127,,328,r22,2l371,6r20,11l410,29r14,16l438,64r9,18l453,105r2,20l455,1656xe" fillcolor="yellow">
              <v:path arrowok="t"/>
              <o:lock v:ext="edit" aspectratio="t"/>
            </v:shape>
            <v:shape id="_x0000_s5167" style="position:absolute;left:7549;top:3437;width:29;height:529;rotation:90;mso-position-horizontal:absolute;mso-position-vertical:absolute" coordsize="29,529" path="m2,12r,l2,10,2,8,4,6,4,4,6,2,8,r2,l12,r2,l16,r2,l20,r3,2l25,4r2,2l27,8r2,2l29,12r,l27,515r,l27,517r-2,4l25,523r-2,2l20,525r-2,2l16,527r-2,2l12,529r-2,l8,527r-2,l4,525,2,523r,l,521r,-4l,515r,l2,12xe" fillcolor="red" strokecolor="red" strokeweight=".1pt">
              <v:path arrowok="t"/>
              <o:lock v:ext="edit" aspectratio="t"/>
            </v:shape>
            <v:shape id="_x0000_s5168" style="position:absolute;left:7159;top:3609;width:180;height:179;rotation:90;mso-position-horizontal:absolute;mso-position-vertical:absolute" coordsize="180,179" path="m180,88r-2,19l172,125r-10,17l150,156r-17,10l117,174r-19,5l80,179,62,174,43,166,29,156,16,142,8,125,2,107,,88,2,70,8,51,19,35,33,23,47,10,66,4,84,r19,l121,4r16,6l152,23r12,12l174,51r4,19l180,88r,xe" fillcolor="#e0e0e0" strokeweight=".6pt">
              <v:path arrowok="t"/>
              <o:lock v:ext="edit" aspectratio="t"/>
            </v:shape>
            <v:shape id="_x0000_s5169" style="position:absolute;left:7214;top:3662;width:70;height:74;rotation:90;mso-position-horizontal:absolute;mso-position-vertical:absolute" coordsize="70,74" path="m70,37l68,50,64,60,54,68,43,74r-10,l21,72,13,64,5,56,,44,,31,5,21,13,11,21,5,33,,43,2,54,7r10,8l68,25r2,12l70,37xe" fillcolor="#e0e0e0" strokeweight=".6pt">
              <v:path arrowok="t"/>
              <o:lock v:ext="edit" aspectratio="t"/>
            </v:shape>
            <v:shape id="_x0000_s5170" style="position:absolute;left:8475;top:3541;width:29;height:315;rotation:90;mso-position-horizontal:absolute;mso-position-vertical:absolute" coordsize="29,315" path="m2,12r,l2,10,2,8,4,6,4,4,6,2r2,l10,r2,l14,r2,l18,r2,2l23,2r2,2l27,6r,2l29,10r,2l29,12,27,303r,l27,305r-2,2l25,309r-2,2l20,313r-2,2l16,315r-2,l12,315r-2,l8,315r-2,l4,313,2,311,,309r,-2l,305r,-2l,303,2,12xe" fillcolor="red" strokecolor="red" strokeweight=".1pt">
              <v:path arrowok="t"/>
              <o:lock v:ext="edit" aspectratio="t"/>
            </v:shape>
            <v:shape id="_x0000_s5171" style="position:absolute;left:8651;top:3610;width:180;height:178;rotation:90;mso-position-horizontal:absolute;mso-position-vertical:absolute" coordsize="180,178" path="m180,88r-2,20l172,125r-10,16l150,155r-17,11l117,174r-19,4l80,178,62,174,43,166,29,155,16,141,8,125,2,108,,88,2,69,8,53,19,36,33,22,47,12,66,4,84,r19,l121,4r16,8l152,22r12,14l174,53r4,16l180,88r,xe" fillcolor="#e0e0e0" strokeweight=".6pt">
              <v:path arrowok="t"/>
              <o:lock v:ext="edit" aspectratio="t"/>
            </v:shape>
            <v:shape id="_x0000_s5172" style="position:absolute;left:8704;top:3663;width:70;height:72;rotation:90;mso-position-horizontal:absolute;mso-position-vertical:absolute" coordsize="70,72" path="m70,35l68,47,64,57,54,66,43,72r-10,l21,70,13,64,5,53,,41,,31,5,18,13,8,21,2,33,,43,,54,4r10,8l68,25r2,10l70,35xe" fillcolor="#e0e0e0" strokeweight=".6pt">
              <v:path arrowok="t"/>
              <o:lock v:ext="edit" aspectratio="t"/>
            </v:shape>
            <v:shape id="_x0000_s5174" style="position:absolute;left:7836;top:3557;width:144;height:294;rotation:90;mso-position-horizontal:absolute;mso-position-vertical:absolute" coordsize="132,54" path="m132,27r-2,6l123,39r-10,7l101,50,87,52,70,54r-16,l39,52,25,48,13,44,5,37,,31,,25,5,17r8,-4l25,7,39,3,54,,70,,87,3r14,2l113,9r10,6l130,21r2,6l132,27xe" fillcolor="yellow" strokecolor="red" strokeweight=".7pt">
              <v:path arrowok="t"/>
              <o:lock v:ext="edit" aspectratio="t"/>
            </v:shape>
            <v:shape id="_x0000_s5187" style="position:absolute;left:7843;top:3574;width:112;height:341;rotation:5147468fd;mso-position-horizontal:absolute;mso-position-vertical:absolute" coordsize="14,31" path="m,8l2,6,2,4r,l4,2r,l6,2r,l8,r,2l10,2r2,l12,2r2,2l14,4r,2l14,6r,2l14,8r,17l12,25r,2l12,27r-2,2l10,29r-2,l8,29,6,31r,l4,29r-2,l2,29,,27r,l,25r,l,23r,l,8xe" fillcolor="yellow" strokecolor="yellow" strokeweight=".1pt">
              <v:path arrowok="t"/>
              <o:lock v:ext="edit" aspectratio="t"/>
            </v:shape>
            <v:shape id="_x0000_s5190" style="position:absolute;left:8128;top:3745;width:21;height:20;rotation:90;mso-position-horizontal:absolute;mso-position-vertical:absolute" coordsize="21,20" path="m2,12r,l,12,,10r,l,8,,6r,l,4r,l,2r2,l2,,4,,7,r,l9,r,l11,2r,l11,2r8,6l21,10r,l21,12r,l21,14r,2l21,16r,2l19,18r,2l17,20r,l15,20r,l13,20r,l11,20,9,18,2,12xe" strokecolor="white" strokeweight=".1pt">
              <v:path arrowok="t"/>
              <o:lock v:ext="edit" aspectratio="t"/>
            </v:shape>
            <v:shape id="_x0000_s5204" style="position:absolute;left:8205;top:3648;width:27;height:110;rotation:90;mso-position-horizontal:absolute;mso-position-vertical:absolute" coordsize="27,110" path="m27,98r,l27,100r-2,2l25,104r-2,2l21,108r-3,l16,110r-2,l12,110r-2,l8,110,6,108r-2,l2,106r,-2l,102r,-2l,98r,l,14r,l,12,,10,2,8,2,6,4,4,6,2r2,l10,r2,l14,r2,2l18,2r3,2l23,6r2,2l25,10r2,2l27,14r,l27,98xe" strokecolor="white" strokeweight=".1pt">
              <v:path arrowok="t"/>
              <o:lock v:ext="edit" aspectratio="t"/>
            </v:shape>
            <v:shape id="_x0000_s5206" type="#_x0000_t136" style="position:absolute;left:7368;top:3733;width:234;height:161" fillcolor="red" stroked="f">
              <v:shadow color="#868686"/>
              <v:textpath style="font-family:&quot;Abadi MT Condensed&quot;;font-size:8pt;v-text-kern:t" trim="t" fitpath="t" string="F1"/>
              <o:lock v:ext="edit" aspectratio="t"/>
            </v:shape>
            <v:shape id="_x0000_s5207" type="#_x0000_t136" style="position:absolute;left:8328;top:3808;width:354;height:90" fillcolor="red" stroked="f">
              <v:shadow color="#868686"/>
              <v:textpath style="font-family:&quot;Abadi MT Condensed&quot;;font-size:8pt;v-text-kern:t" trim="t" fitpath="t" string="FUSE"/>
              <o:lock v:ext="edit" aspectratio="t"/>
            </v:shape>
            <v:shape id="_x0000_s5208" style="position:absolute;left:8133;top:3554;width:132;height:294;rotation:90;mso-position-horizontal:absolute;mso-position-vertical:absolute" coordsize="132,54" path="m132,27r-2,6l123,39r-10,7l101,50,87,52,70,54r-16,l39,52,25,48,13,44,5,37,,31,,25,5,17r8,-4l25,7,39,3,54,,70,,87,3r14,2l113,9r10,6l130,21r2,6l132,27xe" fillcolor="yellow" strokecolor="red" strokeweight=".7pt">
              <v:path arrowok="t"/>
              <o:lock v:ext="edit" aspectratio="t"/>
            </v:shape>
            <v:shape id="_x0000_s5183" style="position:absolute;left:8072;top:3498;width:253;height:285;rotation:3437767fd;mso-position-horizontal:absolute;mso-position-vertical:absolute" coordsize="23,26" path="m11,2r,l11,2,13,r2,l15,r2,l17,r2,l19,2r2,l21,4r2,l23,6r,l23,8r,2l21,10r,2l13,22r,l11,24r,l9,24r,2l7,26r,l5,24r,l2,24r,-2l,22,,20r,l,18r,l,16r,l,14r,l11,2xe" fillcolor="yellow" strokecolor="yellow" strokeweight=".1pt">
              <v:path arrowok="t"/>
              <o:lock v:ext="edit" aspectratio="t"/>
            </v:shape>
          </v:group>
        </w:pict>
      </w:r>
      <w:r>
        <w:rPr>
          <w:noProof/>
          <w:sz w:val="20"/>
        </w:rPr>
        <w:pict>
          <v:group id="_x0000_s5128" style="position:absolute;margin-left:-13.45pt;margin-top:11.2pt;width:89.25pt;height:22.7pt;z-index:251593216" coordorigin="595,8815" coordsize="1785,454">
            <v:shape id="_x0000_s1177" style="position:absolute;left:595;top:8815;width:1785;height:454;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40c040">
              <v:path arrowok="t"/>
              <o:lock v:ext="edit" aspectratio="t"/>
            </v:shape>
            <v:shape id="_x0000_s1178" style="position:absolute;left:782;top:9028;width:543;height:41;mso-position-horizontal:absolute;mso-position-vertical:absolute" coordsize="543,41" path="m20,41r,l18,41r-4,l10,39,8,37,6,35,4,31,2,29,,25,,21,,19,2,15,4,11,6,9,8,6,10,4,14,2r4,l20,r,l522,r,l527,2r2,l533,4r2,2l537,9r2,2l541,15r2,4l543,21r,4l541,29r-2,2l537,35r-2,2l533,39r-4,2l527,41r-5,l522,41,20,41xe" strokecolor="white" strokeweight=".1pt">
              <v:path arrowok="t"/>
              <o:lock v:ext="edit" aspectratio="t"/>
            </v:shape>
            <v:shape id="_x0000_s1179" style="position:absolute;left:638;top:8961;width:179;height:178;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1180" style="position:absolute;left:692;top:9016;width:69;height:68;mso-position-horizontal:absolute;mso-position-vertical:absolute" coordsize="69,68" path="m69,33l67,45,61,55r-8,9l41,68r-13,l18,64,8,55,2,45,,33,2,23,8,12,18,4,28,,41,,53,4r8,8l67,23r2,10l69,33xe" fillcolor="#e0e0e0" strokeweight=".6pt">
              <v:path arrowok="t"/>
              <o:lock v:ext="edit" aspectratio="t"/>
            </v:shape>
            <v:shape id="_x0000_s1181" style="position:absolute;left:1575;top:9028;width:580;height:41;mso-position-horizontal:absolute;mso-position-vertical:absolute" coordsize="580,41" path="m20,41r,l18,41r-4,l10,39,8,37,6,35,4,31,2,29r,-4l,21,2,19r,-4l4,11,6,9,8,6,10,4,14,2r4,l20,r,l560,r,l564,2r2,l570,4r2,2l576,9r2,2l578,15r2,4l580,21r,4l578,29r,2l576,35r-4,2l570,39r-4,2l564,41r-4,l560,41,20,41xe" strokecolor="white" strokeweight=".1pt">
              <v:path arrowok="t"/>
              <o:lock v:ext="edit" aspectratio="t"/>
            </v:shape>
            <v:shape id="_x0000_s1182" style="position:absolute;left:1565;top:8889;width:41;height:289;mso-position-horizontal:absolute;mso-position-vertical:absolute" coordsize="41,289" path="m,20r,l2,16r,-4l4,10,6,6,8,4,12,2,14,r4,l22,r2,l28,r5,2l35,4r2,2l39,10r2,2l41,16r,4l41,20r,249l41,269r-2,4l39,277r-2,2l35,283r-2,2l28,287r-2,2l22,289r-4,l16,289r-4,l8,287,6,285,4,283,2,279,,277r,-4l,269r,l,20xe" strokecolor="white" strokeweight=".1pt">
              <v:path arrowok="t"/>
              <o:lock v:ext="edit" aspectratio="t"/>
            </v:shape>
            <v:shape id="_x0000_s1183" style="position:absolute;left:1286;top:8868;width:43;height:343;mso-position-horizontal:absolute;mso-position-vertical:absolute" coordsize="43,343" path="m,21r,l,17,,13,2,11,4,6,6,4,10,2,12,r4,l21,r2,l27,r4,2l33,4r2,2l37,11r2,2l41,17r,4l41,21r2,301l43,322r,4l41,331r-2,2l37,337r-2,2l33,341r-4,2l27,343r-4,l18,343r-4,l12,341,8,339,6,337,4,333,2,331r,-5l2,322r,l,21xe" strokecolor="white" strokeweight=".1pt">
              <v:path arrowok="t"/>
              <o:lock v:ext="edit" aspectratio="t"/>
            </v:shape>
            <v:shape id="_x0000_s1184" style="position:absolute;left:1298;top:9026;width:293;height:179;mso-position-horizontal:absolute;mso-position-vertical:absolute" coordsize="293,179" path="m31,177r,l27,179r-4,l21,179r-4,l13,179r-2,-2l6,175,4,171,2,168,,164r,-2l,158r,-4l,152r2,-4l4,146r5,-4l11,140r,l263,4r,l265,2r4,l273,r4,2l279,2r4,2l285,6r2,2l289,13r2,2l291,19r2,4l291,25r,4l289,33r-2,2l285,37r-4,2l281,39,31,177xe" strokecolor="white" strokeweight=".1pt">
              <v:path arrowok="t"/>
              <o:lock v:ext="edit" aspectratio="t"/>
            </v:shape>
            <v:shape id="_x0000_s1185" style="position:absolute;left:1307;top:8881;width:293;height:178;mso-position-horizontal:absolute;mso-position-vertical:absolute" coordsize="293,178" path="m280,141r,l284,143r2,2l288,147r3,4l291,156r2,2l291,162r,4l288,168r-2,4l284,174r-2,2l278,178r-4,l272,178r-4,l264,178r-2,-2l262,176,10,37r,l6,34,4,32,2,30,,26,,24,,20,,16,,12,2,10,4,6,6,4,10,2,12,r4,l20,r2,l26,r4,2l30,2,280,141xe" strokecolor="white" strokeweight=".1pt">
              <v:path arrowok="t"/>
              <o:lock v:ext="edit" aspectratio="t"/>
            </v:shape>
            <v:shape id="_x0000_s1186" style="position:absolute;left:2128;top:8961;width:181;height:178;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1187" style="position:absolute;left:2184;top:9016;width:69;height:68;mso-position-horizontal:absolute;mso-position-vertical:absolute" coordsize="69,68" path="m69,33l67,45,61,55,51,64,41,68r-13,l16,64,8,55,2,45,,33,2,23,8,12,16,4,28,,41,,51,4r10,8l67,23r2,10l69,33xe" fillcolor="#e0e0e0" strokeweight=".6pt">
              <v:path arrowok="t"/>
              <o:lock v:ext="edit" aspectratio="t"/>
            </v:shape>
            <v:shape id="_x0000_s1188" style="position:absolute;left:1645;top:8868;width:149;height:105;mso-position-horizontal:absolute;mso-position-vertical:absolute" coordsize="149,105" path="m10,103r,l10,103r-2,2l8,105r-2,l6,103r-2,l4,103r-2,l2,101r,l2,99,,99,,97r2,l2,95r,l2,93r2,l4,93,141,r,l141,r2,l143,r2,l145,r2,l147,r,2l149,2r,2l149,4r,2l149,6r,2l149,8r,l147,11r,l147,11,10,103xe" strokecolor="white" strokeweight=".1pt">
              <v:path arrowok="t"/>
              <o:lock v:ext="edit" aspectratio="t"/>
            </v:shape>
            <v:shape id="_x0000_s1189" style="position:absolute;left:1735;top:8860;width:65;height:51;mso-position-horizontal:absolute;mso-position-vertical:absolute" coordsize="65,51" path="m65,l,16,22,51,65,xe" strokecolor="white" strokeweight="0">
              <v:path arrowok="t"/>
              <o:lock v:ext="edit" aspectratio="t"/>
            </v:shape>
            <v:shape id="_x0000_s1190" style="position:absolute;left:1723;top:8868;width:149;height:105;mso-position-horizontal:absolute;mso-position-vertical:absolute" coordsize="149,105" path="m10,103r,l10,103r-2,2l8,105r-2,l6,103r-2,l4,103r-2,l2,101r,l,99r,l,97r,l2,95r,l2,93r2,l4,93,141,r,l141,r2,l143,r2,l145,r2,l147,r,2l149,2r,2l149,4r,2l149,6r,2l149,8r,l147,11r,l147,11,10,103xe" strokecolor="white" strokeweight=".1pt">
              <v:path arrowok="t"/>
              <o:lock v:ext="edit" aspectratio="t"/>
            </v:shape>
            <v:shape id="_x0000_s1191" style="position:absolute;left:1813;top:8860;width:65;height:51;mso-position-horizontal:absolute;mso-position-vertical:absolute" coordsize="65,51" path="m65,l,16,22,51,65,xe" strokecolor="white" strokeweight="0">
              <v:path arrowok="t"/>
              <o:lock v:ext="edit" aspectratio="t"/>
            </v:shape>
            <v:shape id="_x0000_s1192" type="#_x0000_t136" style="position:absolute;left:899;top:8837;width:279;height:179" strokecolor="white" strokeweight=".25pt">
              <v:shadow color="#868686"/>
              <v:textpath style="font-family:&quot;Verdana Ref&quot;;font-size:14pt;font-weight:bold;v-text-kern:t" trim="t" fitpath="t" string="D2"/>
              <o:lock v:ext="edit" aspectratio="t"/>
            </v:shape>
            <v:group id="_x0000_s1193" style="position:absolute;left:1058;top:9092;width:158;height:147" coordorigin="2880,1264" coordsize="158,147">
              <o:lock v:ext="edit" aspectratio="t"/>
              <v:line id="_x0000_s1194" style="position:absolute" from="2880,1333" to="3038,1335" strokecolor="white" strokeweight="1.25pt">
                <o:lock v:ext="edit" aspectratio="t"/>
              </v:line>
              <v:line id="_x0000_s1195" style="position:absolute;rotation:90;flip:y" from="2887,1338" to="3034,1338" strokecolor="white" strokeweight="1.25pt">
                <o:lock v:ext="edit" aspectratio="t"/>
              </v:line>
            </v:group>
            <v:shape id="_x0000_s1196" type="#_x0000_t136" style="position:absolute;left:1665;top:9115;width:703;height:89" strokecolor="white" strokeweight="0">
              <v:shadow color="#868686"/>
              <v:textpath style="font-family:&quot;Verdana Ref&quot;;font-size:14pt;v-text-kern:t" trim="t" fitpath="t" string="LED         "/>
              <o:lock v:ext="edit" aspectratio="t"/>
            </v:shape>
          </v:group>
        </w:pict>
      </w:r>
    </w:p>
    <w:p w:rsidR="007C3446" w:rsidRDefault="007724E3">
      <w:pPr>
        <w:tabs>
          <w:tab w:val="left" w:pos="5400"/>
        </w:tabs>
        <w:ind w:right="-150"/>
      </w:pPr>
      <w:r>
        <w:rPr>
          <w:noProof/>
          <w:sz w:val="20"/>
        </w:rPr>
        <w:pict>
          <v:group id="_x0000_s1967" style="position:absolute;margin-left:474.8pt;margin-top:.45pt;width:93.35pt;height:126.4pt;z-index:251612672" coordorigin="17593,907" coordsize="1866,2528">
            <o:lock v:ext="edit" aspectratio="t"/>
            <v:shape id="_x0000_s1968" style="position:absolute;left:17593;top:907;width:1866;height:2528;mso-position-horizontal:absolute;mso-position-vertical:absolute" coordsize="1866,2528" path="m1637,2513hfc1769,2510,1863,2424,1866,2280v,-144,-6,-1953,-6,-2055c1860,120,1832,8,1652,8,1520,8,519,,255,12,,21,36,168,36,252v,87,-4,1919,-4,2036c32,2408,109,2510,205,2513v270,15,1330,,1432,xe" fillcolor="#e0e0e0">
              <v:path arrowok="t"/>
              <o:lock v:ext="edit" aspectratio="t"/>
            </v:shape>
            <v:shape id="_x0000_s1969" style="position:absolute;left:17701;top:990;width:180;height:183;mso-position-horizontal:absolute;mso-position-vertical:absolute" coordsize="180,183" path="m180,90r-2,19l172,127r-8,19l151,158r-16,12l118,178r-18,5l82,183,63,178,45,170,30,158,18,146,8,127,2,109,,90,2,72,8,53,18,37,30,23,45,10,63,2,82,r18,l118,2r17,8l151,23r13,14l172,53r6,19l180,90r,xe" fillcolor="#e0e0e0" strokeweight=".6pt">
              <v:path arrowok="t"/>
              <o:lock v:ext="edit" aspectratio="t"/>
            </v:shape>
            <v:shape id="_x0000_s1970" style="position:absolute;left:17758;top:1041;width:72;height:74;mso-position-horizontal:absolute;mso-position-vertical:absolute" coordsize="72,74" path="m72,37l70,50,66,60,55,68,45,74r-12,l20,72,10,64,4,56,,43,,31,4,21,10,11,20,4,33,,45,2,55,6r11,9l70,25r2,12l72,37xe" fillcolor="#e0e0e0" strokeweight=".6pt">
              <v:path arrowok="t"/>
              <o:lock v:ext="edit" aspectratio="t"/>
            </v:shape>
            <v:shape id="_x0000_s1971" style="position:absolute;left:17698;top:3127;width:181;height:183;mso-position-horizontal:absolute;mso-position-vertical:absolute" coordsize="181,183" path="m181,92r,19l174,129r-10,17l154,160r-16,12l121,179r-18,4l84,183,66,179,47,172,33,160,19,146,10,129,4,111,,92,2,72,8,56,17,37,29,23,45,12,62,4,80,,99,r18,4l133,12r17,11l162,37r10,16l179,72r2,20l181,92xe" fillcolor="#e0e0e0" strokeweight=".6pt">
              <v:path arrowok="t"/>
              <o:lock v:ext="edit" aspectratio="t"/>
            </v:shape>
            <v:shape id="_x0000_s1972" style="position:absolute;left:17754;top:3183;width:71;height:73;mso-position-horizontal:absolute;mso-position-vertical:absolute" coordsize="71,73" path="m71,36r,13l65,59r-8,8l47,71,34,73,22,69,12,63,4,53,,43,,30,2,18,8,10,18,2,30,,43,,53,6r10,8l69,24r2,12l71,36xe" fillcolor="#e0e0e0" strokeweight=".6pt">
              <v:path arrowok="t"/>
              <o:lock v:ext="edit" aspectratio="t"/>
            </v:shape>
            <v:rect id="_x0000_s1973" style="position:absolute;left:18154;top:1094;width:1140;height:2133" fillcolor="black" strokeweight="1.35pt">
              <v:fill r:id="rId11" o:title="" type="tile"/>
              <o:lock v:ext="edit" aspectratio="t"/>
            </v:rect>
            <v:shape id="_x0000_s1974" style="position:absolute;left:17780;top:1281;width:127;height:1;mso-wrap-style:square;mso-wrap-distance-left:9pt;mso-wrap-distance-top:0;mso-wrap-distance-right:9pt;mso-wrap-distance-bottom:0;mso-position-horizontal:absolute;mso-position-horizontal-relative:text;mso-position-vertical:absolute;mso-position-vertical-relative:text;v-text-anchor:top" coordsize="127,1" path="m,l127,e" filled="f" strokeweight="1.25pt">
              <v:path arrowok="t"/>
              <o:lock v:ext="edit" aspectratio="t"/>
            </v:shape>
            <v:shape id="_x0000_s1975" style="position:absolute;left:17785;top:1281;width:127;height:1;rotation:-90;mso-wrap-style:square;mso-wrap-distance-left:9pt;mso-wrap-distance-top:0;mso-wrap-distance-right:9pt;mso-wrap-distance-bottom:0;mso-position-horizontal:absolute;mso-position-horizontal-relative:text;mso-position-vertical:absolute;mso-position-vertical-relative:text;v-text-anchor:top" coordsize="127,1" path="m,l127,e" filled="f" strokeweight="1.25pt">
              <v:path arrowok="t"/>
              <o:lock v:ext="edit" aspectratio="t"/>
            </v:shape>
            <v:shape id="_x0000_s1976" style="position:absolute;left:17780;top:2964;width:127;height:1;mso-wrap-style:square;mso-wrap-distance-left:9pt;mso-wrap-distance-top:0;mso-wrap-distance-right:9pt;mso-wrap-distance-bottom:0;mso-position-horizontal:absolute;mso-position-horizontal-relative:text;mso-position-vertical:absolute;mso-position-vertical-relative:text;v-text-anchor:top" coordsize="127,1" path="m,l127,e" filled="f" strokeweight="1.25pt">
              <v:path arrowok="t"/>
              <o:lock v:ext="edit" aspectratio="t"/>
            </v:shape>
            <v:shape id="_x0000_s1977" type="#_x0000_t136" style="position:absolute;left:17700;top:2014;width:382;height:285" fillcolor="black" stroked="f">
              <v:shadow color="#868686"/>
              <v:textpath style="font-family:&quot;Times New Roman&quot;;font-size:12pt;v-text-kern:t" trim="t" fitpath="t" string="B2"/>
              <o:lock v:ext="edit" aspectratio="t"/>
            </v:shape>
          </v:group>
        </w:pict>
      </w:r>
    </w:p>
    <w:p w:rsidR="007C3446" w:rsidRDefault="007724E3">
      <w:pPr>
        <w:tabs>
          <w:tab w:val="left" w:pos="5400"/>
        </w:tabs>
        <w:ind w:right="-150"/>
      </w:pPr>
      <w:r>
        <w:rPr>
          <w:noProof/>
          <w:sz w:val="20"/>
        </w:rPr>
        <w:pict>
          <v:group id="_x0000_s3421" style="position:absolute;margin-left:390.55pt;margin-top:6pt;width:77.95pt;height:89.3pt;z-index:251651584" coordorigin="7700,1073" coordsize="1559,1786">
            <v:shape id="_x0000_s3422" style="position:absolute;left:7700;top:1073;width:1559;height:1786;mso-position-horizontal:absolute;mso-position-vertical:absolute" coordsize="1453,1785" path="m1453,1657r-2,23l1445,1701r-8,20l1424,1740r-16,16l1390,1768r-21,8l1349,1783r-23,2l127,1785r-20,-2l84,1776r-20,-8l47,1756,31,1740,18,1721,8,1703,2,1680,,1657,,127,2,104,8,84,18,63,31,45,45,28,64,16,84,8,107,2,127,,1326,r23,2l1369,8r21,8l1408,28r14,17l1437,63r8,19l1451,104r2,23l1453,1657xe" fillcolor="#40c040">
              <v:path arrowok="t"/>
              <o:lock v:ext="edit" aspectratio="t"/>
            </v:shape>
            <v:shape id="_x0000_s3423" style="position:absolute;left:7859;top:2623;width:181;height:178;mso-position-horizontal:absolute;mso-position-vertical:absolute" coordsize="181,178" path="m181,88r-2,20l173,125r-11,16l150,156r-16,10l117,174r-18,4l80,178,62,174,43,166,29,156,17,141,9,125,3,108,,88,3,69,9,53,19,37,33,22,48,10,66,4,84,r19,l121,4r17,6l152,22r12,15l175,53r4,16l181,88r,xe" fillcolor="#e0e0e0" strokeweight=".6pt">
              <v:path arrowok="t"/>
              <o:lock v:ext="edit" aspectratio="t"/>
            </v:shape>
            <v:shape id="_x0000_s3424" style="position:absolute;left:7915;top:2676;width:69;height:74;mso-position-horizontal:absolute;mso-position-vertical:absolute" coordsize="69,74" path="m69,37l67,49,63,59,53,68,43,74r-10,l20,72,12,66,4,55,,43,,31,4,20,12,10,20,4,33,,43,2,53,6r10,8l67,27r2,10l69,37xe" fillcolor="#e0e0e0" strokeweight=".6pt">
              <v:path arrowok="t"/>
              <o:lock v:ext="edit" aspectratio="t"/>
            </v:shape>
            <v:shape id="_x0000_s3425" style="position:absolute;left:7859;top:1130;width:181;height:179;mso-position-horizontal:absolute;mso-position-vertical:absolute" coordsize="181,179" path="m181,90r-2,19l173,125r-11,17l150,156r-16,12l117,174r-18,5l80,179,62,174,43,168,29,156,17,142,9,125,3,109,,90,3,72,9,53,19,37,33,23,48,12,66,4,84,r19,l121,4r17,8l152,23r12,14l175,53r4,19l181,90r,xe" fillcolor="#e0e0e0" strokeweight=".6pt">
              <v:path arrowok="t"/>
              <o:lock v:ext="edit" aspectratio="t"/>
            </v:shape>
            <v:shape id="_x0000_s3426" style="position:absolute;left:7915;top:1185;width:69;height:74;mso-position-horizontal:absolute;mso-position-vertical:absolute" coordsize="69,74" path="m69,37l67,48,63,60,53,68,43,72,33,74,20,70,12,64,4,54,,43,,31,4,19,12,9,20,2,33,,43,,53,7r10,8l67,25r2,12l69,37xe" fillcolor="#e0e0e0" strokeweight=".6pt">
              <v:path arrowok="t"/>
              <o:lock v:ext="edit" aspectratio="t"/>
            </v:shape>
            <v:shape id="_x0000_s3427" type="#_x0000_t136" style="position:absolute;left:7830;top:1888;width:279;height:180" strokecolor="white" strokeweight=".25pt">
              <v:shadow color="#868686"/>
              <v:textpath style="font-family:&quot;Verdana Ref&quot;;font-size:14pt;v-text-kern:t" trim="t" fitpath="t" string="B7"/>
              <o:lock v:ext="edit" aspectratio="t"/>
            </v:shape>
            <v:line id="_x0000_s3428" style="position:absolute;flip:y" from="7880,1446" to="8030,1453" strokecolor="white" strokeweight="1.25pt">
              <o:lock v:ext="edit" aspectratio="t"/>
            </v:line>
            <v:line id="_x0000_s3429" style="position:absolute;rotation:90;flip:x y" from="7865,1455" to="8033,1455" strokecolor="white" strokeweight="1.25pt">
              <o:lock v:ext="edit" aspectratio="t"/>
            </v:line>
            <v:line id="_x0000_s3430" style="position:absolute;flip:y" from="7902,2538" to="8009,2538" strokecolor="white" strokeweight="1.25pt">
              <o:lock v:ext="edit" aspectratio="t"/>
            </v:line>
            <v:rect id="_x0000_s3431" style="position:absolute;left:8191;top:1233;width:907;height:1503" fillcolor="black" strokeweight="1.35pt">
              <v:fill r:id="rId11" o:title="" type="tile"/>
              <o:lock v:ext="edit" aspectratio="t"/>
            </v:rect>
          </v:group>
        </w:pict>
      </w:r>
      <w:r>
        <w:rPr>
          <w:noProof/>
          <w:sz w:val="20"/>
        </w:rPr>
        <w:pict>
          <v:group id="_x0000_s1563" style="position:absolute;margin-left:-14.35pt;margin-top:8.05pt;width:89.15pt;height:22.65pt;z-index:251608576" coordorigin="2562,2548" coordsize="1783,453">
            <o:lock v:ext="edit" aspectratio="t"/>
            <v:shape id="_x0000_s1564" style="position:absolute;left:3227;top:1883;width:453;height:1783;rotation:-90;mso-position-horizontal:absolute;mso-position-vertical:absolute" coordsize="453,1783" path="m453,1656r-2,23l444,1699r-8,21l424,1738r-17,14l389,1767r-18,8l348,1781r-22,2l127,1783r-23,-2l82,1775r-19,-8l45,1754,28,1738,16,1720,6,1699,2,1679,,1656,,127,2,105,6,82,16,64,28,45,45,29,63,17,82,6,104,2,125,,326,r22,2l369,6r20,11l407,29r17,16l436,64r8,18l451,105r2,20l453,1656xe" fillcolor="yellow">
              <v:path arrowok="t"/>
              <o:lock v:ext="edit" aspectratio="t"/>
            </v:shape>
            <v:shape id="_x0000_s1565" style="position:absolute;left:3421;top:2010;width:58;height:1533;rotation:-90;mso-position-horizontal:absolute;mso-position-vertical:absolute" coordsize="58,1533" path="m2,27r,l2,23,4,19,7,15,9,11,13,6,17,4,21,2,25,r4,l35,r4,2l43,4r5,2l52,11r2,4l56,19r2,4l58,27r,l56,1504r,l56,1510r-2,4l52,1519r-2,4l45,1527r-4,2l37,1531r-4,2l27,1533r-4,l19,1531r-4,-2l11,1527r-4,-4l4,1519r-2,-5l,1510r,-6l,1504,2,27xe" fillcolor="red" strokecolor="red" strokeweight=".1pt">
              <v:path arrowok="t"/>
              <o:lock v:ext="edit" aspectratio="t"/>
            </v:shape>
            <v:shape id="_x0000_s1566" style="position:absolute;left:2611;top:2689;width:180;height:179;rotation:-90;mso-position-horizontal:absolute;mso-position-vertical:absolute" coordsize="180,179" path="m180,89r-2,20l172,126r-10,16l149,156r-16,11l117,175r-19,4l80,179,61,175,45,167,29,156,16,142,8,126,2,109,,89,4,70,10,54,18,37,33,23,47,13,65,5,84,r18,l121,5r16,8l154,23r12,14l174,54r6,16l180,89r,xe" fillcolor="#e0e0e0" strokeweight=".6pt">
              <v:path arrowok="t"/>
              <o:lock v:ext="edit" aspectratio="t"/>
            </v:shape>
            <v:shape id="_x0000_s1567" style="position:absolute;left:2669;top:2742;width:68;height:72;rotation:-90;mso-position-horizontal:absolute;mso-position-vertical:absolute" coordsize="68,72" path="m68,35l66,47,62,57,54,68,43,72r-12,l21,70,10,63,2,53,,41,,31,2,18,10,8,21,2,31,,43,,54,4r8,8l66,24r2,11l68,35xe" fillcolor="#e0e0e0" strokeweight=".6pt">
              <v:path arrowok="t"/>
              <o:lock v:ext="edit" aspectratio="t"/>
            </v:shape>
            <v:shape id="_x0000_s1568" style="position:absolute;left:4103;top:2689;width:180;height:179;rotation:-90;mso-position-horizontal:absolute;mso-position-vertical:absolute" coordsize="180,179" path="m180,88r-2,19l172,125r-10,17l149,156r-16,10l117,174r-19,5l80,179,61,174,45,166,29,156,16,142,8,125,2,107,,88,4,70,10,51,18,35,33,23,47,10,65,4,84,r18,l121,4r16,6l154,23r12,12l174,51r6,19l180,88r,xe" fillcolor="#e0e0e0" strokeweight=".6pt">
              <v:path arrowok="t"/>
              <o:lock v:ext="edit" aspectratio="t"/>
            </v:shape>
            <v:shape id="_x0000_s1569" style="position:absolute;left:4159;top:2741;width:68;height:74;rotation:-90;mso-position-horizontal:absolute;mso-position-vertical:absolute" coordsize="68,74" path="m68,37l66,50,62,60r-8,8l43,74r-12,l21,72,10,64,2,56,,43,,31,2,21,10,11,21,4,31,,43,2,54,7r8,8l66,25r2,12l68,37xe" fillcolor="#e0e0e0" strokeweight=".6pt">
              <v:path arrowok="t"/>
              <o:lock v:ext="edit" aspectratio="t"/>
            </v:shape>
            <v:shape id="_x0000_s1570" style="position:absolute;left:3423;top:2747;width:330;height:58;rotation:-90;mso-position-horizontal:absolute;mso-position-vertical:absolute" coordsize="330,58" path="m301,2r,l308,2r4,2l316,7r4,2l324,13r2,2l328,21r2,4l330,29r,6l328,39r-2,4l324,48r-4,4l316,54r-4,2l308,56r-7,2l301,58,27,56r,l23,54r-4,l14,52,10,48,6,45,4,41,2,37,,31,,27,,23,2,17,4,13,6,9,10,7,14,2,19,r4,l29,r,l301,2xe" fillcolor="red" strokecolor="red" strokeweight=".1pt">
              <v:path arrowok="t"/>
              <o:lock v:ext="edit" aspectratio="t"/>
            </v:shape>
            <v:shape id="_x0000_s1571" style="position:absolute;left:3285;top:2625;width:350;height:306;rotation:-90;mso-position-horizontal:absolute;mso-position-vertical:absolute" coordsize="350,306" path="m174,306l,,350,,174,306xe" fillcolor="red" stroked="f">
              <v:path arrowok="t"/>
              <o:lock v:ext="edit" aspectratio="t"/>
            </v:shape>
            <v:shape id="_x0000_s1572" style="position:absolute;left:3193;top:2601;width:29;height:125;rotation:-90;mso-position-horizontal:absolute;mso-position-vertical:absolute" coordsize="29,125" path="m3,14r,l3,12,3,8,5,6r,l7,4,9,2r2,l13,r2,l19,r2,2l23,2r2,2l25,6r2,2l27,10r2,2l29,14r,l27,113r,l27,115r-2,2l25,119r-2,2l21,123r-2,l17,125r-2,l13,125r-2,l9,125,7,123r-2,l3,121r,-2l,117r,-2l,113r,l3,14xe" fillcolor="red" strokecolor="red" strokeweight=".1pt">
              <v:path arrowok="t"/>
              <o:lock v:ext="edit" aspectratio="t"/>
            </v:shape>
            <v:shape id="_x0000_s1573" style="position:absolute;left:3146;top:2648;width:127;height:27;rotation:-90;mso-position-horizontal:absolute;mso-position-vertical:absolute" coordsize="127,27" path="m13,27r,l11,27r-2,l6,25r-2,l2,23r,-2l,19,,17,,15,,13,,10,2,6r,l4,4,6,2r3,l11,r2,l13,,113,r,l115,r2,2l119,2r2,2l123,6r2,l125,10r2,3l127,15r,2l125,19r,2l123,23r-2,2l119,25r-2,2l115,27r-2,l113,27,13,27xe" fillcolor="red" strokecolor="red" strokeweight=".1pt">
              <v:path arrowok="t"/>
              <o:lock v:ext="edit" aspectratio="t"/>
            </v:shape>
            <v:shape id="_x0000_s1574" type="#_x0000_t136" style="position:absolute;left:3738;top:2816;width:279;height:179" fillcolor="black" stroked="f" strokecolor="white" strokeweight=".25pt">
              <v:shadow color="#868686"/>
              <v:textpath style="font-family:&quot;Verdana Ref&quot;;font-size:14pt;v-text-kern:t" trim="t" fitpath="t" string="D3"/>
              <o:lock v:ext="edit" aspectratio="t"/>
            </v:shape>
          </v:group>
        </w:pict>
      </w:r>
    </w:p>
    <w:p w:rsidR="007C3446" w:rsidRDefault="007724E3">
      <w:pPr>
        <w:tabs>
          <w:tab w:val="left" w:pos="5400"/>
        </w:tabs>
        <w:ind w:right="-150"/>
      </w:pPr>
      <w:r>
        <w:rPr>
          <w:noProof/>
          <w:sz w:val="20"/>
        </w:rPr>
        <w:pict>
          <v:group id="_x0000_s2109" style="position:absolute;margin-left:283.45pt;margin-top:5.75pt;width:89.4pt;height:91.2pt;z-index:251569664" coordorigin="2431,3959" coordsize="1787,1824">
            <o:lock v:ext="edit" aspectratio="t"/>
            <v:shape id="_x0000_s2110" style="position:absolute;left:2431;top:3959;width:1787;height:1824;mso-position-horizontal:absolute;mso-position-vertical:absolute" coordsize="1785,1804" path="m1664,1804r14,-3l1695,1795r14,-8l1723,1773r15,-15l1748,1738r10,-23l1768,1693r7,-27l1781,1637r2,-26l1785,1580r,-1358l1783,193r-4,-29l1775,138r-7,-27l1758,86,1748,66,1736,45,1723,29,1709,17,1695,6,1678,2,1664,,120,,104,2,90,6,75,17,61,29,47,45,34,66,24,86r-8,25l10,138,4,164,2,193,,222,,1580r2,31l4,1639r6,27l16,1693r8,24l36,1738r11,20l61,1775r14,12l90,1795r16,6l120,1804r1544,xe" fillcolor="#cfc">
              <v:path arrowok="t"/>
              <o:lock v:ext="edit" aspectratio="t"/>
            </v:shape>
            <v:shape id="_x0000_s2111" style="position:absolute;left:2546;top:5586;width:451;height:82" coordsize="451,82" path="m410,r,l416,2r8,l431,6r6,4l441,14r4,7l449,27r,8l451,41r-2,8l449,55r-4,7l441,68r-4,6l431,78r-7,2l416,82r-6,l410,82,41,82r,l35,82,27,80,21,78,15,74,10,68,6,62,2,55,,49,,41,,35,2,27,6,21r4,-7l15,10,21,6,27,2r8,l41,r,l410,xe" fillcolor="lime" strokecolor="lime" strokeweight=".1pt">
              <v:path arrowok="t"/>
              <o:lock v:ext="edit" aspectratio="t"/>
            </v:shape>
            <v:shape id="_x0000_s2112" style="position:absolute;left:2491;top:5536;width:180;height:184" coordsize="180,182" path="m180,90r-2,21l172,129r-8,16l152,160r-17,10l119,178r-19,4l82,182,63,178,45,170,31,160,18,145,8,129,2,111,,90,2,72,8,53,18,37,31,22,45,10,63,4,82,r18,l119,4r16,6l150,22r14,15l172,53r6,19l180,90r,xe" fillcolor="#e0e0e0" strokeweight=".6pt">
              <v:path arrowok="t"/>
              <o:lock v:ext="edit" aspectratio="t"/>
            </v:shape>
            <v:shape id="_x0000_s2113" style="position:absolute;left:2546;top:5588;width:74;height:74" coordsize="74,74" path="m74,37l72,49,66,60r-8,8l47,74r-12,l23,72,13,66,4,55,,43,,31,4,21,13,10,23,4,35,,47,2,58,6r8,8l72,25r2,12l74,37xe" fillcolor="#e0e0e0" strokeweight=".6pt">
              <v:path arrowok="t"/>
              <o:lock v:ext="edit" aspectratio="t"/>
            </v:shape>
            <v:shape id="_x0000_s2114" style="position:absolute;left:2915;top:4079;width:82;height:1583" coordsize="82,1566" path="m82,1525r,l80,1533r,6l76,1545r-4,7l68,1558r-6,4l55,1564r-8,2l41,1566r-8,l27,1564r-6,-2l15,1558r-7,-6l4,1545r-2,-6l,1533r,-8l,1525,,42r,l,33,2,27,4,21,8,15,15,9,21,5,27,3,33,r8,l47,r8,3l62,5r6,4l72,15r4,6l80,27r,6l82,42r,l82,1525xe" fillcolor="lime" strokecolor="lime" strokeweight=".1pt">
              <v:path arrowok="t"/>
              <o:lock v:ext="edit" aspectratio="t"/>
            </v:shape>
            <v:shape id="_x0000_s2115" style="position:absolute;left:2550;top:4075;width:446;height:83" coordsize="445,82" path="m404,r,l410,r8,2l425,4r6,5l435,15r4,6l443,27r,6l445,41r-2,7l443,54r-4,8l435,66r-4,6l425,76r-7,2l410,80r-6,2l404,82,41,82r,l35,80,27,78,21,76,15,72,11,66,6,62,2,54,,48,,41,,33,2,27,6,21r5,-6l15,9,21,4,27,2,35,r6,l41,,404,xe" fillcolor="lime" strokecolor="lime" strokeweight=".1pt">
              <v:path arrowok="t"/>
              <o:lock v:ext="edit" aspectratio="t"/>
            </v:shape>
            <v:shape id="_x0000_s2116" style="position:absolute;left:2497;top:4022;width:180;height:184" coordsize="180,183" path="m180,92r-2,19l172,129r-8,17l150,160r-15,10l119,179r-19,4l82,183,64,179,45,170,31,160,18,146,8,129,2,111,,92,2,72,8,53,18,37,31,23,45,12,64,4,82,r18,l119,4r16,8l150,23r14,14l172,53r6,19l180,92r,xe" fillcolor="#e0e0e0" strokeweight=".6pt">
              <v:path arrowok="t"/>
              <o:lock v:ext="edit" aspectratio="t"/>
            </v:shape>
            <v:shape id="_x0000_s2117" style="position:absolute;left:2552;top:4075;width:74;height:73" coordsize="74,72" path="m74,37l72,48,66,60r-8,8l48,72r-13,l23,70,13,64,4,54,,43,,31,4,19,13,9,23,2,35,,45,,58,7r8,8l72,25r2,12l74,37xe" fillcolor="#e0e0e0" strokeweight=".6pt">
              <v:path arrowok="t"/>
              <o:lock v:ext="edit" aspectratio="t"/>
            </v:shape>
            <v:rect id="_x0000_s2118" style="position:absolute;left:2731;top:4648;width:447;height:436" fillcolor="#cfc" strokecolor="lime" strokeweight="4.1pt">
              <o:lock v:ext="edit" aspectratio="t"/>
            </v:rect>
            <v:shape id="_x0000_s2119" style="position:absolute;left:3295;top:4075;width:82;height:1207" coordsize="82,1194" path="m82,1153r,l82,1160r-2,8l78,1174r-4,6l68,1184r-6,4l56,1192r-6,2l41,1194r-6,l29,1192r-8,-4l17,1184r-6,-4l6,1174r-2,-6l2,1160,,1153r,l,41r,l2,33,4,27,6,21r5,-6l17,9,21,4,29,2,35,r6,l50,r6,2l62,4r6,5l74,15r4,6l80,27r2,6l82,41r,l82,1153xe" fillcolor="lime" strokecolor="lime" strokeweight=".1pt">
              <v:path arrowok="t"/>
              <o:lock v:ext="edit" aspectratio="t"/>
            </v:shape>
            <v:shape id="_x0000_s2120" style="position:absolute;left:3293;top:4073;width:835;height:83" coordsize="834,82" path="m793,r,l800,r6,2l814,4r4,5l824,15r4,6l830,27r2,6l834,41r-2,7l830,54r-2,8l824,66r-6,6l814,76r-8,2l800,80r-7,2l793,82,41,82r,l35,80,29,78,21,76,17,72,11,66,6,62,4,54,2,48,,41,2,33,4,27,6,21r5,-6l17,9,21,4,29,2,35,r6,l41,,793,xe" fillcolor="lime" strokecolor="lime" strokeweight=".1pt">
              <v:path arrowok="t"/>
              <o:lock v:ext="edit" aspectratio="t"/>
            </v:shape>
            <v:shape id="_x0000_s2121" style="position:absolute;left:3993;top:4019;width:181;height:180" coordsize="181,178" path="m181,88r-2,21l172,127r-10,17l148,158r-17,10l113,176r-19,2l76,178,56,172,39,164,25,152,12,135,4,119,,98,,80,4,62,12,43,25,27,39,14,56,6,74,,94,r19,2l131,10r17,10l162,35r8,16l179,70r2,18l181,88xe" fillcolor="#e0e0e0" strokeweight=".6pt">
              <v:path arrowok="t"/>
              <o:lock v:ext="edit" aspectratio="t"/>
            </v:shape>
            <v:shape id="_x0000_s2122" style="position:absolute;left:4046;top:4073;width:74;height:73" coordsize="74,72" path="m74,37l72,48,66,60,56,68,46,72r-13,l21,70,11,64,5,54,,43,,31,5,19,11,9,21,2,33,,46,,56,6r10,9l72,25r2,12l74,37xe" fillcolor="#e0e0e0" strokeweight=".6pt">
              <v:path arrowok="t"/>
              <o:lock v:ext="edit" aspectratio="t"/>
            </v:shape>
            <v:shape id="_x0000_s2123" style="position:absolute;left:3244;top:4022;width:180;height:184" coordsize="180,183" path="m180,92r-2,19l172,129r-8,17l152,160r-17,10l119,179r-18,4l82,183,64,179,45,170,31,160,19,146,8,129,2,111,,92,2,72,8,53,19,37,31,23,45,12,64,4,82,r19,l119,4r16,8l152,23r12,14l172,53r6,19l180,92r,xe" fillcolor="#e0e0e0" strokeweight=".6pt">
              <v:path arrowok="t"/>
              <o:lock v:ext="edit" aspectratio="t"/>
            </v:shape>
            <v:shape id="_x0000_s2124" style="position:absolute;left:3301;top:4075;width:72;height:73" coordsize="72,72" path="m72,37l70,48,66,60,56,68,46,72r-13,l21,70,11,64,5,54,,43,,31,5,19,11,9,21,2,33,,46,,56,7r10,8l70,25r2,12l72,37xe" fillcolor="#e0e0e0" strokeweight=".6pt">
              <v:path arrowok="t"/>
              <o:lock v:ext="edit" aspectratio="t"/>
            </v:shape>
            <v:shape id="_x0000_s2125" style="position:absolute;left:3687;top:4824;width:446;height:83" coordsize="445,82" path="m404,r,l410,2r6,2l424,6r4,4l434,16r4,5l440,29r3,6l445,41r-2,8l440,55r-2,7l434,68r-6,6l424,78r-8,2l410,82r-6,l404,82,41,82r,l35,82,26,80,20,78,14,74,10,68,6,62,2,55,,49,,41,,35,2,29,6,21r4,-5l14,10,20,6,26,4,35,2,41,r,l404,xe" fillcolor="lime" strokecolor="lime" strokeweight=".1pt">
              <v:path arrowok="t"/>
              <o:lock v:ext="edit" aspectratio="t"/>
            </v:shape>
            <v:shape id="_x0000_s2126" style="position:absolute;left:3993;top:4771;width:181;height:183" coordsize="181,182" path="m181,90r-2,20l172,129r-8,16l152,160r-17,10l119,178r-18,4l82,182,64,178,47,170,31,160,19,145,8,129,2,110,,90,,71,6,53,17,37,27,22,43,12,60,4,78,,97,r18,4l133,12r15,10l162,37r8,16l176,71r5,19l181,90xe" fillcolor="#e0e0e0" strokeweight=".6pt">
              <v:path arrowok="t"/>
              <o:lock v:ext="edit" aspectratio="t"/>
            </v:shape>
            <v:shape id="_x0000_s2127" style="position:absolute;left:4049;top:4826;width:69;height:73" coordsize="69,72" path="m69,35l67,47,61,58r-8,8l43,72r-13,l20,70,10,64,4,53,,41,,29,4,19,10,8,20,2,30,,43,,53,4r8,8l67,25r2,10l69,35xe" fillcolor="#e0e0e0" strokeweight=".6pt">
              <v:path arrowok="t"/>
              <o:lock v:ext="edit" aspectratio="t"/>
            </v:shape>
            <v:shape id="_x0000_s2128" style="position:absolute;left:3684;top:5588;width:438;height:83" coordsize="438,82" path="m397,r,l403,2r7,l418,6r4,4l428,14r4,7l434,27r2,8l438,41r-2,8l434,55r-2,7l428,68r-6,6l418,78r-8,2l403,82r-6,l397,82,41,82r,l35,82,26,80,20,78,14,74,10,68,6,62,2,55,,49,,41,,35,2,27,6,21r4,-7l14,10,20,6,26,2r9,l41,r,l397,xe" fillcolor="lime" strokecolor="lime" strokeweight=".1pt">
              <v:path arrowok="t"/>
              <o:lock v:ext="edit" aspectratio="t"/>
            </v:shape>
            <v:shape id="_x0000_s2129" style="position:absolute;left:3987;top:5532;width:180;height:182" coordsize="180,180" path="m180,90r-2,20l172,129r-10,16l148,160r-17,10l113,178r-19,2l76,180,55,174,39,166,25,151,12,137,4,119,,100,,82,4,61,12,45,25,28,39,16,55,8,74,2,94,r19,4l131,12r17,10l162,37r8,16l178,71r2,19l180,90xe" fillcolor="#e0e0e0" strokeweight=".6pt">
              <v:path arrowok="t"/>
              <o:lock v:ext="edit" aspectratio="t"/>
            </v:shape>
            <v:shape id="_x0000_s2130" style="position:absolute;left:4040;top:5586;width:74;height:74" coordsize="74,74" path="m74,37l70,49,64,59r-8,9l43,74r-12,l21,72,11,66,2,55,,43,,31,4,21,13,10,23,4,35,,47,2,58,6r8,8l72,25r2,12l74,37xe" fillcolor="#e0e0e0" strokeweight=".6pt">
              <v:path arrowok="t"/>
              <o:lock v:ext="edit" aspectratio="t"/>
            </v:shape>
            <v:shape id="_x0000_s2131" style="position:absolute;left:3684;top:4826;width:81;height:249" coordsize="82,246" path="m82,205r,l82,213r-2,7l76,226r-5,6l67,236r-6,4l55,244r-8,2l41,246r-6,l26,244r-6,-4l14,236r-4,-4l6,226,2,220,,213r,-8l,205,,41r,l,35,2,29,6,21r4,-5l14,10,20,6,26,4,35,2,41,r6,2l55,4r6,2l67,10r4,6l76,21r4,8l82,35r,6l82,41r,164xe" fillcolor="lime" strokecolor="lime" strokeweight=".1pt">
              <v:path arrowok="t"/>
              <o:lock v:ext="edit" aspectratio="t"/>
            </v:shape>
            <v:shape id="_x0000_s2132" style="position:absolute;left:3684;top:5418;width:81;height:253" coordsize="82,250" path="m82,209r,l82,217r-2,6l76,230r-5,6l67,242r-6,4l55,248r-8,2l41,250r-6,l26,248r-6,-2l14,242r-4,-6l6,230,2,223,,217r,-8l,209,,41r,l,33,2,26,6,20r4,-6l14,8,20,4,26,2,35,r6,l47,r8,2l61,4r6,4l71,14r5,6l80,26r2,7l82,41r,l82,209xe" fillcolor="lime" strokecolor="lime" strokeweight=".1pt">
              <v:path arrowok="t"/>
              <o:lock v:ext="edit" aspectratio="t"/>
            </v:shape>
            <v:shape id="_x0000_s2133" style="position:absolute;left:3299;top:5203;width:339;height:84" coordsize="339,83" path="m298,r,l306,r6,3l318,7r6,4l328,15r4,6l337,27r2,6l339,42r,6l337,56r-5,6l328,68r-4,4l318,76r-6,4l306,83r-8,l298,83,41,83r,l35,83,29,80,21,76,17,72,11,68,7,62,5,56,2,48,,42,2,33,5,27,7,21r4,-6l17,11,21,7,29,3,35,r6,l41,,298,xe" fillcolor="lime" strokecolor="lime" strokeweight=".1pt">
              <v:path arrowok="t"/>
              <o:lock v:ext="edit" aspectratio="t"/>
            </v:shape>
            <v:shape id="_x0000_s2134" style="position:absolute;left:3566;top:5026;width:308;height:258" coordsize="307,256" path="m242,8r,l248,4r6,-2l260,r8,l275,2r6,2l289,6r4,4l299,16r4,7l305,29r2,6l307,43r-2,6l303,57r-2,7l297,70r-6,4l291,74,65,248r,l59,252r-6,2l47,256r-8,l33,254r-6,-2l18,250r-4,-4l8,240,4,234,2,228,,222r,-9l2,207r2,-8l6,193r4,-6l16,183r,l242,8xe" fillcolor="lime" strokecolor="lime" strokeweight=".1pt">
              <v:path arrowok="t"/>
              <o:lock v:ext="edit" aspectratio="t"/>
            </v:shape>
            <v:shape id="_x0000_s2135" type="#_x0000_t136" style="position:absolute;left:3648;top:4345;width:322;height:306" fillcolor="black" strokeweight=".25pt">
              <v:shadow color="#868686"/>
              <v:textpath style="font-family:&quot;Abadi MT Condensed&quot;;font-size:28pt;v-text-kern:t" trim="t" fitpath="t" string="S3"/>
              <o:lock v:ext="edit" aspectratio="t"/>
            </v:shape>
            <v:shape id="_x0000_s2136" type="#_x0000_t136" style="position:absolute;left:3532;top:4896;width:116;height:184" fillcolor="black" strokeweight=".25pt">
              <v:shadow color="#868686"/>
              <v:textpath style="font-family:&quot;Abadi MT Condensed&quot;;font-size:28pt;v-text-kern:t" trim="t" fitpath="t" string="2"/>
              <o:lock v:ext="edit" aspectratio="t"/>
            </v:shape>
            <v:shape id="_x0000_s2137" type="#_x0000_t136" style="position:absolute;left:3881;top:5141;width:58;height:183" fillcolor="black" strokeweight=".25pt">
              <v:shadow color="#868686"/>
              <v:textpath style="font-family:&quot;Abadi MT Condensed&quot;;font-size:28pt;v-text-kern:t" trim="t" fitpath="t" string="1"/>
              <o:lock v:ext="edit" aspectratio="t"/>
            </v:shape>
            <v:shape id="_x0000_s2138" type="#_x0000_t136" style="position:absolute;left:3532;top:5447;width:116;height:183" fillcolor="black" strokeweight=".25pt">
              <v:shadow color="#868686"/>
              <v:textpath style="font-family:&quot;Abadi MT Condensed&quot;;font-size:28pt;v-text-kern:t" trim="t" fitpath="t" string="3"/>
              <o:lock v:ext="edit" aspectratio="t"/>
            </v:shape>
          </v:group>
        </w:pict>
      </w:r>
    </w:p>
    <w:p w:rsidR="007C3446" w:rsidRDefault="007724E3">
      <w:pPr>
        <w:tabs>
          <w:tab w:val="left" w:pos="5400"/>
        </w:tabs>
        <w:ind w:right="-150"/>
      </w:pPr>
      <w:r>
        <w:rPr>
          <w:noProof/>
          <w:sz w:val="20"/>
        </w:rPr>
        <w:pict>
          <v:group id="_x0000_s2411" style="position:absolute;margin-left:-15.45pt;margin-top:5.2pt;width:89.25pt;height:22.75pt;z-index:251624960" coordorigin="1081,2605" coordsize="1785,455">
            <v:shape id="_x0000_s2313" style="position:absolute;left:1081;top:2605;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2314" style="position:absolute;left:1278;top:2812;width:543;height:42;mso-position-horizontal:absolute;mso-position-vertical:absolute" coordsize="543,41" path="m20,41r,l18,41r-4,l10,39,8,37,6,35,4,31,2,29,,25,,21,,19,2,15,4,11,6,9,8,6,10,4,14,2r4,l20,r,l522,r,l527,2r2,l533,4r2,2l537,9r2,2l541,15r2,4l543,21r,4l541,29r-2,2l537,35r-2,2l533,39r-4,2l527,41r-5,l522,41,20,41xe" strokecolor="white" strokeweight=".1pt">
              <v:path arrowok="t"/>
              <o:lock v:ext="edit" aspectratio="t"/>
            </v:shape>
            <v:shape id="_x0000_s2315" style="position:absolute;left:1134;top:2745;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2316" style="position:absolute;left:1188;top:2800;width:69;height:69;mso-position-horizontal:absolute;mso-position-vertical:absolute" coordsize="69,68" path="m69,33l67,45,61,55r-8,9l41,68r-13,l18,64,8,55,2,45,,33,2,23,8,12,18,4,28,,41,,53,4r8,8l67,23r2,10l69,33xe" fillcolor="#e0e0e0" strokeweight=".6pt">
              <v:path arrowok="t"/>
              <o:lock v:ext="edit" aspectratio="t"/>
            </v:shape>
            <v:shape id="_x0000_s2317" style="position:absolute;left:2071;top:2812;width:580;height:42;mso-position-horizontal:absolute;mso-position-vertical:absolute" coordsize="580,41" path="m20,41r,l18,41r-4,l10,39,8,37,6,35,4,31,2,29r,-4l,21,2,19r,-4l4,11,6,9,8,6,10,4,14,2r4,l20,r,l560,r,l564,2r2,l570,4r2,2l576,9r2,2l578,15r2,4l580,21r,4l578,29r,2l576,35r-4,2l570,39r-4,2l564,41r-4,l560,41,20,41xe" strokecolor="white" strokeweight=".1pt">
              <v:path arrowok="t"/>
              <o:lock v:ext="edit" aspectratio="t"/>
            </v:shape>
            <v:shape id="_x0000_s2318" style="position:absolute;left:2061;top:2673;width:41;height:290;mso-position-horizontal:absolute;mso-position-vertical:absolute" coordsize="41,289" path="m,20r,l2,16r,-4l4,10,6,6,8,4,12,2,14,r4,l22,r2,l28,r5,2l35,4r2,2l39,10r2,2l41,16r,4l41,20r,249l41,269r-2,4l39,277r-2,2l35,283r-2,2l28,287r-2,2l22,289r-4,l16,289r-4,l8,287,6,285,4,283,2,279,,277r,-4l,269r,l,20xe" strokecolor="white" strokeweight=".1pt">
              <v:path arrowok="t"/>
              <o:lock v:ext="edit" aspectratio="t"/>
            </v:shape>
            <v:shape id="_x0000_s2319" style="position:absolute;left:1782;top:2652;width:43;height:344;mso-position-horizontal:absolute;mso-position-vertical:absolute" coordsize="43,343" path="m,21r,l,17,,13,2,11,4,6,6,4,10,2,12,r4,l21,r2,l27,r4,2l33,4r2,2l37,11r2,2l41,17r,4l41,21r2,301l43,322r,4l41,331r-2,2l37,337r-2,2l33,341r-4,2l27,343r-4,l18,343r-4,l12,341,8,339,6,337,4,333,2,331r,-5l2,322r,l,21xe" strokecolor="white" strokeweight=".1pt">
              <v:path arrowok="t"/>
              <o:lock v:ext="edit" aspectratio="t"/>
            </v:shape>
            <v:shape id="_x0000_s2320" style="position:absolute;left:1794;top:2810;width:293;height:180;mso-position-horizontal:absolute;mso-position-vertical:absolute" coordsize="293,179" path="m31,177r,l27,179r-4,l21,179r-4,l13,179r-2,-2l6,175,4,171,2,168,,164r,-2l,158r,-4l,152r2,-4l4,146r5,-4l11,140r,l263,4r,l265,2r4,l273,r4,2l279,2r4,2l285,6r2,2l289,13r2,2l291,19r2,4l291,25r,4l289,33r-2,2l285,37r-4,2l281,39,31,177xe" strokecolor="white" strokeweight=".1pt">
              <v:path arrowok="t"/>
              <o:lock v:ext="edit" aspectratio="t"/>
            </v:shape>
            <v:shape id="_x0000_s2321" style="position:absolute;left:1803;top:2665;width:293;height:179;mso-position-horizontal:absolute;mso-position-vertical:absolute" coordsize="293,178" path="m280,141r,l284,143r2,2l288,147r3,4l291,156r2,2l291,162r,4l288,168r-2,4l284,174r-2,2l278,178r-4,l272,178r-4,l264,178r-2,-2l262,176,10,37r,l6,34,4,32,2,30,,26,,24,,20,,16,,12,2,10,4,6,6,4,10,2,12,r4,l20,r2,l26,r4,2l30,2,280,141xe" strokecolor="white" strokeweight=".1pt">
              <v:path arrowok="t"/>
              <o:lock v:ext="edit" aspectratio="t"/>
            </v:shape>
            <v:shape id="_x0000_s2322" style="position:absolute;left:2624;top:2745;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2323" style="position:absolute;left:2680;top:2800;width:69;height:69;mso-position-horizontal:absolute;mso-position-vertical:absolute" coordsize="69,68" path="m69,33l67,45,61,55,51,64,41,68r-13,l16,64,8,55,2,45,,33,2,23,8,12,16,4,28,,41,,51,4r10,8l67,23r2,10l69,33xe" fillcolor="#e0e0e0" strokeweight=".6pt">
              <v:path arrowok="t"/>
              <o:lock v:ext="edit" aspectratio="t"/>
            </v:shape>
            <v:shape id="_x0000_s2324" style="position:absolute;left:2141;top:2652;width:149;height:105;mso-position-horizontal:absolute;mso-position-vertical:absolute" coordsize="149,105" path="m10,103r,l10,103r-2,2l8,105r-2,l6,103r-2,l4,103r-2,l2,101r,l2,99,,99,,97r2,l2,95r,l2,93r2,l4,93,141,r,l141,r2,l143,r2,l145,r2,l147,r,2l149,2r,2l149,4r,2l149,6r,2l149,8r,l147,11r,l147,11,10,103xe" strokecolor="white" strokeweight=".1pt">
              <v:path arrowok="t"/>
              <o:lock v:ext="edit" aspectratio="t"/>
            </v:shape>
            <v:shape id="_x0000_s2325" style="position:absolute;left:2231;top:2644;width:65;height:51;mso-position-horizontal:absolute;mso-position-vertical:absolute" coordsize="65,51" path="m65,l,16,22,51,65,xe" strokecolor="white" strokeweight="0">
              <v:path arrowok="t"/>
              <o:lock v:ext="edit" aspectratio="t"/>
            </v:shape>
            <v:shape id="_x0000_s2326" style="position:absolute;left:2219;top:2652;width:149;height:105;mso-position-horizontal:absolute;mso-position-vertical:absolute" coordsize="149,105" path="m10,103r,l10,103r-2,2l8,105r-2,l6,103r-2,l4,103r-2,l2,101r,l,99r,l,97r,l2,95r,l2,93r2,l4,93,141,r,l141,r2,l143,r2,l145,r2,l147,r,2l149,2r,2l149,4r,2l149,6r,2l149,8r,l147,11r,l147,11,10,103xe" strokecolor="white" strokeweight=".1pt">
              <v:path arrowok="t"/>
              <o:lock v:ext="edit" aspectratio="t"/>
            </v:shape>
            <v:shape id="_x0000_s2327" style="position:absolute;left:2309;top:2644;width:65;height:51;mso-position-horizontal:absolute;mso-position-vertical:absolute" coordsize="65,51" path="m65,l,16,22,51,65,xe" strokecolor="white" strokeweight="0">
              <v:path arrowok="t"/>
              <o:lock v:ext="edit" aspectratio="t"/>
            </v:shape>
            <v:shape id="_x0000_s2328" type="#_x0000_t136" style="position:absolute;left:1395;top:2621;width:279;height:179" strokecolor="white" strokeweight=".25pt">
              <v:shadow color="#868686"/>
              <v:textpath style="font-family:&quot;Verdana Ref&quot;;font-size:14pt;font-weight:bold;v-text-kern:t" trim="t" fitpath="t" string="D4"/>
              <o:lock v:ext="edit" aspectratio="t"/>
            </v:shape>
            <v:group id="_x0000_s2329" style="position:absolute;left:1554;top:2877;width:158;height:147" coordorigin="2880,1264" coordsize="158,147">
              <o:lock v:ext="edit" aspectratio="t"/>
              <v:line id="_x0000_s2330" style="position:absolute" from="2880,1333" to="3038,1335" strokecolor="white" strokeweight="1.25pt">
                <o:lock v:ext="edit" aspectratio="t"/>
              </v:line>
              <v:line id="_x0000_s2331" style="position:absolute;rotation:90;flip:y" from="2887,1338" to="3034,1338" strokecolor="white" strokeweight="1.25pt">
                <o:lock v:ext="edit" aspectratio="t"/>
              </v:line>
            </v:group>
            <v:shape id="_x0000_s2332" type="#_x0000_t136" style="position:absolute;left:2161;top:2901;width:703;height:89" strokecolor="white" strokeweight="0">
              <v:shadow color="#868686"/>
              <v:textpath style="font-family:&quot;Verdana Ref&quot;;font-size:14pt;v-text-kern:t" trim="t" fitpath="t" string="LED         "/>
              <o:lock v:ext="edit" aspectratio="t"/>
            </v:shape>
          </v:group>
        </w:pict>
      </w:r>
    </w:p>
    <w:p w:rsidR="007C3446" w:rsidRDefault="007724E3">
      <w:pPr>
        <w:tabs>
          <w:tab w:val="left" w:pos="5400"/>
        </w:tabs>
        <w:ind w:right="-150"/>
      </w:pPr>
      <w:r>
        <w:rPr>
          <w:noProof/>
          <w:sz w:val="20"/>
        </w:rPr>
        <w:pict>
          <v:group id="_x0000_s1803" style="position:absolute;margin-left:184.4pt;margin-top:1.6pt;width:89.15pt;height:51.4pt;z-index:251579904" coordorigin="81,2704" coordsize="1783,1028">
            <o:lock v:ext="edit" aspectratio="t"/>
            <v:shape id="_x0000_s1804" style="position:absolute;left:81;top:2704;width:1783;height:1028;mso-position-horizontal:absolute;mso-position-vertical:absolute" coordsize="1783,1028" path="m1658,1028r21,-2l1701,1021r21,-10l1738,999r16,-17l1767,964r10,-19l1783,923r,-23l1783,127r,-23l1777,82,1767,63,1754,45,1738,28,1720,16,1701,8,1679,2,1658,,127,,105,2,84,8,64,16,45,28,31,45,18,63,8,84,2,104,,127,,900r2,23l8,945r10,19l31,982r14,17l64,1011r20,10l105,1026r22,2l1658,1028xe" fillcolor="#e0e0e0">
              <v:path arrowok="t"/>
              <o:lock v:ext="edit" aspectratio="t"/>
            </v:shape>
            <v:shape id="_x0000_s1805" style="position:absolute;left:142;top:3506;width:181;height:178;mso-position-horizontal:absolute;mso-position-vertical:absolute" coordsize="181,178" path="m181,88r-2,20l173,127r-11,16l150,158r-16,10l115,176r-18,2l76,178,58,172,41,164,25,152,15,135,6,119,,98,,80,4,61,13,43,25,26,39,14,58,6,76,,95,r20,2l134,10r14,10l162,35r11,16l179,69r2,19l181,88xe" strokeweight=".6pt">
              <v:path arrowok="t"/>
              <o:lock v:ext="edit" aspectratio="t"/>
            </v:shape>
            <v:shape id="_x0000_s1806" style="position:absolute;left:198;top:3561;width:69;height:68;mso-position-horizontal:absolute;mso-position-vertical:absolute" coordsize="69,68" path="m69,33l67,45,61,56r-8,8l41,68r-13,l18,64,8,56,2,45,,35,2,23,8,12,18,4,28,,41,,53,4r8,8l67,23r2,10l69,33xe" strokeweight=".6pt">
              <v:path arrowok="t"/>
              <o:lock v:ext="edit" aspectratio="t"/>
            </v:shape>
            <v:shape id="_x0000_s1807" style="position:absolute;left:1647;top:3506;width:180;height:178;mso-position-horizontal:absolute;mso-position-vertical:absolute" coordsize="180,178" path="m180,88r-2,20l170,127r-8,16l147,158r-16,10l112,176r-18,2l76,178,55,172,39,164,24,152,12,135,4,119,,98,,80,4,61,12,43,24,26,39,14,55,6,74,,94,r18,2l131,10r16,10l162,35r8,16l176,69r4,19l180,88xe" strokeweight=".6pt">
              <v:path arrowok="t"/>
              <o:lock v:ext="edit" aspectratio="t"/>
            </v:shape>
            <v:shape id="_x0000_s1808" style="position:absolute;left:1700;top:3557;width:74;height:72;mso-position-horizontal:absolute;mso-position-vertical:absolute" coordsize="74,72" path="m74,35l70,47,64,57r-9,9l43,72r-12,l21,70,10,64,2,53,,41,,31,4,18,12,8,23,2,35,,47,,57,4r9,8l72,25r2,10l74,35xe" strokeweight=".6pt">
              <v:path arrowok="t"/>
              <o:lock v:ext="edit" aspectratio="t"/>
            </v:shape>
            <v:shape id="_x0000_s1809" style="position:absolute;left:897;top:3506;width:178;height:178;mso-position-horizontal:absolute;mso-position-vertical:absolute" coordsize="178,178" path="m178,88r-2,20l170,127r-11,16l147,158r-16,10l112,176r-18,2l73,178,55,172,39,164,24,152,12,135,4,119,,98,,80,4,61,12,43,22,26,39,14,55,6,73,,94,r18,2l131,10r16,10l159,35r11,16l176,69r2,19l178,88xe" strokeweight=".6pt">
              <v:path arrowok="t"/>
              <o:lock v:ext="edit" aspectratio="t"/>
            </v:shape>
            <v:shape id="_x0000_s1810" style="position:absolute;left:950;top:3561;width:70;height:68;mso-position-horizontal:absolute;mso-position-vertical:absolute" coordsize="70,68" path="m70,33l68,45,61,56r-8,8l41,68r-12,l18,64,8,56,2,45,,35,2,23,8,12,18,4,29,,41,,53,4r8,8l68,23r2,10l70,33xe" strokeweight=".6pt">
              <v:path arrowok="t"/>
              <o:lock v:ext="edit" aspectratio="t"/>
            </v:shape>
            <v:shape id="_x0000_s1811" style="position:absolute;left:81;top:2704;width:1783;height:576;mso-position-horizontal:absolute;mso-position-vertical:absolute" coordsize="1783,576" path="m1658,576r21,-2l1701,568r21,-8l1738,545r16,-14l1767,513r10,-21l1783,472r,-23l1783,127r,-23l1777,82,1767,63,1754,45,1738,28,1720,16,1701,8,1679,2,1658,,127,,105,2,84,8,64,16,45,28,31,45,18,63,8,84,2,104,,127,,449r2,23l8,492r10,21l31,531r14,16l64,560r20,8l105,574r22,2l1658,576xe" fillcolor="#e0e0e0">
              <v:path arrowok="t"/>
              <o:lock v:ext="edit" aspectratio="t"/>
            </v:shape>
            <v:shape id="_x0000_s1812" style="position:absolute;left:1370;top:2954;width:82;height:82;mso-position-horizontal:absolute;mso-position-vertical:absolute" coordsize="82,82" path="m82,41l80,55,74,65,66,76,53,80,41,82,29,80,16,76,8,65,2,55,,41,2,29,8,18,16,8,29,2,41,,53,2,66,8r8,10l80,29r2,12l82,41xe" fillcolor="black" strokeweight="0">
              <v:path arrowok="t"/>
              <o:lock v:ext="edit" aspectratio="t"/>
            </v:shape>
            <v:shape id="_x0000_s1813" style="position:absolute;left:1052;top:2954;width:82;height:82;mso-position-horizontal:absolute;mso-position-vertical:absolute" coordsize="82,82" path="m82,41l80,55,74,65,66,76,54,80,41,82,29,80,19,76,9,65,2,55,,41,2,29,9,18,17,8,29,2,41,,54,2,66,8r8,10l80,29r2,12l82,41xe" fillcolor="black" strokeweight="0">
              <v:path arrowok="t"/>
              <o:lock v:ext="edit" aspectratio="t"/>
            </v:shape>
            <v:shape id="_x0000_s1814" type="#_x0000_t136" style="position:absolute;left:329;top:2819;width:360;height:315" fillcolor="red" strokecolor="red" strokeweight="0">
              <v:shadow color="#868686"/>
              <v:textpath style="font-family:&quot;Verdana Ref&quot;;font-size:12pt;font-weight:bold;v-text-kern:t" trim="t" fitpath="t" string="FM"/>
              <o:lock v:ext="edit" aspectratio="t"/>
            </v:shape>
            <v:shape id="_x0000_s1815" type="#_x0000_t136" style="position:absolute;left:1011;top:2789;width:150;height:96" fillcolor="red" strokecolor="red" strokeweight="0">
              <v:shadow color="#868686"/>
              <v:textpath style="font-family:&quot;Abadi MT Condensed&quot;;font-size:8pt;v-text-kern:t" trim="t" fitpath="t" string="R "/>
              <o:lock v:ext="edit" aspectratio="t"/>
            </v:shape>
            <v:shape id="_x0000_s1816" type="#_x0000_t136" style="position:absolute;left:1341;top:2796;width:150;height:96" fillcolor="red" strokecolor="red" strokeweight="0">
              <v:shadow color="#868686"/>
              <v:textpath style="font-family:&quot;Abadi MT Condensed&quot;;font-size:8pt;v-text-kern:t" trim="t" fitpath="t" string="T "/>
              <o:lock v:ext="edit" aspectratio="t"/>
            </v:shape>
          </v:group>
        </w:pict>
      </w:r>
    </w:p>
    <w:p w:rsidR="007C3446" w:rsidRDefault="007724E3">
      <w:pPr>
        <w:tabs>
          <w:tab w:val="left" w:pos="5400"/>
        </w:tabs>
        <w:ind w:right="-150"/>
      </w:pPr>
      <w:r>
        <w:rPr>
          <w:noProof/>
          <w:sz w:val="20"/>
        </w:rPr>
        <w:pict>
          <v:group id="_x0000_s1162" style="position:absolute;margin-left:82.35pt;margin-top:-71.25pt;width:89.2pt;height:22.65pt;z-index:251613696" coordorigin="17967,4086" coordsize="1783,453">
            <o:lock v:ext="edit" aspectratio="t"/>
            <v:shape id="_x0000_s1163" style="position:absolute;left:18632;top:3421;width:453;height:1783;rotation:90;mso-position-horizontal:absolute;mso-position-vertical:absolute" coordsize="453,1783" path="m,128l,105,7,84,17,64,29,45,46,29,62,17,82,9,105,2,125,,326,r23,2l369,9r21,8l408,29r17,16l437,64r8,18l451,105r2,23l453,1656r-2,23l445,1699r-8,21l425,1738r-17,17l390,1767r-21,8l349,1781r-23,2l128,1783r-23,-2l82,1775r-18,-8l46,1755,29,1738,17,1720,7,1701,3,1679,,1656,,128xe" fillcolor="#40c040">
              <v:path arrowok="t"/>
              <o:lock v:ext="edit" aspectratio="t"/>
            </v:shape>
            <v:shape id="_x0000_s1164" style="position:absolute;left:19330;top:4043;width:26;height:548;rotation:90;mso-position-horizontal:absolute;mso-position-vertical:absolute" coordsize="26,548" path="m26,536r,l26,538r-2,2l24,542r-2,2l22,546r-2,l18,548r-4,l12,548r-2,l8,548,6,546r-2,l2,544r,-2l,540r,-2l,536r,l,13r,l,11,,9,2,7,2,5r2,l6,3,8,r2,l12,r2,l18,r2,3l22,5r,l24,7r,2l26,11r,2l26,13r,523xe" strokecolor="white" strokeweight=".1pt">
              <v:path arrowok="t"/>
              <o:lock v:ext="edit" aspectratio="t"/>
            </v:shape>
            <v:shape id="_x0000_s1165" style="position:absolute;left:19508;top:4225;width:180;height:178;rotation:90;mso-position-horizontal:absolute;mso-position-vertical:absolute" coordsize="180,178" path="m180,90r-2,19l172,125r-10,17l149,156r-16,12l117,174r-19,4l80,178,61,174,45,168,28,156,16,142,8,125,2,109,,90,4,72,10,53,18,37,33,23,47,12,65,4,84,r18,l121,4r16,8l151,23r13,14l174,53r4,17l180,90r,xe" fillcolor="#e0e0e0" strokeweight=".6pt">
              <v:path arrowok="t"/>
              <o:lock v:ext="edit" aspectratio="t"/>
            </v:shape>
            <v:shape id="_x0000_s1166" style="position:absolute;left:19566;top:4279;width:68;height:72;rotation:90;mso-position-horizontal:absolute;mso-position-vertical:absolute" coordsize="68,72" path="m68,37l66,47,62,60r-9,8l41,72r-10,l21,70,10,64,2,54,,43,,31,2,19,10,8,21,2,31,,41,,53,6r9,9l66,25r2,12l68,37xe" fillcolor="#e0e0e0" strokeweight=".6pt">
              <v:path arrowok="t"/>
              <o:lock v:ext="edit" aspectratio="t"/>
            </v:shape>
            <v:shape id="_x0000_s1167" style="position:absolute;left:18357;top:4079;width:26;height:472;rotation:90;mso-position-horizontal:absolute;mso-position-vertical:absolute" coordsize="26,472" path="m26,458r,l26,462r-2,2l24,466r-2,2l22,468r-2,2l18,470r-4,2l12,472r-2,l8,470r-2,l4,468r-2,l2,466,,464r,-2l,458r,l,12r,l,10,,8,2,6,2,4,4,2,6,,8,r2,l12,r2,l18,r2,l22,2r,2l24,6r,2l26,10r,2l26,12r,446xe" strokecolor="white" strokeweight=".1pt">
              <v:path arrowok="t"/>
              <o:lock v:ext="edit" aspectratio="t"/>
            </v:shape>
            <v:shape id="_x0000_s1168" style="position:absolute;left:18016;top:4225;width:180;height:178;rotation:90;mso-position-horizontal:absolute;mso-position-vertical:absolute" coordsize="180,178" path="m180,88r-2,18l172,125r-10,16l149,155r-16,11l117,174r-19,4l80,178,61,174,45,166,28,155,16,141,8,125,2,108,,88,4,69,10,53,18,36,33,22,47,10,65,4,84,r18,l121,4r16,6l151,22r13,12l174,51r4,18l180,88r,xe" fillcolor="#e0e0e0" strokeweight=".6pt">
              <v:path arrowok="t"/>
              <o:lock v:ext="edit" aspectratio="t"/>
            </v:shape>
            <v:shape id="_x0000_s1169" style="position:absolute;left:18075;top:4278;width:68;height:74;rotation:90;mso-position-horizontal:absolute;mso-position-vertical:absolute" coordsize="68,74" path="m68,37l66,49,62,59r-9,8l41,74r-10,l21,72,10,65,2,55,,43,,31,2,20,10,10,21,4,31,,41,2,53,6r9,8l66,26r2,11l68,37xe" fillcolor="#e0e0e0" strokeweight=".6pt">
              <v:path arrowok="t"/>
              <o:lock v:ext="edit" aspectratio="t"/>
            </v:shape>
            <v:shape id="_x0000_s1170" type="#_x0000_t136" style="position:absolute;left:18184;top:4417;width:1411;height:86" fillcolor="black" stroked="f">
              <v:shadow color="#868686"/>
              <v:textpath style="font-family:&quot;Abadi MT Condensed&quot;;font-size:8pt;v-text-kern:t" trim="t" fitpath="t" string="PRESS     SWITCH"/>
              <o:lock v:ext="edit" aspectratio="t"/>
            </v:shape>
            <v:shape id="_x0000_s1171" type="#_x0000_t136" style="position:absolute;left:18731;top:4297;width:230;height:225" stroked="f">
              <v:shadow color="#868686"/>
              <v:textpath style="font-family:&quot;Times New Roman&quot;;font-size:9pt;font-weight:bold;v-text-kern:t" trim="t" fitpath="t" string="S2"/>
              <o:lock v:ext="edit" aspectratio="t"/>
            </v:shape>
            <v:shape id="_x0000_s1172" style="position:absolute;left:19061;top:4270;width:68;height:72;rotation:90;mso-position-horizontal:absolute;mso-position-vertical:absolute" coordsize="68,72" path="m68,37l66,47,62,60r-9,8l41,72r-10,l21,70,10,64,2,54,,43,,31,2,19,10,8,21,2,31,,41,,53,6r9,9l66,25r2,12l68,37xe" stroked="f" strokeweight=".6pt">
              <v:path arrowok="t"/>
              <o:lock v:ext="edit" aspectratio="t"/>
            </v:shape>
            <v:shape id="_x0000_s1173" style="position:absolute;left:18551;top:4264;width:68;height:72;rotation:90;mso-position-horizontal:absolute;mso-position-vertical:absolute" coordsize="68,72" path="m68,37l66,47,62,60r-9,8l41,72r-10,l21,70,10,64,2,54,,43,,31,2,19,10,8,21,2,31,,41,,53,6r9,9l66,25r2,12l68,37xe" stroked="f" strokeweight=".6pt">
              <v:path arrowok="t"/>
              <o:lock v:ext="edit" aspectratio="t"/>
            </v:shape>
            <v:shape id="_x0000_s1174" style="position:absolute;left:18825;top:3946;width:26;height:548;rotation:90;mso-position-horizontal:absolute;mso-position-vertical:absolute" coordsize="26,548" path="m26,536r,l26,538r-2,2l24,542r-2,2l22,546r-2,l18,548r-4,l12,548r-2,l8,548,6,546r-2,l2,544r,-2l,540r,-2l,536r,l,13r,l,11,,9,2,7,2,5r2,l6,3,8,r2,l12,r2,l18,r2,3l22,5r,l24,7r,2l26,11r,2l26,13r,523xe" strokecolor="white" strokeweight=".1pt">
              <v:path arrowok="t"/>
              <o:lock v:ext="edit" aspectratio="t"/>
            </v:shape>
            <v:rect id="_x0000_s1175" style="position:absolute;left:18716;top:4134;width:259;height:72" stroked="f">
              <o:lock v:ext="edit" aspectratio="t"/>
            </v:rect>
          </v:group>
        </w:pict>
      </w:r>
      <w:r>
        <w:rPr>
          <w:noProof/>
          <w:sz w:val="20"/>
        </w:rPr>
        <w:pict>
          <v:group id="_x0000_s1211" style="position:absolute;margin-left:-14.2pt;margin-top:-96.45pt;width:89.25pt;height:22.75pt;z-index:251594240" coordorigin="807,550" coordsize="1785,454">
            <o:lock v:ext="edit" aspectratio="t"/>
            <v:shape id="_x0000_s1212" style="position:absolute;left:807;top:550;width:1785;height:454;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red">
              <v:path arrowok="t"/>
              <o:lock v:ext="edit" aspectratio="t"/>
            </v:shape>
            <v:shape id="_x0000_s1213" style="position:absolute;left:1004;top:757;width:543;height:41;mso-position-horizontal:absolute;mso-position-vertical:absolute" coordsize="543,41" path="m20,41r,l18,41r-4,l10,39,8,37,6,35,4,31,2,29,,25,,21,,19,2,15,4,11,6,9,8,6,10,4,14,2r4,l20,r,l522,r,l527,2r2,l533,4r2,2l537,9r2,2l541,15r2,4l543,21r,4l541,29r-2,2l537,35r-2,2l533,39r-4,2l527,41r-5,l522,41,20,41xe" strokecolor="white" strokeweight=".1pt">
              <v:path arrowok="t"/>
              <o:lock v:ext="edit" aspectratio="t"/>
            </v:shape>
            <v:shape id="_x0000_s1214" style="position:absolute;left:860;top:690;width:179;height:178;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1215" style="position:absolute;left:914;top:745;width:69;height:68;mso-position-horizontal:absolute;mso-position-vertical:absolute" coordsize="69,68" path="m69,33l67,45,61,55r-8,9l41,68r-13,l18,64,8,55,2,45,,33,2,23,8,12,18,4,28,,41,,53,4r8,8l67,23r2,10l69,33xe" fillcolor="#e0e0e0" strokeweight=".6pt">
              <v:path arrowok="t"/>
              <o:lock v:ext="edit" aspectratio="t"/>
            </v:shape>
            <v:shape id="_x0000_s1216" style="position:absolute;left:1797;top:757;width:580;height:41;mso-position-horizontal:absolute;mso-position-vertical:absolute" coordsize="580,41" path="m20,41r,l18,41r-4,l10,39,8,37,6,35,4,31,2,29r,-4l,21,2,19r,-4l4,11,6,9,8,6,10,4,14,2r4,l20,r,l560,r,l564,2r2,l570,4r2,2l576,9r2,2l578,15r2,4l580,21r,4l578,29r,2l576,35r-4,2l570,39r-4,2l564,41r-4,l560,41,20,41xe" strokecolor="white" strokeweight=".1pt">
              <v:path arrowok="t"/>
              <o:lock v:ext="edit" aspectratio="t"/>
            </v:shape>
            <v:shape id="_x0000_s1217" style="position:absolute;left:1787;top:618;width:41;height:289;mso-position-horizontal:absolute;mso-position-vertical:absolute" coordsize="41,289" path="m,20r,l2,16r,-4l4,10,6,6,8,4,12,2,14,r4,l22,r2,l28,r5,2l35,4r2,2l39,10r2,2l41,16r,4l41,20r,249l41,269r-2,4l39,277r-2,2l35,283r-2,2l28,287r-2,2l22,289r-4,l16,289r-4,l8,287,6,285,4,283,2,279,,277r,-4l,269r,l,20xe" strokecolor="white" strokeweight=".1pt">
              <v:path arrowok="t"/>
              <o:lock v:ext="edit" aspectratio="t"/>
            </v:shape>
            <v:shape id="_x0000_s1218" style="position:absolute;left:1508;top:597;width:43;height:343;mso-position-horizontal:absolute;mso-position-vertical:absolute" coordsize="43,343" path="m,21r,l,17,,13,2,11,4,6,6,4,10,2,12,r4,l21,r2,l27,r4,2l33,4r2,2l37,11r2,2l41,17r,4l41,21r2,301l43,322r,4l41,331r-2,2l37,337r-2,2l33,341r-4,2l27,343r-4,l18,343r-4,l12,341,8,339,6,337,4,333,2,331r,-5l2,322r,l,21xe" strokecolor="white" strokeweight=".1pt">
              <v:path arrowok="t"/>
              <o:lock v:ext="edit" aspectratio="t"/>
            </v:shape>
            <v:shape id="_x0000_s1219" style="position:absolute;left:1520;top:755;width:293;height:179;mso-position-horizontal:absolute;mso-position-vertical:absolute" coordsize="293,179" path="m31,177r,l27,179r-4,l21,179r-4,l13,179r-2,-2l6,175,4,171,2,168,,164r,-2l,158r,-4l,152r2,-4l4,146r5,-4l11,140r,l263,4r,l265,2r4,l273,r4,2l279,2r4,2l285,6r2,2l289,13r2,2l291,19r2,4l291,25r,4l289,33r-2,2l285,37r-4,2l281,39,31,177xe" strokecolor="white" strokeweight=".1pt">
              <v:path arrowok="t"/>
              <o:lock v:ext="edit" aspectratio="t"/>
            </v:shape>
            <v:shape id="_x0000_s1220" style="position:absolute;left:1529;top:610;width:293;height:178;mso-position-horizontal:absolute;mso-position-vertical:absolute" coordsize="293,178" path="m280,141r,l284,143r2,2l288,147r3,4l291,156r2,2l291,162r,4l288,168r-2,4l284,174r-2,2l278,178r-4,l272,178r-4,l264,178r-2,-2l262,176,10,37r,l6,34,4,32,2,30,,26,,24,,20,,16,,12,2,10,4,6,6,4,10,2,12,r4,l20,r2,l26,r4,2l30,2,280,141xe" strokecolor="white" strokeweight=".1pt">
              <v:path arrowok="t"/>
              <o:lock v:ext="edit" aspectratio="t"/>
            </v:shape>
            <v:shape id="_x0000_s1221" style="position:absolute;left:2350;top:690;width:181;height:178;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1222" style="position:absolute;left:2406;top:745;width:69;height:68;mso-position-horizontal:absolute;mso-position-vertical:absolute" coordsize="69,68" path="m69,33l67,45,61,55,51,64,41,68r-13,l16,64,8,55,2,45,,33,2,23,8,12,16,4,28,,41,,51,4r10,8l67,23r2,10l69,33xe" fillcolor="#e0e0e0" strokeweight=".6pt">
              <v:path arrowok="t"/>
              <o:lock v:ext="edit" aspectratio="t"/>
            </v:shape>
            <v:shape id="_x0000_s1223" style="position:absolute;left:1867;top:597;width:149;height:105;mso-position-horizontal:absolute;mso-position-vertical:absolute" coordsize="149,105" path="m10,103r,l10,103r-2,2l8,105r-2,l6,103r-2,l4,103r-2,l2,101r,l2,99,,99,,97r2,l2,95r,l2,93r2,l4,93,141,r,l141,r2,l143,r2,l145,r2,l147,r,2l149,2r,2l149,4r,2l149,6r,2l149,8r,l147,11r,l147,11,10,103xe" strokecolor="white" strokeweight=".1pt">
              <v:path arrowok="t"/>
              <o:lock v:ext="edit" aspectratio="t"/>
            </v:shape>
            <v:shape id="_x0000_s1224" style="position:absolute;left:1957;top:589;width:65;height:51;mso-position-horizontal:absolute;mso-position-vertical:absolute" coordsize="65,51" path="m65,l,16,22,51,65,xe" strokecolor="white" strokeweight="0">
              <v:path arrowok="t"/>
              <o:lock v:ext="edit" aspectratio="t"/>
            </v:shape>
            <v:shape id="_x0000_s1225" style="position:absolute;left:1945;top:597;width:149;height:105;mso-position-horizontal:absolute;mso-position-vertical:absolute" coordsize="149,105" path="m10,103r,l10,103r-2,2l8,105r-2,l6,103r-2,l4,103r-2,l2,101r,l,99r,l,97r,l2,95r,l2,93r2,l4,93,141,r,l141,r2,l143,r2,l145,r2,l147,r,2l149,2r,2l149,4r,2l149,6r,2l149,8r,l147,11r,l147,11,10,103xe" strokecolor="white" strokeweight=".1pt">
              <v:path arrowok="t"/>
              <o:lock v:ext="edit" aspectratio="t"/>
            </v:shape>
            <v:shape id="_x0000_s1226" style="position:absolute;left:2035;top:589;width:65;height:51;mso-position-horizontal:absolute;mso-position-vertical:absolute" coordsize="65,51" path="m65,l,16,22,51,65,xe" strokecolor="white" strokeweight="0">
              <v:path arrowok="t"/>
              <o:lock v:ext="edit" aspectratio="t"/>
            </v:shape>
            <v:shape id="_x0000_s1227" type="#_x0000_t136" style="position:absolute;left:1121;top:566;width:279;height:179" strokecolor="white" strokeweight=".25pt">
              <v:shadow color="#868686"/>
              <v:textpath style="font-family:&quot;Verdana Ref&quot;;font-size:14pt;font-weight:bold;v-text-kern:t" trim="t" fitpath="t" string="D1"/>
              <o:lock v:ext="edit" aspectratio="t"/>
            </v:shape>
            <v:group id="_x0000_s1228" style="position:absolute;left:1280;top:821;width:158;height:147" coordorigin="2880,1264" coordsize="158,147">
              <o:lock v:ext="edit" aspectratio="t"/>
              <v:line id="_x0000_s1229" style="position:absolute" from="2880,1333" to="3038,1335" strokecolor="white" strokeweight="1.25pt">
                <o:lock v:ext="edit" aspectratio="t"/>
              </v:line>
              <v:line id="_x0000_s1230" style="position:absolute;rotation:90;flip:y" from="2887,1338" to="3034,1338" strokecolor="white" strokeweight="1.25pt">
                <o:lock v:ext="edit" aspectratio="t"/>
              </v:line>
            </v:group>
            <v:shape id="_x0000_s1231" type="#_x0000_t136" style="position:absolute;left:1887;top:845;width:703;height:89" strokecolor="white" strokeweight="0">
              <v:shadow color="#868686"/>
              <v:textpath style="font-family:&quot;Verdana Ref&quot;;font-size:14pt;v-text-kern:t" trim="t" fitpath="t" string="LED         "/>
              <o:lock v:ext="edit" aspectratio="t"/>
            </v:shape>
          </v:group>
        </w:pict>
      </w:r>
      <w:r>
        <w:rPr>
          <w:noProof/>
          <w:sz w:val="20"/>
        </w:rPr>
        <w:pict>
          <v:group id="_x0000_s1637" style="position:absolute;margin-left:82.35pt;margin-top:-46.05pt;width:89.15pt;height:22.75pt;z-index:251605504" coordorigin="2118,4718" coordsize="1783,455">
            <o:lock v:ext="edit" aspectratio="t"/>
            <v:shape id="_x0000_s1638" style="position:absolute;left:2782;top:4054;width:455;height:1783;rotation:90;mso-position-horizontal:absolute;mso-position-vertical:absolute" coordsize="455,1783" path="m455,1656r-2,23l447,1699r-9,21l426,1738r-16,14l391,1767r-20,8l350,1781r-22,2l127,1783r-21,-2l84,1775r-21,-8l47,1754,31,1738,18,1720,8,1699,2,1679,,1656,,127,2,105,8,82,18,64,31,45,45,29,63,17,84,6,104,2,127,,328,r22,2l371,6r20,11l410,29r14,16l438,64r9,18l453,105r2,20l455,1656xe" fillcolor="#40c040">
              <v:path arrowok="t"/>
              <o:lock v:ext="edit" aspectratio="t"/>
            </v:shape>
            <v:shape id="_x0000_s1639" style="position:absolute;left:3249;top:4871;width:160;height:160;rotation:90;mso-position-horizontal:absolute;mso-position-vertical:absolute" coordsize="160,160" path="m160,80r-2,19l152,115r-10,15l129,142r-16,10l97,158r-19,2l62,158,43,152,29,142,17,130,9,115,2,99,,80,2,62,11,45,19,31,33,17,47,9,64,2,82,r19,2l117,9r15,8l144,31r10,14l158,62r2,18l160,80xe" fillcolor="#40c040" strokecolor="white" strokeweight="1.35pt">
              <v:path arrowok="t"/>
              <o:lock v:ext="edit" aspectratio="t"/>
            </v:shape>
            <v:shape id="_x0000_s1640" style="position:absolute;left:3179;top:4920;width:187;height:74;rotation:90;mso-position-horizontal:absolute;mso-position-vertical:absolute" coordsize="187,74" path="m187,2l2,,,74r185,l187,2xe" fillcolor="#40c040" strokecolor="#40c040" strokeweight="0">
              <v:path arrowok="t"/>
              <o:lock v:ext="edit" aspectratio="t"/>
            </v:shape>
            <v:shape id="_x0000_s1641" style="position:absolute;left:2556;top:4689;width:29;height:529;rotation:90;mso-position-horizontal:absolute;mso-position-vertical:absolute" coordsize="29,529" path="m2,12r,l2,10,2,8,4,6,4,4,6,2,8,r2,l12,r2,l16,r2,l20,r3,2l25,4r2,2l27,8r2,2l29,12r,l27,515r,l27,517r-2,4l25,523r-2,2l20,525r-2,2l16,527r-2,2l12,529r-2,l8,527r-2,l4,525,2,523r,l,521r,-4l,515r,l2,12xe" strokecolor="white" strokeweight=".1pt">
              <v:path arrowok="t"/>
              <o:lock v:ext="edit" aspectratio="t"/>
            </v:shape>
            <v:shape id="_x0000_s1642" style="position:absolute;left:2166;top:4861;width:180;height:179;rotation:90;mso-position-horizontal:absolute;mso-position-vertical:absolute" coordsize="180,179" path="m180,88r-2,19l172,125r-10,17l150,156r-17,10l117,174r-19,5l80,179,62,174,43,166,29,156,16,142,8,125,2,107,,88,2,70,8,51,19,35,33,23,47,10,66,4,84,r19,l121,4r16,6l152,23r12,12l174,51r4,19l180,88r,xe" fillcolor="#e0e0e0" strokeweight=".6pt">
              <v:path arrowok="t"/>
              <o:lock v:ext="edit" aspectratio="t"/>
            </v:shape>
            <v:shape id="_x0000_s1643" style="position:absolute;left:2221;top:4914;width:70;height:74;rotation:90;mso-position-horizontal:absolute;mso-position-vertical:absolute" coordsize="70,74" path="m70,37l68,50,64,60,54,68,43,74r-10,l21,72,13,64,5,56,,44,,31,5,21,13,11,21,5,33,,43,2,54,7r10,8l68,25r2,12l70,37xe" fillcolor="#e0e0e0" strokeweight=".6pt">
              <v:path arrowok="t"/>
              <o:lock v:ext="edit" aspectratio="t"/>
            </v:shape>
            <v:shape id="_x0000_s1644" style="position:absolute;left:3545;top:4796;width:29;height:315;rotation:90;mso-position-horizontal:absolute;mso-position-vertical:absolute" coordsize="29,315" path="m2,12r,l2,10,2,8,4,6,4,4,6,2r2,l10,r2,l14,r2,l18,r2,2l23,2r2,2l27,6r,2l29,10r,2l29,12,27,303r,l27,305r-2,2l25,309r-2,2l20,313r-2,2l16,315r-2,l12,315r-2,l8,315r-2,l4,313,2,311,,309r,-2l,305r,-2l,303,2,12xe" strokecolor="white" strokeweight=".1pt">
              <v:path arrowok="t"/>
              <o:lock v:ext="edit" aspectratio="t"/>
            </v:shape>
            <v:shape id="_x0000_s1645" style="position:absolute;left:3658;top:4862;width:180;height:178;rotation:90;mso-position-horizontal:absolute;mso-position-vertical:absolute" coordsize="180,178" path="m180,88r-2,20l172,125r-10,16l150,155r-17,11l117,174r-19,4l80,178,62,174,43,166,29,155,16,141,8,125,2,108,,88,2,69,8,53,19,36,33,22,47,12,66,4,84,r19,l121,4r16,8l152,22r12,14l174,53r4,16l180,88r,xe" fillcolor="#e0e0e0" strokeweight=".6pt">
              <v:path arrowok="t"/>
              <o:lock v:ext="edit" aspectratio="t"/>
            </v:shape>
            <v:shape id="_x0000_s1646" style="position:absolute;left:3711;top:4915;width:70;height:72;rotation:90;mso-position-horizontal:absolute;mso-position-vertical:absolute" coordsize="70,72" path="m70,35l68,47,64,57,54,66,43,72r-10,l21,70,13,64,5,53,,41,,31,5,18,13,8,21,2,33,,43,,54,4r10,8l68,25r2,10l70,35xe" fillcolor="#e0e0e0" strokeweight=".6pt">
              <v:path arrowok="t"/>
              <o:lock v:ext="edit" aspectratio="t"/>
            </v:shape>
            <v:shape id="_x0000_s1647" style="position:absolute;left:3074;top:4914;width:132;height:54;rotation:90;mso-position-horizontal:absolute;mso-position-vertical:absolute" coordsize="132,54" path="m132,27r-2,6l123,39r-10,5l101,50,87,52,70,54,54,52,39,50,25,48,13,41,5,35,,29,,23,5,17r8,-6l25,7,39,2,54,,70,,87,r14,5l113,9r10,4l130,19r2,8l132,27xe" fillcolor="#40c040" strokecolor="white" strokeweight=".7pt">
              <v:path arrowok="t"/>
              <o:lock v:ext="edit" aspectratio="t"/>
            </v:shape>
            <v:shape id="_x0000_s1648" style="position:absolute;left:2795;top:4914;width:132;height:54;rotation:90;mso-position-horizontal:absolute;mso-position-vertical:absolute" coordsize="132,54" path="m132,27r-2,6l123,39r-10,7l101,50,87,52,70,54r-16,l39,52,25,48,13,44,5,37,,31,,25,5,17r8,-4l25,7,39,3,54,,70,,87,3r14,2l113,9r10,6l130,21r2,6l132,27xe" fillcolor="#40c040" strokecolor="white" strokeweight=".7pt">
              <v:path arrowok="t"/>
              <o:lock v:ext="edit" aspectratio="t"/>
            </v:shape>
            <v:shape id="_x0000_s1649" style="position:absolute;left:2866;top:4914;width:132;height:53;rotation:90;mso-position-horizontal:absolute;mso-position-vertical:absolute" coordsize="132,53" path="m132,26r-2,6l123,41r-10,4l101,49,87,53r-17,l54,53,39,51,25,47,13,43,5,37,,30,,24,5,16r8,-4l25,6,39,4,54,2,70,,87,2r14,2l113,8r10,6l130,20r2,6l132,26xe" fillcolor="#40c040" strokecolor="white" strokeweight=".7pt">
              <v:path arrowok="t"/>
              <o:lock v:ext="edit" aspectratio="t"/>
            </v:shape>
            <v:shape id="_x0000_s1650" style="position:absolute;left:2938;top:4914;width:132;height:53;rotation:90;mso-position-horizontal:absolute;mso-position-vertical:absolute" coordsize="132,53" path="m132,27r-2,8l123,41r-10,4l101,49,87,53r-17,l54,53,39,51,25,47,13,43,5,37,,31,,24,5,18r8,-6l25,6,39,4,54,2,70,,87,2r14,2l113,8r10,6l130,20r2,7l132,27xe" fillcolor="#40c040" strokecolor="white" strokeweight=".7pt">
              <v:path arrowok="t"/>
              <o:lock v:ext="edit" aspectratio="t"/>
            </v:shape>
            <v:shape id="_x0000_s1651" style="position:absolute;left:3003;top:4915;width:132;height:52;rotation:90;mso-position-horizontal:absolute;mso-position-vertical:absolute" coordsize="132,52" path="m132,25r-2,8l123,39r-10,4l101,47,87,52r-17,l54,52,39,49,25,45,13,41,5,35,,29,,23,5,17r8,-7l25,4,39,2,54,,70,,87,r14,4l113,8r10,5l130,19r2,6l132,25xe" fillcolor="#40c040" strokecolor="white" strokeweight=".7pt">
              <v:path arrowok="t"/>
              <o:lock v:ext="edit" aspectratio="t"/>
            </v:shape>
            <v:shape id="_x0000_s1652" style="position:absolute;left:2915;top:4996;width:23;height:27;rotation:90;mso-position-horizontal:absolute;mso-position-vertical:absolute" coordsize="23,27" path="m,10r,l,10,,8r,l,6,,4r,l,2r2,l2,r,l5,,7,r,l9,r,l11,r,2l13,2r,l21,14r,l23,17r,2l23,19r,2l23,21r-2,2l21,23r-2,2l19,25r-2,l17,25r-2,2l15,25r-2,l11,25r,l11,23,,10xe" strokecolor="white" strokeweight=".1pt">
              <v:path arrowok="t"/>
              <o:lock v:ext="edit" aspectratio="t"/>
            </v:shape>
            <v:shape id="_x0000_s1653" style="position:absolute;left:2905;top:5003;width:20;height:27;rotation:90;mso-position-horizontal:absolute;mso-position-vertical:absolute" coordsize="20,27" path="m,9r,l,7r,l,5,,2r2,l2,r,l4,,6,r,l8,r,l10,r,l12,2r,l14,5r4,12l18,19r2,2l18,21r,2l18,23r,2l16,25r,2l14,27r,l12,27r,l10,27r-2,l8,25r-2,l6,25r,-2l,9xe" strokecolor="white" strokeweight=".1pt">
              <v:path arrowok="t"/>
              <o:lock v:ext="edit" aspectratio="t"/>
            </v:shape>
            <v:shape id="_x0000_s1654" style="position:absolute;left:2895;top:5006;width:14;height:28;rotation:90;mso-position-horizontal:absolute;mso-position-vertical:absolute" coordsize="14,28" path="m,8r,l,6,,4r,l,2r2,l2,2,4,,6,r,l8,r,l10,2r,l12,4r,l12,6r,l14,20r,2l14,24r,l14,26r,l12,28r,l10,28r-2,l8,28r-2,l6,28r-2,l4,26r-2,l2,24r,l,22,,8xe" strokecolor="white" strokeweight=".1pt">
              <v:path arrowok="t"/>
              <o:lock v:ext="edit" aspectratio="t"/>
            </v:shape>
            <v:shape id="_x0000_s1655" style="position:absolute;left:2880;top:5005;width:14;height:29;rotation:90;mso-position-horizontal:absolute;mso-position-vertical:absolute" coordsize="14,29" path="m,6r2,l2,4r,l4,2r,l6,2,6,,8,r,l10,2r2,l12,2r2,l14,4r,2l14,6r,2l14,8r,15l12,25r,2l12,27r-2,2l10,29r-2,l8,29r-2,l6,29r-2,l2,29r,l,27r,l,25r,l,23r,l,6xe" strokecolor="white" strokeweight=".1pt">
              <v:path arrowok="t"/>
              <o:lock v:ext="edit" aspectratio="t"/>
            </v:shape>
            <v:shape id="_x0000_s1656" style="position:absolute;left:2863;top:5002;width:20;height:29;rotation:90;mso-position-horizontal:absolute;mso-position-vertical:absolute" coordsize="20,29" path="m6,7l6,5r,l8,3r,l10,3,12,r,l14,3r,l16,3r,l18,5r,l18,7r2,l20,9r-2,2l18,11,14,25r-2,l12,27r,l10,29r-2,l8,29r-2,l6,29r-2,l4,27r-2,l2,27,,25r,l,23,,21r,l,19,6,7xe" strokecolor="white" strokeweight=".1pt">
              <v:path arrowok="t"/>
              <o:lock v:ext="edit" aspectratio="t"/>
            </v:shape>
            <v:shape id="_x0000_s1657" style="position:absolute;left:2848;top:4997;width:23;height:26;rotation:90;mso-position-horizontal:absolute;mso-position-vertical:absolute" coordsize="23,26" path="m11,2r,l11,2,13,r2,l15,r2,l17,r2,l19,2r2,l21,4r2,l23,6r,l23,8r,2l21,10r,2l13,22r,l11,24r,l9,24r,2l7,26r,l5,24r,l2,24r,-2l,22,,20r,l,18r,l,16r,l,14r,l11,2xe" strokecolor="white" strokeweight=".1pt">
              <v:path arrowok="t"/>
              <o:lock v:ext="edit" aspectratio="t"/>
            </v:shape>
            <v:shape id="_x0000_s1658" style="position:absolute;left:2993;top:4996;width:23;height:27;rotation:90;mso-position-horizontal:absolute;mso-position-vertical:absolute" coordsize="23,27" path="m,10r,l,10,,8r,l,6r,l,4,,2r2,l2,2,2,,5,,7,r,l9,r,l11,r,2l13,2r,l21,15r,2l23,17r,2l23,19r,2l23,23r-2,l21,25r-2,l19,25r-2,l17,27r-2,l15,27,13,25r-2,l11,25r,-2l,10xe" strokecolor="white" strokeweight=".1pt">
              <v:path arrowok="t"/>
              <o:lock v:ext="edit" aspectratio="t"/>
            </v:shape>
            <v:shape id="_x0000_s1659" style="position:absolute;left:2983;top:5003;width:20;height:27;rotation:90;mso-position-horizontal:absolute;mso-position-vertical:absolute" coordsize="20,27" path="m,9r,l,7r,l,5,,3r2,l2,3,2,,4,,6,r,l8,r,l10,r,l12,3r,l14,5r4,14l18,19r2,2l18,21r,2l18,23r,2l16,25r,2l14,27r,l12,27r,l10,27r-2,l8,27,6,25r,l6,23,,9xe" strokecolor="white" strokeweight=".1pt">
              <v:path arrowok="t"/>
              <o:lock v:ext="edit" aspectratio="t"/>
            </v:shape>
            <v:shape id="_x0000_s1660" style="position:absolute;left:2973;top:5006;width:14;height:28;rotation:90;mso-position-horizontal:absolute;mso-position-vertical:absolute" coordsize="14,28" path="m,8r,l,6,,4r,l,2r2,l2,2,4,,6,r,l8,r,2l10,2r,l12,4r,l12,6r,l14,22r,l14,24r,l14,26r,l12,28r,l10,28r-2,l8,28r-2,l6,28r-2,l4,28,2,26r,l2,24,,22,,8xe" strokecolor="white" strokeweight=".1pt">
              <v:path arrowok="t"/>
              <o:lock v:ext="edit" aspectratio="t"/>
            </v:shape>
            <v:shape id="_x0000_s1661" style="position:absolute;left:2957;top:5004;width:14;height:31;rotation:90;mso-position-horizontal:absolute;mso-position-vertical:absolute" coordsize="14,31" path="m,8l2,6,2,4r,l4,2r,l6,2r,l8,r,2l10,2r2,l12,2r2,2l14,4r,2l14,6r,2l14,8r,17l12,25r,2l12,27r-2,2l10,29r-2,l8,29,6,31r,l4,29r-2,l2,29,,27r,l,25r,l,23r,l,8xe" strokecolor="white" strokeweight=".1pt">
              <v:path arrowok="t"/>
              <o:lock v:ext="edit" aspectratio="t"/>
            </v:shape>
            <v:shape id="_x0000_s1662" style="position:absolute;left:2940;top:5004;width:20;height:26;rotation:90;mso-position-horizontal:absolute;mso-position-vertical:absolute" coordsize="20,26" path="m6,4l6,2r,l8,r,l10,r2,l12,r2,l14,r2,l16,r2,2l18,2r,2l20,6r,l18,8r,l14,22r-2,2l12,24r,l10,26r-2,l8,26r-2,l6,26r-2,l4,26,2,24r,l,22r,l,20r,l,18,,16,6,4xe" strokecolor="white" strokeweight=".1pt">
              <v:path arrowok="t"/>
              <o:lock v:ext="edit" aspectratio="t"/>
            </v:shape>
            <v:shape id="_x0000_s1663" style="position:absolute;left:2925;top:4996;width:23;height:27;rotation:90;mso-position-horizontal:absolute;mso-position-vertical:absolute" coordsize="23,27" path="m11,4r,-2l11,2,13,r2,l15,r2,l17,r2,2l19,2r2,l21,4r2,l23,6r,l23,8r,2l21,10r,2l13,22r,l11,24r,l9,24r,3l7,27r,l5,27r,-3l2,24r,l,22r,l,20,,18r,l,16r,l,14r,l11,4xe" strokecolor="white" strokeweight=".1pt">
              <v:path arrowok="t"/>
              <o:lock v:ext="edit" aspectratio="t"/>
            </v:shape>
            <v:shape id="_x0000_s1664" style="position:absolute;left:3135;top:4997;width:21;height:20;rotation:90;mso-position-horizontal:absolute;mso-position-vertical:absolute" coordsize="21,20" path="m2,12r,l,12,,10r,l,8,,6r,l,4r,l,2r2,l2,,4,,7,r,l9,r,l11,2r,l11,2r8,6l21,10r,l21,12r,l21,14r,2l21,16r,2l19,18r,2l17,20r,l15,20r,l13,20r,l11,20,9,18,2,12xe" strokecolor="white" strokeweight=".1pt">
              <v:path arrowok="t"/>
              <o:lock v:ext="edit" aspectratio="t"/>
            </v:shape>
            <v:shape id="_x0000_s1665" style="position:absolute;left:3128;top:5001;width:20;height:24;rotation:90;mso-position-horizontal:absolute;mso-position-vertical:absolute" coordsize="20,24" path="m2,10l,10,,8r,l,6r2,l2,4,2,2r2,l4,2r2,l6,,8,r2,l10,2r2,l12,2r2,2l14,4r4,10l20,16r,l20,18r,l20,20r-2,2l18,22r-2,l16,24r-2,l14,24r-2,l12,24r-2,l8,24r,-2l8,22,6,20,2,10xe" strokecolor="white" strokeweight=".1pt">
              <v:path arrowok="t"/>
              <o:lock v:ext="edit" aspectratio="t"/>
            </v:shape>
            <v:shape id="_x0000_s1666" style="position:absolute;left:3118;top:5003;width:16;height:27;rotation:90;mso-position-horizontal:absolute;mso-position-vertical:absolute" coordsize="16,27" path="m,8r,l,6r,l,4r2,l2,2r2,l4,,6,r,l8,r,l10,2r2,l12,2r,2l14,4r,2l16,19r,2l16,21r,2l16,25r-2,l14,27r-2,l12,27r-2,l10,27r-2,l6,27r,l4,27r,-2l4,25,2,23r,l,8xe" strokecolor="white" strokeweight=".1pt">
              <v:path arrowok="t"/>
              <o:lock v:ext="edit" aspectratio="t"/>
            </v:shape>
            <v:shape id="_x0000_s1667" style="position:absolute;left:3105;top:5002;width:14;height:31;rotation:90;mso-position-horizontal:absolute;mso-position-vertical:absolute" coordsize="14,31" path="m,9l,7r,l2,5r,l2,2r2,l4,2,6,,8,r,2l10,2r,l12,2r,3l14,5r,2l14,7r,2l14,23r,2l14,25r-2,2l12,29r,l10,29r,2l8,31r-2,l6,31,4,29r,l2,29r,-2l,27,,25r,l,23,,9xe" strokecolor="white" strokeweight=".1pt">
              <v:path arrowok="t"/>
              <o:lock v:ext="edit" aspectratio="t"/>
            </v:shape>
            <v:shape id="_x0000_s1668" style="position:absolute;left:3086;top:5000;width:18;height:31;rotation:90;mso-position-horizontal:absolute;mso-position-vertical:absolute" coordsize="18,31" path="m4,6l4,4,4,2r2,l6,2,8,r,l10,r,l12,r2,l14,r2,2l16,2r,2l18,4r,2l18,6r,2l14,24r,l14,26r,l12,29r,l10,29,8,31r,l6,31r,-2l4,29r,l2,26r,l2,24,,24,,22,,20,4,6xe" strokecolor="white" strokeweight=".1pt">
              <v:path arrowok="t"/>
              <o:lock v:ext="edit" aspectratio="t"/>
            </v:shape>
            <v:shape id="_x0000_s1669" style="position:absolute;left:3070;top:4996;width:18;height:31;rotation:90;mso-position-horizontal:absolute;mso-position-vertical:absolute" coordsize="18,31" path="m6,4l6,2r,l8,2,8,r2,l10,r2,l12,r2,l16,r,l18,2r,l18,4r,l18,6r,2l18,8,12,25r,2l12,29r-2,l10,29,8,31r,l6,31r,l4,31,2,29r,l,29,,27r,l,25,,23r,l,21,6,4xe" strokecolor="white" strokeweight=".1pt">
              <v:path arrowok="t"/>
              <o:lock v:ext="edit" aspectratio="t"/>
            </v:shape>
            <v:shape id="_x0000_s1670" style="position:absolute;left:3051;top:4991;width:23;height:30;rotation:90;mso-position-horizontal:absolute;mso-position-vertical:absolute" coordsize="23,30" path="m9,4l9,2r2,l11,r2,l13,r2,l15,r2,l19,r,2l21,2r,l21,4r,2l23,6r,2l21,8r,2l13,26r,l13,26r,2l11,28r,2l9,30r-3,l6,30r-2,l4,30,2,28r,l,26r,l,24r,l,22,,20r,l,20,9,4xe" strokecolor="white" strokeweight=".1pt">
              <v:path arrowok="t"/>
              <o:lock v:ext="edit" aspectratio="t"/>
            </v:shape>
            <v:shape id="_x0000_s1671" style="position:absolute;left:3067;top:5000;width:21;height:21;rotation:90;mso-position-horizontal:absolute;mso-position-vertical:absolute" coordsize="21,21" path="m3,13r,l,13,,11r,l,9,,7r,l,4r,l,2r3,l3,,5,,7,r,l9,r,l11,r,2l11,2r8,7l21,11r,l21,13r,l21,15r,l21,17r,2l19,19r,l17,21r,l15,21r,l13,21r,l11,21,9,19,3,13xe" strokecolor="white" strokeweight=".1pt">
              <v:path arrowok="t"/>
              <o:lock v:ext="edit" aspectratio="t"/>
            </v:shape>
            <v:shape id="_x0000_s1672" style="position:absolute;left:3060;top:5005;width:20;height:24;rotation:90;mso-position-horizontal:absolute;mso-position-vertical:absolute" coordsize="20,24" path="m2,10l,10,,8r,l,6,2,4r,l2,2r2,l4,2,6,r,l8,r2,l10,2r2,l12,2r2,2l14,4r4,10l20,16r,l20,18r,l20,20r-2,l18,22r-2,l16,24r-2,l14,24r-2,l12,24r-2,l8,24r,-2l8,22,6,20,2,10xe" strokecolor="white" strokeweight=".1pt">
              <v:path arrowok="t"/>
              <o:lock v:ext="edit" aspectratio="t"/>
            </v:shape>
            <v:shape id="_x0000_s1673" style="position:absolute;left:3051;top:5008;width:16;height:26;rotation:90;mso-position-horizontal:absolute;mso-position-vertical:absolute" coordsize="16,26" path="m,8r,l,6,,4r,l2,2r,l4,2,4,,6,r,l8,r,l10,2r2,l12,2r,2l14,4r,2l16,18r,2l16,20r,2l16,24r-2,l14,24r-2,2l12,26r-2,l10,26r-2,l6,26r,l4,26r,-2l4,24,2,22r,l,8xe" strokecolor="white" strokeweight=".1pt">
              <v:path arrowok="t"/>
              <o:lock v:ext="edit" aspectratio="t"/>
            </v:shape>
            <v:shape id="_x0000_s1674" style="position:absolute;left:3037;top:5006;width:14;height:31;rotation:90;mso-position-horizontal:absolute;mso-position-vertical:absolute" coordsize="14,31" path="m,8l,6r,l2,4r,l2,2r2,l4,2,6,,8,r,l10,2r,l12,2r,2l14,4r,2l14,6r,2l14,23r,2l14,25r-2,2l12,27r,2l10,29r,l8,31r-2,l6,31,4,29r,l2,29r,-2l,27,,25r,l,23,,8xe" strokecolor="white" strokeweight=".1pt">
              <v:path arrowok="t"/>
              <o:lock v:ext="edit" aspectratio="t"/>
            </v:shape>
            <v:shape id="_x0000_s1675" style="position:absolute;left:3019;top:5005;width:18;height:30;rotation:90;mso-position-horizontal:absolute;mso-position-vertical:absolute" coordsize="18,30" path="m4,4r,l4,2r2,l6,,8,r,l10,r,l12,r2,l14,r2,l16,2r,l18,4r,2l18,6r,2l14,24r,l14,26r,l12,28r,l10,28,8,30r,l6,28r,l4,28r,l2,26r,l2,24,,24,,22,,20,4,4xe" strokecolor="white" strokeweight=".1pt">
              <v:path arrowok="t"/>
              <o:lock v:ext="edit" aspectratio="t"/>
            </v:shape>
            <v:shape id="_x0000_s1676" style="position:absolute;left:3002;top:5000;width:18;height:31;rotation:90;mso-position-horizontal:absolute;mso-position-vertical:absolute" coordsize="18,31" path="m6,4l6,2r,l8,r,l10,r,l12,r,l14,r2,l16,r2,2l18,2r,2l18,4r,2l18,8r,l12,25r,2l12,27r-2,2l10,29,8,31r,l6,31r,l4,31,2,29r,l,29,,27r,l,25,,23r,l,20,6,4xe" strokecolor="white" strokeweight=".1pt">
              <v:path arrowok="t"/>
              <o:lock v:ext="edit" aspectratio="t"/>
            </v:shape>
            <v:shape id="_x0000_s1677" style="position:absolute;left:2983;top:4994;width:23;height:31;rotation:90;mso-position-horizontal:absolute;mso-position-vertical:absolute" coordsize="23,31" path="m9,4l9,2r2,l11,r2,l13,r2,l15,r2,l19,r,l21,2r,l21,4r,l23,7r,2l21,9r,2l13,27r,l13,27r,2l11,29r,2l9,31r-2,l7,31r-2,l5,29r-3,l2,29,,27r,l,25r,l,23,,21r,l,21,9,4xe" strokecolor="white" strokeweight=".1pt">
              <v:path arrowok="t"/>
              <o:lock v:ext="edit" aspectratio="t"/>
            </v:shape>
            <v:shape id="_x0000_s1678" style="position:absolute;left:3212;top:4900;width:27;height:110;rotation:90;mso-position-horizontal:absolute;mso-position-vertical:absolute" coordsize="27,110" path="m27,98r,l27,100r-2,2l25,104r-2,2l21,108r-3,l16,110r-2,l12,110r-2,l8,110,6,108r-2,l2,106r,-2l,102r,-2l,98r,l,14r,l,12,,10,2,8,2,6,4,4,6,2r2,l10,r2,l14,r2,2l18,2r3,2l23,6r2,2l25,10r2,2l27,14r,l27,98xe" strokecolor="white" strokeweight=".1pt">
              <v:path arrowok="t"/>
              <o:lock v:ext="edit" aspectratio="t"/>
            </v:shape>
            <v:shape id="_x0000_s1679" style="position:absolute;left:3275;top:4901;width:98;height:99;rotation:90;mso-position-horizontal:absolute;mso-position-vertical:absolute" coordsize="98,99" path="m98,49l96,64,90,76,80,86,68,95,55,99r-14,l27,95,16,86,6,76,2,64,,49,2,35,10,23,19,13,31,4,45,,60,,72,4r12,9l92,23r4,12l98,49r,xe" strokecolor="white" strokeweight="0">
              <v:path arrowok="t"/>
              <o:lock v:ext="edit" aspectratio="t"/>
            </v:shape>
            <v:shape id="_x0000_s1680" type="#_x0000_t136" style="position:absolute;left:2375;top:4979;width:234;height:161" stroked="f">
              <v:shadow color="#868686"/>
              <v:textpath style="font-family:&quot;Abadi MT Condensed&quot;;font-size:8pt;v-text-kern:t" trim="t" fitpath="t" string="S4"/>
              <o:lock v:ext="edit" aspectratio="t"/>
            </v:shape>
            <v:shape id="_x0000_s1681" type="#_x0000_t136" style="position:absolute;left:2791;top:5063;width:855;height:90" stroked="f">
              <v:shadow color="#868686"/>
              <v:textpath style="font-family:&quot;Abadi MT Condensed&quot;;font-size:8pt;v-text-kern:t" trim="t" fitpath="t" string="VIBRATION SWITCH"/>
              <o:lock v:ext="edit" aspectratio="t"/>
            </v:shape>
          </v:group>
        </w:pict>
      </w:r>
      <w:r>
        <w:rPr>
          <w:noProof/>
          <w:sz w:val="20"/>
        </w:rPr>
        <w:pict>
          <v:group id="_x0000_s2995" style="position:absolute;margin-left:80.55pt;margin-top:-21.4pt;width:90.7pt;height:55.25pt;z-index:251648512" coordorigin="10455,429" coordsize="1814,1105">
            <v:shape id="_x0000_s2829" style="position:absolute;left:10809;top:75;width:1105;height:1814;rotation:-90;mso-position-horizontal:absolute;mso-position-vertical:absolute" coordsize="1105,1814"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2830" style="position:absolute;left:11120;top:1086;width:469;height:27;rotation:-90;mso-position-horizontal:absolute;mso-position-vertical:absolute" coordsize="469,27" path="m12,27r,l10,27r-2,l6,25,4,23r-2,l,21,,19,,16,,12,,10,,8,,6,2,4,4,2r2,l8,r2,l12,r,l457,r,l459,r2,l463,2r2,l467,4r,2l469,8r,2l469,12r,4l469,19r-2,2l467,23r-2,l463,25r-2,2l459,27r-2,l457,27,12,27xe" strokecolor="white" strokeweight=".1pt">
              <v:path arrowok="t"/>
              <o:lock v:ext="edit" aspectratio="t"/>
            </v:shape>
            <v:shape id="_x0000_s2831" style="position:absolute;left:11253;top:1276;width:180;height:179;rotation:-90;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2832" style="position:absolute;left:11306;top:1333;width:70;height:70;rotation:-90;mso-position-horizontal:absolute;mso-position-vertical:absolute" coordsize="70,70" path="m70,35l67,48,63,58r-8,8l45,70r-10,l22,68,12,62,6,52,2,41,,31,4,19r6,-8l18,5,31,,41,2,53,7r8,8l67,25r3,10l70,35xe" fillcolor="#e0e0e0" strokeweight=".6pt">
              <v:path arrowok="t"/>
              <o:lock v:ext="edit" aspectratio="t"/>
            </v:shape>
            <v:shape id="_x0000_s2834" style="position:absolute;left:11346;top:612;width:231;height:229;rotation:-90;mso-position-horizontal:absolute;mso-position-vertical:absolute" coordsize="312,310" path="m4,23r,l2,21r,-2l,17,,14,,12,,10,2,6,2,4r2,l6,2,8,r3,l13,r2,l17,r2,l21,2r2,2l23,4,308,287r,l310,289r,2l312,294r,2l312,298r,2l310,304r,2l308,306r-2,2l304,310r-2,l300,310r-3,l295,310r-2,l291,308r-2,-2l289,306,4,23xe" strokecolor="white" strokeweight=".1pt">
              <v:path arrowok="t"/>
              <o:lock v:ext="edit" aspectratio="t"/>
            </v:shape>
            <v:shape id="_x0000_s2836" style="position:absolute;left:11771;top:397;width:27;height:468;rotation:-90;mso-position-horizontal:absolute;mso-position-vertical:absolute" coordsize="27,468" path="m,15r,l,13,,10,2,8,2,6,4,4,6,2r2,l10,r2,l17,r2,2l21,2r2,2l23,6r2,2l25,10r2,3l27,15r,l27,454r,l27,456r-2,2l25,460r-2,2l23,464r-2,2l19,466r-2,2l12,468r-2,l8,466r-2,l4,464,2,462r,-2l,458r,-2l,454r,l,15xe" strokecolor="white" strokeweight=".1pt">
              <v:path arrowok="t"/>
              <o:lock v:ext="edit" aspectratio="t"/>
            </v:shape>
            <v:shape id="_x0000_s2837" style="position:absolute;left:12026;top:547;width:185;height:174;rotation:-90;mso-position-horizontal:absolute;mso-position-vertical:absolute" coordsize="185,174" path="m185,86r-2,18l176,123r-8,14l156,152r-16,10l121,170r-18,4l84,174,66,170,47,162,31,152,19,137,8,123,2,104,,86,2,67,8,51,19,35,31,20,47,10,64,2,84,r19,l121,2r19,8l154,20r14,15l176,51r7,16l185,86r,xe" fillcolor="#e0e0e0" strokeweight=".6pt">
              <v:path arrowok="t"/>
              <o:lock v:ext="edit" aspectratio="t"/>
            </v:shape>
            <v:shape id="_x0000_s2838" style="position:absolute;left:12082;top:598;width:71;height:70;rotation:-90;mso-position-horizontal:absolute;mso-position-vertical:absolute" coordsize="71,70" path="m71,35l69,47,65,57,55,64,45,70r-13,l20,68,10,62,4,51,,41,,29,4,18r6,-8l20,4,32,,45,2,55,6r10,8l69,25r2,10l71,35xe" fillcolor="#e0e0e0" strokeweight=".6pt">
              <v:path arrowok="t"/>
              <o:lock v:ext="edit" aspectratio="t"/>
            </v:shape>
            <v:shape id="_x0000_s2839" style="position:absolute;left:10888;top:451;width:27;height:365;rotation:-90;mso-position-horizontal:absolute;mso-position-vertical:absolute" coordsize="27,365" path="m,14r,l,10,,8,2,6,2,4r3,l7,2,9,r2,l13,r4,l19,r2,2l23,4r,l25,6r,2l27,10r,4l27,14r,336l27,350r,3l25,355r,2l23,359r,2l21,363r-2,l17,363r-4,2l11,363r-2,l7,363,5,361,2,359r,-2l,355r,-2l,350r,l,14xe" strokecolor="white" strokeweight=".1pt">
              <v:path arrowok="t"/>
              <o:lock v:ext="edit" aspectratio="t"/>
            </v:shape>
            <v:shape id="_x0000_s2840" style="position:absolute;left:10524;top:541;width:185;height:174;rotation:-90;mso-position-horizontal:absolute;mso-position-vertical:absolute" coordsize="185,174" path="m185,86r-2,19l177,123r-9,16l156,152r-16,12l121,170r-18,4l84,174,66,170,47,164,31,152,19,139,9,123,2,105,,88,2,70,9,51,19,35,31,22,47,10,64,4,84,r19,l121,4r19,6l154,22r14,13l177,51r6,19l185,86r,xe" fillcolor="#e0e0e0" strokeweight=".6pt">
              <v:path arrowok="t"/>
              <o:lock v:ext="edit" aspectratio="t"/>
            </v:shape>
            <v:shape id="_x0000_s2841" style="position:absolute;left:10581;top:593;width:71;height:68;rotation:-90;mso-position-horizontal:absolute;mso-position-vertical:absolute" coordsize="71,68" path="m71,33l69,45,65,56,55,64,45,68r-12,l20,66,10,60,4,52,,39,,29,4,17,10,8,20,2,33,,45,,55,4r10,9l69,23r2,10l71,33xe" fillcolor="#e0e0e0" strokeweight=".6pt">
              <v:path arrowok="t"/>
              <o:lock v:ext="edit" aspectratio="t"/>
            </v:shape>
            <v:rect id="_x0000_s2926" style="position:absolute;left:11194;top:574;width:292;height:135" fillcolor="black"/>
            <v:rect id="_x0000_s2927" style="position:absolute;left:11314;top:582;width:136;height:120" fillcolor="#969696"/>
            <v:shape id="_x0000_s2932" style="position:absolute;left:11538;top:607;width:71;height:68;rotation:-90;mso-position-horizontal:absolute;mso-position-vertical:absolute" coordsize="71,68" path="m71,33l69,45,65,56,55,64,45,68r-12,l20,66,10,60,4,52,,39,,29,4,17,10,8,20,2,33,,45,,55,4r10,9l69,23r2,10l71,33xe" fillcolor="#e0e0e0" strokeweight=".6pt">
              <v:path arrowok="t"/>
              <o:lock v:ext="edit" aspectratio="t"/>
            </v:shape>
            <v:shape id="_x0000_s2933" style="position:absolute;left:11317;top:801;width:71;height:68;rotation:-90;mso-position-horizontal:absolute;mso-position-vertical:absolute" coordsize="71,68" path="m71,33l69,45,65,56,55,64,45,68r-12,l20,66,10,60,4,52,,39,,29,4,17,10,8,20,2,33,,45,,55,4r10,9l69,23r2,10l71,33xe" fillcolor="#e0e0e0" strokeweight=".6pt">
              <v:path arrowok="t"/>
              <o:lock v:ext="edit" aspectratio="t"/>
            </v:shape>
            <v:shape id="_x0000_s2934" style="position:absolute;left:11091;top:600;width:71;height:68;rotation:-90;mso-position-horizontal:absolute;mso-position-vertical:absolute" coordsize="71,68" path="m71,33l69,45,65,56,55,64,45,68r-12,l20,66,10,60,4,52,,39,,29,4,17,10,8,20,2,33,,45,,55,4r10,9l69,23r2,10l71,33xe" fillcolor="#e0e0e0" strokeweight=".6pt">
              <v:path arrowok="t"/>
              <o:lock v:ext="edit" aspectratio="t"/>
            </v:shape>
            <v:shape id="_x0000_s2827" type="#_x0000_t136" style="position:absolute;left:11455;top:995;width:231;height:225" stroked="f">
              <v:shadow color="#868686"/>
              <v:textpath style="font-family:&quot;Times New Roman&quot;;font-size:9pt;font-weight:bold;v-text-kern:t" trim="t" fitpath="t" string="S5"/>
              <o:lock v:ext="edit" aspectratio="t"/>
            </v:shape>
            <v:shape id="_x0000_s2991" type="#_x0000_t136" style="position:absolute;left:10921;top:685;width:99;height:135" stroked="f">
              <v:shadow color="#868686"/>
              <v:textpath style="font-family:&quot;Abadi MT Condensed&quot;;font-size:8pt;v-text-kern:t" trim="t" fitpath="t" string="B"/>
              <o:lock v:ext="edit" aspectratio="t"/>
            </v:shape>
            <v:shape id="_x0000_s2992" type="#_x0000_t136" style="position:absolute;left:11701;top:678;width:99;height:135" stroked="f">
              <v:shadow color="#868686"/>
              <v:textpath style="font-family:&quot;Abadi MT Condensed&quot;;font-size:8pt;v-text-kern:t" trim="t" fitpath="t" string="C"/>
              <o:lock v:ext="edit" aspectratio="t"/>
            </v:shape>
            <v:shape id="_x0000_s2993" type="#_x0000_t136" style="position:absolute;left:11191;top:850;width:99;height:135" stroked="f">
              <v:shadow color="#868686"/>
              <v:textpath style="font-family:&quot;Abadi MT Condensed&quot;;font-size:8pt;v-text-kern:t" trim="t" fitpath="t" string="A"/>
              <o:lock v:ext="edit" aspectratio="t"/>
            </v:shape>
          </v:group>
        </w:pict>
      </w:r>
      <w:r>
        <w:rPr>
          <w:noProof/>
          <w:sz w:val="20"/>
        </w:rPr>
        <w:pict>
          <v:group id="_x0000_s3554" style="position:absolute;margin-left:-15.7pt;margin-top:3.3pt;width:89.25pt;height:22.75pt;z-index:251653632" coordorigin="10540,2228" coordsize="1785,455">
            <v:shape id="_x0000_s3383" style="position:absolute;left:10540;top:2228;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yellow">
              <v:path arrowok="t"/>
              <o:lock v:ext="edit" aspectratio="t"/>
            </v:shape>
            <v:shape id="_x0000_s3384" style="position:absolute;left:10737;top:2435;width:543;height:42;mso-position-horizontal:absolute;mso-position-vertical:absolute" coordsize="543,41" path="m20,41r,l18,41r-4,l10,39,8,37,6,35,4,31,2,29,,25,,21,,19,2,15,4,11,6,9,8,6,10,4,14,2r4,l20,r,l522,r,l527,2r2,l533,4r2,2l537,9r2,2l541,15r2,4l543,21r,4l541,29r-2,2l537,35r-2,2l533,39r-4,2l527,41r-5,l522,41,20,41xe" fillcolor="red" strokecolor="red" strokeweight=".1pt">
              <v:path arrowok="t"/>
              <o:lock v:ext="edit" aspectratio="t"/>
            </v:shape>
            <v:shape id="_x0000_s3385" style="position:absolute;left:10593;top:2368;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3386" style="position:absolute;left:10647;top:2423;width:69;height:69;mso-position-horizontal:absolute;mso-position-vertical:absolute" coordsize="69,68" path="m69,33l67,45,61,55r-8,9l41,68r-13,l18,64,8,55,2,45,,33,2,23,8,12,18,4,28,,41,,53,4r8,8l67,23r2,10l69,33xe" fillcolor="#e0e0e0" strokeweight=".6pt">
              <v:path arrowok="t"/>
              <o:lock v:ext="edit" aspectratio="t"/>
            </v:shape>
            <v:shape id="_x0000_s3387" style="position:absolute;left:11530;top:2435;width:580;height:42;mso-position-horizontal:absolute;mso-position-vertical:absolute" coordsize="580,41" path="m20,41r,l18,41r-4,l10,39,8,37,6,35,4,31,2,29r,-4l,21,2,19r,-4l4,11,6,9,8,6,10,4,14,2r4,l20,r,l560,r,l564,2r2,l570,4r2,2l576,9r2,2l578,15r2,4l580,21r,4l578,29r,2l576,35r-4,2l570,39r-4,2l564,41r-4,l560,41,20,41xe" fillcolor="red" strokecolor="red" strokeweight=".1pt">
              <v:path arrowok="t"/>
              <o:lock v:ext="edit" aspectratio="t"/>
            </v:shape>
            <v:shape id="_x0000_s3388" style="position:absolute;left:11520;top:2296;width:41;height:290;mso-position-horizontal:absolute;mso-position-vertical:absolute" coordsize="41,289" path="m,20r,l2,16r,-4l4,10,6,6,8,4,12,2,14,r4,l22,r2,l28,r5,2l35,4r2,2l39,10r2,2l41,16r,4l41,20r,249l41,269r-2,4l39,277r-2,2l35,283r-2,2l28,287r-2,2l22,289r-4,l16,289r-4,l8,287,6,285,4,283,2,279,,277r,-4l,269r,l,20xe" fillcolor="red" strokecolor="red" strokeweight=".1pt">
              <v:path arrowok="t"/>
              <o:lock v:ext="edit" aspectratio="t"/>
            </v:shape>
            <v:shape id="_x0000_s3389" style="position:absolute;left:11241;top:2275;width:43;height:344;mso-position-horizontal:absolute;mso-position-vertical:absolute" coordsize="43,343" path="m,21r,l,17,,13,2,11,4,6,6,4,10,2,12,r4,l21,r2,l27,r4,2l33,4r2,2l37,11r2,2l41,17r,4l41,21r2,301l43,322r,4l41,331r-2,2l37,337r-2,2l33,341r-4,2l27,343r-4,l18,343r-4,l12,341,8,339,6,337,4,333,2,331r,-5l2,322r,l,21xe" fillcolor="red" strokecolor="red" strokeweight=".1pt">
              <v:path arrowok="t"/>
              <o:lock v:ext="edit" aspectratio="t"/>
            </v:shape>
            <v:shape id="_x0000_s3390" style="position:absolute;left:11253;top:2433;width:293;height:180;mso-position-horizontal:absolute;mso-position-vertical:absolute" coordsize="293,179" path="m31,177r,l27,179r-4,l21,179r-4,l13,179r-2,-2l6,175,4,171,2,168,,164r,-2l,158r,-4l,152r2,-4l4,146r5,-4l11,140r,l263,4r,l265,2r4,l273,r4,2l279,2r4,2l285,6r2,2l289,13r2,2l291,19r2,4l291,25r,4l289,33r-2,2l285,37r-4,2l281,39,31,177xe" fillcolor="red" strokecolor="red" strokeweight=".1pt">
              <v:path arrowok="t"/>
              <o:lock v:ext="edit" aspectratio="t"/>
            </v:shape>
            <v:shape id="_x0000_s3391" style="position:absolute;left:11262;top:2288;width:293;height:179;mso-position-horizontal:absolute;mso-position-vertical:absolute" coordsize="293,178" path="m280,141r,l284,143r2,2l288,147r3,4l291,156r2,2l291,162r,4l288,168r-2,4l284,174r-2,2l278,178r-4,l272,178r-4,l264,178r-2,-2l262,176,10,37r,l6,34,4,32,2,30,,26,,24,,20,,16,,12,2,10,4,6,6,4,10,2,12,r4,l20,r2,l26,r4,2l30,2,280,141xe" fillcolor="red" strokecolor="red" strokeweight=".1pt">
              <v:path arrowok="t"/>
              <o:lock v:ext="edit" aspectratio="t"/>
            </v:shape>
            <v:shape id="_x0000_s3392" style="position:absolute;left:12083;top:2368;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3393" style="position:absolute;left:12139;top:2423;width:69;height:69;mso-position-horizontal:absolute;mso-position-vertical:absolute" coordsize="69,68" path="m69,33l67,45,61,55,51,64,41,68r-13,l16,64,8,55,2,45,,33,2,23,8,12,16,4,28,,41,,51,4r10,8l67,23r2,10l69,33xe" fillcolor="#e0e0e0" strokeweight=".6pt">
              <v:path arrowok="t"/>
              <o:lock v:ext="edit" aspectratio="t"/>
            </v:shape>
            <v:shape id="_x0000_s3394" style="position:absolute;left:11600;top:2275;width:149;height:105;mso-position-horizontal:absolute;mso-position-vertical:absolute" coordsize="149,105" path="m10,103r,l10,103r-2,2l8,105r-2,l6,103r-2,l4,103r-2,l2,101r,l2,99,,99,,97r2,l2,95r,l2,93r2,l4,93,141,r,l141,r2,l143,r2,l145,r2,l147,r,2l149,2r,2l149,4r,2l149,6r,2l149,8r,l147,11r,l147,11,10,103xe" fillcolor="red" strokecolor="red" strokeweight=".1pt">
              <v:path arrowok="t"/>
              <o:lock v:ext="edit" aspectratio="t"/>
            </v:shape>
            <v:shape id="_x0000_s3395" style="position:absolute;left:11690;top:2267;width:65;height:51;mso-position-horizontal:absolute;mso-position-vertical:absolute" coordsize="65,51" path="m65,l,16,22,51,65,xe" fillcolor="red" strokecolor="red" strokeweight="0">
              <v:path arrowok="t"/>
              <o:lock v:ext="edit" aspectratio="t"/>
            </v:shape>
            <v:shape id="_x0000_s3396" style="position:absolute;left:11678;top:2275;width:149;height:105;mso-position-horizontal:absolute;mso-position-vertical:absolute" coordsize="149,105" path="m10,103r,l10,103r-2,2l8,105r-2,l6,103r-2,l4,103r-2,l2,101r,l,99r,l,97r,l2,95r,l2,93r2,l4,93,141,r,l141,r2,l143,r2,l145,r2,l147,r,2l149,2r,2l149,4r,2l149,6r,2l149,8r,l147,11r,l147,11,10,103xe" fillcolor="red" strokecolor="red" strokeweight=".1pt">
              <v:path arrowok="t"/>
              <o:lock v:ext="edit" aspectratio="t"/>
            </v:shape>
            <v:shape id="_x0000_s3397" style="position:absolute;left:11768;top:2267;width:65;height:51;mso-position-horizontal:absolute;mso-position-vertical:absolute" coordsize="65,51" path="m65,l,16,22,51,65,xe" fillcolor="red" strokecolor="red" strokeweight="0">
              <v:path arrowok="t"/>
              <o:lock v:ext="edit" aspectratio="t"/>
            </v:shape>
            <v:group id="_x0000_s3399" style="position:absolute;left:11013;top:2500;width:158;height:147" coordorigin="2880,1264" coordsize="158,147">
              <o:lock v:ext="edit" aspectratio="t"/>
              <v:line id="_x0000_s3400" style="position:absolute" from="2880,1333" to="3038,1335" strokecolor="red" strokeweight="1.25pt">
                <o:lock v:ext="edit" aspectratio="t"/>
              </v:line>
              <v:line id="_x0000_s3401" style="position:absolute;rotation:90;flip:y" from="2887,1338" to="3034,1338" strokecolor="red" strokeweight="1.25pt">
                <o:lock v:ext="edit" aspectratio="t"/>
              </v:line>
            </v:group>
            <v:shape id="_x0000_s3402" type="#_x0000_t136" style="position:absolute;left:11620;top:2524;width:703;height:89" strokecolor="red" strokeweight="0">
              <v:shadow color="#868686"/>
              <v:textpath style="font-family:&quot;Verdana Ref&quot;;font-size:14pt;v-text-kern:t" trim="t" fitpath="t" string="LED         "/>
              <o:lock v:ext="edit" aspectratio="t"/>
            </v:shape>
            <v:shape id="_x0000_s3553" type="#_x0000_t136" style="position:absolute;left:10824;top:2244;width:279;height:179" fillcolor="red" strokecolor="red" strokeweight=".25pt">
              <v:shadow color="#868686"/>
              <v:textpath style="font-family:&quot;Verdana Ref&quot;;font-size:14pt;font-weight:bold;v-text-kern:t" trim="t" fitpath="t" string="D5"/>
              <o:lock v:ext="edit" aspectratio="t"/>
            </v:shape>
          </v:group>
        </w:pict>
      </w:r>
    </w:p>
    <w:p w:rsidR="007C3446" w:rsidRDefault="008E72EA">
      <w:pPr>
        <w:tabs>
          <w:tab w:val="left" w:pos="5400"/>
        </w:tabs>
        <w:ind w:right="-150"/>
      </w:pPr>
      <w:r>
        <w:rPr>
          <w:noProof/>
          <w:sz w:val="20"/>
        </w:rPr>
        <mc:AlternateContent>
          <mc:Choice Requires="wps">
            <w:drawing>
              <wp:anchor distT="0" distB="0" distL="114300" distR="114300" simplePos="0" relativeHeight="251517440" behindDoc="0" locked="0" layoutInCell="1" allowOverlap="1">
                <wp:simplePos x="0" y="0"/>
                <wp:positionH relativeFrom="column">
                  <wp:posOffset>8741410</wp:posOffset>
                </wp:positionH>
                <wp:positionV relativeFrom="paragraph">
                  <wp:posOffset>-5514340</wp:posOffset>
                </wp:positionV>
                <wp:extent cx="1905" cy="43815"/>
                <wp:effectExtent l="3175" t="0" r="4445" b="0"/>
                <wp:wrapNone/>
                <wp:docPr id="62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688.3pt;margin-top:-434.2pt;width:.15pt;height:3.4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" fillcolor="#e0e0e0" stroked="f"/>
            </w:pict>
          </mc:Fallback>
        </mc:AlternateContent>
      </w:r>
      <w:r>
        <w:rPr>
          <w:noProof/>
          <w:sz w:val="20"/>
        </w:rPr>
        <mc:AlternateContent>
          <mc:Choice Requires="wps">
            <w:drawing>
              <wp:anchor distT="0" distB="0" distL="114300" distR="114300" simplePos="0" relativeHeight="251513344" behindDoc="0" locked="0" layoutInCell="1" allowOverlap="1">
                <wp:simplePos x="0" y="0"/>
                <wp:positionH relativeFrom="column">
                  <wp:posOffset>8741410</wp:posOffset>
                </wp:positionH>
                <wp:positionV relativeFrom="paragraph">
                  <wp:posOffset>-5043170</wp:posOffset>
                </wp:positionV>
                <wp:extent cx="1905" cy="46990"/>
                <wp:effectExtent l="3175" t="635" r="4445" b="0"/>
                <wp:wrapNone/>
                <wp:docPr id="62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688.3pt;margin-top:-397.1pt;width:.15pt;height:3.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" fillcolor="#e0e0e0" stroked="f"/>
            </w:pict>
          </mc:Fallback>
        </mc:AlternateContent>
      </w:r>
      <w:r>
        <w:rPr>
          <w:noProof/>
          <w:sz w:val="20"/>
        </w:rPr>
        <mc:AlternateContent>
          <mc:Choice Requires="wps">
            <w:drawing>
              <wp:anchor distT="0" distB="0" distL="114300" distR="114300" simplePos="0" relativeHeight="251509248" behindDoc="0" locked="0" layoutInCell="1" allowOverlap="1">
                <wp:simplePos x="0" y="0"/>
                <wp:positionH relativeFrom="column">
                  <wp:posOffset>8741410</wp:posOffset>
                </wp:positionH>
                <wp:positionV relativeFrom="paragraph">
                  <wp:posOffset>-5043170</wp:posOffset>
                </wp:positionV>
                <wp:extent cx="1905" cy="46990"/>
                <wp:effectExtent l="3175" t="635" r="4445" b="0"/>
                <wp:wrapNone/>
                <wp:docPr id="6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69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688.3pt;margin-top:-397.1pt;width:.15pt;height:3.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" fillcolor="#e0e0e0" stroked="f"/>
            </w:pict>
          </mc:Fallback>
        </mc:AlternateContent>
      </w:r>
      <w:r>
        <w:rPr>
          <w:noProof/>
          <w:sz w:val="20"/>
        </w:rPr>
        <mc:AlternateContent>
          <mc:Choice Requires="wps">
            <w:drawing>
              <wp:anchor distT="0" distB="0" distL="114300" distR="114300" simplePos="0" relativeHeight="251501056" behindDoc="0" locked="0" layoutInCell="1" allowOverlap="1">
                <wp:simplePos x="0" y="0"/>
                <wp:positionH relativeFrom="column">
                  <wp:posOffset>8741410</wp:posOffset>
                </wp:positionH>
                <wp:positionV relativeFrom="paragraph">
                  <wp:posOffset>-5995670</wp:posOffset>
                </wp:positionV>
                <wp:extent cx="1905" cy="43180"/>
                <wp:effectExtent l="3175" t="635" r="4445" b="3810"/>
                <wp:wrapNone/>
                <wp:docPr id="62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688.3pt;margin-top:-472.1pt;width:.15pt;height:3.4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" fillcolor="#e0e0e0" stroked="f"/>
            </w:pict>
          </mc:Fallback>
        </mc:AlternateContent>
      </w:r>
      <w:r>
        <w:rPr>
          <w:noProof/>
          <w:sz w:val="20"/>
        </w:rPr>
        <mc:AlternateContent>
          <mc:Choice Requires="wps">
            <w:drawing>
              <wp:anchor distT="0" distB="0" distL="114300" distR="114300" simplePos="0" relativeHeight="251499008" behindDoc="0" locked="0" layoutInCell="1" allowOverlap="1">
                <wp:simplePos x="0" y="0"/>
                <wp:positionH relativeFrom="column">
                  <wp:posOffset>8741410</wp:posOffset>
                </wp:positionH>
                <wp:positionV relativeFrom="paragraph">
                  <wp:posOffset>-5995670</wp:posOffset>
                </wp:positionV>
                <wp:extent cx="1905" cy="43180"/>
                <wp:effectExtent l="3175" t="635" r="4445" b="3810"/>
                <wp:wrapNone/>
                <wp:docPr id="6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1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688.3pt;margin-top:-472.1pt;width:.15pt;height:3.4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" fillcolor="#e0e0e0" stroked="f"/>
            </w:pict>
          </mc:Fallback>
        </mc:AlternateContent>
      </w:r>
      <w:r w:rsidR="007724E3">
        <w:rPr>
          <w:noProof/>
          <w:sz w:val="20"/>
        </w:rPr>
        <w:pict>
          <v:shape id="_x0000_s1026" type="#_x0000_t136" style="position:absolute;margin-left:372.6pt;margin-top:-502.25pt;width:257.2pt;height:21.75pt;z-index:251614720;mso-position-horizontal-relative:text;mso-position-vertical-relative:text">
            <v:shadow color="#868686"/>
            <v:textpath style="font-family:&quot;Arial Black&quot;;font-size:18pt;v-text-kern:t" trim="t" fitpath="t" string="Snap Circuits Parts and Grid"/>
            <o:lock v:ext="edit" aspectratio="t"/>
          </v:shape>
        </w:pict>
      </w:r>
      <w:r w:rsidR="007724E3">
        <w:rPr>
          <w:noProof/>
          <w:sz w:val="20"/>
        </w:rPr>
        <w:pict>
          <v:group id="_x0000_s1725" style="position:absolute;margin-left:656.8pt;margin-top:-486.65pt;width:74.55pt;height:46.9pt;z-index:251604480;mso-position-horizontal-relative:text;mso-position-vertical-relative:text" coordorigin="1838,2361" coordsize="1491,938">
            <o:lock v:ext="edit" aspectratio="t"/>
            <v:shape id="_x0000_s1726" style="position:absolute;left:2300;top:2096;width:568;height:1491;rotation:3016342fd;mso-position-horizontal:absolute;mso-position-vertical:absolute" coordsize="568,1783" path="m,205l2,174,9,145,19,119,33,94,50,69,72,49,95,33,119,18,148,8,177,2,205,,363,r29,2l421,8r26,10l474,33r22,16l517,69r18,23l550,119r10,26l566,174r2,29l568,1577r-2,29l560,1635r-10,29l535,1688r-18,25l496,1733r-22,17l447,1764r-26,10l392,1781r-29,2l205,1783r-28,-2l148,1774r-27,-10l95,1750,72,1733,52,1713,33,1688,19,1664,9,1637,2,1608,,1577,,205xe" fillcolor="silver">
              <v:path arrowok="t"/>
              <o:lock v:ext="edit" aspectratio="t"/>
            </v:shape>
            <v:shape id="_x0000_s1727" style="position:absolute;left:2395;top:2594;width:455;height:437;mso-position-horizontal:absolute;mso-position-vertical:absolute" coordsize="514,511" path="m514,257r-2,31l506,321r-8,30l483,380r-16,27l446,431r-24,23l395,472r-26,17l338,499r-31,8l274,511r-33,l211,507r-33,-8l149,489,121,472,94,454,69,431,49,407,32,380,18,351,8,321,2,288,,257,2,224,8,193,18,163,30,134,49,105,67,80,92,60,118,39,145,25,176,13,207,5,239,r33,l303,5r33,8l364,25r29,14l420,60r24,20l465,105r16,29l496,163r10,30l512,224r2,33l514,257xe" fillcolor="gray" strokeweight=".35pt">
              <v:path arrowok="t"/>
              <o:lock v:ext="edit" aspectratio="t"/>
            </v:shape>
            <v:shape id="_x0000_s1728" style="position:absolute;left:2257;top:2445;width:699;height:704;mso-position-horizontal:absolute;mso-position-vertical:absolute" coordsize="699,704" path="m10,702r,l10,704r-2,l8,704r-2,l6,704r-2,l4,704r-2,l2,702r-2,l,702r,-2l,700r,-2l,698r,-2l,696r2,-2l2,694,689,2r,l689,2r2,l691,r2,l693,r2,l695,2r2,l697,2r2,2l699,4r,2l699,6r,2l699,8r,2l699,10r-2,l697,10,10,702xe" fillcolor="#c04040" strokecolor="#c04040" strokeweight=".1pt">
              <v:path arrowok="t"/>
              <o:lock v:ext="edit" aspectratio="t"/>
            </v:shape>
            <v:shape id="_x0000_s1729" style="position:absolute;left:2428;top:2620;width:388;height:390;mso-position-horizontal:absolute;mso-position-vertical:absolute" coordsize="388,390" path="m388,195r-2,29l379,250r-10,27l357,302r-19,22l320,345r-25,16l271,373r-27,11l218,388r-29,2l160,386r-27,-6l107,367,82,353,60,334,41,314,25,289,13,265,4,236,,209,,181,4,152r9,-27l25,98,39,76,58,53,80,35,105,20,129,10,158,2,185,r28,l242,6r27,8l293,29r23,16l336,64r19,22l369,111r10,26l386,166r2,29l388,195xe" fillcolor="#9cf" strokeweight=".35pt">
              <v:fill color2="fill darken(118)" focusposition=".5,.5" focussize="" method="linear sigma" focus="100%" type="gradientRadial"/>
              <v:path arrowok="t"/>
              <o:lock v:ext="edit" aspectratio="t"/>
            </v:shape>
            <v:shape id="_x0000_s1730" style="position:absolute;left:2868;top:2361;width:180;height:181;mso-position-horizontal:absolute;mso-position-vertical:absolute" coordsize="180,181" path="m180,90r-2,21l172,127r-8,17l152,158r-15,12l119,179r-19,2l82,181,64,179,47,170,31,158,18,144,8,127,4,111,,90,2,72,8,53,16,37,29,23,45,12,61,4,80,,98,r19,4l133,12r17,11l162,37r10,16l178,72r2,18l180,90xe" fillcolor="#e0e0e0" strokeweight=".6pt">
              <v:path arrowok="t"/>
              <o:lock v:ext="edit" aspectratio="t"/>
            </v:shape>
            <v:shape id="_x0000_s1731" style="position:absolute;left:2923;top:2416;width:70;height:72;mso-position-horizontal:absolute;mso-position-vertical:absolute" coordsize="70,72" path="m70,35l68,48,64,58r-8,8l45,70,33,72,23,68,13,62,6,54,2,41,,29,4,19,11,9,21,2,31,,43,,54,7r8,6l68,25r2,10l70,35xe" fillcolor="#e0e0e0" strokeweight=".6pt">
              <v:path arrowok="t"/>
              <o:lock v:ext="edit" aspectratio="t"/>
            </v:shape>
            <v:shape id="_x0000_s1732" style="position:absolute;left:2130;top:3098;width:181;height:180;mso-position-horizontal:absolute;mso-position-vertical:absolute" coordsize="181,180" path="m181,90r-3,18l172,127r-8,16l152,158r-17,12l119,176r-18,4l82,180,64,176,47,170,31,158,19,143,8,127,2,108,,90,2,71,8,53,17,37,29,22,43,12,62,4,80,,99,r18,4l133,12r17,10l162,37r10,16l178,71r3,19l181,90xe" fillcolor="#e0e0e0" strokeweight=".6pt">
              <v:path arrowok="t"/>
              <o:lock v:ext="edit" aspectratio="t"/>
            </v:shape>
            <v:shape id="_x0000_s1733" style="position:absolute;left:2188;top:3151;width:69;height:72;mso-position-horizontal:absolute;mso-position-vertical:absolute" coordsize="69,72" path="m69,35l67,47,63,57r-8,9l45,70,32,72,22,68,12,61,4,53,,41,,29,4,18,10,8,18,2,30,,41,,53,4r8,8l67,23r2,12l69,35xe" fillcolor="#e0e0e0" strokeweight=".6pt">
              <v:path arrowok="t"/>
              <o:lock v:ext="edit" aspectratio="t"/>
            </v:shape>
            <v:shape id="_x0000_s1734" style="position:absolute;left:2529;top:2723;width:186;height:186;mso-position-horizontal:absolute;mso-position-vertical:absolute" coordsize="186,186" path="m186,94r-2,18l178,131r-10,18l155,164r-14,10l123,182r-19,4l86,186,65,182,49,174,32,164,18,149,10,131,4,112,,94,2,73,8,55,18,39,30,24,45,12,63,4,82,r20,l121,4r18,8l153,24r15,15l178,55r6,18l186,94r,xe" fillcolor="#cff" strokeweight=".35pt">
              <v:path arrowok="t"/>
              <o:lock v:ext="edit" aspectratio="t"/>
            </v:shape>
            <v:shape id="_x0000_s1735" type="#_x0000_t136" style="position:absolute;left:2868;top:2606;width:232;height:186;rotation:-2906238fd" fillcolor="red" stroked="f">
              <v:shadow color="#868686"/>
              <v:textpath style="font-family:&quot;Arial Black&quot;;font-size:8pt;v-text-kern:t" trim="t" fitpath="t" string="M3"/>
              <o:lock v:ext="edit" aspectratio="t"/>
            </v:shape>
            <v:shape id="_x0000_s1736" type="#_x0000_t136" style="position:absolute;left:2170;top:3243;width:561;height:56;rotation:-2944852fd" fillcolor="red" stroked="f">
              <v:shadow color="#868686"/>
              <v:textpath style="font-family:&quot;Abadi MT Condensed&quot;;font-size:8pt;v-text-kern:t" trim="t" fitpath="t" string="ELECTROMAGNET"/>
              <o:lock v:ext="edit" aspectratio="t"/>
            </v:shape>
          </v:group>
        </w:pict>
      </w:r>
      <w:r>
        <w:rPr>
          <w:noProof/>
          <w:sz w:val="20"/>
        </w:rPr>
        <mc:AlternateContent>
          <mc:Choice Requires="wps">
            <w:drawing>
              <wp:anchor distT="0" distB="0" distL="114300" distR="114300" simplePos="0" relativeHeight="251521536" behindDoc="0" locked="0" layoutInCell="1" allowOverlap="1">
                <wp:simplePos x="0" y="0"/>
                <wp:positionH relativeFrom="column">
                  <wp:posOffset>8741410</wp:posOffset>
                </wp:positionH>
                <wp:positionV relativeFrom="paragraph">
                  <wp:posOffset>-5514340</wp:posOffset>
                </wp:positionV>
                <wp:extent cx="1905" cy="43815"/>
                <wp:effectExtent l="3175" t="0" r="4445" b="0"/>
                <wp:wrapNone/>
                <wp:docPr id="6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 cy="438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688.3pt;margin-top:-434.2pt;width:.15pt;height:3.4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" fillcolor="#e0e0e0" stroked="f"/>
            </w:pict>
          </mc:Fallback>
        </mc:AlternateContent>
      </w:r>
      <w:r w:rsidR="007724E3">
        <w:rPr>
          <w:noProof/>
          <w:sz w:val="20"/>
        </w:rPr>
        <w:pict>
          <v:group id="_x0000_s1148" style="position:absolute;margin-left:566.4pt;margin-top:-478.25pt;width:89.3pt;height:50.55pt;z-index:251595264;mso-position-horizontal-relative:text;mso-position-vertical-relative:text" coordorigin="15723,1655" coordsize="1785,1011">
            <o:lock v:ext="edit" aspectratio="t"/>
            <v:shape id="_x0000_s1149" style="position:absolute;left:15723;top:1655;width:1785;height:1011;mso-position-horizontal:absolute;mso-position-vertical:absolute" coordsize="1785,1011" path="m1664,1011r21,-2l1705,1003r19,-8l1742,983r14,-17l1769,950r8,-21l1783,909r2,-23l1785,123r-2,-21l1777,82r-8,-21l1756,43,1742,29,1724,16,1705,6,1685,2,1664,,121,,100,2,80,6,61,16,43,29,29,43,16,61,8,82,2,102,,123,,886r2,23l8,929r8,21l29,966r16,17l61,995r19,8l100,1009r21,2l1664,1011xe" fillcolor="#80c0ff">
              <v:path arrowok="t"/>
              <o:lock v:ext="edit" aspectratio="t"/>
            </v:shape>
            <v:shape id="_x0000_s1150" style="position:absolute;left:17269;top:1712;width:180;height:179;mso-position-horizontal:absolute;mso-position-vertical:absolute" coordsize="180,179" path="m180,88r-2,21l172,127r-10,17l147,158r-16,10l114,177r-20,2l75,179,57,172,39,164,24,152,12,136,4,117,,99,,80,4,60,12,43,24,27,39,14,57,6,75,,94,r20,2l131,10r16,11l162,35r10,16l178,70r2,18l180,88xe" fillcolor="#e0e0e0" strokeweight=".6pt">
              <v:path arrowok="t"/>
              <o:lock v:ext="edit" aspectratio="t"/>
            </v:shape>
            <v:shape id="_x0000_s1151" style="position:absolute;left:17322;top:1763;width:74;height:74;mso-position-horizontal:absolute;mso-position-vertical:absolute" coordsize="74,74" path="m74,37l72,50,65,60r-8,8l45,74r-12,l22,72,12,66,4,56,,43,,31,4,21,12,11,22,4,33,,45,2,57,7r8,8l72,27r2,10l74,37xe" fillcolor="#e0e0e0" strokeweight=".6pt">
              <v:path arrowok="t"/>
              <o:lock v:ext="edit" aspectratio="t"/>
            </v:shape>
            <v:shape id="_x0000_s1152" style="position:absolute;left:17269;top:2455;width:180;height:182;mso-position-horizontal:absolute;mso-position-vertical:absolute" coordsize="180,182" path="m180,90r-2,21l172,127r-8,18l151,160r-14,10l118,178r-18,4l82,182,63,178,47,170,30,160,18,145,8,129,2,111,,90,2,72,6,53,16,37,28,22,43,10,59,4,77,,96,r18,4l133,10r14,12l162,37r10,16l178,72r2,18l180,90xe" fillcolor="#e0e0e0" strokeweight=".6pt">
              <v:path arrowok="t"/>
              <o:lock v:ext="edit" aspectratio="t"/>
            </v:shape>
            <v:shape id="_x0000_s1153" style="position:absolute;left:17322;top:2508;width:74;height:74;mso-position-horizontal:absolute;mso-position-vertical:absolute" coordsize="74,74" path="m74,37l72,49,68,60r-9,8l47,74r-12,l24,72,12,64,6,56,,43,,31,4,21,10,10,20,4,31,,43,2,55,6r8,9l70,25r4,12l74,37xe" fillcolor="#e0e0e0" strokeweight=".6pt">
              <v:path arrowok="t"/>
              <o:lock v:ext="edit" aspectratio="t"/>
            </v:shape>
            <v:shape id="_x0000_s1154" style="position:absolute;left:15774;top:1714;width:181;height:183;mso-position-horizontal:absolute;mso-position-vertical:absolute" coordsize="181,183" path="m181,90r-2,21l173,129r-9,17l152,160r-16,10l119,179r-18,4l82,183,64,179,46,170,31,160,19,146,9,129,2,111,,90,2,72,9,53,19,37,31,23,46,12,64,4,82,r19,l119,4r17,8l152,23r12,14l173,53r6,19l181,90r,xe" fillcolor="#e0e0e0" strokeweight=".6pt">
              <v:path arrowok="t"/>
              <o:lock v:ext="edit" aspectratio="t"/>
            </v:shape>
            <v:shape id="_x0000_s1155" style="position:absolute;left:15832;top:1765;width:72;height:74;mso-position-horizontal:absolute;mso-position-vertical:absolute" coordsize="72,74" path="m72,37l70,50,65,60,55,68,45,74r-12,l20,72,10,66,4,56,,44,,31,4,21,10,11,20,5,33,,45,2,55,7r8,8l70,27r2,10l72,37xe" fillcolor="#e0e0e0" strokeweight=".6pt">
              <v:path arrowok="t"/>
              <o:lock v:ext="edit" aspectratio="t"/>
            </v:shape>
            <v:shape id="_x0000_s1156" style="position:absolute;left:16547;top:1714;width:178;height:183;mso-position-horizontal:absolute;mso-position-vertical:absolute" coordsize="178,183" path="m178,90r,21l172,129r-10,17l150,160r-15,10l117,179r-18,4l80,183,62,179,45,170,29,160,17,146,6,129,2,111,,90,2,72,6,53,17,37,29,23,45,12,62,4,80,,99,r18,4l135,12r15,11l162,37r10,16l178,72r,18l178,90xe" fillcolor="#e0e0e0" strokeweight=".6pt">
              <v:path arrowok="t"/>
              <o:lock v:ext="edit" aspectratio="t"/>
            </v:shape>
            <v:shape id="_x0000_s1157" style="position:absolute;left:16602;top:1765;width:74;height:74;mso-position-horizontal:absolute;mso-position-vertical:absolute" coordsize="74,74" path="m74,37l72,50,66,60,56,68,46,74r-13,l21,72,11,66,5,56,,44,,31,5,21,11,11,21,5,33,,46,2,56,7r10,8l72,27r2,10l74,37xe" fillcolor="#e0e0e0" strokeweight=".6pt">
              <v:path arrowok="t"/>
              <o:lock v:ext="edit" aspectratio="t"/>
            </v:shape>
            <v:shape id="_x0000_s1158" style="position:absolute;left:15766;top:2449;width:181;height:182;mso-position-horizontal:absolute;mso-position-vertical:absolute" coordsize="181,182" path="m181,90r-2,20l174,127r-10,18l152,160r-14,10l121,178r-18,4l84,182,66,178,47,170,33,160,19,145,10,129,4,110,,90,2,71,8,53,17,37,29,22,43,10,62,4,80,,99,r18,4l133,10r17,12l162,37r10,16l179,71r2,19l181,90xe" fillcolor="#e0e0e0" strokeweight=".6pt">
              <v:path arrowok="t"/>
              <o:lock v:ext="edit" aspectratio="t"/>
            </v:shape>
            <v:shape id="_x0000_s1159" style="position:absolute;left:15820;top:2502;width:73;height:74;mso-position-horizontal:absolute;mso-position-vertical:absolute" coordsize="73,74" path="m73,37r,12l67,59r-8,9l49,74r-13,l24,72,14,64,6,55,2,43,,31,4,21,10,10,20,4,32,,45,2,55,6r10,8l71,25r2,12l73,37xe" fillcolor="#e0e0e0" strokeweight=".6pt">
              <v:path arrowok="t"/>
              <o:lock v:ext="edit" aspectratio="t"/>
            </v:shape>
            <v:shape id="_x0000_s1160" type="#_x0000_t136" style="position:absolute;left:16414;top:1972;width:540;height:359" strokecolor="white" strokeweight=".25pt">
              <v:shadow color="#868686"/>
              <v:textpath style="font-family:&quot;Verdana Ref&quot;;font-size:14pt;v-text-kern:t" trim="t" fitpath="t" string="U1"/>
              <o:lock v:ext="edit" aspectratio="t"/>
            </v:shape>
            <v:shape id="_x0000_s1161" type="#_x0000_t136" style="position:absolute;left:16213;top:2395;width:900;height:225" fillcolor="black" stroked="f" strokeweight="0">
              <v:shadow color="#868686"/>
              <v:textpath style="font-family:&quot;Abadi MT Condensed&quot;;font-size:8pt;v-text-kern:t" trim="t" fitpath="t" string="MUSIC IC"/>
              <o:lock v:ext="edit" aspectratio="t"/>
            </v:shape>
          </v:group>
        </w:pict>
      </w:r>
      <w:r w:rsidR="007724E3">
        <w:rPr>
          <w:noProof/>
          <w:sz w:val="20"/>
        </w:rPr>
        <w:pict>
          <v:group id="_x0000_s1378" style="position:absolute;margin-left:569.7pt;margin-top:-319.25pt;width:89.3pt;height:50.6pt;z-index:251598336;mso-position-horizontal-relative:text;mso-position-vertical-relative:text" coordorigin="13666,2964" coordsize="1785,1012">
            <o:lock v:ext="edit" aspectratio="t"/>
            <v:shape id="_x0000_s1379" style="position:absolute;left:13666;top:2964;width:1785;height:1012;mso-position-horizontal:absolute;mso-position-vertical:absolute" coordsize="1785,1012" path="m1658,1012r23,-2l1701,1004r21,-11l1740,981r14,-14l1767,948r10,-20l1783,907r2,-22l1785,128r-2,-23l1777,85,1767,64,1754,46,1740,31,1722,19,1701,9,1681,2,1658,,127,,107,2,84,9,63,19,47,31,31,46,18,64,8,85,2,105,,128,,885r2,22l8,928r10,20l31,967r16,14l63,993r21,11l107,1010r20,2l1658,1012xe" fillcolor="yellow">
              <v:path arrowok="t"/>
              <o:lock v:ext="edit" aspectratio="t"/>
            </v:shape>
            <v:shape id="_x0000_s1380" style="position:absolute;left:15228;top:3021;width:180;height:180;mso-position-horizontal:absolute;mso-position-vertical:absolute" coordsize="180,180" path="m180,90r-2,18l172,127r-10,18l147,158r-16,12l114,176r-20,4l75,178,57,174,39,164,24,151,12,137,4,119,,100,,80,4,61,12,45,24,28,39,16,57,6,75,2,94,r20,4l131,10r16,12l162,35r10,18l178,71r2,19l180,90xe" fillcolor="#e0e0e0" strokeweight=".6pt">
              <v:path arrowok="t"/>
              <o:lock v:ext="edit" aspectratio="t"/>
            </v:shape>
            <v:shape id="_x0000_s1381" style="position:absolute;left:15281;top:3074;width:74;height:74;mso-position-horizontal:absolute;mso-position-vertical:absolute" coordsize="74,74" path="m74,37l72,49,65,59r-8,9l45,72,33,74,22,72,12,64,4,55,,43,,31,4,20,12,10,22,4,33,,45,2,57,6r8,8l72,25r2,12l74,37xe" fillcolor="#e0e0e0" strokeweight=".6pt">
              <v:path arrowok="t"/>
              <o:lock v:ext="edit" aspectratio="t"/>
            </v:shape>
            <v:shape id="_x0000_s1382" style="position:absolute;left:15228;top:3763;width:180;height:185;mso-position-horizontal:absolute;mso-position-vertical:absolute" coordsize="180,185" path="m180,93r-2,18l172,130r-8,16l151,160r-14,13l118,181r-18,4l82,185,63,181,47,173,30,160,18,146,8,130,2,111,,93,2,74,6,56,16,39,28,25,43,13,59,4,77,,96,r18,4l133,13r14,12l162,39r10,17l178,74r2,19l180,93xe" fillcolor="#e0e0e0" strokeweight=".6pt">
              <v:path arrowok="t"/>
              <o:lock v:ext="edit" aspectratio="t"/>
            </v:shape>
            <v:shape id="_x0000_s1383" style="position:absolute;left:15281;top:3819;width:74;height:74;mso-position-horizontal:absolute;mso-position-vertical:absolute" coordsize="74,74" path="m74,37l72,49,68,59r-9,8l47,72,35,74,24,69,12,63,6,55,,43,,31,4,18r6,-8l20,4,31,,43,2,55,6r8,8l70,24r4,13l74,37xe" fillcolor="#e0e0e0" strokeweight=".6pt">
              <v:path arrowok="t"/>
              <o:lock v:ext="edit" aspectratio="t"/>
            </v:shape>
            <v:shape id="_x0000_s1384" style="position:absolute;left:13735;top:3027;width:179;height:180;mso-position-horizontal:absolute;mso-position-vertical:absolute" coordsize="179,180" path="m179,90r-2,19l171,127r-11,18l148,158r-16,12l113,176r-18,4l74,178,56,174,39,164,23,152,13,137,5,119,,100,,80,5,61,13,45,23,29,39,16,56,6,74,2,95,r18,4l132,10r16,12l160,35r11,18l177,72r2,18l179,90xe" fillcolor="#e0e0e0" strokeweight=".6pt">
              <v:path arrowok="t"/>
              <o:lock v:ext="edit" aspectratio="t"/>
            </v:shape>
            <v:shape id="_x0000_s1385" style="position:absolute;left:13789;top:3080;width:69;height:70;mso-position-horizontal:absolute;mso-position-vertical:absolute" coordsize="69,70" path="m69,35l67,47,61,58r-8,8l41,70r-13,l18,66,8,58,2,47,,35,2,23,8,12,18,4,28,,41,,53,4r8,8l67,23r2,12l69,35xe" fillcolor="#e0e0e0" strokeweight=".6pt">
              <v:path arrowok="t"/>
              <o:lock v:ext="edit" aspectratio="t"/>
            </v:shape>
            <v:shape id="_x0000_s1386" style="position:absolute;left:14506;top:3027;width:178;height:180;mso-position-horizontal:absolute;mso-position-vertical:absolute" coordsize="178,180" path="m178,90r-2,19l170,127r-8,18l148,158r-17,12l113,176r-19,4l76,178,55,174,39,164,25,152,12,137,4,119,,100,,80,4,61,12,45,25,29,39,16,55,6,74,2,94,r19,4l131,10r17,12l160,35r10,18l176,72r2,18l178,90xe" fillcolor="#e0e0e0" strokeweight=".6pt">
              <v:path arrowok="t"/>
              <o:lock v:ext="edit" aspectratio="t"/>
            </v:shape>
            <v:shape id="_x0000_s1387" style="position:absolute;left:14561;top:3080;width:70;height:70;mso-position-horizontal:absolute;mso-position-vertical:absolute" coordsize="70,70" path="m70,35l68,47,62,58,52,66,41,70r-12,l17,66,9,58,3,47,,35,3,23,9,12,17,4,29,,39,,52,4r10,8l66,23r4,12l70,35xe" fillcolor="#e0e0e0" strokeweight=".6pt">
              <v:path arrowok="t"/>
              <o:lock v:ext="edit" aspectratio="t"/>
            </v:shape>
            <v:shape id="_x0000_s1388" style="position:absolute;left:13725;top:3757;width:181;height:185;mso-position-horizontal:absolute;mso-position-vertical:absolute" coordsize="181,185" path="m181,93r-2,18l174,129r-10,17l152,160r-14,13l121,181r-18,4l84,185,66,181,47,173,33,160,19,146,10,129,4,111,,93,2,74,8,56,17,39,29,25,43,12,62,4,80,,99,r18,4l133,12r17,13l162,39r10,17l179,74r2,19l181,93xe" fillcolor="#e0e0e0" strokeweight=".6pt">
              <v:path arrowok="t"/>
              <o:lock v:ext="edit" aspectratio="t"/>
            </v:shape>
            <v:shape id="_x0000_s1389" style="position:absolute;left:13779;top:3813;width:73;height:73;mso-position-horizontal:absolute;mso-position-vertical:absolute" coordsize="73,73" path="m73,37r,12l67,59r-8,8l49,71,36,73,24,69,14,63,6,55,2,43,,30,4,18r6,-8l20,4,32,,45,2,55,6r10,8l71,24r2,13l73,37xe" fillcolor="#e0e0e0" strokeweight=".6pt">
              <v:path arrowok="t"/>
              <o:lock v:ext="edit" aspectratio="t"/>
            </v:shape>
            <v:shape id="_x0000_s1390" type="#_x0000_t136" style="position:absolute;left:14352;top:3537;width:540;height:359" fillcolor="black" strokeweight="0">
              <v:shadow color="#868686"/>
              <v:textpath style="font-family:&quot;Verdana Ref&quot;;font-size:14pt;v-text-kern:t" trim="t" fitpath="t" string="U4"/>
              <o:lock v:ext="edit" aspectratio="t"/>
            </v:shape>
            <v:shape id="_x0000_s1391" type="#_x0000_t136" style="position:absolute;left:13724;top:3262;width:1678;height:225" fillcolor="black" stroked="f" strokeweight="0">
              <v:shadow color="#868686"/>
              <v:textpath style="font-family:&quot;Abadi MT Condensed&quot;;font-size:8pt;v-text-kern:t" trim="t" fitpath="t" string="POWER AMPLIFIER"/>
              <o:lock v:ext="edit" aspectratio="t"/>
            </v:shape>
          </v:group>
        </w:pict>
      </w:r>
    </w:p>
    <w:p w:rsidR="007C3446" w:rsidRDefault="008E72EA">
      <w:pPr>
        <w:tabs>
          <w:tab w:val="left" w:pos="5400"/>
        </w:tabs>
        <w:ind w:right="-150"/>
      </w:pPr>
      <w:r>
        <w:rPr>
          <w:noProof/>
          <w:sz w:val="20"/>
        </w:rPr>
        <mc:AlternateContent>
          <mc:Choice Requires="wpg">
            <w:drawing>
              <wp:anchor distT="0" distB="0" distL="114300" distR="114300" simplePos="0" relativeHeight="251627008" behindDoc="0" locked="0" layoutInCell="1" allowOverlap="1">
                <wp:simplePos x="0" y="0"/>
                <wp:positionH relativeFrom="column">
                  <wp:posOffset>-120650</wp:posOffset>
                </wp:positionH>
                <wp:positionV relativeFrom="paragraph">
                  <wp:posOffset>167005</wp:posOffset>
                </wp:positionV>
                <wp:extent cx="278765" cy="208280"/>
                <wp:effectExtent l="18415" t="13970" r="17145" b="25400"/>
                <wp:wrapNone/>
                <wp:docPr id="614" name="Group 4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674" y="11062"/>
                          <a:chExt cx="439" cy="328"/>
                        </a:xfrm>
                      </wpg:grpSpPr>
                      <wps:wsp>
                        <wps:cNvPr id="615" name="Freeform 1327"/>
                        <wps:cNvSpPr>
                          <a:spLocks noChangeAspect="1"/>
                        </wps:cNvSpPr>
                        <wps:spPr bwMode="auto">
                          <a:xfrm>
                            <a:off x="787" y="11062"/>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40C040"/>
                          </a:solidFill>
                          <a:ln w="7620">
                            <a:solidFill>
                              <a:srgbClr val="000000"/>
                            </a:solidFill>
                            <a:prstDash val="solid"/>
                            <a:round/>
                            <a:headEnd/>
                            <a:tailEnd/>
                          </a:ln>
                        </wps:spPr>
                        <wps:bodyPr rot="0" vert="horz" wrap="square" lIns="91440" tIns="45720" rIns="91440" bIns="45720" anchor="t" anchorCtr="0" upright="1">
                          <a:noAutofit/>
                        </wps:bodyPr>
                      </wps:wsp>
                      <wps:wsp>
                        <wps:cNvPr id="616" name="Freeform 1328"/>
                        <wps:cNvSpPr>
                          <a:spLocks noChangeAspect="1"/>
                        </wps:cNvSpPr>
                        <wps:spPr bwMode="auto">
                          <a:xfrm>
                            <a:off x="861" y="11136"/>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7" name="Freeform 1329"/>
                        <wps:cNvSpPr>
                          <a:spLocks noChangeAspect="1"/>
                        </wps:cNvSpPr>
                        <wps:spPr bwMode="auto">
                          <a:xfrm>
                            <a:off x="916" y="11189"/>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8" name="Rectangle 1330"/>
                        <wps:cNvSpPr>
                          <a:spLocks noChangeArrowheads="1"/>
                        </wps:cNvSpPr>
                        <wps:spPr bwMode="auto">
                          <a:xfrm rot="-1712678">
                            <a:off x="674" y="11327"/>
                            <a:ext cx="144" cy="43"/>
                          </a:xfrm>
                          <a:prstGeom prst="rect">
                            <a:avLst/>
                          </a:prstGeom>
                          <a:solidFill>
                            <a:srgbClr val="40C04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7" o:spid="_x0000_s1026" style="position:absolute;margin-left:-9.5pt;margin-top:13.15pt;width:21.95pt;height:16.4pt;z-index:251627008" coordorigin="674,11062"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">
                <v:shape id="Freeform 1327" o:spid="_x0000_s1027" style="position:absolute;left:787;top:11062;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FTsUA&#10;AADcAAAADwAAAGRycy9kb3ducmV2LnhtbESPS2vDMBCE74H+B7GB3hLZgYbWiWLSQkJoLs2z9LZY&#10;6we1VsZSbPffR4VCj8PMfMMs08HUoqPWVZYVxNMIBHFmdcWFgvNpM3kG4TyyxtoyKfghB+nqYbTE&#10;RNueD9QdfSEChF2CCkrvm0RKl5Vk0E1tQxy83LYGfZBtIXWLfYCbWs6iaC4NVhwWSmzoraTs+3gz&#10;Cj5kRF+9ed9+dpfZ/vSa69xfX5R6HA/rBQhPg/8P/7V3WsE8foL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8VO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fillcolor="#40c04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28" o:spid="_x0000_s1028" style="position:absolute;left:861;top:1113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IccA&#10;AADcAAAADwAAAGRycy9kb3ducmV2LnhtbESPQWvCQBSE7wX/w/KEXkQ3VhokzUZUKFjoQaOUentk&#10;X5Ng9m3MbmP6791CocdhZr5h0tVgGtFT52rLCuazCARxYXXNpYLT8XW6BOE8ssbGMin4IQerbPSQ&#10;YqLtjQ/U574UAcIuQQWV920ipSsqMuhmtiUO3pftDPogu1LqDm8Bbhr5FEWxNFhzWKiwpW1FxSX/&#10;Ngr27ef1ffJ8XlzPvt8tmrfD5KPfKPU4HtYvIDwN/j/8195pBfE8ht8z4Qj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WSyH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29" o:spid="_x0000_s1029" style="position:absolute;left:916;top:11189;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Sr8YA&#10;AADcAAAADwAAAGRycy9kb3ducmV2LnhtbESPQWvCQBSE7wX/w/IKvelGD9FGV6ktBfGkNrR4e2af&#10;2Wj2bciuGv99tyD0OMzMN8xs0dlaXKn1lWMFw0ECgrhwuuJSQf712Z+A8AFZY+2YFNzJw2Lee5ph&#10;pt2Nt3TdhVJECPsMFZgQmkxKXxiy6AeuIY7e0bUWQ5RtKXWLtwi3tRwlSSotVhwXDDb0bqg47y5W&#10;wceP3yzzQ1qdzOtknZfL0f74bZV6ee7epiACdeE//GivtIJ0OI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Sr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30" o:spid="_x0000_s1030" style="position:absolute;left:674;top:11327;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rfMEA&#10;AADcAAAADwAAAGRycy9kb3ducmV2LnhtbERPTYvCMBC9C/6HMII3TSso0jVKEcSyLIrVS29DM9t2&#10;t5mUJqv1328OgsfH+97sBtOKO/WusawgnkcgiEurG64U3K6H2RqE88gaW8uk4EkOdtvxaIOJtg++&#10;0D33lQgh7BJUUHvfJVK6siaDbm474sB9296gD7CvpO7xEcJNKxdRtJIGGw4NNXa0r6n8zf+MgiI+&#10;pz+Zo88hNUc+Paviq8iWSk0nQ/oBwtPg3+KXO9MKVnFYG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Ta3zBAAAA3AAAAA8AAAAAAAAAAAAAAAAAmAIAAGRycy9kb3du&#10;cmV2LnhtbFBLBQYAAAAABAAEAPUAAACGAwAAAAA=&#10;" fillcolor="#40c040" strokeweight=".25pt"/>
              </v:group>
            </w:pict>
          </mc:Fallback>
        </mc:AlternateContent>
      </w:r>
      <w:r>
        <w:rPr>
          <w:noProof/>
          <w:sz w:val="20"/>
        </w:rPr>
        <mc:AlternateContent>
          <mc:Choice Requires="wpg">
            <w:drawing>
              <wp:anchor distT="0" distB="0" distL="114300" distR="114300" simplePos="0" relativeHeight="251630080" behindDoc="0" locked="0" layoutInCell="1" allowOverlap="1">
                <wp:simplePos x="0" y="0"/>
                <wp:positionH relativeFrom="column">
                  <wp:posOffset>925195</wp:posOffset>
                </wp:positionH>
                <wp:positionV relativeFrom="paragraph">
                  <wp:posOffset>158115</wp:posOffset>
                </wp:positionV>
                <wp:extent cx="278765" cy="208280"/>
                <wp:effectExtent l="16510" t="14605" r="19050" b="24765"/>
                <wp:wrapNone/>
                <wp:docPr id="60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2844" y="1166"/>
                          <a:chExt cx="439" cy="328"/>
                        </a:xfrm>
                      </wpg:grpSpPr>
                      <wps:wsp>
                        <wps:cNvPr id="610" name="Freeform 1342"/>
                        <wps:cNvSpPr>
                          <a:spLocks noChangeAspect="1"/>
                        </wps:cNvSpPr>
                        <wps:spPr bwMode="auto">
                          <a:xfrm>
                            <a:off x="2957" y="1166"/>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00"/>
                          </a:solidFill>
                          <a:ln w="7620">
                            <a:solidFill>
                              <a:srgbClr val="000000"/>
                            </a:solidFill>
                            <a:prstDash val="solid"/>
                            <a:round/>
                            <a:headEnd/>
                            <a:tailEnd/>
                          </a:ln>
                        </wps:spPr>
                        <wps:bodyPr rot="0" vert="horz" wrap="square" lIns="91440" tIns="45720" rIns="91440" bIns="45720" anchor="t" anchorCtr="0" upright="1">
                          <a:noAutofit/>
                        </wps:bodyPr>
                      </wps:wsp>
                      <wps:wsp>
                        <wps:cNvPr id="611" name="Freeform 1343"/>
                        <wps:cNvSpPr>
                          <a:spLocks noChangeAspect="1"/>
                        </wps:cNvSpPr>
                        <wps:spPr bwMode="auto">
                          <a:xfrm>
                            <a:off x="3031" y="1240"/>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2" name="Freeform 1344"/>
                        <wps:cNvSpPr>
                          <a:spLocks noChangeAspect="1"/>
                        </wps:cNvSpPr>
                        <wps:spPr bwMode="auto">
                          <a:xfrm>
                            <a:off x="3086" y="1293"/>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13" name="Rectangle 1345"/>
                        <wps:cNvSpPr>
                          <a:spLocks noChangeArrowheads="1"/>
                        </wps:cNvSpPr>
                        <wps:spPr bwMode="auto">
                          <a:xfrm rot="-1712678">
                            <a:off x="2844" y="1431"/>
                            <a:ext cx="144" cy="43"/>
                          </a:xfrm>
                          <a:prstGeom prst="rect">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9" o:spid="_x0000_s1026" style="position:absolute;margin-left:72.85pt;margin-top:12.45pt;width:21.95pt;height:16.4pt;z-index:251630080" coordorigin="2844,1166"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">
                <v:shape id="Freeform 1342" o:spid="_x0000_s1027" style="position:absolute;left:2957;top:1166;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sIA&#10;AADcAAAADwAAAGRycy9kb3ducmV2LnhtbERPyWrDMBC9F/IPYgK9JbINTY0TJZhCV2gg231iTWwT&#10;a+RasuP+fXUI9Ph4+2ozmkYM1LnasoJ4HoEgLqyuuVRwPLzOUhDOI2tsLJOCX3KwWU8eVphpe+Md&#10;DXtfihDCLkMFlfdtJqUrKjLo5rYlDtzFdgZ9gF0pdYe3EG4amUTRQhqsOTRU2NJLRcV13xsF71+f&#10;afJ8fnvK0+LEehj7y/fPVqnH6ZgvQXga/b/47v7QChZxmB/Oh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SwgAAANwAAAAPAAAAAAAAAAAAAAAAAJgCAABkcnMvZG93&#10;bnJldi54bWxQSwUGAAAAAAQABAD1AAAAhwMAAAAA&#10;" path="m326,164r-2,27l320,215r-11,23l295,260r-16,21l260,297r-22,13l213,320r-24,6l164,328r-27,-2l113,320,88,310,68,297,47,281,31,260,18,240,8,215,2,191,,164,2,139,8,115,16,90,31,67,47,49,68,33,88,18,113,8,137,2,162,r27,2l213,8r25,10l258,33r21,16l295,67r14,23l318,113r6,26l326,164r,xe" fillcolor="yellow"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43" o:spid="_x0000_s1028" style="position:absolute;left:3031;top:12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VcgA&#10;AADcAAAADwAAAGRycy9kb3ducmV2LnhtbESPT2vCQBTE7wW/w/KEXkQ3qTRImo3YQsFCD/6j1Nsj&#10;+5oEs29jdhvTb+8WBI/DzPyGyZaDaURPnastK4hnEQjiwuqaSwWH/ft0AcJ5ZI2NZVLwRw6W+egh&#10;w1TbC2+p3/lSBAi7FBVU3replK6oyKCb2ZY4eD+2M+iD7EqpO7wEuGnkUxQl0mDNYaHClt4qKk67&#10;X6Ng036fPyfPx/n56Pv1vPnYTr76V6Uex8PqBYSnwd/Dt/ZaK0jiGP7PhCM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9NV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44" o:spid="_x0000_s1029" style="position:absolute;left:3086;top:1293;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xN8YA&#10;AADcAAAADwAAAGRycy9kb3ducmV2LnhtbESPT2vCQBTE7wW/w/KE3urGHIKNruIfCqWnaoPi7Zl9&#10;ZqPZtyG71fTbd4VCj8PM/IaZLXrbiBt1vnasYDxKQBCXTtdcKSi+3l4mIHxA1tg4JgU/5GExHzzN&#10;MNfuzlu67UIlIoR9jgpMCG0upS8NWfQj1xJH7+w6iyHKrpK6w3uE20amSZJJizXHBYMtrQ2V1923&#10;VbA5+M9Vccrqi3mdfBTVKj2e91ap52G/nIII1If/8F/7XSvIxik8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xN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45" o:spid="_x0000_s1030" style="position:absolute;left:2844;top:1431;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DUcQA&#10;AADcAAAADwAAAGRycy9kb3ducmV2LnhtbESPW4vCMBSE34X9D+EI+yJr6oUi3aYiXQTZF68/4NCc&#10;XrA5KU3U7r/fCIKPw8x8w6TrwbTiTr1rLCuYTSMQxIXVDVcKLuft1wqE88gaW8uk4I8crLOPUYqJ&#10;tg8+0v3kKxEg7BJUUHvfJVK6oiaDbmo74uCVtjfog+wrqXt8BLhp5TyKYmmw4bBQY0d5TcX1dDMK&#10;msVlv1vGGn9bcyh/NvlklZc3pT7Hw+YbhKfBv8Ov9k4riGcLeJ4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g1HEAAAA3AAAAA8AAAAAAAAAAAAAAAAAmAIAAGRycy9k&#10;b3ducmV2LnhtbFBLBQYAAAAABAAEAPUAAACJAwAAAAA=&#10;" fillcolor="yellow" strokeweight=".25pt"/>
              </v:group>
            </w:pict>
          </mc:Fallback>
        </mc:AlternateContent>
      </w:r>
      <w:r>
        <w:rPr>
          <w:noProof/>
          <w:sz w:val="20"/>
        </w:rPr>
        <mc:AlternateContent>
          <mc:Choice Requires="wpg">
            <w:drawing>
              <wp:anchor distT="0" distB="0" distL="114300" distR="114300" simplePos="0" relativeHeight="251629056" behindDoc="0" locked="0" layoutInCell="1" allowOverlap="1">
                <wp:simplePos x="0" y="0"/>
                <wp:positionH relativeFrom="column">
                  <wp:posOffset>560070</wp:posOffset>
                </wp:positionH>
                <wp:positionV relativeFrom="paragraph">
                  <wp:posOffset>161925</wp:posOffset>
                </wp:positionV>
                <wp:extent cx="278765" cy="208280"/>
                <wp:effectExtent l="13335" t="18415" r="12700" b="20955"/>
                <wp:wrapNone/>
                <wp:docPr id="604"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2246" y="1187"/>
                          <a:chExt cx="439" cy="328"/>
                        </a:xfrm>
                      </wpg:grpSpPr>
                      <wps:wsp>
                        <wps:cNvPr id="605" name="Freeform 1337"/>
                        <wps:cNvSpPr>
                          <a:spLocks noChangeAspect="1"/>
                        </wps:cNvSpPr>
                        <wps:spPr bwMode="auto">
                          <a:xfrm>
                            <a:off x="2359" y="1187"/>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800080"/>
                          </a:solidFill>
                          <a:ln w="7620">
                            <a:solidFill>
                              <a:srgbClr val="000000"/>
                            </a:solidFill>
                            <a:prstDash val="solid"/>
                            <a:round/>
                            <a:headEnd/>
                            <a:tailEnd/>
                          </a:ln>
                        </wps:spPr>
                        <wps:bodyPr rot="0" vert="horz" wrap="square" lIns="91440" tIns="45720" rIns="91440" bIns="45720" anchor="t" anchorCtr="0" upright="1">
                          <a:noAutofit/>
                        </wps:bodyPr>
                      </wps:wsp>
                      <wps:wsp>
                        <wps:cNvPr id="606" name="Freeform 1338"/>
                        <wps:cNvSpPr>
                          <a:spLocks noChangeAspect="1"/>
                        </wps:cNvSpPr>
                        <wps:spPr bwMode="auto">
                          <a:xfrm>
                            <a:off x="2433" y="12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7" name="Freeform 1339"/>
                        <wps:cNvSpPr>
                          <a:spLocks noChangeAspect="1"/>
                        </wps:cNvSpPr>
                        <wps:spPr bwMode="auto">
                          <a:xfrm>
                            <a:off x="2488" y="13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8" name="Rectangle 1340"/>
                        <wps:cNvSpPr>
                          <a:spLocks noChangeArrowheads="1"/>
                        </wps:cNvSpPr>
                        <wps:spPr bwMode="auto">
                          <a:xfrm rot="-1712678">
                            <a:off x="2246" y="1452"/>
                            <a:ext cx="144" cy="43"/>
                          </a:xfrm>
                          <a:prstGeom prst="rect">
                            <a:avLst/>
                          </a:prstGeom>
                          <a:solidFill>
                            <a:srgbClr val="80008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8" o:spid="_x0000_s1026" style="position:absolute;margin-left:44.1pt;margin-top:12.75pt;width:21.95pt;height:16.4pt;z-index:251629056" coordorigin="2246,1187"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">
                <v:shape id="Freeform 1337" o:spid="_x0000_s1027" style="position:absolute;left:2359;top:1187;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WZMQA&#10;AADcAAAADwAAAGRycy9kb3ducmV2LnhtbESPT2sCMRTE7wW/Q3iCl6KJgiJboxRRUS/1T/H8SF53&#10;Fzcvyybq+u1NodDjMDO/YWaL1lXiTk0oPWsYDhQIYuNtybmG7/O6PwURIrLFyjNpeFKAxbzzNsPM&#10;+gcf6X6KuUgQDhlqKGKsMymDKchhGPiaOHk/vnEYk2xyaRt8JLir5EipiXRYcloosKZlQeZ6ujkN&#10;a3VctZvD9d1sd/7rtjeXIamL1r1u+/kBIlIb/8N/7a3VMFFj+D2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FmTEAAAA3AAAAA8AAAAAAAAAAAAAAAAAmAIAAGRycy9k&#10;b3ducmV2LnhtbFBLBQYAAAAABAAEAPUAAACJAwAAAAA=&#10;" path="m326,164r-2,27l320,215r-11,23l295,260r-16,21l260,297r-22,13l213,320r-24,6l164,328r-27,-2l113,320,88,310,68,297,47,281,31,260,18,240,8,215,2,191,,164,2,139,8,115,16,90,31,67,47,49,68,33,88,18,113,8,137,2,162,r27,2l213,8r25,10l258,33r21,16l295,67r14,23l318,113r6,26l326,164r,xe" fillcolor="purpl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38" o:spid="_x0000_s1028" style="position:absolute;left:2433;top:12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McA&#10;AADcAAAADwAAAGRycy9kb3ducmV2LnhtbESPQWvCQBSE7wX/w/KEXkQ3rTSUNBvRQsGCB02L1Nsj&#10;+0yC2bcxu43pv3cFocdhZr5h0sVgGtFT52rLCp5mEQjiwuqaSwXfXx/TVxDOI2tsLJOCP3KwyEYP&#10;KSbaXnhHfe5LESDsElRQed8mUrqiIoNuZlvi4B1tZ9AH2ZVSd3gJcNPI5yiKpcGaw0KFLb1XVJzy&#10;X6Ng2/6cN5OXw/x88P163nzuJvt+pdTjeFi+gfA0+P/wvb3WCuIoht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3fz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39" o:spid="_x0000_s1029" style="position:absolute;left:2488;top:1314;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EcsUA&#10;AADcAAAADwAAAGRycy9kb3ducmV2LnhtbESPQWvCQBSE74L/YXlCb3Wjh1Sjq2hLQXpqbVC8PbPP&#10;bDT7NmRXTf99t1DwOMzMN8x82dla3Kj1lWMFo2ECgrhwuuJSQf79/jwB4QOyxtoxKfghD8tFvzfH&#10;TLs7f9FtG0oRIewzVGBCaDIpfWHIoh+6hjh6J9daDFG2pdQt3iPc1nKcJKm0WHFcMNjQq6Hisr1a&#10;BW97/7nOj2l1NtPJR16ux4fTzir1NOhWMxCBuvAI/7c3WkGavM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QRyxQAAANwAAAAPAAAAAAAAAAAAAAAAAJgCAABkcnMv&#10;ZG93bnJldi54bWxQSwUGAAAAAAQABAD1AAAAigM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40" o:spid="_x0000_s1030" style="position:absolute;left:2246;top:1452;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Z2MIA&#10;AADcAAAADwAAAGRycy9kb3ducmV2LnhtbERPTYvCMBC9C/sfwix400RFV6tRRFHcg8Kq4HVoZtuy&#10;zaQ0sdZ/bw4LHh/ve7FqbSkaqn3hWMOgr0AQp84UnGm4Xna9KQgfkA2WjknDkzyslh+dBSbGPfiH&#10;mnPIRAxhn6CGPIQqkdKnOVn0fVcRR+7X1RZDhHUmTY2PGG5LOVRqIi0WHBtyrGiTU/p3vlsNo/u2&#10;2d++n9fRejo+nsz2+KUGM627n+16DiJQG97if/fBaJio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9nYwgAAANwAAAAPAAAAAAAAAAAAAAAAAJgCAABkcnMvZG93&#10;bnJldi54bWxQSwUGAAAAAAQABAD1AAAAhwMAAAAA&#10;" fillcolor="purple" strokeweight=".25pt"/>
              </v:group>
            </w:pict>
          </mc:Fallback>
        </mc:AlternateContent>
      </w:r>
      <w:r>
        <w:rPr>
          <w:noProof/>
          <w:sz w:val="20"/>
        </w:rPr>
        <mc:AlternateContent>
          <mc:Choice Requires="wpg">
            <w:drawing>
              <wp:anchor distT="0" distB="0" distL="114300" distR="114300" simplePos="0" relativeHeight="251628032" behindDoc="0" locked="0" layoutInCell="1" allowOverlap="1">
                <wp:simplePos x="0" y="0"/>
                <wp:positionH relativeFrom="column">
                  <wp:posOffset>217170</wp:posOffset>
                </wp:positionH>
                <wp:positionV relativeFrom="paragraph">
                  <wp:posOffset>162560</wp:posOffset>
                </wp:positionV>
                <wp:extent cx="278765" cy="208280"/>
                <wp:effectExtent l="13335" t="19050" r="12700" b="20320"/>
                <wp:wrapNone/>
                <wp:docPr id="599"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1736" y="1188"/>
                          <a:chExt cx="439" cy="328"/>
                        </a:xfrm>
                      </wpg:grpSpPr>
                      <wps:wsp>
                        <wps:cNvPr id="600" name="Freeform 1332"/>
                        <wps:cNvSpPr>
                          <a:spLocks noChangeAspect="1"/>
                        </wps:cNvSpPr>
                        <wps:spPr bwMode="auto">
                          <a:xfrm>
                            <a:off x="1849" y="118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9900"/>
                          </a:solidFill>
                          <a:ln w="7620">
                            <a:solidFill>
                              <a:srgbClr val="000000"/>
                            </a:solidFill>
                            <a:prstDash val="solid"/>
                            <a:round/>
                            <a:headEnd/>
                            <a:tailEnd/>
                          </a:ln>
                        </wps:spPr>
                        <wps:bodyPr rot="0" vert="horz" wrap="square" lIns="91440" tIns="45720" rIns="91440" bIns="45720" anchor="t" anchorCtr="0" upright="1">
                          <a:noAutofit/>
                        </wps:bodyPr>
                      </wps:wsp>
                      <wps:wsp>
                        <wps:cNvPr id="601" name="Freeform 1333"/>
                        <wps:cNvSpPr>
                          <a:spLocks noChangeAspect="1"/>
                        </wps:cNvSpPr>
                        <wps:spPr bwMode="auto">
                          <a:xfrm>
                            <a:off x="1923" y="126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2" name="Freeform 1334"/>
                        <wps:cNvSpPr>
                          <a:spLocks noChangeAspect="1"/>
                        </wps:cNvSpPr>
                        <wps:spPr bwMode="auto">
                          <a:xfrm>
                            <a:off x="1978" y="131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03" name="Rectangle 1335"/>
                        <wps:cNvSpPr>
                          <a:spLocks noChangeArrowheads="1"/>
                        </wps:cNvSpPr>
                        <wps:spPr bwMode="auto">
                          <a:xfrm rot="-1712678">
                            <a:off x="1736" y="1453"/>
                            <a:ext cx="144" cy="43"/>
                          </a:xfrm>
                          <a:prstGeom prst="rect">
                            <a:avLst/>
                          </a:prstGeom>
                          <a:solidFill>
                            <a:srgbClr val="FF99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7" o:spid="_x0000_s1026" style="position:absolute;margin-left:17.1pt;margin-top:12.8pt;width:21.95pt;height:16.4pt;z-index:251628032" coordorigin="1736,1188"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">
                <v:shape id="Freeform 1332" o:spid="_x0000_s1027" style="position:absolute;left:1849;top:1188;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fpMMA&#10;AADcAAAADwAAAGRycy9kb3ducmV2LnhtbERPTW+CQBC9N/E/bMbEW130gIa6mqbaaAI9SNv7hB2B&#10;yM4SdgvIr+8emvT48r53h9E0oqfO1ZYVrJYRCOLC6ppLBV+f789bEM4ja2wsk4IHOTjsZ087TLQd&#10;+Ep97ksRQtglqKDyvk2kdEVFBt3StsSBu9nOoA+wK6XucAjhppHrKIqlwZpDQ4UtvVVU3PMfo2Cb&#10;baZjlmbn6bQej9fv/GMzpF6pxXx8fQHhafT/4j/3RSuIozA/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MfpMMAAADcAAAADwAAAAAAAAAAAAAAAACYAgAAZHJzL2Rv&#10;d25yZXYueG1sUEsFBgAAAAAEAAQA9QAAAIgDAAAAAA==&#10;" path="m326,164r-2,27l320,215r-11,23l295,260r-16,21l260,297r-22,13l213,320r-24,6l164,328r-27,-2l113,320,88,310,68,297,47,281,31,260,18,240,8,215,2,191,,164,2,139,8,115,16,90,31,67,47,49,68,33,88,18,113,8,137,2,162,r27,2l213,8r25,10l258,33r21,16l295,67r14,23l318,113r6,26l326,164r,xe" fillcolor="#f9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33" o:spid="_x0000_s1028" style="position:absolute;left:1923;top:126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FiMYA&#10;AADcAAAADwAAAGRycy9kb3ducmV2LnhtbESPT4vCMBTE74LfITxhL7KmKsrSNYoKggse/Ifo7dG8&#10;bYvNS22ytfvtjSB4HGbmN8xk1phC1FS53LKCfi8CQZxYnXOq4HhYfX6BcB5ZY2GZFPyTg9m03Zpg&#10;rO2dd1TvfSoChF2MCjLvy1hKl2Rk0PVsSRy8X1sZ9EFWqdQV3gPcFHIQRWNpMOewkGFJy4yS6/7P&#10;KNiW59umO7oMbxdfr4fFz657qhdKfXSa+TcIT41/h1/ttVYwjvr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ZFiMYAAADcAAAADwAAAAAAAAAAAAAAAACYAgAAZHJz&#10;L2Rvd25yZXYueG1sUEsFBgAAAAAEAAQA9QAAAIsD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34" o:spid="_x0000_s1029" style="position:absolute;left:1978;top:1315;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n6sYA&#10;AADcAAAADwAAAGRycy9kb3ducmV2LnhtbESPT2vCQBTE7wW/w/KE3uqmOQQbXcU/FEpPVYPi7Zl9&#10;ZmOzb0N2q+m37woFj8PM/IaZznvbiCt1vnas4HWUgCAuna65UlDs3l/GIHxA1tg4JgW/5GE+GzxN&#10;Mdfuxhu6bkMlIoR9jgpMCG0upS8NWfQj1xJH7+w6iyHKrpK6w1uE20amSZJJizXHBYMtrQyV39sf&#10;q2B98F/L4pTVF/M2/iyqZXo8761Sz8N+MQERqA+P8H/7QyvIkhT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n6s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35" o:spid="_x0000_s1030" style="position:absolute;left:1736;top:1453;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ejsUA&#10;AADcAAAADwAAAGRycy9kb3ducmV2LnhtbESPQWvCQBSE74X+h+UVvDWbVBo0ugYtCr0U1PaQ4yP7&#10;TILZt2F3Nem/7xYKPQ4z8w2zLifTizs531lWkCUpCOLa6o4bBV+fh+cFCB+QNfaWScE3eSg3jw9r&#10;LLQd+UT3c2hEhLAvUEEbwlBI6euWDPrEDsTRu1hnMETpGqkdjhFuevmSprk02HFcaHGgt5bq6/lm&#10;FJw+mvxofOVeR7m/1cOuOi4zq9TsadquQASawn/4r/2uFeTp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d6OxQAAANwAAAAPAAAAAAAAAAAAAAAAAJgCAABkcnMv&#10;ZG93bnJldi54bWxQSwUGAAAAAAQABAD1AAAAigMAAAAA&#10;" fillcolor="#f90" strokeweight=".25pt"/>
              </v:group>
            </w:pict>
          </mc:Fallback>
        </mc:AlternateContent>
      </w:r>
      <w:r>
        <w:rPr>
          <w:noProof/>
          <w:sz w:val="20"/>
        </w:rPr>
        <mc:AlternateContent>
          <mc:Choice Requires="wpg">
            <w:drawing>
              <wp:anchor distT="0" distB="0" distL="114300" distR="114300" simplePos="0" relativeHeight="251632128" behindDoc="0" locked="0" layoutInCell="1" allowOverlap="1">
                <wp:simplePos x="0" y="0"/>
                <wp:positionH relativeFrom="column">
                  <wp:posOffset>1680210</wp:posOffset>
                </wp:positionH>
                <wp:positionV relativeFrom="paragraph">
                  <wp:posOffset>167005</wp:posOffset>
                </wp:positionV>
                <wp:extent cx="278765" cy="208280"/>
                <wp:effectExtent l="19050" t="13970" r="16510" b="25400"/>
                <wp:wrapNone/>
                <wp:docPr id="594"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4040" y="1165"/>
                          <a:chExt cx="439" cy="328"/>
                        </a:xfrm>
                      </wpg:grpSpPr>
                      <wps:wsp>
                        <wps:cNvPr id="595" name="Freeform 1352"/>
                        <wps:cNvSpPr>
                          <a:spLocks noChangeAspect="1"/>
                        </wps:cNvSpPr>
                        <wps:spPr bwMode="auto">
                          <a:xfrm>
                            <a:off x="4153" y="1165"/>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596" name="Freeform 1353"/>
                        <wps:cNvSpPr>
                          <a:spLocks noChangeAspect="1"/>
                        </wps:cNvSpPr>
                        <wps:spPr bwMode="auto">
                          <a:xfrm>
                            <a:off x="4227" y="1239"/>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7" name="Freeform 1354"/>
                        <wps:cNvSpPr>
                          <a:spLocks noChangeAspect="1"/>
                        </wps:cNvSpPr>
                        <wps:spPr bwMode="auto">
                          <a:xfrm>
                            <a:off x="4282" y="1292"/>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8" name="Rectangle 1355"/>
                        <wps:cNvSpPr>
                          <a:spLocks noChangeArrowheads="1"/>
                        </wps:cNvSpPr>
                        <wps:spPr bwMode="auto">
                          <a:xfrm rot="-1712678">
                            <a:off x="4040" y="1430"/>
                            <a:ext cx="144" cy="4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1" o:spid="_x0000_s1026" style="position:absolute;margin-left:132.3pt;margin-top:13.15pt;width:21.95pt;height:16.4pt;z-index:251632128" coordorigin="4040,1165"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">
                <v:shape id="Freeform 1352" o:spid="_x0000_s1027" style="position:absolute;left:4153;top:1165;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kcMA&#10;AADcAAAADwAAAGRycy9kb3ducmV2LnhtbESPwWrDMBBE74X+g9hAbo2ckITEtRJKaGmvtfMBi7WR&#10;XVsrIymx26+vCoUch5l5wxTHyfbiRj60jhUsFxkI4trplo2Cc/X2tAMRIrLG3jEp+KYAx8PjQ4G5&#10;diN/0q2MRiQIhxwVNDEOuZShbshiWLiBOHkX5y3GJL2R2uOY4LaXqyzbSostp4UGBzo1VHfl1Srw&#10;5bj+Kaf6Gt7Nxb5+dZWxplJqPptenkFEmuI9/N/+0Ao2+w38nU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kcMAAADcAAAADwAAAAAAAAAAAAAAAACYAgAAZHJzL2Rv&#10;d25yZXYueG1sUEsFBgAAAAAEAAQA9QAAAIgDAAAAAA==&#10;" path="m326,164r-2,27l320,215r-11,23l295,260r-16,21l260,297r-22,13l213,320r-24,6l164,328r-27,-2l113,320,88,310,68,297,47,281,31,260,18,240,8,215,2,191,,164,2,139,8,115,16,90,31,67,47,49,68,33,88,18,113,8,137,2,162,r27,2l213,8r25,10l258,33r21,16l295,67r14,23l318,113r6,26l326,164r,xe" fillcolor="silver"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53" o:spid="_x0000_s1028" style="position:absolute;left:4227;top:12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B8cA&#10;AADcAAAADwAAAGRycy9kb3ducmV2LnhtbESPQWvCQBSE74L/YXlCL6KbVpQ2ZiNtoWDBg1opentk&#10;n0kw+zZmtzH+e7cgeBxm5hsmWXSmEi01rrSs4HkcgSDOrC45V7D7+Rq9gnAeWWNlmRRcycEi7fcS&#10;jLW98Ibarc9FgLCLUUHhfR1L6bKCDLqxrYmDd7SNQR9kk0vd4CXATSVfomgmDZYcFgqs6bOg7LT9&#10;MwrW9f68Gk4Pk/PBt8tJ9b0Z/rYfSj0Nuvc5CE+df4Tv7aVWMH2bwf+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KQf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54" o:spid="_x0000_s1029" style="position:absolute;left:4282;top:1292;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wicYA&#10;AADcAAAADwAAAGRycy9kb3ducmV2LnhtbESPQWvCQBSE7wX/w/KE3upGodZEV6ktheKpalC8PbPP&#10;bNrs25Ddavz33YLgcZiZb5jZorO1OFPrK8cKhoMEBHHhdMWlgnz78TQB4QOyxtoxKbiSh8W89zDD&#10;TLsLr+m8CaWIEPYZKjAhNJmUvjBk0Q9cQxy9k2sthijbUuoWLxFuazlKkrG0WHFcMNjQm6HiZ/Nr&#10;Fbzv/dcyP46rb5NOVnm5HB1OO6vUY797nYII1IV7+Nb+1Aqe0xf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7wic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55" o:spid="_x0000_s1030" style="position:absolute;left:4040;top:1430;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SSMIA&#10;AADcAAAADwAAAGRycy9kb3ducmV2LnhtbERPz2vCMBS+C/sfwhvsZtMNlbUzLTIQehpUx3p9a96a&#10;YvNSmkyrf705DHb8+H5vy9kO4kyT7x0reE5SEMSt0z13Cj6P++UrCB+QNQ6OScGVPJTFw2KLuXYX&#10;rul8CJ2IIexzVGBCGHMpfWvIok/cSBy5HzdZDBFOndQTXmK4HeRLmm6kxZ5jg8GR3g21p8OvVfBR&#10;n5qsotvwbbBZX+tVhV+7Sqmnx3n3BiLQHP7Ff+5KK1hncW0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BJIwgAAANwAAAAPAAAAAAAAAAAAAAAAAJgCAABkcnMvZG93&#10;bnJldi54bWxQSwUGAAAAAAQABAD1AAAAhwMAAAAA&#10;" fillcolor="silver" strokeweight=".25pt"/>
              </v:group>
            </w:pict>
          </mc:Fallback>
        </mc:AlternateContent>
      </w:r>
      <w:r>
        <w:rPr>
          <w:noProof/>
          <w:sz w:val="20"/>
        </w:rPr>
        <mc:AlternateContent>
          <mc:Choice Requires="wpg">
            <w:drawing>
              <wp:anchor distT="0" distB="0" distL="114300" distR="114300" simplePos="0" relativeHeight="251636224" behindDoc="0" locked="0" layoutInCell="1" allowOverlap="1">
                <wp:simplePos x="0" y="0"/>
                <wp:positionH relativeFrom="column">
                  <wp:posOffset>560070</wp:posOffset>
                </wp:positionH>
                <wp:positionV relativeFrom="paragraph">
                  <wp:posOffset>452755</wp:posOffset>
                </wp:positionV>
                <wp:extent cx="278765" cy="208280"/>
                <wp:effectExtent l="13335" t="23495" r="22225" b="15875"/>
                <wp:wrapNone/>
                <wp:docPr id="589"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2246" y="1187"/>
                          <a:chExt cx="439" cy="328"/>
                        </a:xfrm>
                      </wpg:grpSpPr>
                      <wps:wsp>
                        <wps:cNvPr id="590" name="Freeform 1423"/>
                        <wps:cNvSpPr>
                          <a:spLocks noChangeAspect="1"/>
                        </wps:cNvSpPr>
                        <wps:spPr bwMode="auto">
                          <a:xfrm>
                            <a:off x="2359" y="1187"/>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800080"/>
                          </a:solidFill>
                          <a:ln w="7620">
                            <a:solidFill>
                              <a:srgbClr val="000000"/>
                            </a:solidFill>
                            <a:prstDash val="solid"/>
                            <a:round/>
                            <a:headEnd/>
                            <a:tailEnd/>
                          </a:ln>
                        </wps:spPr>
                        <wps:bodyPr rot="0" vert="horz" wrap="square" lIns="91440" tIns="45720" rIns="91440" bIns="45720" anchor="t" anchorCtr="0" upright="1">
                          <a:noAutofit/>
                        </wps:bodyPr>
                      </wps:wsp>
                      <wps:wsp>
                        <wps:cNvPr id="591" name="Freeform 1424"/>
                        <wps:cNvSpPr>
                          <a:spLocks noChangeAspect="1"/>
                        </wps:cNvSpPr>
                        <wps:spPr bwMode="auto">
                          <a:xfrm>
                            <a:off x="2433" y="12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2" name="Freeform 1425"/>
                        <wps:cNvSpPr>
                          <a:spLocks noChangeAspect="1"/>
                        </wps:cNvSpPr>
                        <wps:spPr bwMode="auto">
                          <a:xfrm>
                            <a:off x="2488" y="13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93" name="Rectangle 1426"/>
                        <wps:cNvSpPr>
                          <a:spLocks noChangeArrowheads="1"/>
                        </wps:cNvSpPr>
                        <wps:spPr bwMode="auto">
                          <a:xfrm rot="-1712678">
                            <a:off x="2246" y="1452"/>
                            <a:ext cx="144" cy="43"/>
                          </a:xfrm>
                          <a:prstGeom prst="rect">
                            <a:avLst/>
                          </a:prstGeom>
                          <a:solidFill>
                            <a:srgbClr val="80008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44.1pt;margin-top:35.65pt;width:21.95pt;height:16.4pt;rotation:180;z-index:251636224" coordorigin="2246,1187"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">
                <v:shape id="Freeform 1423" o:spid="_x0000_s1027" style="position:absolute;left:2359;top:1187;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BB8IA&#10;AADcAAAADwAAAGRycy9kb3ducmV2LnhtbERPy2oCMRTdF/yHcIVuipNYaNFxoojUYrvxietLcp0Z&#10;nNwMk6jTv28WhS4P510seteIO3Wh9qxhnCkQxMbbmksNp+N6NAERIrLFxjNp+KEAi/ngqcDc+gfv&#10;6X6IpUghHHLUUMXY5lIGU5HDkPmWOHEX3zmMCXaltB0+Urhr5KtS79JhzamhwpZWFZnr4eY0rNX+&#10;o//cXV/M5stvb9/mPCZ11vp52C9nICL18V/8595YDW/TND+dSU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EHwgAAANwAAAAPAAAAAAAAAAAAAAAAAJgCAABkcnMvZG93&#10;bnJldi54bWxQSwUGAAAAAAQABAD1AAAAhwMAAAAA&#10;" path="m326,164r-2,27l320,215r-11,23l295,260r-16,21l260,297r-22,13l213,320r-24,6l164,328r-27,-2l113,320,88,310,68,297,47,281,31,260,18,240,8,215,2,191,,164,2,139,8,115,16,90,31,67,47,49,68,33,88,18,113,8,137,2,162,r27,2l213,8r25,10l258,33r21,16l295,67r14,23l318,113r6,26l326,164r,xe" fillcolor="purpl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24" o:spid="_x0000_s1028" style="position:absolute;left:2433;top:12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xc8gA&#10;AADcAAAADwAAAGRycy9kb3ducmV2LnhtbESPQWvCQBSE74L/YXlCL6IbK5Y2ZiNtoWDBg6ZS9PbI&#10;PpNg9m3MbmP8912h0OMwM98wyao3teiodZVlBbNpBII4t7riQsH+62PyDMJ5ZI21ZVJwIwerdDhI&#10;MNb2yjvqMl+IAGEXo4LS+yaW0uUlGXRT2xAH72Rbgz7ItpC6xWuAm1o+RtGTNFhxWCixofeS8nP2&#10;YxRsm8NlM14c55ej79bz+nM3/u7elHoY9a9LEJ56/x/+a6+1gsXLDO5nwhG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bFz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25" o:spid="_x0000_s1029" style="position:absolute;left:2488;top:1314;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TEcYA&#10;AADcAAAADwAAAGRycy9kb3ducmV2LnhtbESPT2vCQBTE70K/w/IK3nTTgKLRVWpLofTkn9Di7Zl9&#10;ZmOzb0N2q+m3dwXB4zAzv2Hmy87W4kytrxwreBkmIIgLpysuFeS7j8EEhA/IGmvHpOCfPCwXT705&#10;ZtpdeEPnbShFhLDPUIEJocmk9IUhi37oGuLoHV1rMUTZllK3eIlwW8s0ScbSYsVxwWBDb4aK3+2f&#10;VfD+49er/DCuTmY6+crLVbo/flul+s/d6wxEoC48wvf2p1Ywmq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lTEc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26" o:spid="_x0000_s1030" style="position:absolute;left:2246;top:1452;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UsUA&#10;AADcAAAADwAAAGRycy9kb3ducmV2LnhtbESPT4vCMBTE74LfITxhb5pqcdVqFFlR1oML/gGvj+bZ&#10;FpuX0sRav/1GWNjjMDO/YRar1pSiodoVlhUMBxEI4tTqgjMFl/O2PwXhPLLG0jIpeJGD1bLbWWCi&#10;7ZOP1Jx8JgKEXYIKcu+rREqX5mTQDWxFHLybrQ36IOtM6hqfAW5KOYqiT2mw4LCQY0VfOaX308Mo&#10;iB+bZnfdvy7xejo+/OjNYRINZ0p99Nr1HISn1v+H/9rfWsF4FsP7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L9SxQAAANwAAAAPAAAAAAAAAAAAAAAAAJgCAABkcnMv&#10;ZG93bnJldi54bWxQSwUGAAAAAAQABAD1AAAAigMAAAAA&#10;" fillcolor="purple" strokeweight=".25pt"/>
              </v:group>
            </w:pict>
          </mc:Fallback>
        </mc:AlternateContent>
      </w:r>
      <w:r>
        <w:rPr>
          <w:noProof/>
          <w:sz w:val="20"/>
        </w:rPr>
        <mc:AlternateContent>
          <mc:Choice Requires="wpg">
            <w:drawing>
              <wp:anchor distT="0" distB="0" distL="114300" distR="114300" simplePos="0" relativeHeight="251635200" behindDoc="0" locked="0" layoutInCell="1" allowOverlap="1">
                <wp:simplePos x="0" y="0"/>
                <wp:positionH relativeFrom="column">
                  <wp:posOffset>217170</wp:posOffset>
                </wp:positionH>
                <wp:positionV relativeFrom="paragraph">
                  <wp:posOffset>453390</wp:posOffset>
                </wp:positionV>
                <wp:extent cx="278765" cy="208280"/>
                <wp:effectExtent l="13335" t="24130" r="22225" b="15240"/>
                <wp:wrapNone/>
                <wp:docPr id="584"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1736" y="1188"/>
                          <a:chExt cx="439" cy="328"/>
                        </a:xfrm>
                      </wpg:grpSpPr>
                      <wps:wsp>
                        <wps:cNvPr id="585" name="Freeform 1418"/>
                        <wps:cNvSpPr>
                          <a:spLocks noChangeAspect="1"/>
                        </wps:cNvSpPr>
                        <wps:spPr bwMode="auto">
                          <a:xfrm>
                            <a:off x="1849" y="118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9900"/>
                          </a:solidFill>
                          <a:ln w="7620">
                            <a:solidFill>
                              <a:srgbClr val="000000"/>
                            </a:solidFill>
                            <a:prstDash val="solid"/>
                            <a:round/>
                            <a:headEnd/>
                            <a:tailEnd/>
                          </a:ln>
                        </wps:spPr>
                        <wps:bodyPr rot="0" vert="horz" wrap="square" lIns="91440" tIns="45720" rIns="91440" bIns="45720" anchor="t" anchorCtr="0" upright="1">
                          <a:noAutofit/>
                        </wps:bodyPr>
                      </wps:wsp>
                      <wps:wsp>
                        <wps:cNvPr id="586" name="Freeform 1419"/>
                        <wps:cNvSpPr>
                          <a:spLocks noChangeAspect="1"/>
                        </wps:cNvSpPr>
                        <wps:spPr bwMode="auto">
                          <a:xfrm>
                            <a:off x="1923" y="126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7" name="Freeform 1420"/>
                        <wps:cNvSpPr>
                          <a:spLocks noChangeAspect="1"/>
                        </wps:cNvSpPr>
                        <wps:spPr bwMode="auto">
                          <a:xfrm>
                            <a:off x="1978" y="131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8" name="Rectangle 1421"/>
                        <wps:cNvSpPr>
                          <a:spLocks noChangeArrowheads="1"/>
                        </wps:cNvSpPr>
                        <wps:spPr bwMode="auto">
                          <a:xfrm rot="-1712678">
                            <a:off x="1736" y="1453"/>
                            <a:ext cx="144" cy="43"/>
                          </a:xfrm>
                          <a:prstGeom prst="rect">
                            <a:avLst/>
                          </a:prstGeom>
                          <a:solidFill>
                            <a:srgbClr val="FF99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7" o:spid="_x0000_s1026" style="position:absolute;margin-left:17.1pt;margin-top:35.7pt;width:21.95pt;height:16.4pt;rotation:180;z-index:251635200" coordorigin="1736,1188"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">
                <v:shape id="Freeform 1418" o:spid="_x0000_s1027" style="position:absolute;left:1849;top:1188;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eGsYA&#10;AADcAAAADwAAAGRycy9kb3ducmV2LnhtbESPQWvCQBSE74L/YXlCb7ppwBpS11BqSwXjwWjvj+xr&#10;Epp9G7JbE/313ULB4zAz3zDrbDStuFDvGssKHhcRCOLS6oYrBefT+zwB4TyyxtYyKbiSg2wznawx&#10;1XbgI10KX4kAYZeigtr7LpXSlTUZdAvbEQfvy/YGfZB9JXWPQ4CbVsZR9CQNNhwWauzotabyu/gx&#10;CpJ8ddvm+/zj9haP2+NncVgNe6/Uw2x8eQbhafT38H97pxUsk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LeGsYAAADcAAAADwAAAAAAAAAAAAAAAACYAgAAZHJz&#10;L2Rvd25yZXYueG1sUEsFBgAAAAAEAAQA9QAAAIsDAAAAAA==&#10;" path="m326,164r-2,27l320,215r-11,23l295,260r-16,21l260,297r-22,13l213,320r-24,6l164,328r-27,-2l113,320,88,310,68,297,47,281,31,260,18,240,8,215,2,191,,164,2,139,8,115,16,90,31,67,47,49,68,33,88,18,113,8,137,2,162,r27,2l213,8r25,10l258,33r21,16l295,67r14,23l318,113r6,26l326,164r,xe" fillcolor="#f9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19" o:spid="_x0000_s1028" style="position:absolute;left:1923;top:126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2scA&#10;AADcAAAADwAAAGRycy9kb3ducmV2LnhtbESPQWvCQBSE7wX/w/KEXqRuWjGE1FVsoWDBQ9Uientk&#10;X5Pg7tuY3cb037sFweMwM98ws0Vvjeio9bVjBc/jBARx4XTNpYLv3cdTBsIHZI3GMSn4Iw+L+eBh&#10;hrl2F95Qtw2liBD2OSqoQmhyKX1RkUU/dg1x9H5cazFE2ZZSt3iJcGvkS5Kk0mLNcaHCht4rKk7b&#10;X6vgqzmc16PpcXI+hm41MZ+b0b57U+px2C9fQQTqwz18a6+0gmmWwv+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5v9r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20" o:spid="_x0000_s1029" style="position:absolute;left:1978;top:1315;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mVMYA&#10;AADcAAAADwAAAGRycy9kb3ducmV2LnhtbESPQWvCQBSE7wX/w/IEb3VToTZGV6ktgvRUNSjeXrPP&#10;bNrs25BdNf333YLgcZiZb5jZorO1uFDrK8cKnoYJCOLC6YpLBflu9ZiC8AFZY+2YFPySh8W89zDD&#10;TLsrb+iyDaWIEPYZKjAhNJmUvjBk0Q9dQxy9k2sthijbUuoWrxFuazlKkrG0WHFcMNjQm6HiZ3u2&#10;Ct4P/nOZf42rbzNJP/JyOTqe9lapQb97nYII1IV7+NZeawXP6Qv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dmVM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21" o:spid="_x0000_s1030" style="position:absolute;left:1736;top:1453;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u2cEA&#10;AADcAAAADwAAAGRycy9kb3ducmV2LnhtbERPz2vCMBS+C/4P4Qm7aarQ0nVGmeJgF6HWHTw+mre2&#10;rHkpSbTdf28Ogx0/vt/b/WR68SDnO8sK1qsEBHFtdceNgq/rxzIH4QOyxt4yKfglD/vdfLbFQtuR&#10;L/SoQiNiCPsCFbQhDIWUvm7JoF/ZgThy39YZDBG6RmqHYww3vdwkSSYNdhwbWhzo2FL9U92Ngsu5&#10;yUrjby4d5eleD4db+bq2Sr0spvc3EIGm8C/+c39qBWke18Y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vLtnBAAAA3AAAAA8AAAAAAAAAAAAAAAAAmAIAAGRycy9kb3du&#10;cmV2LnhtbFBLBQYAAAAABAAEAPUAAACGAwAAAAA=&#10;" fillcolor="#f90" strokeweight=".25pt"/>
              </v:group>
            </w:pict>
          </mc:Fallback>
        </mc:AlternateContent>
      </w:r>
      <w:r>
        <w:rPr>
          <w:noProof/>
          <w:sz w:val="20"/>
        </w:rPr>
        <mc:AlternateContent>
          <mc:Choice Requires="wpg">
            <w:drawing>
              <wp:anchor distT="0" distB="0" distL="114300" distR="114300" simplePos="0" relativeHeight="251639296" behindDoc="0" locked="0" layoutInCell="1" allowOverlap="1">
                <wp:simplePos x="0" y="0"/>
                <wp:positionH relativeFrom="column">
                  <wp:posOffset>1680210</wp:posOffset>
                </wp:positionH>
                <wp:positionV relativeFrom="paragraph">
                  <wp:posOffset>457835</wp:posOffset>
                </wp:positionV>
                <wp:extent cx="278765" cy="208280"/>
                <wp:effectExtent l="19050" t="28575" r="16510" b="10795"/>
                <wp:wrapNone/>
                <wp:docPr id="579"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4040" y="1165"/>
                          <a:chExt cx="439" cy="328"/>
                        </a:xfrm>
                      </wpg:grpSpPr>
                      <wps:wsp>
                        <wps:cNvPr id="580" name="Freeform 1438"/>
                        <wps:cNvSpPr>
                          <a:spLocks noChangeAspect="1"/>
                        </wps:cNvSpPr>
                        <wps:spPr bwMode="auto">
                          <a:xfrm>
                            <a:off x="4153" y="1165"/>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581" name="Freeform 1439"/>
                        <wps:cNvSpPr>
                          <a:spLocks noChangeAspect="1"/>
                        </wps:cNvSpPr>
                        <wps:spPr bwMode="auto">
                          <a:xfrm>
                            <a:off x="4227" y="1239"/>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2" name="Freeform 1440"/>
                        <wps:cNvSpPr>
                          <a:spLocks noChangeAspect="1"/>
                        </wps:cNvSpPr>
                        <wps:spPr bwMode="auto">
                          <a:xfrm>
                            <a:off x="4282" y="1292"/>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83" name="Rectangle 1441"/>
                        <wps:cNvSpPr>
                          <a:spLocks noChangeArrowheads="1"/>
                        </wps:cNvSpPr>
                        <wps:spPr bwMode="auto">
                          <a:xfrm rot="-1712678">
                            <a:off x="4040" y="1430"/>
                            <a:ext cx="144" cy="4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7" o:spid="_x0000_s1026" style="position:absolute;margin-left:132.3pt;margin-top:36.05pt;width:21.95pt;height:16.4pt;rotation:180;z-index:251639296" coordorigin="4040,1165"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">
                <v:shape id="Freeform 1438" o:spid="_x0000_s1027" style="position:absolute;left:4153;top:1165;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1L4A&#10;AADcAAAADwAAAGRycy9kb3ducmV2LnhtbERPzYrCMBC+L+w7hFnwtqYrrkg1yiKKXrf1AYZmTKvN&#10;pCTRVp/eHASPH9//cj3YVtzIh8axgp9xBoK4crpho+BY7r7nIEJE1tg6JgV3CrBefX4sMdeu53+6&#10;FdGIFMIhRwV1jF0uZahqshjGriNO3Ml5izFBb6T22Kdw28pJls2kxYZTQ40dbWqqLsXVKvBFP30U&#10;Q3UNe3Oy2/OlNNaUSo2+hr8FiEhDfItf7oNW8DtP89OZdAT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bZNS+AAAA3AAAAA8AAAAAAAAAAAAAAAAAmAIAAGRycy9kb3ducmV2&#10;LnhtbFBLBQYAAAAABAAEAPUAAACDAwAAAAA=&#10;" path="m326,164r-2,27l320,215r-11,23l295,260r-16,21l260,297r-22,13l213,320r-24,6l164,328r-27,-2l113,320,88,310,68,297,47,281,31,260,18,240,8,215,2,191,,164,2,139,8,115,16,90,31,67,47,49,68,33,88,18,113,8,137,2,162,r27,2l213,8r25,10l258,33r21,16l295,67r14,23l318,113r6,26l326,164r,xe" fillcolor="silver"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39" o:spid="_x0000_s1028" style="position:absolute;left:4227;top:12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nrsgA&#10;AADcAAAADwAAAGRycy9kb3ducmV2LnhtbESPT2vCQBTE74V+h+UVvIhuVJQQXaUtFFLoof5B9PbI&#10;viah2bcxu13Tb98tCB6HmfkNs9r0phGBOldbVjAZJyCIC6trLhUc9m+jFITzyBoby6Tglxxs1o8P&#10;K8y0vfKWws6XIkLYZaig8r7NpHRFRQbd2LbE0fuynUEfZVdK3eE1wk0jp0mykAZrjgsVtvRaUfG9&#10;+zEKPtvT5WM4P88uZx/yWfO+HR7Di1KDp/55CcJT7+/hWzvXCubpBP7PxCM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Ceu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40" o:spid="_x0000_s1029" style="position:absolute;left:4282;top:1292;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FzMYA&#10;AADcAAAADwAAAGRycy9kb3ducmV2LnhtbESPT2vCQBTE7wW/w/KE3urGQCVGV/EPhdJTa4Pi7Zl9&#10;ZqPZtyG71fTbdwuFHoeZ+Q0zX/a2ETfqfO1YwXiUgCAuna65UlB8vjxlIHxA1tg4JgXf5GG5GDzM&#10;Mdfuzh9024VKRAj7HBWYENpcSl8asuhHriWO3tl1FkOUXSV1h/cIt41Mk2QiLdYcFwy2tDFUXndf&#10;VsH24N/XxWlSX8w0eyuqdXo8761Sj8N+NQMRqA//4b/2q1bwnKX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DFzM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41" o:spid="_x0000_s1030" style="position:absolute;left:4040;top:1430;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W5MQA&#10;AADcAAAADwAAAGRycy9kb3ducmV2LnhtbESPQWvCQBSE7wX/w/KE3upGraLRTZCCkFMhtuj1mX1m&#10;g9m3IbvV2F/fLRR6HGbmG2abD7YVN+p941jBdJKAIK6cbrhW8Pmxf1mB8AFZY+uYFDzIQ56NnraY&#10;anfnkm6HUIsIYZ+iAhNCl0rpK0MW/cR1xNG7uN5iiLKvpe7xHuG2lbMkWUqLDccFgx29Gaquhy+r&#10;4L28ntYFfbdng6fFo3wt8LgrlHoeD7sNiEBD+A//tQutYLG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FuTEAAAA3AAAAA8AAAAAAAAAAAAAAAAAmAIAAGRycy9k&#10;b3ducmV2LnhtbFBLBQYAAAAABAAEAPUAAACJAwAAAAA=&#10;" fillcolor="silver" strokeweight=".25pt"/>
              </v:group>
            </w:pict>
          </mc:Fallback>
        </mc:AlternateContent>
      </w:r>
      <w:r>
        <w:rPr>
          <w:noProof/>
          <w:sz w:val="20"/>
        </w:rPr>
        <mc:AlternateContent>
          <mc:Choice Requires="wpg">
            <w:drawing>
              <wp:anchor distT="0" distB="0" distL="114300" distR="114300" simplePos="0" relativeHeight="251638272" behindDoc="0" locked="0" layoutInCell="1" allowOverlap="1">
                <wp:simplePos x="0" y="0"/>
                <wp:positionH relativeFrom="column">
                  <wp:posOffset>1296035</wp:posOffset>
                </wp:positionH>
                <wp:positionV relativeFrom="paragraph">
                  <wp:posOffset>453390</wp:posOffset>
                </wp:positionV>
                <wp:extent cx="278765" cy="208280"/>
                <wp:effectExtent l="15875" t="24130" r="19685" b="15240"/>
                <wp:wrapNone/>
                <wp:docPr id="574"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3443" y="1143"/>
                          <a:chExt cx="439" cy="328"/>
                        </a:xfrm>
                      </wpg:grpSpPr>
                      <wps:wsp>
                        <wps:cNvPr id="575" name="Freeform 1433"/>
                        <wps:cNvSpPr>
                          <a:spLocks noChangeAspect="1"/>
                        </wps:cNvSpPr>
                        <wps:spPr bwMode="auto">
                          <a:xfrm>
                            <a:off x="3556" y="114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576" name="Freeform 1434"/>
                        <wps:cNvSpPr>
                          <a:spLocks noChangeAspect="1"/>
                        </wps:cNvSpPr>
                        <wps:spPr bwMode="auto">
                          <a:xfrm>
                            <a:off x="3630" y="121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7" name="Freeform 1435"/>
                        <wps:cNvSpPr>
                          <a:spLocks noChangeAspect="1"/>
                        </wps:cNvSpPr>
                        <wps:spPr bwMode="auto">
                          <a:xfrm>
                            <a:off x="3685" y="127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8" name="Rectangle 1436"/>
                        <wps:cNvSpPr>
                          <a:spLocks noChangeArrowheads="1"/>
                        </wps:cNvSpPr>
                        <wps:spPr bwMode="auto">
                          <a:xfrm rot="-1712678">
                            <a:off x="3443" y="1408"/>
                            <a:ext cx="144" cy="4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102.05pt;margin-top:35.7pt;width:21.95pt;height:16.4pt;rotation:180;z-index:251638272" coordorigin="3443,114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">
                <v:shape id="Freeform 1433" o:spid="_x0000_s1027" style="position:absolute;left:3556;top:1143;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0t8YA&#10;AADcAAAADwAAAGRycy9kb3ducmV2LnhtbESPQWvCQBSE74L/YXlCb3WjNGpTVxFLaepBaFro9ZF9&#10;TUKzb+Puqum/dwXB4zAz3zDLdW9acSLnG8sKJuMEBHFpdcOVgu+vt8cFCB+QNbaWScE/eVivhoMl&#10;Ztqe+ZNORahEhLDPUEEdQpdJ6cuaDPqx7Yij92udwRClq6R2eI5w08ppksykwYbjQo0dbWsq/4qj&#10;UVBozBeHp2NIP153+c/7fuY2zzulHkb95gVEoD7cw7d2rhWk8xS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R0t8YAAADcAAAADwAAAAAAAAAAAAAAAACYAgAAZHJz&#10;L2Rvd25yZXYueG1sUEsFBgAAAAAEAAQA9QAAAIsDAAAAAA==&#10;" path="m326,164r-2,27l320,215r-11,23l295,260r-16,21l260,297r-22,13l213,320r-24,6l164,328r-27,-2l113,320,88,310,68,297,47,281,31,260,18,240,8,215,2,191,,164,2,139,8,115,16,90,31,67,47,49,68,33,88,18,113,8,137,2,162,r27,2l213,8r25,10l258,33r21,16l295,67r14,23l318,113r6,26l326,164r,x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34" o:spid="_x0000_s1028" style="position:absolute;left:3630;top:12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cA&#10;AADcAAAADwAAAGRycy9kb3ducmV2LnhtbESPQWvCQBSE74L/YXlCL6KbVrQlZiNtoWDBg1opentk&#10;n0kw+zZmtzH+e7cgeBxm5hsmWXSmEi01rrSs4HkcgSDOrC45V7D7+Rq9gXAeWWNlmRRcycEi7fcS&#10;jLW98Ibarc9FgLCLUUHhfR1L6bKCDLqxrYmDd7SNQR9kk0vd4CXATSVfomgmDZYcFgqs6bOg7LT9&#10;MwrW9f68Gk4Pk/PBt8tJ9b0Z/rYfSj0Nuvc5CE+df4Tv7aVWMH2dwf+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z/3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35" o:spid="_x0000_s1029" style="position:absolute;left:3685;top:1270;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Wc8YA&#10;AADcAAAADwAAAGRycy9kb3ducmV2LnhtbESPW2sCMRSE3wv9D+EIvtWsgretUWpLofTJy6L4dro5&#10;brbdnCybVNd/bwTBx2FmvmFmi9ZW4kSNLx0r6PcSEMS50yUXCrLt58sEhA/IGivHpOBCHhbz56cZ&#10;ptqdeU2nTShEhLBPUYEJoU6l9Lkhi77nauLoHV1jMUTZFFI3eI5wW8lBkoykxZLjgsGa3g3lf5t/&#10;q+Bj71fL7GdU/prp5DsrloPDcWeV6nbat1cQgdrwCN/bX1rBcDyG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Wc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36" o:spid="_x0000_s1030" style="position:absolute;left:3443;top:1408;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yucIA&#10;AADcAAAADwAAAGRycy9kb3ducmV2LnhtbERPTYvCMBC9C/6HMII3TRW6LtW0iCjoZRd1D3obmrEt&#10;bSaliVr99ZvDwh4f73uV9aYRD+pcZVnBbBqBIM6trrhQ8HPeTT5BOI+ssbFMCl7kIEuHgxUm2j75&#10;SI+TL0QIYZeggtL7NpHS5SUZdFPbEgfuZjuDPsCukLrDZwg3jZxH0Yc0WHFoKLGlTUl5fbobBddL&#10;ozfvr1f+XZ/dOz5QW2/XsVLjUb9egvDU+3/xn3uvFcSLsDacC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K5wgAAANwAAAAPAAAAAAAAAAAAAAAAAJgCAABkcnMvZG93&#10;bnJldi54bWxQSwUGAAAAAAQABAD1AAAAhwMAAAAA&#10;" strokeweight=".25pt"/>
              </v:group>
            </w:pict>
          </mc:Fallback>
        </mc:AlternateContent>
      </w:r>
      <w:r>
        <w:rPr>
          <w:noProof/>
          <w:sz w:val="20"/>
        </w:rPr>
        <mc:AlternateContent>
          <mc:Choice Requires="wpg">
            <w:drawing>
              <wp:anchor distT="0" distB="0" distL="114300" distR="114300" simplePos="0" relativeHeight="251637248" behindDoc="0" locked="0" layoutInCell="1" allowOverlap="1">
                <wp:simplePos x="0" y="0"/>
                <wp:positionH relativeFrom="column">
                  <wp:posOffset>925195</wp:posOffset>
                </wp:positionH>
                <wp:positionV relativeFrom="paragraph">
                  <wp:posOffset>448945</wp:posOffset>
                </wp:positionV>
                <wp:extent cx="278765" cy="208280"/>
                <wp:effectExtent l="16510" t="19685" r="19050" b="10160"/>
                <wp:wrapNone/>
                <wp:docPr id="56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2844" y="1166"/>
                          <a:chExt cx="439" cy="328"/>
                        </a:xfrm>
                      </wpg:grpSpPr>
                      <wps:wsp>
                        <wps:cNvPr id="570" name="Freeform 1428"/>
                        <wps:cNvSpPr>
                          <a:spLocks noChangeAspect="1"/>
                        </wps:cNvSpPr>
                        <wps:spPr bwMode="auto">
                          <a:xfrm>
                            <a:off x="2957" y="1166"/>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00"/>
                          </a:solidFill>
                          <a:ln w="7620">
                            <a:solidFill>
                              <a:srgbClr val="000000"/>
                            </a:solidFill>
                            <a:prstDash val="solid"/>
                            <a:round/>
                            <a:headEnd/>
                            <a:tailEnd/>
                          </a:ln>
                        </wps:spPr>
                        <wps:bodyPr rot="0" vert="horz" wrap="square" lIns="91440" tIns="45720" rIns="91440" bIns="45720" anchor="t" anchorCtr="0" upright="1">
                          <a:noAutofit/>
                        </wps:bodyPr>
                      </wps:wsp>
                      <wps:wsp>
                        <wps:cNvPr id="571" name="Freeform 1429"/>
                        <wps:cNvSpPr>
                          <a:spLocks noChangeAspect="1"/>
                        </wps:cNvSpPr>
                        <wps:spPr bwMode="auto">
                          <a:xfrm>
                            <a:off x="3031" y="1240"/>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2" name="Freeform 1430"/>
                        <wps:cNvSpPr>
                          <a:spLocks noChangeAspect="1"/>
                        </wps:cNvSpPr>
                        <wps:spPr bwMode="auto">
                          <a:xfrm>
                            <a:off x="3086" y="1293"/>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73" name="Rectangle 1431"/>
                        <wps:cNvSpPr>
                          <a:spLocks noChangeArrowheads="1"/>
                        </wps:cNvSpPr>
                        <wps:spPr bwMode="auto">
                          <a:xfrm rot="-1712678">
                            <a:off x="2844" y="1431"/>
                            <a:ext cx="144" cy="43"/>
                          </a:xfrm>
                          <a:prstGeom prst="rect">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7" o:spid="_x0000_s1026" style="position:absolute;margin-left:72.85pt;margin-top:35.35pt;width:21.95pt;height:16.4pt;rotation:180;z-index:251637248" coordorigin="2844,1166"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">
                <v:shape id="Freeform 1428" o:spid="_x0000_s1027" style="position:absolute;left:2957;top:1166;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DsEA&#10;AADcAAAADwAAAGRycy9kb3ducmV2LnhtbERPy4rCMBTdC/5DuII7TRUcSzWKCM44Aw6Mj/21ubbF&#10;5qY2sXb+3iwEl4fzni9bU4qGaldYVjAaRiCIU6sLzhQcD5tBDMJ5ZI2lZVLwTw6Wi25njom2D/6j&#10;Zu8zEULYJagg975KpHRpTgbd0FbEgbvY2qAPsM6krvERwk0px1H0IQ0WHBpyrGidU3rd342Cr5/v&#10;eDw9f05WcXpi3bT3y+72q1S/165mIDy1/i1+ubdawWQ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uw7BAAAA3AAAAA8AAAAAAAAAAAAAAAAAmAIAAGRycy9kb3du&#10;cmV2LnhtbFBLBQYAAAAABAAEAPUAAACGAwAAAAA=&#10;" path="m326,164r-2,27l320,215r-11,23l295,260r-16,21l260,297r-22,13l213,320r-24,6l164,328r-27,-2l113,320,88,310,68,297,47,281,31,260,18,240,8,215,2,191,,164,2,139,8,115,16,90,31,67,47,49,68,33,88,18,113,8,137,2,162,r27,2l213,8r25,10l258,33r21,16l295,67r14,23l318,113r6,26l326,164r,xe" fillcolor="yellow"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29" o:spid="_x0000_s1028" style="position:absolute;left:3031;top:12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XicgA&#10;AADcAAAADwAAAGRycy9kb3ducmV2LnhtbESPQWvCQBSE74L/YXlCL6IbK7YlZiNtoWDBg6ZS9PbI&#10;PpNg9m3MbmP8912h0OMwM98wyao3teiodZVlBbNpBII4t7riQsH+62PyAsJ5ZI21ZVJwIwerdDhI&#10;MNb2yjvqMl+IAGEXo4LS+yaW0uUlGXRT2xAH72Rbgz7ItpC6xWuAm1o+RtGTNFhxWCixofeS8nP2&#10;YxRsm8NlM14c55ej79bz+nM3/u7elHoY9a9LEJ56/x/+a6+1gsXzDO5nwhG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VeJ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30" o:spid="_x0000_s1029" style="position:absolute;left:3086;top:1293;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168YA&#10;AADcAAAADwAAAGRycy9kb3ducmV2LnhtbESPQWvCQBSE70L/w/IK3nRjoNamrqIWQTxVG5Tentln&#10;Nm32bciuGv99t1DocZiZb5jpvLO1uFLrK8cKRsMEBHHhdMWlgvxjPZiA8AFZY+2YFNzJw3z20Jti&#10;pt2Nd3Tdh1JECPsMFZgQmkxKXxiy6IeuIY7e2bUWQ5RtKXWLtwi3tUyTZCwtVhwXDDa0MlR87y9W&#10;wdvRvy/z07j6Mi+TbV4u08/zwSrVf+wWryACdeE//NfeaAVPz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16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31" o:spid="_x0000_s1030" style="position:absolute;left:2844;top:1431;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HjcQA&#10;AADcAAAADwAAAGRycy9kb3ducmV2LnhtbESP3YrCMBSE74V9h3AWvJE13VWrdI0iFUG80VUf4NCc&#10;/rDNSWmi1rc3guDlMDPfMPNlZ2pxpdZVlhV8DyMQxJnVFRcKzqfN1wyE88gaa8uk4E4OlouP3hwT&#10;bW/8R9ejL0SAsEtQQel9k0jpspIMuqFtiIOX29agD7ItpG7xFuCmlj9RFEuDFYeFEhtKS8r+jxej&#10;oBqd99txrHFXm0O+XqWDWZpflOp/dqtfEJ46/w6/2lutYDId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B43EAAAA3AAAAA8AAAAAAAAAAAAAAAAAmAIAAGRycy9k&#10;b3ducmV2LnhtbFBLBQYAAAAABAAEAPUAAACJAwAAAAA=&#10;" fillcolor="yellow" strokeweight=".25pt"/>
              </v:group>
            </w:pict>
          </mc:Fallback>
        </mc:AlternateContent>
      </w:r>
      <w:r>
        <w:rPr>
          <w:noProof/>
          <w:sz w:val="20"/>
        </w:rPr>
        <mc:AlternateContent>
          <mc:Choice Requires="wpg">
            <w:drawing>
              <wp:anchor distT="0" distB="0" distL="114300" distR="114300" simplePos="0" relativeHeight="251631104" behindDoc="0" locked="0" layoutInCell="1" allowOverlap="1">
                <wp:simplePos x="0" y="0"/>
                <wp:positionH relativeFrom="column">
                  <wp:posOffset>1296035</wp:posOffset>
                </wp:positionH>
                <wp:positionV relativeFrom="paragraph">
                  <wp:posOffset>162560</wp:posOffset>
                </wp:positionV>
                <wp:extent cx="278765" cy="208280"/>
                <wp:effectExtent l="15875" t="19050" r="10160" b="20320"/>
                <wp:wrapNone/>
                <wp:docPr id="564"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3443" y="1143"/>
                          <a:chExt cx="439" cy="328"/>
                        </a:xfrm>
                      </wpg:grpSpPr>
                      <wps:wsp>
                        <wps:cNvPr id="565" name="Freeform 1347"/>
                        <wps:cNvSpPr>
                          <a:spLocks noChangeAspect="1"/>
                        </wps:cNvSpPr>
                        <wps:spPr bwMode="auto">
                          <a:xfrm>
                            <a:off x="3556" y="114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566" name="Freeform 1348"/>
                        <wps:cNvSpPr>
                          <a:spLocks noChangeAspect="1"/>
                        </wps:cNvSpPr>
                        <wps:spPr bwMode="auto">
                          <a:xfrm>
                            <a:off x="3630" y="121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7" name="Freeform 1349"/>
                        <wps:cNvSpPr>
                          <a:spLocks noChangeAspect="1"/>
                        </wps:cNvSpPr>
                        <wps:spPr bwMode="auto">
                          <a:xfrm>
                            <a:off x="3685" y="127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8" name="Rectangle 1350"/>
                        <wps:cNvSpPr>
                          <a:spLocks noChangeArrowheads="1"/>
                        </wps:cNvSpPr>
                        <wps:spPr bwMode="auto">
                          <a:xfrm rot="-1712678">
                            <a:off x="3443" y="1408"/>
                            <a:ext cx="144" cy="4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0" o:spid="_x0000_s1026" style="position:absolute;margin-left:102.05pt;margin-top:12.8pt;width:21.95pt;height:16.4pt;z-index:251631104" coordorigin="3443,114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">
                <v:shape id="Freeform 1347" o:spid="_x0000_s1027" style="position:absolute;left:3556;top:1143;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iasUA&#10;AADcAAAADwAAAGRycy9kb3ducmV2LnhtbESPQWvCQBSE7wX/w/IEb3VTaYJNXUUsxehBMC30+si+&#10;JqHZt+nuqvHfu0Khx2FmvmEWq8F04kzOt5YVPE0TEMSV1S3XCj4/3h/nIHxA1thZJgVX8rBajh4W&#10;mGt74SOdy1CLCGGfo4ImhD6X0lcNGfRT2xNH79s6gyFKV0vt8BLhppOzJMmkwZbjQoM9bRqqfsqT&#10;UVBqLOa/z6eQ7t72xdf2kLn1y16pyXhYv4IINIT/8F+70ArSL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eJq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348" o:spid="_x0000_s1028" style="position:absolute;left:3630;top:12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ZIMcA&#10;AADcAAAADwAAAGRycy9kb3ducmV2LnhtbESPT2vCQBTE7wW/w/IEL6KbKgaJrmIFwYKH+gfR2yP7&#10;TILZtzG7jem3dwuFHoeZ+Q0zX7amFA3VrrCs4H0YgSBOrS44U3A6bgZTEM4jaywtk4IfcrBcdN7m&#10;mGj75D01B5+JAGGXoILc+yqR0qU5GXRDWxEH72Zrgz7IOpO6xmeAm1KOoiiWBgsOCzlWtM4pvR++&#10;jYKv6vLY9SfX8ePqm+24/Nz3z82HUr1uu5qB8NT6//Bfe6sVTOIYfs+EI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1WSD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349" o:spid="_x0000_s1029" style="position:absolute;left:3685;top:1270;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ArsYA&#10;AADcAAAADwAAAGRycy9kb3ducmV2LnhtbESPQWvCQBSE74L/YXmCN90oNLWpq9QWQTxVG5Tentln&#10;Nm32bciuGv99t1DocZiZb5j5srO1uFLrK8cKJuMEBHHhdMWlgvxjPZqB8AFZY+2YFNzJw3LR780x&#10;0+7GO7ruQykihH2GCkwITSalLwxZ9GPXEEfv7FqLIcq2lLrFW4TbWk6TJJUWK44LBht6NVR87y9W&#10;wdvRv6/yU1p9mafZNi9X08/zwSo1HHQvzyACdeE//NfeaAUP6SP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uArs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350" o:spid="_x0000_s1030" style="position:absolute;left:3443;top:1408;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kZMIA&#10;AADcAAAADwAAAGRycy9kb3ducmV2LnhtbERPTYvCMBC9C/6HMII3TRUq0jUtIruwe3HRenBvQzO2&#10;pc2kNFGrv35zEDw+3vcmG0wrbtS72rKCxTwCQVxYXXOp4JR/zdYgnEfW2FomBQ9ykKXj0QYTbe98&#10;oNvRlyKEsEtQQeV9l0jpiooMurntiAN3sb1BH2BfSt3jPYSbVi6jaCUN1hwaKuxoV1HRHK9Gwd+5&#10;1bvn/lH8Nrl7xj/UNZ/bWKnpZNh+gPA0+Lf45f7WCuJVWBv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mRkwgAAANwAAAAPAAAAAAAAAAAAAAAAAJgCAABkcnMvZG93&#10;bnJldi54bWxQSwUGAAAAAAQABAD1AAAAhwMAAAAA&#10;" strokeweight=".25pt"/>
              </v:group>
            </w:pict>
          </mc:Fallback>
        </mc:AlternateContent>
      </w:r>
    </w:p>
    <w:p w:rsidR="007C3446" w:rsidRDefault="007724E3">
      <w:pPr>
        <w:tabs>
          <w:tab w:val="left" w:pos="5400"/>
        </w:tabs>
        <w:ind w:right="-150"/>
      </w:pPr>
      <w:r>
        <w:rPr>
          <w:noProof/>
          <w:sz w:val="20"/>
        </w:rPr>
        <w:pict>
          <v:shape id="_x0000_s2164" type="#_x0000_t136" style="position:absolute;margin-left:245.85pt;margin-top:19.65pt;width:140.25pt;height:18.7pt;z-index:251615744" fillcolor="black" stroked="f">
            <v:shadow color="#868686"/>
            <v:textpath style="font-family:&quot;Abadi MT Condensed&quot;;font-size:16pt;v-text-kern:t" trim="t" fitpath="t" string="Copyright © Elenco® Electronics Inc. 2015&#10;Colors and styles may vary."/>
            <o:lock v:ext="edit" aspectratio="t"/>
          </v:shape>
        </w:pict>
      </w:r>
      <w:r w:rsidR="008E72EA">
        <w:rPr>
          <w:noProof/>
          <w:sz w:val="20"/>
        </w:rPr>
        <mc:AlternateContent>
          <mc:Choice Requires="wpg">
            <w:drawing>
              <wp:anchor distT="0" distB="0" distL="114300" distR="114300" simplePos="0" relativeHeight="251667968" behindDoc="0" locked="0" layoutInCell="1" allowOverlap="1">
                <wp:simplePos x="0" y="0"/>
                <wp:positionH relativeFrom="column">
                  <wp:posOffset>2765425</wp:posOffset>
                </wp:positionH>
                <wp:positionV relativeFrom="paragraph">
                  <wp:posOffset>290830</wp:posOffset>
                </wp:positionV>
                <wp:extent cx="278765" cy="208280"/>
                <wp:effectExtent l="18415" t="27305" r="17145" b="12065"/>
                <wp:wrapNone/>
                <wp:docPr id="559" name="Group 4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78765" cy="208280"/>
                          <a:chOff x="5212" y="11083"/>
                          <a:chExt cx="439" cy="328"/>
                        </a:xfrm>
                      </wpg:grpSpPr>
                      <wps:wsp>
                        <wps:cNvPr id="560" name="Freeform 4135"/>
                        <wps:cNvSpPr>
                          <a:spLocks noChangeAspect="1"/>
                        </wps:cNvSpPr>
                        <wps:spPr bwMode="auto">
                          <a:xfrm>
                            <a:off x="5325" y="1108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FF"/>
                          </a:solidFill>
                          <a:ln w="7620">
                            <a:solidFill>
                              <a:srgbClr val="000000"/>
                            </a:solidFill>
                            <a:prstDash val="solid"/>
                            <a:round/>
                            <a:headEnd/>
                            <a:tailEnd/>
                          </a:ln>
                        </wps:spPr>
                        <wps:bodyPr rot="0" vert="horz" wrap="square" lIns="91440" tIns="45720" rIns="91440" bIns="45720" anchor="t" anchorCtr="0" upright="1">
                          <a:noAutofit/>
                        </wps:bodyPr>
                      </wps:wsp>
                      <wps:wsp>
                        <wps:cNvPr id="561" name="Freeform 4136"/>
                        <wps:cNvSpPr>
                          <a:spLocks noChangeAspect="1"/>
                        </wps:cNvSpPr>
                        <wps:spPr bwMode="auto">
                          <a:xfrm>
                            <a:off x="5399" y="1115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2" name="Freeform 4137"/>
                        <wps:cNvSpPr>
                          <a:spLocks noChangeAspect="1"/>
                        </wps:cNvSpPr>
                        <wps:spPr bwMode="auto">
                          <a:xfrm>
                            <a:off x="5454" y="1121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63" name="Rectangle 4138"/>
                        <wps:cNvSpPr>
                          <a:spLocks noChangeArrowheads="1"/>
                        </wps:cNvSpPr>
                        <wps:spPr bwMode="auto">
                          <a:xfrm rot="-1712678">
                            <a:off x="5212" y="11359"/>
                            <a:ext cx="144" cy="43"/>
                          </a:xfrm>
                          <a:prstGeom prst="rect">
                            <a:avLst/>
                          </a:prstGeom>
                          <a:solidFill>
                            <a:srgbClr val="0000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4" o:spid="_x0000_s1026" style="position:absolute;margin-left:217.75pt;margin-top:22.9pt;width:21.95pt;height:16.4pt;rotation:180;z-index:251667968" coordorigin="5212,1108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">
                <v:shape id="Freeform 4135" o:spid="_x0000_s1027" style="position:absolute;left:5325;top:11083;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FL8MA&#10;AADcAAAADwAAAGRycy9kb3ducmV2LnhtbERPXWvCMBR9H/gfwhV8m6mTiXRGmcJAGIy1FUbfLs21&#10;KWtuShJt9++Xh8EeD+d7d5hsL+7kQ+dYwWqZgSBunO64VXCp3h63IEJE1tg7JgU/FOCwnz3sMNdu&#10;5ILuZWxFCuGQowIT45BLGRpDFsPSDcSJuzpvMSboW6k9jinc9vIpyzbSYsepweBAJ0PNd3mzCk6f&#10;wdTTJdbXqmjex77++jgWa6UW8+n1BUSkKf6L/9xnreB5k+an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FL8MAAADcAAAADwAAAAAAAAAAAAAAAACYAgAAZHJzL2Rv&#10;d25yZXYueG1sUEsFBgAAAAAEAAQA9QAAAIgDAAAAAA==&#10;" path="m326,164r-2,27l320,215r-11,23l295,260r-16,21l260,297r-22,13l213,320r-24,6l164,328r-27,-2l113,320,88,310,68,297,47,281,31,260,18,240,8,215,2,191,,164,2,139,8,115,16,90,31,67,47,49,68,33,88,18,113,8,137,2,162,r27,2l213,8r25,10l258,33r21,16l295,67r14,23l318,113r6,26l326,164r,xe" fillcolor="blu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4136" o:spid="_x0000_s1028" style="position:absolute;left:5399;top:111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BVMcA&#10;AADcAAAADwAAAGRycy9kb3ducmV2LnhtbESPQWvCQBSE74X+h+UVvIhuVCIldZW2ULDgoYlF6u2R&#10;fSbB7Nsku43pv3cLgsdhZr5hVpvB1KKnzlWWFcymEQji3OqKCwXf+4/JMwjnkTXWlknBHznYrB8f&#10;Vphoe+GU+swXIkDYJaig9L5JpHR5SQbd1DbEwTvZzqAPsiuk7vAS4KaW8yhaSoMVh4USG3ovKT9n&#10;v0bBV/PT7sbxcdEefb9d1J/p+NC/KTV6Gl5fQHga/D18a2+1gng5g/8z4Qj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wVT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4137" o:spid="_x0000_s1029" style="position:absolute;left:5454;top:11210;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jNsYA&#10;AADcAAAADwAAAGRycy9kb3ducmV2LnhtbESPQWvCQBSE74X+h+UVvOmmgQaNrlKVQulJbbD09sw+&#10;s2mzb0N21fjvXaHQ4zAz3zCzRW8bcabO144VPI8SEMSl0zVXCorPt+EYhA/IGhvHpOBKHhbzx4cZ&#10;5tpdeEvnXahEhLDPUYEJoc2l9KUhi37kWuLoHV1nMUTZVVJ3eIlw28g0STJpsea4YLCllaHyd3ey&#10;CtZffrMsDln9Yybjj6Japt/HvVVq8NS/TkEE6sN/+K/9rhW8ZC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wjNs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4138" o:spid="_x0000_s1030" style="position:absolute;left:5212;top:11359;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pE8IA&#10;AADcAAAADwAAAGRycy9kb3ducmV2LnhtbESPQWsCMRSE70L/Q3gFb5rVRZHVKKJU9KgtpcfH5rkJ&#10;bl6WJNXtv2+EQo/DzHzDrDa9a8WdQrSeFUzGBQji2mvLjYKP97fRAkRMyBpbz6TghyJs1i+DFVba&#10;P/hM90tqRIZwrFCBSamrpIy1IYdx7Dvi7F19cJiyDI3UAR8Z7lo5LYq5dGg5LxjsaGeovl2+nYLF&#10;2ZrydLCz6WfYG3/78qXmo1LD1367BJGoT//hv/ZRK5jNS3ie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GkTwgAAANwAAAAPAAAAAAAAAAAAAAAAAJgCAABkcnMvZG93&#10;bnJldi54bWxQSwUGAAAAAAQABAD1AAAAhwMAAAAA&#10;" fillcolor="blue" strokeweight=".25pt"/>
              </v:group>
            </w:pict>
          </mc:Fallback>
        </mc:AlternateContent>
      </w:r>
      <w:r w:rsidR="008E72EA">
        <w:rPr>
          <w:noProof/>
          <w:sz w:val="20"/>
        </w:rPr>
        <mc:AlternateContent>
          <mc:Choice Requires="wpg">
            <w:drawing>
              <wp:anchor distT="0" distB="0" distL="114300" distR="114300" simplePos="0" relativeHeight="251666944" behindDoc="0" locked="0" layoutInCell="1" allowOverlap="1">
                <wp:simplePos x="0" y="0"/>
                <wp:positionH relativeFrom="column">
                  <wp:posOffset>2760980</wp:posOffset>
                </wp:positionH>
                <wp:positionV relativeFrom="paragraph">
                  <wp:posOffset>5080</wp:posOffset>
                </wp:positionV>
                <wp:extent cx="278765" cy="208280"/>
                <wp:effectExtent l="13970" t="17780" r="12065" b="31115"/>
                <wp:wrapNone/>
                <wp:docPr id="554"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5212" y="11083"/>
                          <a:chExt cx="439" cy="328"/>
                        </a:xfrm>
                      </wpg:grpSpPr>
                      <wps:wsp>
                        <wps:cNvPr id="555" name="Freeform 4129"/>
                        <wps:cNvSpPr>
                          <a:spLocks noChangeAspect="1"/>
                        </wps:cNvSpPr>
                        <wps:spPr bwMode="auto">
                          <a:xfrm>
                            <a:off x="5325" y="11083"/>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FF"/>
                          </a:solidFill>
                          <a:ln w="7620">
                            <a:solidFill>
                              <a:srgbClr val="000000"/>
                            </a:solidFill>
                            <a:prstDash val="solid"/>
                            <a:round/>
                            <a:headEnd/>
                            <a:tailEnd/>
                          </a:ln>
                        </wps:spPr>
                        <wps:bodyPr rot="0" vert="horz" wrap="square" lIns="91440" tIns="45720" rIns="91440" bIns="45720" anchor="t" anchorCtr="0" upright="1">
                          <a:noAutofit/>
                        </wps:bodyPr>
                      </wps:wsp>
                      <wps:wsp>
                        <wps:cNvPr id="556" name="Freeform 4130"/>
                        <wps:cNvSpPr>
                          <a:spLocks noChangeAspect="1"/>
                        </wps:cNvSpPr>
                        <wps:spPr bwMode="auto">
                          <a:xfrm>
                            <a:off x="5399" y="1115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7" name="Freeform 4131"/>
                        <wps:cNvSpPr>
                          <a:spLocks noChangeAspect="1"/>
                        </wps:cNvSpPr>
                        <wps:spPr bwMode="auto">
                          <a:xfrm>
                            <a:off x="5454" y="1121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8" name="Rectangle 4132"/>
                        <wps:cNvSpPr>
                          <a:spLocks noChangeArrowheads="1"/>
                        </wps:cNvSpPr>
                        <wps:spPr bwMode="auto">
                          <a:xfrm rot="-1712678">
                            <a:off x="5212" y="11359"/>
                            <a:ext cx="144" cy="43"/>
                          </a:xfrm>
                          <a:prstGeom prst="rect">
                            <a:avLst/>
                          </a:prstGeom>
                          <a:solidFill>
                            <a:srgbClr val="0000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3" o:spid="_x0000_s1026" style="position:absolute;margin-left:217.4pt;margin-top:.4pt;width:21.95pt;height:16.4pt;z-index:251666944" coordorigin="5212,11083"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">
                <v:shape id="Freeform 4129" o:spid="_x0000_s1027" style="position:absolute;left:5325;top:11083;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sCsUA&#10;AADcAAAADwAAAGRycy9kb3ducmV2LnhtbESPQWvCQBSE7wX/w/KE3upGJUWiq6ggCIXSqCC5PbLP&#10;bDD7NmRXk/77bqHQ4zAz3zCrzWAb8aTO144VTCcJCOLS6ZorBZfz4W0BwgdkjY1jUvBNHjbr0csK&#10;M+16zul5CpWIEPYZKjAhtJmUvjRk0U9cSxy9m+sshii7SuoO+wi3jZwlybu0WHNcMNjS3lB5Pz2s&#10;gv2XN8VwCcXtnJcffVNcP3f5XKnX8bBdggg0hP/wX/uoFaRp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wK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fillcolor="blue"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4130" o:spid="_x0000_s1028" style="position:absolute;left:5399;top:111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TnccA&#10;AADcAAAADwAAAGRycy9kb3ducmV2LnhtbESPT2vCQBTE7wW/w/IEL6KbKhGJrmIFwYKH+gfR2yP7&#10;TILZtzG7jem3dwuFHoeZ+Q0zX7amFA3VrrCs4H0YgSBOrS44U3A6bgZTEM4jaywtk4IfcrBcdN7m&#10;mGj75D01B5+JAGGXoILc+yqR0qU5GXRDWxEH72Zrgz7IOpO6xmeAm1KOomgiDRYcFnKsaJ1Tej98&#10;GwVf1eWx68fX8ePqm+24/Nz3z82HUr1uu5qB8NT6//Bfe6sVxPEEfs+EI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k53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4131" o:spid="_x0000_s1029" style="position:absolute;left:5454;top:11210;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KE8YA&#10;AADcAAAADwAAAGRycy9kb3ducmV2LnhtbESPT2sCMRTE74V+h/CE3mpWwX9bo2hLoXiyuijeXjfP&#10;zdbNy7JJdf32Rih4HGbmN8x03tpKnKnxpWMFvW4Cgjh3uuRCQbb9fB2D8AFZY+WYFFzJw3z2/DTF&#10;VLsLf9N5EwoRIexTVGBCqFMpfW7Iou+6mjh6R9dYDFE2hdQNXiLcVrKfJENpseS4YLCmd0P5afNn&#10;FXzs/XqZ/QzLXzMZr7Ji2T8cd1apl067eAMRqA2P8H/7SysYDE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dKE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4132" o:spid="_x0000_s1030" style="position:absolute;left:5212;top:11359;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x38AA&#10;AADcAAAADwAAAGRycy9kb3ducmV2LnhtbERPy2oCMRTdC/2HcAvdaUZlyjAaRVpadOkDcXmZXCfB&#10;yc2QpDr9+2YhdHk47+V6cJ24U4jWs4LppABB3HhtuVVwOn6NKxAxIWvsPJOCX4qwXr2Mllhr/+A9&#10;3Q+pFTmEY40KTEp9LWVsDDmME98TZ+7qg8OUYWilDvjI4a6Ts6J4lw4t5waDPX0Yam6HH6eg2lsz&#10;333bcnYOn8bfLn6ueavU2+uwWYBINKR/8dO91QrKMq/NZ/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wx38AAAADcAAAADwAAAAAAAAAAAAAAAACYAgAAZHJzL2Rvd25y&#10;ZXYueG1sUEsFBgAAAAAEAAQA9QAAAIUDAAAAAA==&#10;" fillcolor="blue" strokeweight=".25pt"/>
              </v:group>
            </w:pict>
          </mc:Fallback>
        </mc:AlternateContent>
      </w:r>
      <w:r w:rsidR="008E72EA">
        <w:rPr>
          <w:noProof/>
          <w:sz w:val="20"/>
        </w:rPr>
        <mc:AlternateContent>
          <mc:Choice Requires="wpg">
            <w:drawing>
              <wp:anchor distT="0" distB="0" distL="114300" distR="114300" simplePos="0" relativeHeight="251634176" behindDoc="0" locked="0" layoutInCell="1" allowOverlap="1">
                <wp:simplePos x="0" y="0"/>
                <wp:positionH relativeFrom="column">
                  <wp:posOffset>-120650</wp:posOffset>
                </wp:positionH>
                <wp:positionV relativeFrom="paragraph">
                  <wp:posOffset>281940</wp:posOffset>
                </wp:positionV>
                <wp:extent cx="278765" cy="208280"/>
                <wp:effectExtent l="18415" t="27940" r="17145" b="11430"/>
                <wp:wrapNone/>
                <wp:docPr id="549" name="Group 4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674" y="11519"/>
                          <a:chExt cx="439" cy="328"/>
                        </a:xfrm>
                      </wpg:grpSpPr>
                      <wps:wsp>
                        <wps:cNvPr id="550" name="Freeform 1413"/>
                        <wps:cNvSpPr>
                          <a:spLocks noChangeAspect="1"/>
                        </wps:cNvSpPr>
                        <wps:spPr bwMode="auto">
                          <a:xfrm rot="-10800000">
                            <a:off x="674" y="11519"/>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40C040"/>
                          </a:solidFill>
                          <a:ln w="7620">
                            <a:solidFill>
                              <a:srgbClr val="000000"/>
                            </a:solidFill>
                            <a:prstDash val="solid"/>
                            <a:round/>
                            <a:headEnd/>
                            <a:tailEnd/>
                          </a:ln>
                        </wps:spPr>
                        <wps:bodyPr rot="0" vert="horz" wrap="square" lIns="91440" tIns="45720" rIns="91440" bIns="45720" anchor="t" anchorCtr="0" upright="1">
                          <a:noAutofit/>
                        </wps:bodyPr>
                      </wps:wsp>
                      <wps:wsp>
                        <wps:cNvPr id="551" name="Freeform 1414"/>
                        <wps:cNvSpPr>
                          <a:spLocks noChangeAspect="1"/>
                        </wps:cNvSpPr>
                        <wps:spPr bwMode="auto">
                          <a:xfrm rot="-10800000">
                            <a:off x="746" y="11593"/>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2" name="Freeform 1415"/>
                        <wps:cNvSpPr>
                          <a:spLocks noChangeAspect="1"/>
                        </wps:cNvSpPr>
                        <wps:spPr bwMode="auto">
                          <a:xfrm rot="-10800000">
                            <a:off x="801" y="11646"/>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53" name="Rectangle 1416"/>
                        <wps:cNvSpPr>
                          <a:spLocks noChangeArrowheads="1"/>
                        </wps:cNvSpPr>
                        <wps:spPr bwMode="auto">
                          <a:xfrm rot="-12512678">
                            <a:off x="969" y="11538"/>
                            <a:ext cx="144" cy="43"/>
                          </a:xfrm>
                          <a:prstGeom prst="rect">
                            <a:avLst/>
                          </a:prstGeom>
                          <a:solidFill>
                            <a:srgbClr val="40C04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8" o:spid="_x0000_s1026" style="position:absolute;margin-left:-9.5pt;margin-top:22.2pt;width:21.95pt;height:16.4pt;z-index:251634176" coordorigin="674,11519"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">
                <v:shape id="Freeform 1413" o:spid="_x0000_s1027" style="position:absolute;left:674;top:11519;width:326;height:328;rotation:180;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EKcEA&#10;AADcAAAADwAAAGRycy9kb3ducmV2LnhtbERPTYvCMBC9C/6HMAt703SFqnSNIkVl8aR1L70NzdgW&#10;m0lp0tr995uD4PHxvje70TRioM7VlhV8zSMQxIXVNZcKfm/H2RqE88gaG8uk4I8c7LbTyQYTbZ98&#10;pSHzpQgh7BJUUHnfJlK6oiKDbm5b4sDdbWfQB9iVUnf4DOGmkYsoWkqDNYeGCltKKyoeWW8U5Hl/&#10;G8zlfIritk+vmB4Oq/yh1OfHuP8G4Wn0b/HL/aMVxHGYH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xCnBAAAA3AAAAA8AAAAAAAAAAAAAAAAAmAIAAGRycy9kb3du&#10;cmV2LnhtbFBLBQYAAAAABAAEAPUAAACGAwAAAAA=&#10;" path="m326,164r-2,27l320,215r-11,23l295,260r-16,21l260,297r-22,13l213,320r-24,6l164,328r-27,-2l113,320,88,310,68,297,47,281,31,260,18,240,8,215,2,191,,164,2,139,8,115,16,90,31,67,47,49,68,33,88,18,113,8,137,2,162,r27,2l213,8r25,10l258,33r21,16l295,67r14,23l318,113r6,26l326,164r,xe" fillcolor="#40c040"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414" o:spid="_x0000_s1028" style="position:absolute;left:746;top:11593;width:180;height:180;rotation: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YZ8YA&#10;AADcAAAADwAAAGRycy9kb3ducmV2LnhtbESPT2vCQBTE70K/w/IKvekm1n9EVxGhxUsPtUX09sg+&#10;s8Hs25hdTfz2bqHgcZiZ3zCLVWcrcaPGl44VpIMEBHHudMmFgt+fj/4MhA/IGivHpOBOHlbLl94C&#10;M+1a/qbbLhQiQthnqMCEUGdS+tyQRT9wNXH0Tq6xGKJsCqkbbCPcVnKYJBNpseS4YLCmjaH8vLta&#10;BeuvtPKzqzlM3tvzdN8dh/Yy+lTq7bVbz0EE6sIz/N/eagXjcQp/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hYZ8YAAADcAAAADwAAAAAAAAAAAAAAAACYAgAAZHJz&#10;L2Rvd25yZXYueG1sUEsFBgAAAAAEAAQA9QAAAIsD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15" o:spid="_x0000_s1029" style="position:absolute;left:801;top:11646;width:70;height:74;rotation:180;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8M8UA&#10;AADcAAAADwAAAGRycy9kb3ducmV2LnhtbESP0WrCQBRE34X+w3ILvtWN0qhEV6mV0j4IpdEPuGZv&#10;N2mzd2N2jenfu0LBx2FmzjDLdW9r0VHrK8cKxqMEBHHhdMVGwWH/9jQH4QOyxtoxKfgjD+vVw2CJ&#10;mXYX/qIuD0ZECPsMFZQhNJmUvijJoh+5hjh63661GKJsjdQtXiLc1nKSJFNpseK4UGJDryUVv/nZ&#10;KiCzxVO9+xlvjjP/bN67Lt2mn0oNH/uXBYhAfbiH/9sfWkGaTu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fwzxQAAANwAAAAPAAAAAAAAAAAAAAAAAJgCAABkcnMv&#10;ZG93bnJldi54bWxQSwUGAAAAAAQABAD1AAAAigM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416" o:spid="_x0000_s1030" style="position:absolute;left:969;top:11538;width:144;height:43;rotation:99257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5q8YA&#10;AADcAAAADwAAAGRycy9kb3ducmV2LnhtbESPQWvCQBSE7wX/w/IEL6VutEZKdBURBHuJVFOKt2f2&#10;mQSzb0N2q+m/dwWhx2FmvmHmy87U4kqtqywrGA0jEMS51RUXCrLD5u0DhPPIGmvLpOCPHCwXvZc5&#10;Jtre+Iuue1+IAGGXoILS+yaR0uUlGXRD2xAH72xbgz7ItpC6xVuAm1qOo2gqDVYcFkpsaF1Sftn/&#10;GgXpq89OP59Z+r0tTkYe08nO1BOlBv1uNQPhqfP/4Wd7qxXE8Ts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P5q8YAAADcAAAADwAAAAAAAAAAAAAAAACYAgAAZHJz&#10;L2Rvd25yZXYueG1sUEsFBgAAAAAEAAQA9QAAAIsDAAAAAA==&#10;" fillcolor="#40c040" strokeweight=".25pt"/>
              </v:group>
            </w:pict>
          </mc:Fallback>
        </mc:AlternateContent>
      </w:r>
      <w:r w:rsidR="008E72EA">
        <w:rPr>
          <w:noProof/>
          <w:sz w:val="20"/>
        </w:rPr>
        <mc:AlternateContent>
          <mc:Choice Requires="wpg">
            <w:drawing>
              <wp:anchor distT="0" distB="0" distL="114300" distR="114300" simplePos="0" relativeHeight="251618816" behindDoc="0" locked="0" layoutInCell="1" allowOverlap="1">
                <wp:simplePos x="0" y="0"/>
                <wp:positionH relativeFrom="column">
                  <wp:posOffset>2394585</wp:posOffset>
                </wp:positionH>
                <wp:positionV relativeFrom="paragraph">
                  <wp:posOffset>5080</wp:posOffset>
                </wp:positionV>
                <wp:extent cx="278765" cy="208280"/>
                <wp:effectExtent l="19050" t="17780" r="16510" b="31115"/>
                <wp:wrapNone/>
                <wp:docPr id="544"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7943" y="2777"/>
                          <a:chExt cx="439" cy="328"/>
                        </a:xfrm>
                      </wpg:grpSpPr>
                      <wps:wsp>
                        <wps:cNvPr id="545" name="Freeform 1152"/>
                        <wps:cNvSpPr>
                          <a:spLocks noChangeAspect="1"/>
                        </wps:cNvSpPr>
                        <wps:spPr bwMode="auto">
                          <a:xfrm>
                            <a:off x="8056" y="2777"/>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00"/>
                          </a:solidFill>
                          <a:ln w="7620">
                            <a:solidFill>
                              <a:srgbClr val="000000"/>
                            </a:solidFill>
                            <a:prstDash val="solid"/>
                            <a:round/>
                            <a:headEnd/>
                            <a:tailEnd/>
                          </a:ln>
                        </wps:spPr>
                        <wps:bodyPr rot="0" vert="horz" wrap="square" lIns="91440" tIns="45720" rIns="91440" bIns="45720" anchor="t" anchorCtr="0" upright="1">
                          <a:noAutofit/>
                        </wps:bodyPr>
                      </wps:wsp>
                      <wps:wsp>
                        <wps:cNvPr id="546" name="Freeform 1153"/>
                        <wps:cNvSpPr>
                          <a:spLocks noChangeAspect="1"/>
                        </wps:cNvSpPr>
                        <wps:spPr bwMode="auto">
                          <a:xfrm>
                            <a:off x="8130" y="285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7" name="Freeform 1154"/>
                        <wps:cNvSpPr>
                          <a:spLocks noChangeAspect="1"/>
                        </wps:cNvSpPr>
                        <wps:spPr bwMode="auto">
                          <a:xfrm>
                            <a:off x="8185" y="290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8" name="Rectangle 1163"/>
                        <wps:cNvSpPr>
                          <a:spLocks noChangeArrowheads="1"/>
                        </wps:cNvSpPr>
                        <wps:spPr bwMode="auto">
                          <a:xfrm rot="-1712678">
                            <a:off x="7943" y="3053"/>
                            <a:ext cx="144" cy="43"/>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3" o:spid="_x0000_s1026" style="position:absolute;margin-left:188.55pt;margin-top:.4pt;width:21.95pt;height:16.4pt;z-index:251618816" coordorigin="7943,2777"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">
                <v:shape id="Freeform 1152" o:spid="_x0000_s1027" style="position:absolute;left:8056;top:2777;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NXcUA&#10;AADcAAAADwAAAGRycy9kb3ducmV2LnhtbESPUUvDQBCE3wX/w7FCX8RelLZq7LUEoeBLBVN/wJJb&#10;c8HcXshtk7S/3isUfBxm5htmvZ18qwbqYxPYwOM8A0VcBdtwbeD7sHt4ARUF2WIbmAycKMJ2c3uz&#10;xtyGkb9oKKVWCcIxRwNOpMu1jpUjj3EeOuLk/YTeoyTZ19r2OCa4b/VTlq20x4bTgsOO3h1Vv+XR&#10;G3guhvLwKXXxuorTeHaFHO/bvTGzu6l4AyU0yX/42v6wBpaLJVzOp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E1d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fillcolor="black"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53" o:spid="_x0000_s1028" style="position:absolute;left:8130;top:285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FQMgA&#10;AADcAAAADwAAAGRycy9kb3ducmV2LnhtbESPT2vCQBTE70K/w/IKXsRs6j8kzSqtIFjoQaOI3h7Z&#10;1yQ0+zZmtzH99t1CocdhZn7DpOve1KKj1lWWFTxFMQji3OqKCwWn43a8BOE8ssbaMin4Jgfr1cMg&#10;xUTbOx+oy3whAoRdggpK75tESpeXZNBFtiEO3odtDfog20LqFu8Bbmo5ieOFNFhxWCixoU1J+Wf2&#10;ZRTsm8vtfTS/Tm9X3+2m9dthdO5elRo+9i/PIDz1/j/8195pBfPZAn7Ph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gAVA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54" o:spid="_x0000_s1029" style="position:absolute;left:8185;top:2904;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czscA&#10;AADcAAAADwAAAGRycy9kb3ducmV2LnhtbESPT2sCMRTE7wW/Q3iCt5qtqLVbo/gHQXpq7dLS2+vm&#10;uVndvCybqOu3N0Khx2FmfsNM562txJkaXzpW8NRPQBDnTpdcKMg+N48TED4ga6wck4IreZjPOg9T&#10;TLW78Aedd6EQEcI+RQUmhDqV0ueGLPq+q4mjt3eNxRBlU0jd4CXCbSUHSTKWFkuOCwZrWhnKj7uT&#10;VbD+9u/L7HdcHszL5C0rloOf/ZdVqtdtF68gArXhP/zX3moFo+Ez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O3M7HAAAA3AAAAA8AAAAAAAAAAAAAAAAAmAIAAGRy&#10;cy9kb3ducmV2LnhtbFBLBQYAAAAABAAEAPUAAACMAw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3" o:spid="_x0000_s1030" style="position:absolute;left:7943;top:3053;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q7sMA&#10;AADcAAAADwAAAGRycy9kb3ducmV2LnhtbERPyWrDMBC9F/IPYgq91XJLEoJrJYRAoYdAaRxCchtb&#10;44VaI9dSvPx9dSj0+Hh7uptMKwbqXWNZwUsUgyAurG64UnDO3p83IJxH1thaJgUzOdhtFw8pJtqO&#10;/EXDyVcihLBLUEHtfZdI6YqaDLrIdsSBK21v0AfYV1L3OIZw08rXOF5Lgw2Hhho7OtRUfJ/uRkG2&#10;H1efa87uR3+by/Lnml8wz5V6epz2byA8Tf5f/Of+0ApWy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q7sMAAADcAAAADwAAAAAAAAAAAAAAAACYAgAAZHJzL2Rv&#10;d25yZXYueG1sUEsFBgAAAAAEAAQA9QAAAIgDAAAAAA==&#10;" fillcolor="black" strokeweight=".25pt"/>
              </v:group>
            </w:pict>
          </mc:Fallback>
        </mc:AlternateContent>
      </w:r>
      <w:r w:rsidR="008E72EA">
        <w:rPr>
          <w:noProof/>
          <w:sz w:val="20"/>
        </w:rPr>
        <mc:AlternateContent>
          <mc:Choice Requires="wpg">
            <w:drawing>
              <wp:anchor distT="0" distB="0" distL="114300" distR="114300" simplePos="0" relativeHeight="251616768" behindDoc="0" locked="0" layoutInCell="1" allowOverlap="1">
                <wp:simplePos x="0" y="0"/>
                <wp:positionH relativeFrom="column">
                  <wp:posOffset>2029460</wp:posOffset>
                </wp:positionH>
                <wp:positionV relativeFrom="paragraph">
                  <wp:posOffset>18415</wp:posOffset>
                </wp:positionV>
                <wp:extent cx="278765" cy="208280"/>
                <wp:effectExtent l="15875" t="12065" r="10160" b="27305"/>
                <wp:wrapNone/>
                <wp:docPr id="539"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08280"/>
                          <a:chOff x="7943" y="1468"/>
                          <a:chExt cx="439" cy="328"/>
                        </a:xfrm>
                      </wpg:grpSpPr>
                      <wps:wsp>
                        <wps:cNvPr id="540" name="Freeform 1142"/>
                        <wps:cNvSpPr>
                          <a:spLocks noChangeAspect="1"/>
                        </wps:cNvSpPr>
                        <wps:spPr bwMode="auto">
                          <a:xfrm>
                            <a:off x="8056" y="146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0000"/>
                          </a:solidFill>
                          <a:ln w="7620">
                            <a:solidFill>
                              <a:srgbClr val="000000"/>
                            </a:solidFill>
                            <a:prstDash val="solid"/>
                            <a:round/>
                            <a:headEnd/>
                            <a:tailEnd/>
                          </a:ln>
                        </wps:spPr>
                        <wps:bodyPr rot="0" vert="horz" wrap="square" lIns="91440" tIns="45720" rIns="91440" bIns="45720" anchor="t" anchorCtr="0" upright="1">
                          <a:noAutofit/>
                        </wps:bodyPr>
                      </wps:wsp>
                      <wps:wsp>
                        <wps:cNvPr id="541" name="Freeform 1143"/>
                        <wps:cNvSpPr>
                          <a:spLocks noChangeAspect="1"/>
                        </wps:cNvSpPr>
                        <wps:spPr bwMode="auto">
                          <a:xfrm>
                            <a:off x="8130" y="154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2" name="Freeform 1144"/>
                        <wps:cNvSpPr>
                          <a:spLocks noChangeAspect="1"/>
                        </wps:cNvSpPr>
                        <wps:spPr bwMode="auto">
                          <a:xfrm>
                            <a:off x="8185" y="159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43" name="Rectangle 1161"/>
                        <wps:cNvSpPr>
                          <a:spLocks noChangeArrowheads="1"/>
                        </wps:cNvSpPr>
                        <wps:spPr bwMode="auto">
                          <a:xfrm rot="-1712678">
                            <a:off x="7943" y="1733"/>
                            <a:ext cx="144" cy="4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1" o:spid="_x0000_s1026" style="position:absolute;margin-left:159.8pt;margin-top:1.45pt;width:21.95pt;height:16.4pt;z-index:251616768" coordorigin="7943,1468" coordsize="4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">
                <v:shape id="Freeform 1142" o:spid="_x0000_s1027" style="position:absolute;left:8056;top:1468;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z/MIA&#10;AADcAAAADwAAAGRycy9kb3ducmV2LnhtbERPy4rCMBTdC/5DuII7TZVRascoInRwEMHXYpaX5k5b&#10;p7kpTaydvzcLweXhvJfrzlSipcaVlhVMxhEI4szqknMF10s6ikE4j6yxskwK/snBetXvLTHR9sEn&#10;as8+FyGEXYIKCu/rREqXFWTQjW1NHLhf2xj0ATa51A0+Qrip5DSK5tJgyaGhwJq2BWV/57tR8HPb&#10;Zf6yv87i27GUbfp1+E7dQqnhoNt8gvDU+bf45d5pBbOP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HP8wgAAANwAAAAPAAAAAAAAAAAAAAAAAJgCAABkcnMvZG93&#10;bnJldi54bWxQSwUGAAAAAAQABAD1AAAAhwMAAAAA&#10;" path="m326,164r-2,27l320,215r-11,23l295,260r-16,21l260,297r-22,13l213,320r-24,6l164,328r-27,-2l113,320,88,310,68,297,47,281,31,260,18,240,8,215,2,191,,164,2,139,8,115,16,90,31,67,47,49,68,33,88,18,113,8,137,2,162,r27,2l213,8r25,10l258,33r21,16l295,67r14,23l318,113r6,26l326,164r,xe" fillcolor="red"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43" o:spid="_x0000_s1028" style="position:absolute;left:8130;top:154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dNMgA&#10;AADcAAAADwAAAGRycy9kb3ducmV2LnhtbESPT2vCQBTE70K/w/IKvYhu/FdKmo2oUFDoQVMp9fbI&#10;viah2bcxu8b023cLgsdhZn7DJMve1KKj1lWWFUzGEQji3OqKCwXHj7fRCwjnkTXWlknBLzlYpg+D&#10;BGNtr3ygLvOFCBB2MSoovW9iKV1ekkE3tg1x8L5ta9AH2RZSt3gNcFPLaRQ9S4MVh4USG9qUlP9k&#10;F6Ng33yd34eL0+x88t12Vu8Ow89urdTTY796BeGp9/fwrb3VChbzCfyfCU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Z00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44" o:spid="_x0000_s1029" style="position:absolute;left:8185;top:1595;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VsYA&#10;AADcAAAADwAAAGRycy9kb3ducmV2LnhtbESPQWvCQBSE74X+h+UVvNWNoYpNXaW2COJJbVB6e2af&#10;2bTZtyG7avz3rlDocZiZb5jJrLO1OFPrK8cKBv0EBHHhdMWlgvxr8TwG4QOyxtoxKbiSh9n08WGC&#10;mXYX3tB5G0oRIewzVGBCaDIpfWHIou+7hjh6R9daDFG2pdQtXiLc1jJNkpG0WHFcMNjQh6Hid3uy&#10;Cj73fj3PD6Pqx7yOV3k5T7+PO6tU76l7fwMRqAv/4b/2UisYvqR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l/Vs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1" o:spid="_x0000_s1030" style="position:absolute;left:7943;top:1733;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1lMUA&#10;AADcAAAADwAAAGRycy9kb3ducmV2LnhtbESPT4vCMBTE7wt+h/AWvCyarq4i1ShuQXSP/gHx9mie&#10;bd3mpSRR67ffLAgeh5n5DTNbtKYWN3K+sqzgs5+AIM6trrhQcNivehMQPiBrrC2Tggd5WMw7bzNM&#10;tb3zlm67UIgIYZ+igjKEJpXS5yUZ9H3bEEfvbJ3BEKUrpHZ4j3BTy0GSjKXBiuNCiQ1lJeW/u6tR&#10;sBmOjflYT76z7Hil7WB/urifkVLd93Y5BRGoDa/ws73RCkZfQ/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rWUxQAAANwAAAAPAAAAAAAAAAAAAAAAAJgCAABkcnMv&#10;ZG93bnJldi54bWxQSwUGAAAAAAQABAD1AAAAigMAAAAA&#10;" fillcolor="red" strokeweight=".25pt"/>
              </v:group>
            </w:pict>
          </mc:Fallback>
        </mc:AlternateContent>
      </w:r>
      <w:r w:rsidR="008E72EA">
        <w:rPr>
          <w:noProof/>
          <w:sz w:val="20"/>
        </w:rPr>
        <mc:AlternateContent>
          <mc:Choice Requires="wpg">
            <w:drawing>
              <wp:anchor distT="0" distB="0" distL="114300" distR="114300" simplePos="0" relativeHeight="251619840" behindDoc="0" locked="0" layoutInCell="1" allowOverlap="1">
                <wp:simplePos x="0" y="0"/>
                <wp:positionH relativeFrom="column">
                  <wp:posOffset>2396490</wp:posOffset>
                </wp:positionH>
                <wp:positionV relativeFrom="paragraph">
                  <wp:posOffset>304800</wp:posOffset>
                </wp:positionV>
                <wp:extent cx="271780" cy="208280"/>
                <wp:effectExtent l="11430" t="22225" r="21590" b="17145"/>
                <wp:wrapNone/>
                <wp:docPr id="53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08280"/>
                          <a:chOff x="8056" y="3338"/>
                          <a:chExt cx="428" cy="328"/>
                        </a:xfrm>
                      </wpg:grpSpPr>
                      <wps:wsp>
                        <wps:cNvPr id="535" name="Freeform 1157"/>
                        <wps:cNvSpPr>
                          <a:spLocks noChangeAspect="1"/>
                        </wps:cNvSpPr>
                        <wps:spPr bwMode="auto">
                          <a:xfrm>
                            <a:off x="8056" y="3338"/>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000000"/>
                          </a:solidFill>
                          <a:ln w="7620">
                            <a:solidFill>
                              <a:srgbClr val="000000"/>
                            </a:solidFill>
                            <a:prstDash val="solid"/>
                            <a:round/>
                            <a:headEnd/>
                            <a:tailEnd/>
                          </a:ln>
                        </wps:spPr>
                        <wps:bodyPr rot="0" vert="horz" wrap="square" lIns="91440" tIns="45720" rIns="91440" bIns="45720" anchor="t" anchorCtr="0" upright="1">
                          <a:noAutofit/>
                        </wps:bodyPr>
                      </wps:wsp>
                      <wps:wsp>
                        <wps:cNvPr id="536" name="Freeform 1158"/>
                        <wps:cNvSpPr>
                          <a:spLocks noChangeAspect="1"/>
                        </wps:cNvSpPr>
                        <wps:spPr bwMode="auto">
                          <a:xfrm>
                            <a:off x="8130" y="341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7" name="Freeform 1159"/>
                        <wps:cNvSpPr>
                          <a:spLocks noChangeAspect="1"/>
                        </wps:cNvSpPr>
                        <wps:spPr bwMode="auto">
                          <a:xfrm>
                            <a:off x="8185" y="346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8" name="Rectangle 1164"/>
                        <wps:cNvSpPr>
                          <a:spLocks noChangeArrowheads="1"/>
                        </wps:cNvSpPr>
                        <wps:spPr bwMode="auto">
                          <a:xfrm rot="-1712678">
                            <a:off x="8340" y="3353"/>
                            <a:ext cx="144" cy="43"/>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026" style="position:absolute;margin-left:188.7pt;margin-top:24pt;width:21.4pt;height:16.4pt;z-index:251619840" coordorigin="8056,3338" coordsize="42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">
                <v:shape id="Freeform 1157" o:spid="_x0000_s1027" style="position:absolute;left:8056;top:3338;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MUA&#10;AADcAAAADwAAAGRycy9kb3ducmV2LnhtbESPUUvDQBCE3wX/w7FCX8RetLRq7LUEoeBLBVN/wJJb&#10;c8HcXshtk7S/3isUfBxm5htmvZ18qwbqYxPYwOM8A0VcBdtwbeD7sHt4ARUF2WIbmAycKMJ2c3uz&#10;xtyGkb9oKKVWCcIxRwNOpMu1jpUjj3EeOuLk/YTeoyTZ19r2OCa4b/VTlq20x4bTgsOO3h1Vv+XR&#10;G3guhvLwKXXxuorTeHaFHO/bvTGzu6l4AyU0yX/42v6wBpaLJVzOp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j4g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fillcolor="black"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58" o:spid="_x0000_s1028" style="position:absolute;left:8130;top:341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2PcYA&#10;AADcAAAADwAAAGRycy9kb3ducmV2LnhtbESPT2vCQBTE74LfYXmCF9FNDYpEV7GFggUP/kP09sg+&#10;k2D2bcxuY/rt3UKhx2FmfsMsVq0pRUO1KywreBtFIIhTqwvOFJyOn8MZCOeRNZaWScEPOVgtu50F&#10;Jto+eU/NwWciQNglqCD3vkqkdGlOBt3IVsTBu9naoA+yzqSu8RngppTjKJpKgwWHhRwr+sgpvR++&#10;jYJddXlsB5Nr/Lj6ZhOXX/vBuXlXqt9r13MQnlr/H/5rb7SCSTyF3zPhCM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Z2PcYAAADcAAAADwAAAAAAAAAAAAAAAACYAgAAZHJz&#10;L2Rvd25yZXYueG1sUEsFBgAAAAAEAAQA9QAAAIsD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59" o:spid="_x0000_s1029" style="position:absolute;left:8185;top:3465;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vs8cA&#10;AADcAAAADwAAAGRycy9kb3ducmV2LnhtbESPT2sCMRTE7wW/Q3iCt5qtorVbo/gHQXpq7dLS2+vm&#10;uVndvCybqOu3N0Khx2FmfsNM562txJkaXzpW8NRPQBDnTpdcKMg+N48TED4ga6wck4IreZjPOg9T&#10;TLW78Aedd6EQEcI+RQUmhDqV0ueGLPq+q4mjt3eNxRBlU0jd4CXCbSUHSTKWFkuOCwZrWhnKj7uT&#10;VbD+9u/L7HdcHszL5C0rloOf/ZdVqtdtF68gArXhP/zX3moFo+Ez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r7PHAAAA3AAAAA8AAAAAAAAAAAAAAAAAmAIAAGRy&#10;cy9kb3ducmV2LnhtbFBLBQYAAAAABAAEAPUAAACMAw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4" o:spid="_x0000_s1030" style="position:absolute;left:8340;top:3353;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Zk8MA&#10;AADcAAAADwAAAGRycy9kb3ducmV2LnhtbERPyWrDMBC9F/IPYgq91XIbEoJrJYRAoYdAaRxCchtb&#10;44VaI9dSvPx9dSj0+Hh7uptMKwbqXWNZwUsUgyAurG64UnDO3p83IJxH1thaJgUzOdhtFw8pJtqO&#10;/EXDyVcihLBLUEHtfZdI6YqaDLrIdsSBK21v0AfYV1L3OIZw08rXOF5Lgw2Hhho7OtRUfJ/uRkG2&#10;H1efa87uR3+by/Lnml8wz5V6epz2byA8Tf5f/Of+0ApWy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rZk8MAAADcAAAADwAAAAAAAAAAAAAAAACYAgAAZHJzL2Rv&#10;d25yZXYueG1sUEsFBgAAAAAEAAQA9QAAAIgDAAAAAA==&#10;" fillcolor="black" strokeweight=".25pt"/>
              </v:group>
            </w:pict>
          </mc:Fallback>
        </mc:AlternateContent>
      </w:r>
      <w:r w:rsidR="008E72EA">
        <w:rPr>
          <w:noProof/>
          <w:sz w:val="20"/>
        </w:rPr>
        <mc:AlternateContent>
          <mc:Choice Requires="wpg">
            <w:drawing>
              <wp:anchor distT="0" distB="0" distL="114300" distR="114300" simplePos="0" relativeHeight="251617792" behindDoc="0" locked="0" layoutInCell="1" allowOverlap="1">
                <wp:simplePos x="0" y="0"/>
                <wp:positionH relativeFrom="column">
                  <wp:posOffset>2045335</wp:posOffset>
                </wp:positionH>
                <wp:positionV relativeFrom="paragraph">
                  <wp:posOffset>289560</wp:posOffset>
                </wp:positionV>
                <wp:extent cx="267335" cy="208280"/>
                <wp:effectExtent l="12700" t="26035" r="15240" b="13335"/>
                <wp:wrapNone/>
                <wp:docPr id="5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208280"/>
                          <a:chOff x="8056" y="2029"/>
                          <a:chExt cx="421" cy="328"/>
                        </a:xfrm>
                      </wpg:grpSpPr>
                      <wps:wsp>
                        <wps:cNvPr id="530" name="Freeform 1147"/>
                        <wps:cNvSpPr>
                          <a:spLocks noChangeAspect="1"/>
                        </wps:cNvSpPr>
                        <wps:spPr bwMode="auto">
                          <a:xfrm>
                            <a:off x="8056" y="2029"/>
                            <a:ext cx="326" cy="32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0000"/>
                          </a:solidFill>
                          <a:ln w="7620">
                            <a:solidFill>
                              <a:srgbClr val="000000"/>
                            </a:solidFill>
                            <a:prstDash val="solid"/>
                            <a:round/>
                            <a:headEnd/>
                            <a:tailEnd/>
                          </a:ln>
                        </wps:spPr>
                        <wps:bodyPr rot="0" vert="horz" wrap="square" lIns="91440" tIns="45720" rIns="91440" bIns="45720" anchor="t" anchorCtr="0" upright="1">
                          <a:noAutofit/>
                        </wps:bodyPr>
                      </wps:wsp>
                      <wps:wsp>
                        <wps:cNvPr id="531" name="Freeform 1148"/>
                        <wps:cNvSpPr>
                          <a:spLocks noChangeAspect="1"/>
                        </wps:cNvSpPr>
                        <wps:spPr bwMode="auto">
                          <a:xfrm>
                            <a:off x="8130" y="2103"/>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2" name="Freeform 1149"/>
                        <wps:cNvSpPr>
                          <a:spLocks noChangeAspect="1"/>
                        </wps:cNvSpPr>
                        <wps:spPr bwMode="auto">
                          <a:xfrm>
                            <a:off x="8185" y="2156"/>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33" name="Rectangle 1162"/>
                        <wps:cNvSpPr>
                          <a:spLocks noChangeArrowheads="1"/>
                        </wps:cNvSpPr>
                        <wps:spPr bwMode="auto">
                          <a:xfrm rot="-1712678">
                            <a:off x="8333" y="2040"/>
                            <a:ext cx="144" cy="4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26" style="position:absolute;margin-left:161.05pt;margin-top:22.8pt;width:21.05pt;height:16.4pt;z-index:251617792" coordorigin="8056,2029" coordsize="4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">
                <v:shape id="Freeform 1147" o:spid="_x0000_s1027" style="position:absolute;left:8056;top:2029;width:326;height:32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AgcIA&#10;AADcAAAADwAAAGRycy9kb3ducmV2LnhtbERPy4rCMBTdC/5DuII7TXVQascoInRwEMHXYpaX5k5b&#10;p7kpTaydvzcLweXhvJfrzlSipcaVlhVMxhEI4szqknMF10s6ikE4j6yxskwK/snBetXvLTHR9sEn&#10;as8+FyGEXYIKCu/rREqXFWTQjW1NHLhf2xj0ATa51A0+Qrip5DSK5tJgyaGhwJq2BWV/57tR8HPb&#10;Zf6yv87i27GUbfp1+E7dQqnhoNt8gvDU+bf45d5pBbOP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gCBwgAAANwAAAAPAAAAAAAAAAAAAAAAAJgCAABkcnMvZG93&#10;bnJldi54bWxQSwUGAAAAAAQABAD1AAAAhwMAAAAA&#10;" path="m326,164r-2,27l320,215r-11,23l295,260r-16,21l260,297r-22,13l213,320r-24,6l164,328r-27,-2l113,320,88,310,68,297,47,281,31,260,18,240,8,215,2,191,,164,2,139,8,115,16,90,31,67,47,49,68,33,88,18,113,8,137,2,162,r27,2l213,8r25,10l258,33r21,16l295,67r14,23l318,113r6,26l326,164r,xe" fillcolor="red" strokeweight=".6pt">
                  <v:path arrowok="t" o:connecttype="custom" o:connectlocs="326,164;324,191;320,215;309,238;295,260;279,281;260,297;238,310;213,320;189,326;164,328;137,326;113,320;88,310;68,297;47,281;31,260;18,240;8,215;2,191;0,164;2,139;8,115;16,90;31,67;47,49;68,33;88,18;113,8;137,2;162,0;189,2;213,8;238,18;258,33;279,49;295,67;309,90;318,113;324,139;326,164;326,164" o:connectangles="0,0,0,0,0,0,0,0,0,0,0,0,0,0,0,0,0,0,0,0,0,0,0,0,0,0,0,0,0,0,0,0,0,0,0,0,0,0,0,0,0,0"/>
                  <o:lock v:ext="edit" aspectratio="t"/>
                </v:shape>
                <v:shape id="Freeform 1148" o:spid="_x0000_s1028" style="position:absolute;left:8130;top:210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SccA&#10;AADcAAAADwAAAGRycy9kb3ducmV2LnhtbESPT2vCQBTE74LfYXlCL6IbG5SSuooKggUP/ilSb4/s&#10;Mwlm38bsNsZv7wqFHoeZ+Q0znbemFA3VrrCsYDSMQBCnVhecKfg+rgcfIJxH1lhaJgUPcjCfdTtT&#10;TLS9856ag89EgLBLUEHufZVI6dKcDLqhrYiDd7G1QR9knUld4z3ATSnfo2giDRYcFnKsaJVTej38&#10;GgW76ue27Y/P8e3sm01cfu37p2ap1FuvXXyC8NT6//Bfe6MVjOMRvM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7kn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149" o:spid="_x0000_s1029" style="position:absolute;left:8185;top:2156;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MK8YA&#10;AADcAAAADwAAAGRycy9kb3ducmV2LnhtbESPQWvCQBSE74X+h+UVvNWNKYpNXaW2COJJbVB6e2af&#10;2bTZtyG7avz3rlDocZiZb5jJrLO1OFPrK8cKBv0EBHHhdMWlgvxr8TwG4QOyxtoxKbiSh9n08WGC&#10;mXYX3tB5G0oRIewzVGBCaDIpfWHIou+7hjh6R9daDFG2pdQtXiLc1jJNkpG0WHFcMNjQh6Hid3uy&#10;Cj73fj3PD6Pqx7yOV3k5T7+PO6tU76l7fwMRqAv/4b/2UisYvqR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8MK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rect id="Rectangle 1162" o:spid="_x0000_s1030" style="position:absolute;left:8333;top:2040;width:144;height:43;rotation:-18707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6cQA&#10;AADcAAAADwAAAGRycy9kb3ducmV2LnhtbESPQWvCQBSE74L/YXlCL6KbGhSJrmIDpfaoFsTbI/tM&#10;otm3YXfV9N93BaHHYWa+YZbrzjTiTs7XlhW8jxMQxIXVNZcKfg6fozkIH5A1NpZJwS95WK/6vSVm&#10;2j54R/d9KEWEsM9QQRVCm0npi4oM+rFtiaN3ts5giNKVUjt8RLhp5CRJZtJgzXGhwpbyiorr/mYU&#10;bNOZMcOv+UeeH2+0mxxOF/c9Vept0G0WIAJ14T/8am+1gmmawv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xunEAAAA3AAAAA8AAAAAAAAAAAAAAAAAmAIAAGRycy9k&#10;b3ducmV2LnhtbFBLBQYAAAAABAAEAPUAAACJAwAAAAA=&#10;" fillcolor="red" strokeweight=".25pt"/>
              </v:group>
            </w:pict>
          </mc:Fallback>
        </mc:AlternateContent>
      </w:r>
    </w:p>
    <w:p w:rsidR="007C3446" w:rsidRDefault="007724E3">
      <w:pPr>
        <w:tabs>
          <w:tab w:val="left" w:pos="5400"/>
        </w:tabs>
        <w:ind w:right="-150"/>
      </w:pPr>
      <w:r>
        <w:rPr>
          <w:noProof/>
          <w:sz w:val="20"/>
        </w:rPr>
        <w:lastRenderedPageBreak/>
        <w:pict>
          <v:group id="_x0000_s6384" style="position:absolute;margin-left:178.9pt;margin-top:-29.95pt;width:54.65pt;height:90.65pt;z-index:251697664" coordorigin="11567,9004" coordsize="1093,1813">
            <v:roundrect id="_x0000_s6385" style="position:absolute;left:11567;top:9004;width:1093;height:1813" arcsize="4636f" fillcolor="red" strokeweight=".5pt"/>
            <v:oval id="_x0000_s6386" style="position:absolute;left:11629;top:10549;width:175;height:185" fillcolor="#e0e0e0" strokeweight=".5pt"/>
            <v:oval id="_x0000_s6387" style="position:absolute;left:11681;top:10600;width:72;height:73" fillcolor="#e0e0e0" strokeweight=".5pt"/>
            <v:oval id="_x0000_s6388" style="position:absolute;left:11629;top:9045;width:186;height:186" fillcolor="#e0e0e0" strokeweight=".5pt"/>
            <v:oval id="_x0000_s6389" style="position:absolute;left:11691;top:9097;width:72;height:72" fillcolor="#e0e0e0" strokeweight=".5pt"/>
            <v:shape id="_x0000_s6390" style="position:absolute;left:11876;top:9148;width:11;height:412" coordsize="11,412" path="m,412l,,11,e" filled="f" strokeweight="0">
              <v:path arrowok="t"/>
            </v:shape>
            <v:shape id="_x0000_s6391" style="position:absolute;left:11722;top:9694;width:309;height:309" coordsize="309,309"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392" style="position:absolute;left:11876;top:10137;width:11;height:505" coordsize="11,505" path="m11,505l,,11,e" filled="f" strokeweight="0">
              <v:path arrowok="t"/>
            </v:shape>
            <v:shape id="_x0000_s6393" style="position:absolute;left:11876;top:9560;width:207;height:165" coordsize="207,165" path="m207,165l,,,e" filled="f" strokeweight="0">
              <v:path arrowok="t"/>
            </v:shape>
            <v:shape id="_x0000_s6394" style="position:absolute;left:11701;top:9983;width:186;height:154" coordsize="186,154" path="m186,154l,,,e" filled="f" strokeweight="0">
              <v:path arrowok="t"/>
            </v:shape>
            <v:shape id="_x0000_s6395" style="position:absolute;left:11815;top:9148;width:61;height:1" coordsize="61,0" path="m61,l,,10,e" filled="f" strokeweight="0">
              <v:path arrowok="t"/>
            </v:shape>
            <v:shape id="_x0000_s6396" style="position:absolute;left:11825;top:10642;width:51;height:1" coordsize="51,0" path="m51,l,,,e" filled="f" strokeweight="0">
              <v:path arrowok="t"/>
            </v:shape>
            <v:rect id="_x0000_s6397" style="position:absolute;left:12124;top:9179;width:474;height:1442" fillcolor="red" strokeweight="1.05pt"/>
            <v:shape id="_x0000_s6398" style="position:absolute;left:12124;top:9427;width:464;height:1" coordsize="464,0" path="m,l464,r,e" filled="f" strokeweight="0">
              <v:path arrowok="t"/>
            </v:shape>
            <v:roundrect id="_x0000_s6399" style="position:absolute;left:12217;top:9272;width:309;height:1205" arcsize="24030f" fillcolor="red" strokeweight=".5pt"/>
            <v:oval id="_x0000_s6400" style="position:absolute;left:12217;top:10250;width:309;height:309" fillcolor="red" strokeweight=".5pt"/>
            <v:rect id="_x0000_s6401" style="position:absolute;left:12212;top:9738;width:82;height:34;rotation:90;mso-wrap-style:none" filled="f" stroked="f">
              <v:textbox inset="0,0,0,0">
                <w:txbxContent>
                  <w:p w:rsidR="007C3446" w:rsidRDefault="00833FCD">
                    <w:r>
                      <w:rPr>
                        <w:rFonts w:ascii="Arial" w:hAnsi="Arial" w:cs="Arial"/>
                        <w:color w:val="000000"/>
                        <w:sz w:val="12"/>
                        <w:szCs w:val="12"/>
                      </w:rPr>
                      <w:t xml:space="preserve"> </w:t>
                    </w:r>
                  </w:p>
                </w:txbxContent>
              </v:textbox>
            </v:rect>
            <v:shape id="_x0000_s6402" style="position:absolute;left:11609;top:9282;width:216;height:52" coordsize="216,52" path="m,52r,l,52,,42r,l,42r,l10,42r,l10,42r,-11l10,31r10,l20,31r,l20,31r,l30,31r,-10l30,21r,l41,21r,l41,21r,l51,21r,-10l51,11r,l61,11r,l61,11r,l72,11r,l82,11,82,r41,l123,11r11,l144,11r,l144,11r10,l154,11r,l164,11r,l164,21r,l164,21r11,l175,21r,l175,21r10,l185,31r,l185,31r10,l195,31r,l195,31r,l206,42r,l206,42r,l206,42r,l216,42r,10l216,52r,e" filled="f" strokeweight="0">
              <v:path arrowok="t"/>
            </v:shape>
            <v:shape id="_x0000_s6403" style="position:absolute;left:11763;top:9272;width:72;height:72" coordsize="72,72" path="m52,l72,72,,52r,e" filled="f" strokeweight="0">
              <v:path arrowok="t"/>
            </v:shape>
            <v:shape id="_x0000_s6404" type="#_x0000_t136" style="position:absolute;left:11765;top:9770;width:238;height:138;rotation:90" fillcolor="black" strokeweight=".25pt">
              <v:shadow color="#868686"/>
              <v:textpath style="font-family:&quot;Verdana Ref&quot;;font-size:14pt;font-weight:bold;v-text-kern:t" trim="t" fitpath="t" string="HC"/>
              <o:lock v:ext="edit" aspectratio="t"/>
            </v:shape>
            <v:group id="_x0000_s6405" style="position:absolute;left:12309;top:10343;width:158;height:147" coordorigin="2880,1264" coordsize="158,147">
              <o:lock v:ext="edit" aspectratio="t"/>
              <v:line id="_x0000_s6406" style="position:absolute" from="2880,1333" to="3038,1335" strokeweight="1.25pt">
                <o:lock v:ext="edit" aspectratio="t"/>
              </v:line>
              <v:line id="_x0000_s6407" style="position:absolute;rotation:90;flip:y" from="2887,1338" to="3034,1338" strokeweight="1.25pt">
                <o:lock v:ext="edit" aspectratio="t"/>
              </v:line>
            </v:group>
            <v:shape id="_x0000_s6408" type="#_x0000_t136" style="position:absolute;left:12083;top:9735;width:556;height:89;rotation:90" fillcolor="black" strokeweight="0">
              <v:shadow color="#868686"/>
              <v:textpath style="font-family:&quot;Verdana Ref&quot;;font-size:14pt;v-text-kern:t" trim="t" fitpath="t" string="HAND CRANK"/>
              <o:lock v:ext="edit" aspectratio="t"/>
            </v:shape>
            <v:group id="_x0000_s6409" style="position:absolute;left:11634;top:9350;width:158;height:147" coordorigin="2880,1264" coordsize="158,147">
              <o:lock v:ext="edit" aspectratio="t"/>
              <v:line id="_x0000_s6410" style="position:absolute" from="2880,1333" to="3038,1335" strokeweight="1.25pt">
                <o:lock v:ext="edit" aspectratio="t"/>
              </v:line>
              <v:line id="_x0000_s6411" style="position:absolute;rotation:90;flip:y" from="2887,1338" to="3034,1338" strokeweight="1.25pt">
                <o:lock v:ext="edit" aspectratio="t"/>
              </v:line>
            </v:group>
          </v:group>
        </w:pict>
      </w:r>
      <w:r>
        <w:rPr>
          <w:noProof/>
          <w:sz w:val="20"/>
        </w:rPr>
        <w:pict>
          <v:group id="_x0000_s5694" style="position:absolute;margin-left:203.65pt;margin-top:387pt;width:89.15pt;height:29.8pt;z-index:251685376" coordorigin="8236,8871" coordsize="1783,596">
            <v:shape id="_x0000_s5684" style="position:absolute;left:8901;top:8278;width:453;height:1783;rotation:90;mso-position-horizontal:absolute;mso-position-vertical:absolute" coordsize="453,1783" path="m,127l2,104,8,82,16,63,28,45,45,29,63,16,82,8,104,2,127,,325,r23,2l371,6r18,10l407,29r17,16l436,63r10,19l451,104r2,23l453,1656r-2,22l446,1699r-10,20l424,1738r-17,16l391,1766r-20,9l348,1781r-20,2l127,1783r-23,-2l84,1775r-21,-9l45,1754,28,1738,16,1719,8,1699,2,1678,,1656,,127xe" fillcolor="yellow">
              <v:path arrowok="t"/>
              <o:lock v:ext="edit" aspectratio="t"/>
            </v:shape>
            <v:shape id="_x0000_s5685" style="position:absolute;left:9778;top:9081;width:178;height:179;rotation:90;mso-position-horizontal:absolute;mso-position-vertical:absolute" coordsize="178,179" path="m178,91r-2,18l170,126r-8,16l148,156r-15,13l115,175r-19,4l78,179,59,175,43,169,29,156,16,142,6,126,,109,,91,2,70,8,54,18,37,31,23,45,13,64,5,82,r18,l119,5r16,8l152,23r12,14l172,54r6,16l178,89r,2xe" fillcolor="#e0e0e0" strokeweight=".6pt">
              <v:path arrowok="t"/>
              <o:lock v:ext="edit" aspectratio="t"/>
            </v:shape>
            <v:shape id="_x0000_s5686" style="position:absolute;left:9834;top:9136;width:70;height:72;rotation:90;mso-position-horizontal:absolute;mso-position-vertical:absolute" coordsize="70,72" path="m70,37l68,47,62,59r-8,8l43,72r-12,l21,70,11,63,4,53,,43,,31,4,18,11,8,21,2,31,,43,,54,6r8,8l68,24r2,13l70,37xe" fillcolor="#e0e0e0" strokeweight=".6pt">
              <v:path arrowok="t"/>
              <o:lock v:ext="edit" aspectratio="t"/>
            </v:shape>
            <v:shape id="_x0000_s5687" style="position:absolute;left:8286;top:9081;width:178;height:179;rotation:90;mso-position-horizontal:absolute;mso-position-vertical:absolute" coordsize="178,179" path="m178,88r-2,19l170,125r-8,17l148,156r-15,10l115,174r-19,5l78,179,59,174,43,166,29,156,16,142,6,125,,107,,88,2,70,8,53,18,37,31,23,45,10,64,4,82,r18,l119,4r16,6l152,23r12,12l172,51r6,19l178,88r,xe" fillcolor="#e0e0e0" strokeweight=".6pt">
              <v:path arrowok="t"/>
              <o:lock v:ext="edit" aspectratio="t"/>
            </v:shape>
            <v:shape id="_x0000_s5688" style="position:absolute;left:8344;top:9135;width:70;height:74;rotation:90;mso-position-horizontal:absolute;mso-position-vertical:absolute" coordsize="70,74" path="m70,37l68,50,62,60r-8,8l43,74r-12,l21,72,11,66,4,56,,43,,31,4,21,11,11,21,4,31,,43,2,54,6r8,9l68,25r2,12l70,37xe" fillcolor="#e0e0e0" strokeweight=".6pt">
              <v:path arrowok="t"/>
              <o:lock v:ext="edit" aspectratio="t"/>
            </v:shape>
            <v:shape id="_x0000_s5689" style="position:absolute;left:8822;top:8437;width:596;height:1463;rotation:90;mso-position-horizontal:absolute;mso-position-vertical:absolute" coordsize="596,1463" path="m,125l2,105,8,82,16,62,29,45,45,29,63,17,84,6,104,r23,l469,r23,l514,6r19,11l551,29r17,16l580,62r10,20l594,105r2,20l596,1336r-2,22l590,1381r-10,18l568,1418r-17,16l533,1447r-19,10l492,1461r-21,2l127,1463r-23,-2l84,1457,63,1447,45,1434,29,1418,16,1399,8,1381,2,1358,,1338,,125xe" fillcolor="yellow">
              <v:path arrowok="t"/>
              <o:lock v:ext="edit" aspectratio="t"/>
            </v:shape>
            <v:shape id="_x0000_s5690" type="#_x0000_t136" style="position:absolute;left:8443;top:9080;width:376;height:179" fillcolor="red" strokecolor="red" strokeweight=".25pt">
              <v:shadow color="#868686"/>
              <v:textpath style="font-family:&quot;Verdana Ref&quot;;font-size:14pt;v-text-kern:t" trim="t" fitpath="t" string="SP2"/>
              <o:lock v:ext="edit" aspectratio="t"/>
            </v:shape>
            <v:shape id="_x0000_s5691" type="#_x0000_t136" style="position:absolute;left:8898;top:9083;width:900;height:179" adj="10538" fillcolor="black" strokeweight="0">
              <v:shadow color="#868686"/>
              <v:textpath style="font-family:&quot;Verdana Ref&quot;;font-size:14pt;v-text-kern:t" trim="t" fitpath="t" string="SPEAKER"/>
              <o:lock v:ext="edit" aspectratio="t"/>
            </v:shape>
          </v:group>
        </w:pict>
      </w:r>
      <w:r>
        <w:rPr>
          <w:noProof/>
          <w:sz w:val="20"/>
        </w:rPr>
        <w:pict>
          <v:group id="_x0000_s5872" style="position:absolute;margin-left:198.8pt;margin-top:357.85pt;width:89.85pt;height:23.8pt;z-index:251686400" coordorigin="4920,8761" coordsize="1797,476">
            <v:shape id="_x0000_s5479" style="position:absolute;left:5630;top:8872;width:26;height:365;mso-position-horizontal:absolute;mso-position-vertical:absolute" coordsize="26,365" path="m,14r,l,12,,8,,6,2,4r2,l6,2r2,l10,r2,l14,r2,2l18,2r2,2l22,4r2,2l24,8r,4l26,14r,l26,351r,l24,353r,2l24,357r-2,2l20,361r-2,2l16,363r-2,2l12,365r-2,l8,363r-2,l4,361,2,359,,357r,-2l,353r,-2l,351,,14xe" strokecolor="white" strokeweight=".1pt">
              <v:path arrowok="t"/>
              <o:lock v:ext="edit" aspectratio="t"/>
            </v:shape>
            <v:shape id="_x0000_s5469" style="position:absolute;left:4920;top:8923;width:471;height:27;mso-position-horizontal:absolute;mso-position-vertical:absolute" coordsize="471,27" path="m14,27r,l12,27r-2,l6,25r,-2l4,23,2,21r,-2l,17,,12,,10,2,8,2,6,4,4r2,l6,2,10,r2,l14,r,l457,r,l459,r4,l465,2r,2l467,4r2,2l469,8r2,2l471,12r,5l469,19r,2l467,23r-2,l465,25r-2,2l459,27r-2,l457,27,14,27xe" strokecolor="white" strokeweight=".1pt">
              <v:path arrowok="t"/>
              <o:lock v:ext="edit" aspectratio="t"/>
            </v:shape>
            <v:shape id="_x0000_s5483" type="#_x0000_t136" style="position:absolute;left:5542;top:8989;width:279;height:179" strokecolor="white" strokeweight=".25pt">
              <v:shadow color="#868686"/>
              <v:textpath style="font-family:&quot;Verdana Ref&quot;;font-size:14pt;v-text-kern:t" trim="t" fitpath="t" string="Q2"/>
              <o:lock v:ext="edit" aspectratio="t"/>
            </v:shape>
            <v:shape id="_x0000_s5652" style="position:absolute;left:4929;top:8761;width:1788;height:452;mso-position-horizontal:absolute;mso-position-vertical:absolute" coordsize="1783,455" path="m1658,455r20,-2l1701,447r18,-10l1738,424r16,-16l1766,391r11,-20l1781,348r2,-20l1783,127r-2,-23l1777,84,1766,63,1754,45,1738,30,1719,16,1701,8,1678,2,1656,,127,,104,2,84,8,63,18,45,30,30,45,16,63,8,84,2,104,,127,,328r2,22l8,371r8,20l30,410r15,14l63,437r21,10l104,453r23,2l1658,455xe" fillcolor="#40c040">
              <v:path arrowok="t"/>
              <o:lock v:ext="edit" aspectratio="t"/>
            </v:shape>
            <v:shape id="_x0000_s5653" style="position:absolute;left:5147;top:8982;width:314;height:40" coordsize="314,41" path="m21,41r,l16,41,14,39r-4,l8,37,4,33,2,31r,-4l,24,,20,,16,2,12r,-2l4,6,8,4,10,2r4,l16,r5,l21,,293,r,l295,r4,2l303,2r2,2l307,6r3,4l312,12r2,4l314,20r,4l312,27r-2,4l307,33r-2,4l303,39r-4,l295,41r-2,l293,41,21,41xe" strokecolor="white" strokeweight=".1pt">
              <v:path arrowok="t"/>
              <o:lock v:ext="edit" aspectratio="t"/>
            </v:shape>
            <v:shape id="_x0000_s5654" style="position:absolute;left:4976;top:8912;width:181;height:180" coordsize="180,181" path="m180,90r-2,19l172,127r-10,17l150,158r-17,12l115,177r-21,4l76,179,57,174,39,164,25,152,12,138,4,119,,101,,80,4,62,12,43,25,29,39,16,57,6,76,2,94,r21,4l133,10r14,11l162,35r10,16l178,70r2,20l180,90xe" fillcolor="#e0e0e0" strokeweight=".6pt">
              <v:path arrowok="t"/>
              <o:lock v:ext="edit" aspectratio="t"/>
            </v:shape>
            <v:shape id="_x0000_s5655" style="position:absolute;left:5031;top:8967;width:70;height:69" coordsize="70,70" path="m70,35l68,48,62,58r-8,8l41,70r-12,l19,66,8,58,2,48,,35,2,23,8,13,19,5,29,,41,,52,5r10,8l68,23r2,12l70,35xe" fillcolor="#e0e0e0" strokeweight=".6pt">
              <v:path arrowok="t"/>
              <o:lock v:ext="edit" aspectratio="t"/>
            </v:shape>
            <v:shape id="_x0000_s5656" style="position:absolute;left:6164;top:8982;width:389;height:41" coordsize="381,41" path="m20,41r,l16,41,14,39r-4,l8,37,4,33,2,31r,-4l,24,,20,,16,2,12r,-2l4,6,8,4,10,2r4,l16,r4,l20,,360,r,l362,r4,2l371,2r2,2l375,6r2,4l379,12r,4l381,20r-2,4l379,27r-2,4l375,33r-2,4l371,39r-5,l362,41r-2,l360,41,20,41xe" strokecolor="white" strokeweight=".05pt">
              <v:path arrowok="t"/>
              <o:lock v:ext="edit" aspectratio="t"/>
            </v:shape>
            <v:shape id="_x0000_s5657" style="position:absolute;left:5789;top:8821;width:178;height:291" coordsize="178,293" path="m4,31r,l2,26,,24,,20,2,16r,-4l4,10,6,8,8,4,12,2r2,l18,r4,l24,r4,2l32,4r2,2l36,8r2,2l38,10,176,262r,l178,266r,3l178,273r,4l176,279r,4l174,285r-4,4l168,291r-5,l161,293r-4,l153,293r-2,-2l147,289r-2,-2l141,285r-2,-2l139,283,4,31xe" strokecolor="white" strokeweight=".1pt">
              <v:path arrowok="t"/>
              <o:lock v:ext="edit" aspectratio="t"/>
            </v:shape>
            <v:shape id="_x0000_s5658" style="position:absolute;left:5926;top:8821;width:180;height:291" coordsize="180,293" path="m141,10r,l143,8r2,-2l149,4r3,-2l156,r4,l164,r2,2l170,2r2,2l176,8r2,2l178,14r2,2l180,20r,4l178,26r,5l178,31,39,283r,l37,285r-2,2l31,289r-2,2l24,293r-4,l18,293r-4,-2l10,291,8,289,6,285,4,283,2,279,,277r,-4l,269r2,-3l2,262r,l141,10xe" strokecolor="white" strokeweight=".05pt">
              <v:path arrowok="t"/>
              <o:lock v:ext="edit" aspectratio="t"/>
            </v:shape>
            <v:shape id="_x0000_s5659" style="position:absolute;left:5513;top:8821;width:176;height:291" coordsize="176,293" path="m2,31r,l,26,,24,,20,,16,,12,2,10,4,8,6,4,10,2r2,l16,r4,l24,r3,2l31,4r2,2l35,8r2,2l37,10,174,262r,l176,266r,3l176,273r,4l176,279r-2,4l172,285r-2,4l166,291r-2,l160,293r-4,l152,293r-3,-2l145,289r-2,-2l141,285r-2,-2l139,283,2,31xe" strokecolor="white" strokeweight=".1pt">
              <v:path arrowok="t"/>
              <o:lock v:ext="edit" aspectratio="t"/>
            </v:shape>
            <v:shape id="_x0000_s5660" style="position:absolute;left:5648;top:8821;width:181;height:291" coordsize="181,293" path="m144,10r,l146,8r2,-2l150,4r4,-2l156,r4,l164,r4,2l170,2r4,2l176,8r2,2l181,14r,2l181,20r,4l181,26r-3,5l178,31,39,283r,l37,285r-2,2l33,289r-4,2l25,293r-2,l19,293r-5,-2l12,291,8,289,6,285,4,283,2,279r,-2l,273r2,-4l2,266r2,-4l4,262,144,10xe" strokecolor="white" strokeweight=".1pt">
              <v:path arrowok="t"/>
              <o:lock v:ext="edit" aspectratio="t"/>
            </v:shape>
            <v:shape id="_x0000_s5661" style="position:absolute;left:5420;top:8821;width:134;height:199" coordsize="133,201" path="m94,10r,l96,8,98,4r4,-2l104,2,108,r4,l114,r5,2l123,2r2,2l127,8r2,2l131,14r,2l133,20r-2,4l131,28r-2,3l129,31,37,191r,l34,193r-2,4l30,199r-4,l22,201r-2,l16,201r-4,-2l10,199,6,197,4,193,2,191,,186r,-2l,180r,-4l,172r2,-2l2,170,94,10xe" strokecolor="white" strokeweight=".1pt">
              <v:path arrowok="t"/>
              <o:lock v:ext="edit" aspectratio="t"/>
            </v:shape>
            <v:shape id="_x0000_s5662" style="position:absolute;left:6077;top:8830;width:118;height:177;mso-position-horizontal:absolute;mso-position-vertical:absolute" coordsize="133,203" path="m2,31r,l2,28,,24,,20,,16,2,14r,-4l4,8,8,4,10,2r5,l17,r4,l25,r4,2l31,4r4,2l37,8r2,2l39,10r92,162l131,172r,4l133,178r,4l133,186r-2,3l131,193r-2,2l125,199r-2,2l119,201r-2,2l113,203r-4,l105,201r-2,l99,199r-2,-4l94,193r,l2,31xe" strokecolor="white" strokeweight=".1pt">
              <v:path arrowok="t"/>
              <o:lock v:ext="edit" aspectratio="t"/>
            </v:shape>
            <v:shape id="_x0000_s5663" style="position:absolute;left:6472;top:8912;width:179;height:180" coordsize="178,181" path="m178,90r-2,19l170,127r-8,17l148,158r-17,12l113,177r-19,4l76,179,55,174,39,164,25,152,12,138,4,119,,101,,80,4,62,12,43,25,29,39,16,55,6,74,2,94,r19,4l131,10r17,11l160,35r10,16l176,70r2,20l178,90xe" fillcolor="#e0e0e0" strokeweight=".6pt">
              <v:path arrowok="t"/>
              <o:lock v:ext="edit" aspectratio="t"/>
            </v:shape>
            <v:shape id="_x0000_s5664" style="position:absolute;left:6528;top:8967;width:70;height:69" coordsize="70,70" path="m70,35l68,48,62,58,52,66,41,70r-12,l17,66,9,58,2,48,,35,2,23,9,13,17,5,29,,39,,52,5r10,8l66,23r4,12l70,35xe" fillcolor="#e0e0e0" strokeweight=".6pt">
              <v:path arrowok="t"/>
              <o:lock v:ext="edit" aspectratio="t"/>
            </v:shape>
            <v:shape id="_x0000_s5665" type="#_x0000_t136" style="position:absolute;left:5182;top:9042;width:286;height:134" strokecolor="white" strokeweight=".25pt">
              <v:shadow color="#868686"/>
              <v:textpath style="font-family:&quot;Verdana Ref&quot;;font-size:14pt;v-text-kern:t" trim="t" fitpath="t" string="500K"/>
              <o:lock v:ext="edit" aspectratio="t"/>
            </v:shape>
            <v:shape id="_x0000_s5666" type="#_x0000_t136" style="position:absolute;left:6214;top:8818;width:246;height:134" strokecolor="white" strokeweight=".25pt">
              <v:shadow color="#868686"/>
              <v:textpath style="font-family:&quot;Verdana Ref&quot;;font-size:14pt;v-text-kern:t" trim="t" fitpath="t" string="RV3"/>
              <o:lock v:ext="edit" aspectratio="t"/>
            </v:shape>
            <v:shape id="_x0000_s5667" type="#_x0000_t136" style="position:absolute;left:5821;top:9120;width:636;height:81" strokecolor="white" strokeweight=".25pt">
              <v:shadow color="#868686"/>
              <v:textpath style="font-family:&quot;Verdana Ref&quot;;font-size:14pt;v-text-kern:t" trim="t" fitpath="t" string="RESISTOR"/>
              <o:lock v:ext="edit" aspectratio="t"/>
            </v:shape>
            <v:shape id="_x0000_s5668" type="#_x0000_t136" style="position:absolute;left:5497;top:9042;width:132;height:134" strokecolor="white" strokeweight=".25pt">
              <v:shadow color="#868686"/>
              <v:textpath style="font-family:&quot;Symbol&quot;;font-size:14pt;v-text-kern:t" trim="t" fitpath="t" string="W"/>
              <o:lock v:ext="edit" aspectratio="t"/>
            </v:shape>
            <v:line id="_x0000_s5721" style="position:absolute" from="5397,8862" to="6189,9066" strokecolor="white" strokeweight="2pt">
              <v:stroke endarrow="open" endarrowwidth="narrow" endarrowlength="short"/>
            </v:line>
          </v:group>
        </w:pict>
      </w:r>
      <w:r>
        <w:rPr>
          <w:noProof/>
          <w:sz w:val="20"/>
        </w:rPr>
        <w:pict>
          <v:group id="_x0000_s5695" style="position:absolute;margin-left:196.35pt;margin-top:295.45pt;width:90.75pt;height:55.15pt;z-index:251684352" coordorigin="4761,7323" coordsize="1815,1103">
            <v:shape id="_x0000_s5624" style="position:absolute;left:4761;top:7323;width:1815;height:1103;mso-position-horizontal:absolute;mso-position-vertical:absolute" coordsize="1814,1103" path="m16,145l,201r6,67l45,338r,l94,395r57,64l213,531r68,84l281,615r36,18l365,646r36,18l401,664r19,41l432,755r19,39l451,794r73,77l586,925r68,49l654,974r71,60l797,1085r80,18l877,1103r55,-6l998,1077r72,-45l1070,1032r59,-50l1195,929r71,-60l1338,804r,l1346,775r6,-47l1379,687r,l1414,672r37,-4l1482,656r,l1529,605r63,-68l1660,463r59,-68l1762,346r,l1803,266r11,-84l1805,123r,l1783,90,1740,63,1680,43,1605,24,1514,12,1410,4,1295,r,l1273,12r-27,22l1211,49r,l1170,36,1137,14,1123,2r,l1109,2r-43,l1002,2,920,4,822,6,715,8,602,14r,l574,26,535,47,494,61r,l457,51,426,32,408,22r,l309,26r-84,8l153,47,94,67,49,100,16,145r,xe" fillcolor="#40c040">
              <v:path arrowok="t"/>
              <o:lock v:ext="edit" aspectratio="t"/>
            </v:shape>
            <v:shape id="_x0000_s5625" style="position:absolute;left:5632;top:7687;width:26;height:584;mso-position-horizontal:absolute;mso-position-vertical:absolute" coordsize="26,584" path="m26,570r,l26,572r-2,2l24,578r-2,l20,580r,2l18,582r-4,2l12,584r-2,l8,582r-2,l4,580,2,578r,l,574r,-2l,570r,l,12r,l,10,,8,2,6,2,4,4,2,6,,8,r2,l12,r2,l18,r2,l20,2r2,2l24,6r,2l26,10r,2l26,12r,558xe" strokecolor="white" strokeweight=".1pt">
              <v:path arrowok="t"/>
              <o:lock v:ext="edit" aspectratio="t"/>
            </v:shape>
            <v:shape id="_x0000_s5626" style="position:absolute;left:5551;top:8171;width:179;height:180;mso-position-horizontal:absolute;mso-position-vertical:absolute" coordsize="178,180" path="m178,90r-2,21l170,129r-10,17l147,160r-16,10l113,178r-19,2l74,180,55,174,39,166,22,152,12,137,4,119,,100,,82,4,61,12,45,22,29,39,16,55,8,74,2,94,r19,4l131,10r16,12l160,37r10,16l176,72r2,18l178,90xe" fillcolor="#e0e0e0" strokeweight=".6pt">
              <v:path arrowok="t"/>
              <o:lock v:ext="edit" aspectratio="t"/>
            </v:shape>
            <v:shape id="_x0000_s5627" style="position:absolute;left:5606;top:8224;width:69;height:74;mso-position-horizontal:absolute;mso-position-vertical:absolute" coordsize="68,74" path="m68,37l66,49,62,60r-8,8l41,74r-10,l19,72,10,64,2,56,,43,,31,2,21,10,11,21,4,31,,43,2,54,6r8,9l66,25r2,12l68,37xe" fillcolor="#e0e0e0" strokeweight=".6pt">
              <v:path arrowok="t"/>
              <o:lock v:ext="edit" aspectratio="t"/>
            </v:shape>
            <v:shape id="_x0000_s5628" style="position:absolute;left:5224;top:7504;width:107;height:158;mso-position-horizontal:absolute;mso-position-vertical:absolute" coordsize="107,158" path="m104,138r,l107,140r,2l107,144r,2l107,148r-3,2l104,152r-2,2l100,156r-2,l96,158r-2,l92,158r-2,-2l88,156r-2,-2l84,152r-2,l82,152,2,21r,l2,19,,17,,14,,10,2,8,2,6,4,4,4,2r2,l8,r2,l14,r2,l18,r2,2l22,2r3,2l25,6r,l104,138xe" strokecolor="white" strokeweight=".1pt">
              <v:path arrowok="t"/>
              <o:lock v:ext="edit" aspectratio="t"/>
            </v:shape>
            <v:shape id="_x0000_s5629" style="position:absolute;left:6039;top:7516;width:461;height:27;mso-position-horizontal:absolute;mso-position-vertical:absolute" coordsize="461,27" path="m14,27r,l12,27,10,25r-2,l6,23r-2,l2,21r,-2l,15,,13,,11,2,9,2,7,4,5,6,2r2,l10,r2,l14,r,l446,r,l451,r2,l455,2r2,l457,5r2,2l461,9r,2l461,13r,2l461,19r-2,2l457,23r,l455,25r-2,l451,27r-5,l446,27,14,27xe" strokecolor="white" strokeweight=".1pt">
              <v:path arrowok="t"/>
              <o:lock v:ext="edit" aspectratio="t"/>
            </v:shape>
            <v:shape id="_x0000_s5630" style="position:absolute;left:6332;top:7438;width:178;height:179;mso-position-horizontal:absolute;mso-position-vertical:absolute" coordsize="178,179" path="m178,89r-2,20l170,128r-8,16l147,158r-16,11l112,177r-18,2l74,179,55,173,39,165,24,152,12,136,4,117,,99,,80,4,60,12,44,24,27,39,15,55,7,74,,94,r18,3l131,11r16,10l160,35r10,17l176,70r2,19l178,89xe" fillcolor="#e0e0e0" strokeweight=".6pt">
              <v:path arrowok="t"/>
              <o:lock v:ext="edit" aspectratio="t"/>
            </v:shape>
            <v:shape id="_x0000_s5631" style="position:absolute;left:6385;top:7492;width:72;height:70;mso-position-horizontal:absolute;mso-position-vertical:absolute" coordsize="72,70" path="m72,35r,12l66,57,55,65,45,70r-12,l21,68,10,61,4,51,,41,,31,4,18r6,-8l21,4,33,,45,2,55,6r11,8l72,24r,11l72,35xe" fillcolor="#e0e0e0" strokeweight=".6pt">
              <v:path arrowok="t"/>
              <o:lock v:ext="edit" aspectratio="t"/>
            </v:shape>
            <v:shape id="_x0000_s5632" style="position:absolute;left:4861;top:7506;width:388;height:27;mso-position-horizontal:absolute;mso-position-vertical:absolute" coordsize="388,27" path="m12,27r,l10,27,8,25r-2,l4,23r-2,l,21,,19,,17,,12,,10,,8,,6,2,4,4,2r2,l8,r2,l12,r,l375,r,l377,r2,l381,2r2,l385,4r,2l388,8r,2l388,12r,5l388,19r-3,2l385,23r-2,l381,25r-2,l377,27r-2,l375,27,12,27xe" strokecolor="white" strokeweight=".1pt">
              <v:path arrowok="t"/>
              <o:lock v:ext="edit" aspectratio="t"/>
            </v:shape>
            <v:shape id="_x0000_s5633" style="position:absolute;left:4828;top:7432;width:181;height:179;mso-position-horizontal:absolute;mso-position-vertical:absolute" coordsize="181,179" path="m181,89r-2,20l173,128r-11,16l148,158r-14,11l115,177r-20,2l76,179,58,173,39,164,25,152,13,136,4,117,,99,,80,4,60,13,43,25,27,39,15,58,6,76,,95,r20,2l134,11r14,10l162,35r11,17l179,70r2,19l181,89xe" fillcolor="#e0e0e0" strokeweight=".6pt">
              <v:path arrowok="t"/>
              <o:lock v:ext="edit" aspectratio="t"/>
            </v:shape>
            <v:shape id="_x0000_s5634" style="position:absolute;left:4882;top:7486;width:73;height:69;mso-position-horizontal:absolute;mso-position-vertical:absolute" coordsize="73,69" path="m73,35l71,47,65,57r-8,8l45,69r-10,l22,67,12,61,4,51,,41,,30,4,18r8,-8l22,4,35,,45,2,57,6r8,8l71,24r2,11l73,35xe" fillcolor="#e0e0e0" strokeweight=".6pt">
              <v:path arrowok="t"/>
              <o:lock v:ext="edit" aspectratio="t"/>
            </v:shape>
            <v:shape id="_x0000_s5635" style="position:absolute;left:5598;top:7631;width:93;height:132;mso-position-horizontal:absolute;mso-position-vertical:absolute" coordsize="92,132" path="m45,l,132r92,l45,xe" strokecolor="white" strokeweight=".6pt">
              <v:path arrowok="t"/>
              <o:lock v:ext="edit" aspectratio="t"/>
            </v:shape>
            <v:shape id="_x0000_s5636" style="position:absolute;left:5795;top:7385;width:182;height:269;mso-position-horizontal:absolute;mso-position-vertical:absolute" coordsize="182,269" path="m180,248r,l182,250r,2l182,255r,2l182,259r,2l180,263r-2,2l178,267r-2,l172,269r-2,l168,269r-2,-2l164,267r-2,-2l160,265r,-2l160,263,2,21r,l,19,,17,,14,,12,,10,,8,2,6,4,4,6,2r2,l10,r2,l14,r2,l18,2r2,l22,4r2,2l24,6,180,248xe" strokecolor="white" strokeweight=".1pt">
              <v:path arrowok="t"/>
              <o:lock v:ext="edit" aspectratio="t"/>
            </v:shape>
            <v:shape id="_x0000_s5637" style="position:absolute;left:5635;top:7385;width:185;height:269;mso-position-horizontal:absolute;mso-position-vertical:absolute" coordsize="184,269" path="m160,6r,l160,4r2,-2l164,2,166,r2,l170,r4,l176,2r2,l180,4r,2l182,8r,2l184,12r,2l182,17r,2l182,21r,l25,263r,l22,265r-2,l18,267r-2,l14,269r-2,l10,269,8,267r-2,l4,265,2,263,,261r,-2l,257r,-2l,252r,-2l2,248r,l160,6xe" strokecolor="white" strokeweight=".1pt">
              <v:path arrowok="t"/>
              <o:lock v:ext="edit" aspectratio="t"/>
            </v:shape>
            <v:shape id="_x0000_s5638" style="position:absolute;left:5476;top:7383;width:185;height:269;mso-position-horizontal:absolute;mso-position-vertical:absolute" coordsize="185,269" path="m182,248r,l182,250r3,2l185,254r,3l185,259r-3,2l182,263r-2,2l178,267r-2,l174,269r-2,l170,269r-4,-2l164,267r-2,-2l162,265r-2,-2l160,263,2,21r,l,19,,16,,14,,12,,10,2,8,2,6,4,4,6,2r2,l10,r2,l14,r2,l18,2r3,l23,4r2,2l25,6,182,248xe" strokecolor="white" strokeweight=".1pt">
              <v:path arrowok="t"/>
              <o:lock v:ext="edit" aspectratio="t"/>
            </v:shape>
            <v:shape id="_x0000_s5639" style="position:absolute;left:5312;top:7389;width:185;height:269;mso-position-horizontal:absolute;mso-position-vertical:absolute" coordsize="185,269" path="m160,6r,l162,4r2,-2l166,2,168,r2,l172,r2,l176,2r2,l180,4r2,2l182,8r3,2l185,13r,2l185,17r-3,2l182,21r,l25,263r,l23,265r,l21,267r-5,l14,269r-2,l10,269,8,267r-2,l4,265,2,263r,-2l,259r,-2l,255r,-2l2,251r,-3l2,248,160,6xe" strokecolor="white" strokeweight=".1pt">
              <v:path arrowok="t"/>
              <o:lock v:ext="edit" aspectratio="t"/>
            </v:shape>
            <v:shape id="_x0000_s5640" style="position:absolute;left:5955;top:7514;width:106;height:146;mso-position-horizontal:absolute;mso-position-vertical:absolute" coordsize="106,146" path="m24,140r,l24,142r-2,l20,144r-2,l16,146r-2,l10,144r-2,l6,144,4,142r,-2l2,138r,-2l2,134,,132r2,-2l2,128r2,-2l4,126,84,7r,l84,4,86,2r2,l90,r2,l94,r2,l100,r2,2l102,4r2,3l106,9r,2l106,13r,2l106,17r,2l104,21r,l24,140xe" strokecolor="white" strokeweight=".1pt">
              <v:path arrowok="t"/>
              <o:lock v:ext="edit" aspectratio="t"/>
            </v:shape>
            <v:shape id="_x0000_s5641" type="#_x0000_t136" style="position:absolute;left:5748;top:7696;width:383;height:228" strokecolor="white" strokeweight=".25pt">
              <v:shadow color="#868686"/>
              <v:textpath style="font-family:&quot;Verdana Ref&quot;;font-size:14pt;v-text-kern:t" trim="t" fitpath="t" string="RV2"/>
              <o:lock v:ext="edit" aspectratio="t"/>
            </v:shape>
          </v:group>
        </w:pict>
      </w:r>
      <w:r>
        <w:rPr>
          <w:noProof/>
          <w:sz w:val="20"/>
        </w:rPr>
        <w:pict>
          <v:group id="_x0000_s5622" style="position:absolute;margin-left:-14.7pt;margin-top:308.75pt;width:89.25pt;height:22.75pt;z-index:251676160" coordorigin="570,7039" coordsize="1785,455">
            <v:shape id="_x0000_s5369" style="position:absolute;left:570;top:7039;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5370" style="position:absolute;left:767;top:7246;width:543;height:42;mso-position-horizontal:absolute;mso-position-vertical:absolute" coordsize="543,41" path="m20,41r,l18,41r-4,l10,39,8,37,6,35,4,31,2,29,,25,,21,,19,2,15,4,11,6,9,8,6,10,4,14,2r4,l20,r,l522,r,l527,2r2,l533,4r2,2l537,9r2,2l541,15r2,4l543,21r,4l541,29r-2,2l537,35r-2,2l533,39r-4,2l527,41r-5,l522,41,20,41xe" strokecolor="white" strokeweight=".1pt">
              <v:path arrowok="t"/>
              <o:lock v:ext="edit" aspectratio="t"/>
            </v:shape>
            <v:shape id="_x0000_s5371" style="position:absolute;left:623;top:7179;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5372" style="position:absolute;left:677;top:7234;width:69;height:69;mso-position-horizontal:absolute;mso-position-vertical:absolute" coordsize="69,68" path="m69,33l67,45,61,55r-8,9l41,68r-13,l18,64,8,55,2,45,,33,2,23,8,12,18,4,28,,41,,53,4r8,8l67,23r2,10l69,33xe" fillcolor="#e0e0e0" strokeweight=".6pt">
              <v:path arrowok="t"/>
              <o:lock v:ext="edit" aspectratio="t"/>
            </v:shape>
            <v:shape id="_x0000_s5373" style="position:absolute;left:1560;top:7246;width:580;height:42;mso-position-horizontal:absolute;mso-position-vertical:absolute" coordsize="580,41" path="m20,41r,l18,41r-4,l10,39,8,37,6,35,4,31,2,29r,-4l,21,2,19r,-4l4,11,6,9,8,6,10,4,14,2r4,l20,r,l560,r,l564,2r2,l570,4r2,2l576,9r2,2l578,15r2,4l580,21r,4l578,29r,2l576,35r-4,2l570,39r-4,2l564,41r-4,l560,41,20,41xe" strokecolor="white" strokeweight=".1pt">
              <v:path arrowok="t"/>
              <o:lock v:ext="edit" aspectratio="t"/>
            </v:shape>
            <v:shape id="_x0000_s5374" style="position:absolute;left:1550;top:7107;width:41;height:290;mso-position-horizontal:absolute;mso-position-vertical:absolute" coordsize="41,289" path="m,20r,l2,16r,-4l4,10,6,6,8,4,12,2,14,r4,l22,r2,l28,r5,2l35,4r2,2l39,10r2,2l41,16r,4l41,20r,249l41,269r-2,4l39,277r-2,2l35,283r-2,2l28,287r-2,2l22,289r-4,l16,289r-4,l8,287,6,285,4,283,2,279,,277r,-4l,269r,l,20xe" strokecolor="white" strokeweight=".1pt">
              <v:path arrowok="t"/>
              <o:lock v:ext="edit" aspectratio="t"/>
            </v:shape>
            <v:shape id="_x0000_s5375" style="position:absolute;left:1271;top:7086;width:43;height:344;mso-position-horizontal:absolute;mso-position-vertical:absolute" coordsize="43,343" path="m,21r,l,17,,13,2,11,4,6,6,4,10,2,12,r4,l21,r2,l27,r4,2l33,4r2,2l37,11r2,2l41,17r,4l41,21r2,301l43,322r,4l41,331r-2,2l37,337r-2,2l33,341r-4,2l27,343r-4,l18,343r-4,l12,341,8,339,6,337,4,333,2,331r,-5l2,322r,l,21xe" strokecolor="white" strokeweight=".1pt">
              <v:path arrowok="t"/>
              <o:lock v:ext="edit" aspectratio="t"/>
            </v:shape>
            <v:shape id="_x0000_s5376" style="position:absolute;left:1283;top:7244;width:293;height:180;mso-position-horizontal:absolute;mso-position-vertical:absolute" coordsize="293,179" path="m31,177r,l27,179r-4,l21,179r-4,l13,179r-2,-2l6,175,4,171,2,168,,164r,-2l,158r,-4l,152r2,-4l4,146r5,-4l11,140r,l263,4r,l265,2r4,l273,r4,2l279,2r4,2l285,6r2,2l289,13r2,2l291,19r2,4l291,25r,4l289,33r-2,2l285,37r-4,2l281,39,31,177xe" strokecolor="white" strokeweight=".1pt">
              <v:path arrowok="t"/>
              <o:lock v:ext="edit" aspectratio="t"/>
            </v:shape>
            <v:shape id="_x0000_s5377" style="position:absolute;left:1292;top:7099;width:293;height:179;mso-position-horizontal:absolute;mso-position-vertical:absolute" coordsize="293,178" path="m280,141r,l284,143r2,2l288,147r3,4l291,156r2,2l291,162r,4l288,168r-2,4l284,174r-2,2l278,178r-4,l272,178r-4,l264,178r-2,-2l262,176,10,37r,l6,34,4,32,2,30,,26,,24,,20,,16,,12,2,10,4,6,6,4,10,2,12,r4,l20,r2,l26,r4,2l30,2,280,141xe" strokecolor="white" strokeweight=".1pt">
              <v:path arrowok="t"/>
              <o:lock v:ext="edit" aspectratio="t"/>
            </v:shape>
            <v:shape id="_x0000_s5378" style="position:absolute;left:2113;top:7179;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5379" style="position:absolute;left:2169;top:7234;width:69;height:69;mso-position-horizontal:absolute;mso-position-vertical:absolute" coordsize="69,68" path="m69,33l67,45,61,55,51,64,41,68r-13,l16,64,8,55,2,45,,33,2,23,8,12,16,4,28,,41,,51,4r10,8l67,23r2,10l69,33xe" fillcolor="#e0e0e0" strokeweight=".6pt">
              <v:path arrowok="t"/>
              <o:lock v:ext="edit" aspectratio="t"/>
            </v:shape>
            <v:shape id="_x0000_s5380" style="position:absolute;left:1630;top:7086;width:149;height:105;mso-position-horizontal:absolute;mso-position-vertical:absolute" coordsize="149,105" path="m10,103r,l10,103r-2,2l8,105r-2,l6,103r-2,l4,103r-2,l2,101r,l2,99,,99,,97r2,l2,95r,l2,93r2,l4,93,141,r,l141,r2,l143,r2,l145,r2,l147,r,2l149,2r,2l149,4r,2l149,6r,2l149,8r,l147,11r,l147,11,10,103xe" strokecolor="white" strokeweight=".1pt">
              <v:path arrowok="t"/>
              <o:lock v:ext="edit" aspectratio="t"/>
            </v:shape>
            <v:shape id="_x0000_s5381" style="position:absolute;left:1720;top:7078;width:65;height:51;mso-position-horizontal:absolute;mso-position-vertical:absolute" coordsize="65,51" path="m65,l,16,22,51,65,xe" strokecolor="white" strokeweight="0">
              <v:path arrowok="t"/>
              <o:lock v:ext="edit" aspectratio="t"/>
            </v:shape>
            <v:shape id="_x0000_s5382" style="position:absolute;left:1708;top:7086;width:149;height:105;mso-position-horizontal:absolute;mso-position-vertical:absolute" coordsize="149,105" path="m10,103r,l10,103r-2,2l8,105r-2,l6,103r-2,l4,103r-2,l2,101r,l,99r,l,97r,l2,95r,l2,93r2,l4,93,141,r,l141,r2,l143,r2,l145,r2,l147,r,2l149,2r,2l149,4r,2l149,6r,2l149,8r,l147,11r,l147,11,10,103xe" strokecolor="white" strokeweight=".1pt">
              <v:path arrowok="t"/>
              <o:lock v:ext="edit" aspectratio="t"/>
            </v:shape>
            <v:shape id="_x0000_s5383" style="position:absolute;left:1798;top:7078;width:65;height:51;mso-position-horizontal:absolute;mso-position-vertical:absolute" coordsize="65,51" path="m65,l,16,22,51,65,xe" strokecolor="white" strokeweight="0">
              <v:path arrowok="t"/>
              <o:lock v:ext="edit" aspectratio="t"/>
            </v:shape>
            <v:shape id="_x0000_s5384" type="#_x0000_t136" style="position:absolute;left:884;top:7055;width:279;height:179" strokecolor="white" strokeweight=".25pt">
              <v:shadow color="#868686"/>
              <v:textpath style="font-family:&quot;Verdana Ref&quot;;font-size:14pt;font-weight:bold;v-text-kern:t" trim="t" fitpath="t" string="D6"/>
              <o:lock v:ext="edit" aspectratio="t"/>
            </v:shape>
            <v:group id="_x0000_s5385" style="position:absolute;left:1043;top:7311;width:158;height:147" coordorigin="2880,1264" coordsize="158,147">
              <o:lock v:ext="edit" aspectratio="t"/>
              <v:line id="_x0000_s5386" style="position:absolute" from="2880,1333" to="3038,1335" strokecolor="white" strokeweight="1.25pt">
                <o:lock v:ext="edit" aspectratio="t"/>
              </v:line>
              <v:line id="_x0000_s5387" style="position:absolute;rotation:90;flip:y" from="2887,1338" to="3034,1338" strokecolor="white" strokeweight="1.25pt">
                <o:lock v:ext="edit" aspectratio="t"/>
              </v:line>
            </v:group>
            <v:shape id="_x0000_s5388" type="#_x0000_t136" style="position:absolute;left:1650;top:7335;width:469;height:89" strokecolor="white" strokeweight="0">
              <v:shadow color="#868686"/>
              <v:textpath style="font-family:&quot;Verdana Ref&quot;;font-size:14pt;v-text-kern:t" trim="t" fitpath="t" string="WHITE"/>
              <o:lock v:ext="edit" aspectratio="t"/>
            </v:shape>
          </v:group>
        </w:pict>
      </w:r>
      <w:r>
        <w:rPr>
          <w:noProof/>
          <w:sz w:val="20"/>
        </w:rPr>
        <w:pict>
          <v:group id="_x0000_s5621" style="position:absolute;margin-left:-14.85pt;margin-top:337.25pt;width:89.25pt;height:22.75pt;z-index:251677184" coordorigin="567,7609" coordsize="1785,455">
            <v:shape id="_x0000_s5390" style="position:absolute;left:567;top:7609;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5391" style="position:absolute;left:767;top:7816;width:543;height:42;mso-position-horizontal:absolute;mso-position-vertical:absolute" coordsize="543,41" path="m20,41r,l18,41r-4,l10,39,8,37,6,35,4,31,2,29,,25,,21,,19,2,15,4,11,6,9,8,6,10,4,14,2r4,l20,r,l522,r,l527,2r2,l533,4r2,2l537,9r2,2l541,15r2,4l543,21r,4l541,29r-2,2l537,35r-2,2l533,39r-4,2l527,41r-5,l522,41,20,41xe" fillcolor="yellow" strokecolor="yellow" strokeweight=".1pt">
              <v:path arrowok="t"/>
              <o:lock v:ext="edit" aspectratio="t"/>
            </v:shape>
            <v:shape id="_x0000_s5392" style="position:absolute;left:623;top:7749;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5393" style="position:absolute;left:677;top:7804;width:69;height:69;mso-position-horizontal:absolute;mso-position-vertical:absolute" coordsize="69,68" path="m69,33l67,45,61,55r-8,9l41,68r-13,l18,64,8,55,2,45,,33,2,23,8,12,18,4,28,,41,,53,4r8,8l67,23r2,10l69,33xe" fillcolor="#e0e0e0" strokeweight=".6pt">
              <v:path arrowok="t"/>
              <o:lock v:ext="edit" aspectratio="t"/>
            </v:shape>
            <v:shape id="_x0000_s5394" style="position:absolute;left:1560;top:7816;width:580;height:42;mso-position-horizontal:absolute;mso-position-vertical:absolute" coordsize="580,41" path="m20,41r,l18,41r-4,l10,39,8,37,6,35,4,31,2,29r,-4l,21,2,19r,-4l4,11,6,9,8,6,10,4,14,2r4,l20,r,l560,r,l564,2r2,l570,4r2,2l576,9r2,2l578,15r2,4l580,21r,4l578,29r,2l576,35r-4,2l570,39r-4,2l564,41r-4,l560,41,20,41xe" fillcolor="yellow" strokecolor="yellow" strokeweight=".1pt">
              <v:path arrowok="t"/>
              <o:lock v:ext="edit" aspectratio="t"/>
            </v:shape>
            <v:shape id="_x0000_s5395" style="position:absolute;left:1550;top:7677;width:41;height:290;mso-position-horizontal:absolute;mso-position-vertical:absolute" coordsize="41,289" path="m,20r,l2,16r,-4l4,10,6,6,8,4,12,2,14,r4,l22,r2,l28,r5,2l35,4r2,2l39,10r2,2l41,16r,4l41,20r,249l41,269r-2,4l39,277r-2,2l35,283r-2,2l28,287r-2,2l22,289r-4,l16,289r-4,l8,287,6,285,4,283,2,279,,277r,-4l,269r,l,20xe" fillcolor="yellow" strokecolor="yellow" strokeweight=".1pt">
              <v:path arrowok="t"/>
              <o:lock v:ext="edit" aspectratio="t"/>
            </v:shape>
            <v:shape id="_x0000_s5396" style="position:absolute;left:1271;top:7656;width:43;height:344;mso-position-horizontal:absolute;mso-position-vertical:absolute" coordsize="43,343" path="m,21r,l,17,,13,2,11,4,6,6,4,10,2,12,r4,l21,r2,l27,r4,2l33,4r2,2l37,11r2,2l41,17r,4l41,21r2,301l43,322r,4l41,331r-2,2l37,337r-2,2l33,341r-4,2l27,343r-4,l18,343r-4,l12,341,8,339,6,337,4,333,2,331r,-5l2,322r,l,21xe" fillcolor="yellow" strokecolor="yellow" strokeweight=".1pt">
              <v:path arrowok="t"/>
              <o:lock v:ext="edit" aspectratio="t"/>
            </v:shape>
            <v:shape id="_x0000_s5397" style="position:absolute;left:1283;top:7814;width:293;height:180;mso-position-horizontal:absolute;mso-position-vertical:absolute" coordsize="293,179" path="m31,177r,l27,179r-4,l21,179r-4,l13,179r-2,-2l6,175,4,171,2,168,,164r,-2l,158r,-4l,152r2,-4l4,146r5,-4l11,140r,l263,4r,l265,2r4,l273,r4,2l279,2r4,2l285,6r2,2l289,13r2,2l291,19r2,4l291,25r,4l289,33r-2,2l285,37r-4,2l281,39,31,177xe" fillcolor="yellow" strokecolor="yellow" strokeweight=".1pt">
              <v:path arrowok="t"/>
              <o:lock v:ext="edit" aspectratio="t"/>
            </v:shape>
            <v:shape id="_x0000_s5398" style="position:absolute;left:1292;top:7669;width:293;height:179;mso-position-horizontal:absolute;mso-position-vertical:absolute" coordsize="293,178" path="m280,141r,l284,143r2,2l288,147r3,4l291,156r2,2l291,162r,4l288,168r-2,4l284,174r-2,2l278,178r-4,l272,178r-4,l264,178r-2,-2l262,176,10,37r,l6,34,4,32,2,30,,26,,24,,20,,16,,12,2,10,4,6,6,4,10,2,12,r4,l20,r2,l26,r4,2l30,2,280,141xe" fillcolor="yellow" strokecolor="yellow" strokeweight=".1pt">
              <v:path arrowok="t"/>
              <o:lock v:ext="edit" aspectratio="t"/>
            </v:shape>
            <v:shape id="_x0000_s5399" style="position:absolute;left:2113;top:7749;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5400" style="position:absolute;left:2169;top:7804;width:69;height:69;mso-position-horizontal:absolute;mso-position-vertical:absolute" coordsize="69,68" path="m69,33l67,45,61,55,51,64,41,68r-13,l16,64,8,55,2,45,,33,2,23,8,12,16,4,28,,41,,51,4r10,8l67,23r2,10l69,33xe" fillcolor="#e0e0e0" strokeweight=".6pt">
              <v:path arrowok="t"/>
              <o:lock v:ext="edit" aspectratio="t"/>
            </v:shape>
            <v:shape id="_x0000_s5401" style="position:absolute;left:1630;top:7656;width:149;height:105;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shape id="_x0000_s5402" style="position:absolute;left:1720;top:7648;width:65;height:51;mso-position-horizontal:absolute;mso-position-vertical:absolute" coordsize="65,51" path="m65,l,16,22,51,65,xe" fillcolor="yellow" strokecolor="yellow" strokeweight="0">
              <v:path arrowok="t"/>
              <o:lock v:ext="edit" aspectratio="t"/>
            </v:shape>
            <v:shape id="_x0000_s5403" style="position:absolute;left:1708;top:7656;width:149;height:105;mso-position-horizontal:absolute;mso-position-vertical:absolute" coordsize="149,105" path="m10,103r,l10,103r-2,2l8,105r-2,l6,103r-2,l4,103r-2,l2,101r,l,99r,l,97r,l2,95r,l2,93r2,l4,93,141,r,l141,r2,l143,r2,l145,r2,l147,r,2l149,2r,2l149,4r,2l149,6r,2l149,8r,l147,11r,l147,11,10,103xe" fillcolor="yellow" strokecolor="yellow" strokeweight=".1pt">
              <v:path arrowok="t"/>
              <o:lock v:ext="edit" aspectratio="t"/>
            </v:shape>
            <v:shape id="_x0000_s5404" style="position:absolute;left:1798;top:7648;width:65;height:51;mso-position-horizontal:absolute;mso-position-vertical:absolute" coordsize="65,51" path="m65,l,16,22,51,65,xe" fillcolor="yellow" strokecolor="yellow" strokeweight="0">
              <v:path arrowok="t"/>
              <o:lock v:ext="edit" aspectratio="t"/>
            </v:shape>
            <v:shape id="_x0000_s5405" type="#_x0000_t136" style="position:absolute;left:884;top:7625;width:279;height:179" fillcolor="yellow" strokecolor="yellow" strokeweight=".25pt">
              <v:shadow color="#868686"/>
              <v:textpath style="font-family:&quot;Verdana Ref&quot;;font-size:14pt;font-weight:bold;v-text-kern:t" trim="t" fitpath="t" string="D8"/>
              <o:lock v:ext="edit" aspectratio="t"/>
            </v:shape>
            <v:group id="_x0000_s5406" style="position:absolute;left:1043;top:7881;width:158;height:147" coordorigin="2880,1264" coordsize="158,147">
              <o:lock v:ext="edit" aspectratio="t"/>
              <v:line id="_x0000_s5407" style="position:absolute" from="2880,1333" to="3038,1335" strokecolor="yellow" strokeweight="1.25pt">
                <o:lock v:ext="edit" aspectratio="t"/>
              </v:line>
              <v:line id="_x0000_s5408" style="position:absolute;rotation:90;flip:y" from="2887,1338" to="3034,1338" strokecolor="yellow" strokeweight="1.25pt">
                <o:lock v:ext="edit" aspectratio="t"/>
              </v:line>
            </v:group>
            <v:shape id="_x0000_s5409" type="#_x0000_t136" style="position:absolute;left:1650;top:7905;width:472;height:89" fillcolor="yellow" strokecolor="yellow" strokeweight="0">
              <v:shadow color="#868686"/>
              <v:textpath style="font-family:&quot;Verdana Ref&quot;;font-size:14pt;v-text-align:left;v-text-kern:t" trim="t" fitpath="t" string="COLOR"/>
              <o:lock v:ext="edit" aspectratio="t"/>
            </v:shape>
          </v:group>
        </w:pict>
      </w:r>
      <w:r w:rsidR="008E72EA">
        <w:rPr>
          <w:noProof/>
          <w:sz w:val="20"/>
        </w:rPr>
        <mc:AlternateContent>
          <mc:Choice Requires="wpg">
            <w:drawing>
              <wp:anchor distT="0" distB="0" distL="114300" distR="114300" simplePos="0" relativeHeight="251679232" behindDoc="0" locked="0" layoutInCell="1" allowOverlap="1" wp14:anchorId="46B6A243" wp14:editId="677BCC6A">
                <wp:simplePos x="0" y="0"/>
                <wp:positionH relativeFrom="column">
                  <wp:posOffset>1036320</wp:posOffset>
                </wp:positionH>
                <wp:positionV relativeFrom="paragraph">
                  <wp:posOffset>3249295</wp:posOffset>
                </wp:positionV>
                <wp:extent cx="1187450" cy="1187450"/>
                <wp:effectExtent l="13335" t="16510" r="18415" b="15240"/>
                <wp:wrapNone/>
                <wp:docPr id="523"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187450"/>
                          <a:chOff x="5241" y="6986"/>
                          <a:chExt cx="1870" cy="1870"/>
                        </a:xfrm>
                      </wpg:grpSpPr>
                      <wps:wsp>
                        <wps:cNvPr id="524" name="Oval 4418"/>
                        <wps:cNvSpPr>
                          <a:spLocks noChangeArrowheads="1"/>
                        </wps:cNvSpPr>
                        <wps:spPr bwMode="auto">
                          <a:xfrm>
                            <a:off x="5241" y="6986"/>
                            <a:ext cx="1870" cy="1870"/>
                          </a:xfrm>
                          <a:prstGeom prst="ellipse">
                            <a:avLst/>
                          </a:prstGeom>
                          <a:noFill/>
                          <a:ln w="19050">
                            <a:solidFill>
                              <a:srgbClr val="CCFF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Oval 4419"/>
                        <wps:cNvSpPr>
                          <a:spLocks noChangeArrowheads="1"/>
                        </wps:cNvSpPr>
                        <wps:spPr bwMode="auto">
                          <a:xfrm>
                            <a:off x="5989" y="7734"/>
                            <a:ext cx="374" cy="374"/>
                          </a:xfrm>
                          <a:prstGeom prst="ellipse">
                            <a:avLst/>
                          </a:prstGeom>
                          <a:solidFill>
                            <a:srgbClr val="CCFF33"/>
                          </a:solidFill>
                          <a:ln w="9525">
                            <a:solidFill>
                              <a:srgbClr val="CCFF33"/>
                            </a:solidFill>
                            <a:round/>
                            <a:headEnd/>
                            <a:tailEnd/>
                          </a:ln>
                        </wps:spPr>
                        <wps:bodyPr rot="0" vert="horz" wrap="square" lIns="91440" tIns="45720" rIns="91440" bIns="45720" anchor="t" anchorCtr="0" upright="1">
                          <a:noAutofit/>
                        </wps:bodyPr>
                      </wps:wsp>
                      <wps:wsp>
                        <wps:cNvPr id="526" name="AutoShape 4420"/>
                        <wps:cNvSpPr>
                          <a:spLocks noChangeArrowheads="1"/>
                        </wps:cNvSpPr>
                        <wps:spPr bwMode="auto">
                          <a:xfrm rot="-4419367">
                            <a:off x="5564" y="7370"/>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33"/>
                          </a:solidFill>
                          <a:ln w="9525">
                            <a:solidFill>
                              <a:srgbClr val="CCFF33"/>
                            </a:solidFill>
                            <a:miter lim="800000"/>
                            <a:headEnd/>
                            <a:tailEnd/>
                          </a:ln>
                        </wps:spPr>
                        <wps:bodyPr rot="0" vert="horz" wrap="square" lIns="91440" tIns="45720" rIns="91440" bIns="45720" anchor="t" anchorCtr="0" upright="1">
                          <a:noAutofit/>
                        </wps:bodyPr>
                      </wps:wsp>
                      <wps:wsp>
                        <wps:cNvPr id="527" name="AutoShape 4421"/>
                        <wps:cNvSpPr>
                          <a:spLocks noChangeArrowheads="1"/>
                        </wps:cNvSpPr>
                        <wps:spPr bwMode="auto">
                          <a:xfrm rot="3168620">
                            <a:off x="6505" y="7209"/>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33"/>
                          </a:solidFill>
                          <a:ln w="9525">
                            <a:solidFill>
                              <a:srgbClr val="CCFF33"/>
                            </a:solidFill>
                            <a:miter lim="800000"/>
                            <a:headEnd/>
                            <a:tailEnd/>
                          </a:ln>
                        </wps:spPr>
                        <wps:bodyPr rot="0" vert="horz" wrap="square" lIns="91440" tIns="45720" rIns="91440" bIns="45720" anchor="t" anchorCtr="0" upright="1">
                          <a:noAutofit/>
                        </wps:bodyPr>
                      </wps:wsp>
                      <wps:wsp>
                        <wps:cNvPr id="528" name="AutoShape 4422"/>
                        <wps:cNvSpPr>
                          <a:spLocks noChangeArrowheads="1"/>
                        </wps:cNvSpPr>
                        <wps:spPr bwMode="auto">
                          <a:xfrm rot="10148993">
                            <a:off x="6178" y="8086"/>
                            <a:ext cx="187" cy="7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33"/>
                          </a:solidFill>
                          <a:ln w="9525">
                            <a:solidFill>
                              <a:srgbClr val="CCFF3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2" o:spid="_x0000_s1026" style="position:absolute;margin-left:81.6pt;margin-top:255.85pt;width:93.5pt;height:93.5pt;z-index:251679232" coordorigin="5241,6986" coordsize="18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">
                <v:oval id="Oval 4418" o:spid="_x0000_s1027" style="position:absolute;left:5241;top:6986;width:187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b+cQA&#10;AADcAAAADwAAAGRycy9kb3ducmV2LnhtbESPQWvCQBSE7wX/w/KE3pqN0khMXUVKhfSoFnp9ZJ9J&#10;6u7bmN3G5N93C4Ueh5lvhtnsRmvEQL1vHStYJCkI4srplmsFH+fDUw7CB2SNxjEpmMjDbjt72GCh&#10;3Z2PNJxCLWIJ+wIVNCF0hZS+asiiT1xHHL2L6y2GKPta6h7vsdwauUzTlbTYclxosKPXhqrr6dsq&#10;yI7VmzlMpS9X6/xzuJn34avLlHqcj/sXEIHG8B/+o0sdueU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W/nEAAAA3AAAAA8AAAAAAAAAAAAAAAAAmAIAAGRycy9k&#10;b3ducmV2LnhtbFBLBQYAAAAABAAEAPUAAACJAwAAAAA=&#10;" filled="f" strokecolor="#cf3" strokeweight="1.5pt"/>
                <v:oval id="Oval 4419" o:spid="_x0000_s1028" style="position:absolute;left:5989;top:773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WUMQA&#10;AADcAAAADwAAAGRycy9kb3ducmV2LnhtbESPQWvCQBSE74L/YXlCb2bTQKrErFIKhRYvNur9mX0m&#10;abNv0+wmpv++Wyh4HGbmGybfTaYVI/WusazgMYpBEJdWN1wpOB1fl2sQziNrbC2Tgh9ysNvOZzlm&#10;2t74g8bCVyJA2GWooPa+y6R0ZU0GXWQ74uBdbW/QB9lXUvd4C3DTyiSOn6TBhsNCjR291FR+FYNR&#10;cDjsh1VcePv5jsl4Ls3l27m9Ug+L6XkDwtPk7+H/9ptWkCYp/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8FlDEAAAA3AAAAA8AAAAAAAAAAAAAAAAAmAIAAGRycy9k&#10;b3ducmV2LnhtbFBLBQYAAAAABAAEAPUAAACJAwAAAAA=&#10;" fillcolor="#cf3" strokecolor="#cf3"/>
                <v:shape id="AutoShape 4420" o:spid="_x0000_s1029" style="position:absolute;left:5564;top:7370;width:187;height:748;rotation:-482712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p8scA&#10;AADcAAAADwAAAGRycy9kb3ducmV2LnhtbESPT2vCQBTE74V+h+UVvJS6UVAkdZVS/yA9CEabXp/Z&#10;ZzZt9m3Irpp++25B8DjMzG+Y6byztbhQ6yvHCgb9BARx4XTFpYLDfvUyAeEDssbaMSn4JQ/z2ePD&#10;FFPtrryjSxZKESHsU1RgQmhSKX1hyKLvu4Y4eifXWgxRtqXULV4j3NZymCRjabHiuGCwoXdDxU92&#10;tgoy8/n84fLJ6rgov7Z2nS9p+50o1Xvq3l5BBOrCPXxrb7SC0XAM/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afLHAAAA3AAAAA8AAAAAAAAAAAAAAAAAmAIAAGRy&#10;cy9kb3ducmV2LnhtbFBLBQYAAAAABAAEAPUAAACMAwAAAAA=&#10;" path="m,l5400,21600r10800,l21600,,,xe" fillcolor="#cf3" strokecolor="#cf3">
                  <v:stroke joinstyle="miter"/>
                  <v:path o:connecttype="custom" o:connectlocs="164,374;94,748;23,374;94,0" o:connectangles="0,0,0,0" textboxrect="4505,4505,17095,17095"/>
                </v:shape>
                <v:shape id="AutoShape 4421" o:spid="_x0000_s1030" style="position:absolute;left:6505;top:7209;width:187;height:748;rotation:346097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pKsYA&#10;AADcAAAADwAAAGRycy9kb3ducmV2LnhtbESPQUsDMRSE74L/ITyhF7FZV2x1bVqsIPTS0lYFj4/N&#10;c7OYvCxJ7G7/fVMQehxm5htmthicFQcKsfWs4H5cgCCuvW65UfD58X73BCImZI3WMyk4UoTF/Ppq&#10;hpX2Pe/osE+NyBCOFSowKXWVlLE25DCOfUecvR8fHKYsQyN1wD7DnZVlUUykw5bzgsGO3gzVv/s/&#10;p+Cbt7tJXfKz/XpYHk0fNuupvVVqdDO8voBINKRL+L+90goeyymcz+QjI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3pKsYAAADcAAAADwAAAAAAAAAAAAAAAACYAgAAZHJz&#10;L2Rvd25yZXYueG1sUEsFBgAAAAAEAAQA9QAAAIsDAAAAAA==&#10;" path="m,l5400,21600r10800,l21600,,,xe" fillcolor="#cf3" strokecolor="#cf3">
                  <v:stroke joinstyle="miter"/>
                  <v:path o:connecttype="custom" o:connectlocs="164,374;94,748;23,374;94,0" o:connectangles="0,0,0,0" textboxrect="4505,4505,17095,17095"/>
                </v:shape>
                <v:shape id="AutoShape 4422" o:spid="_x0000_s1031" style="position:absolute;left:6178;top:8086;width:187;height:748;rotation:1108540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K58MA&#10;AADcAAAADwAAAGRycy9kb3ducmV2LnhtbERPu2rDMBTdC/kHcQNdSiPX4GLcyKYECl0y1Akk2S7W&#10;je3UunIt1Y+/r4ZAx8N5b4vZdGKkwbWWFbxsIhDEldUt1wqOh4/nFITzyBo7y6RgIQdFvnrYYqbt&#10;xF80lr4WIYRdhgoa7/tMSlc1ZNBtbE8cuKsdDPoAh1rqAacQbjoZR9GrNNhyaGiwp11D1Xf5axTs&#10;0595iU9Pt3N97PVln5QuljulHtfz+xsIT7P/F9/dn1pBEoe14Uw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UK58MAAADcAAAADwAAAAAAAAAAAAAAAACYAgAAZHJzL2Rv&#10;d25yZXYueG1sUEsFBgAAAAAEAAQA9QAAAIgDAAAAAA==&#10;" path="m,l5400,21600r10800,l21600,,,xe" fillcolor="#cf3" strokecolor="#cf3">
                  <v:stroke joinstyle="miter"/>
                  <v:path o:connecttype="custom" o:connectlocs="164,374;94,748;23,374;94,0" o:connectangles="0,0,0,0" textboxrect="4505,4505,17095,17095"/>
                </v:shape>
              </v:group>
            </w:pict>
          </mc:Fallback>
        </mc:AlternateContent>
      </w:r>
      <w:r>
        <w:rPr>
          <w:noProof/>
          <w:sz w:val="20"/>
        </w:rPr>
        <w:pict>
          <v:group id="_x0000_s5465" style="position:absolute;margin-left:81.05pt;margin-top:345.55pt;width:55.15pt;height:90.7pt;z-index:251680256;mso-position-horizontal-relative:text;mso-position-vertical-relative:text" coordorigin="7735,6455" coordsize="1103,1814">
            <v:shape id="_x0000_s5448" style="position:absolute;left:7380;top:6810;width:1814;height:1103;rotation:-45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yellow">
              <v:path arrowok="t"/>
              <o:lock v:ext="edit" aspectratio="t"/>
            </v:shape>
            <v:shape id="_x0000_s5449" style="position:absolute;left:7877;top:8247;width:14;height:14;rotation:-450;mso-position-horizontal:absolute;mso-position-vertical:absolute" coordsize="14,14" path="m6,l8,r,l10,2r2,l12,2r,2l14,4r,2l14,8r,l14,10r-2,l12,12r,l10,14r-2,l8,14r-2,l6,14r,l6,14r-2,l4,14,2,12r,l,10r,l,8r,l,6,,4r,l2,2r,l4,2,4,,6,r,l6,r,xe" fillcolor="black" strokeweight=".1pt">
              <v:path arrowok="t"/>
              <o:lock v:ext="edit" aspectratio="t"/>
            </v:shape>
            <v:shape id="_x0000_s5450" style="position:absolute;left:8590;top:7301;width:178;height:179;rotation:-45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5451" style="position:absolute;left:8643;top:7354;width:68;height:74;rotation:-450;mso-position-horizontal:absolute;mso-position-vertical:absolute" coordsize="68,74" path="m68,37l66,50,62,60r-9,8l43,74r-12,l21,72,10,66,2,56,,43,,31,2,21,10,11,21,4,31,,43,2,53,6r9,9l68,27r,10l68,37xe" fillcolor="#e0e0e0" strokeweight=".6pt">
              <v:path arrowok="t"/>
              <o:lock v:ext="edit" aspectratio="t"/>
            </v:shape>
            <v:shape id="_x0000_s5452" style="position:absolute;left:7848;top:6558;width:180;height:179;rotation:-45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5453" style="position:absolute;left:7901;top:6614;width:74;height:67;rotation:-450;mso-position-horizontal:absolute;mso-position-vertical:absolute" coordsize="74,67" path="m74,33l72,45,66,55r-9,8l45,67r-12,l21,65,12,59,4,51,,39,,28,4,16,12,8,21,2,33,,45,,55,4r11,8l72,22r2,11l74,33xe" fillcolor="#e0e0e0" strokeweight=".6pt">
              <v:path arrowok="t"/>
              <o:lock v:ext="edit" aspectratio="t"/>
            </v:shape>
            <v:shape id="_x0000_s5454" style="position:absolute;left:7847;top:8023;width:181;height:179;rotation:-45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5455" style="position:absolute;left:7901;top:8079;width:73;height:67;rotation:-450;mso-position-horizontal:absolute;mso-position-vertical:absolute" coordsize="73,67" path="m73,33l71,45,65,55r-8,8l47,67r-13,l22,65,12,59,4,51,,39,,28,4,16,12,8,22,2,34,,47,,57,4r8,8l71,22r2,11l73,33xe" fillcolor="#e0e0e0" strokeweight=".6pt">
              <v:path arrowok="t"/>
              <o:lock v:ext="edit" aspectratio="t"/>
            </v:shape>
            <v:shape id="_x0000_s5456" type="#_x0000_t136" style="position:absolute;left:7924;top:7027;width:347;height:179;rotation:-720" fillcolor="red" strokecolor="red" strokeweight=".25pt">
              <v:shadow color="#868686"/>
              <v:textpath style="font-family:&quot;Verdana Ref&quot;;font-size:14pt;v-text-kern:t" trim="t" fitpath="t" string="U24"/>
              <o:lock v:ext="edit" aspectratio="t"/>
            </v:shape>
            <v:line id="_x0000_s5457" style="position:absolute;flip:y" from="7896,7938" to="8003,7938" strokecolor="red" strokeweight="1.25pt">
              <o:lock v:ext="edit" aspectratio="t"/>
            </v:line>
            <v:line id="_x0000_s5458" style="position:absolute;rotation:-90;flip:y" from="7868,6853" to="8018,6860" strokecolor="red" strokeweight="1.25pt">
              <o:lock v:ext="edit" aspectratio="t"/>
            </v:line>
            <v:line id="_x0000_s5459" style="position:absolute;rotation:180;flip:x y" from="7869,6851" to="8037,6851" strokecolor="red" strokeweight="1.25pt">
              <o:lock v:ext="edit" aspectratio="t"/>
            </v:line>
            <v:shape id="_x0000_s5464" type="#_x0000_t136" style="position:absolute;left:7812;top:7522;width:713;height:179;rotation:-720" fillcolor="red" strokecolor="red" strokeweight=".25pt">
              <v:shadow color="#868686"/>
              <v:textpath style="font-family:&quot;Verdana Ref&quot;;font-size:14pt;v-text-kern:t" trim="t" fitpath="t" string="INFRARED"/>
              <o:lock v:ext="edit" aspectratio="t"/>
            </v:shape>
          </v:group>
        </w:pict>
      </w:r>
      <w:r>
        <w:rPr>
          <w:noProof/>
          <w:sz w:val="20"/>
        </w:rPr>
        <w:pict>
          <v:group id="_x0000_s5510" style="position:absolute;margin-left:-14.7pt;margin-top:366.9pt;width:89.25pt;height:22.9pt;z-index:251682304;mso-position-horizontal-relative:text;mso-position-vertical-relative:text" coordorigin="2865,9402" coordsize="1785,458">
            <v:shape id="_x0000_s5485" style="position:absolute;left:2865;top:9402;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black">
              <v:path arrowok="t"/>
              <o:lock v:ext="edit" aspectratio="t"/>
            </v:shape>
            <v:shape id="_x0000_s5486" style="position:absolute;left:3062;top:9609;width:475;height:39;mso-position-horizontal:absolute;mso-position-vertical:absolute" coordsize="543,41" path="m20,41r,l18,41r-4,l10,39,8,37,6,35,4,31,2,29,,25,,21,,19,2,15,4,11,6,9,8,6,10,4,14,2r4,l20,r,l522,r,l527,2r2,l533,4r2,2l537,9r2,2l541,15r2,4l543,21r,4l541,29r-2,2l537,35r-2,2l533,39r-4,2l527,41r-5,l522,41,20,41xe" fillcolor="yellow" strokecolor="yellow" strokeweight=".1pt">
              <v:path arrowok="t"/>
              <o:lock v:ext="edit" aspectratio="t"/>
            </v:shape>
            <v:shape id="_x0000_s5487" style="position:absolute;left:2918;top:9542;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5488" style="position:absolute;left:2972;top:9597;width:69;height:69;mso-position-horizontal:absolute;mso-position-vertical:absolute" coordsize="69,68" path="m69,33l67,45,61,55r-8,9l41,68r-13,l18,64,8,55,2,45,,33,2,23,8,12,18,4,28,,41,,53,4r8,8l67,23r2,10l69,33xe" fillcolor="#e0e0e0" strokeweight=".6pt">
              <v:path arrowok="t"/>
              <o:lock v:ext="edit" aspectratio="t"/>
            </v:shape>
            <v:shape id="_x0000_s5489" style="position:absolute;left:3960;top:9612;width:475;height:34;mso-position-horizontal:absolute;mso-position-vertical:absolute" coordsize="580,41" path="m20,41r,l18,41r-4,l10,39,8,37,6,35,4,31,2,29r,-4l,21,2,19r,-4l4,11,6,9,8,6,10,4,14,2r4,l20,r,l560,r,l564,2r2,l570,4r2,2l576,9r2,2l578,15r2,4l580,21r,4l578,29r,2l576,35r-4,2l570,39r-4,2l564,41r-4,l560,41,20,41xe" fillcolor="yellow" strokecolor="yellow" strokeweight=".1pt">
              <v:path arrowok="t"/>
              <o:lock v:ext="edit" aspectratio="t"/>
            </v:shape>
            <v:shape id="_x0000_s5494" style="position:absolute;left:4408;top:9542;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5495" style="position:absolute;left:4464;top:9597;width:69;height:69;mso-position-horizontal:absolute;mso-position-vertical:absolute" coordsize="69,68" path="m69,33l67,45,61,55,51,64,41,68r-13,l16,64,8,55,2,45,,33,2,23,8,12,16,4,28,,41,,51,4r10,8l67,23r2,10l69,33xe" fillcolor="#e0e0e0" strokeweight=".6pt">
              <v:path arrowok="t"/>
              <o:lock v:ext="edit" aspectratio="t"/>
            </v:shape>
            <v:shape id="_x0000_s5496" style="position:absolute;left:3190;top:9697;width:149;height:105;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shape id="_x0000_s5497" style="position:absolute;left:3280;top:9689;width:65;height:51;mso-position-horizontal:absolute;mso-position-vertical:absolute" coordsize="65,51" path="m65,l,16,22,51,65,xe" fillcolor="yellow" strokecolor="yellow" strokeweight="0">
              <v:path arrowok="t"/>
              <o:lock v:ext="edit" aspectratio="t"/>
            </v:shape>
            <v:shape id="_x0000_s5498" style="position:absolute;left:3268;top:9697;width:149;height:105;mso-position-horizontal:absolute;mso-position-vertical:absolute" coordsize="149,105" path="m10,103r,l10,103r-2,2l8,105r-2,l6,103r-2,l4,103r-2,l2,101r,l,99r,l,97r,l2,95r,l2,93r2,l4,93,141,r,l141,r2,l143,r2,l145,r2,l147,r,2l149,2r,2l149,4r,2l149,6r,2l149,8r,l147,11r,l147,11,10,103xe" fillcolor="yellow" strokecolor="yellow" strokeweight=".1pt">
              <v:path arrowok="t"/>
              <o:lock v:ext="edit" aspectratio="t"/>
            </v:shape>
            <v:shape id="_x0000_s5499" style="position:absolute;left:3358;top:9689;width:65;height:51;mso-position-horizontal:absolute;mso-position-vertical:absolute" coordsize="65,51" path="m65,l,16,22,51,65,xe" fillcolor="yellow" strokecolor="yellow" strokeweight="0">
              <v:path arrowok="t"/>
              <o:lock v:ext="edit" aspectratio="t"/>
            </v:shape>
            <v:shape id="_x0000_s5500" type="#_x0000_t136" style="position:absolute;left:4071;top:9681;width:279;height:179" fillcolor="yellow" strokecolor="yellow" strokeweight=".25pt">
              <v:shadow color="#868686"/>
              <v:textpath style="font-family:&quot;Verdana Ref&quot;;font-size:14pt;font-weight:bold;v-text-kern:t" trim="t" fitpath="t" string="Q4"/>
              <o:lock v:ext="edit" aspectratio="t"/>
            </v:shape>
            <v:group id="_x0000_s5501" style="position:absolute;left:3278;top:9427;width:158;height:147" coordorigin="2880,1264" coordsize="158,147">
              <o:lock v:ext="edit" aspectratio="t"/>
              <v:line id="_x0000_s5502" style="position:absolute" from="2880,1333" to="3038,1335" strokecolor="yellow" strokeweight="1.25pt">
                <o:lock v:ext="edit" aspectratio="t"/>
              </v:line>
              <v:line id="_x0000_s5503" style="position:absolute;rotation:90;flip:y" from="2887,1338" to="3034,1338" strokecolor="yellow" strokeweight="1.25pt">
                <o:lock v:ext="edit" aspectratio="t"/>
              </v:line>
            </v:group>
            <v:shape id="_x0000_s5504" type="#_x0000_t136" style="position:absolute;left:3525;top:9421;width:856;height:89" fillcolor="yellow" strokecolor="yellow" strokeweight="0">
              <v:shadow color="#868686"/>
              <v:textpath style="font-family:&quot;Verdana Ref&quot;;font-size:14pt;v-text-kern:t" trim="t" fitpath="t" string="PHOTOTRANSISTOR"/>
              <o:lock v:ext="edit" aspectratio="t"/>
            </v:shape>
            <v:shape id="_x0000_s5505" style="position:absolute;left:3547;top:9782;width:389;height:28;mso-position-horizontal:absolute;mso-position-vertical:absolute" coordsize="580,41" path="m20,41r,l18,41r-4,l10,39,8,37,6,35,4,31,2,29r,-4l,21,2,19r,-4l4,11,6,9,8,6,10,4,14,2r4,l20,r,l560,r,l564,2r2,l570,4r2,2l576,9r2,2l578,15r2,4l580,21r,4l578,29r,2l576,35r-4,2l570,39r-4,2l564,41r-4,l560,41,20,41xe" fillcolor="yellow" strokecolor="yellow" strokeweight=".1pt">
              <v:path arrowok="t"/>
              <o:lock v:ext="edit" aspectratio="t"/>
            </v:shape>
            <v:shape id="_x0000_s5506" style="position:absolute;left:3498;top:9647;width:175;height:123;rotation:-90;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shape id="_x0000_s5508" style="position:absolute;left:3905;top:9626;width:86;height:67;rotation:338;mso-position-horizontal:absolute;mso-position-vertical:absolute" coordsize="65,51" path="m65,l,16,22,51,65,xe" fillcolor="yellow" strokecolor="yellow" strokeweight="0">
              <v:path arrowok="t"/>
              <o:lock v:ext="edit" aspectratio="t"/>
            </v:shape>
            <v:shape id="_x0000_s5509" style="position:absolute;left:3825;top:9644;width:175;height:123;rotation:160;mso-position-horizontal:absolute;mso-position-vertical:absolute" coordsize="149,105" path="m10,103r,l10,103r-2,2l8,105r-2,l6,103r-2,l4,103r-2,l2,101r,l2,99,,99,,97r2,l2,95r,l2,93r2,l4,93,141,r,l141,r2,l143,r2,l145,r2,l147,r,2l149,2r,2l149,4r,2l149,6r,2l149,8r,l147,11r,l147,11,10,103xe" fillcolor="yellow" strokecolor="yellow" strokeweight=".1pt">
              <v:path arrowok="t"/>
              <o:lock v:ext="edit" aspectratio="t"/>
            </v:shape>
          </v:group>
        </w:pict>
      </w:r>
      <w:r>
        <w:rPr>
          <w:noProof/>
          <w:sz w:val="20"/>
        </w:rPr>
        <w:pict>
          <v:group id="_x0000_s5620" style="position:absolute;margin-left:-14.7pt;margin-top:208pt;width:92.2pt;height:93.4pt;z-index:251683328;mso-position-horizontal-relative:text;mso-position-vertical-relative:text" coordorigin="12150,6164" coordsize="1844,1868">
            <v:shape id="_x0000_s5512" style="position:absolute;left:12138;top:6176;width:1868;height:1844;rotation:-90;mso-position-horizontal:absolute;mso-position-vertical:absolute" coordsize="1804,1828" path="m125,1828r-21,-2l82,1820r-19,-8l45,1799,31,1783,18,1767,8,1746,2,1726,,1703,,125,2,103,8,82,16,62,31,43,45,29,63,16,82,6,104,2,125,,1679,r20,2l1720,6r20,10l1758,29r15,14l1785,62r10,20l1802,103r2,20l1804,1703r-2,23l1795,1746r-10,21l1773,1783r-15,16l1740,1812r-18,8l1699,1826r-20,2l125,1828xe" fillcolor="black">
              <v:path arrowok="t"/>
              <o:lock v:ext="edit" aspectratio="t"/>
            </v:shape>
            <v:shape id="_x0000_s5513" style="position:absolute;left:12332;top:7707;width:6;height:180;rotation:-90;mso-position-horizontal:absolute;mso-position-vertical:absolute" coordsize="6,179" path="m6,179l6,,2,,,179r6,xe" fillcolor="#e0e0e0" stroked="f">
              <v:path arrowok="t"/>
              <o:lock v:ext="edit" aspectratio="t"/>
            </v:shape>
            <v:shape id="_x0000_s5514" style="position:absolute;left:12332;top:7711;width:6;height:180;rotation:-90;mso-position-horizontal:absolute;mso-position-vertical:absolute" coordsize="6,179" path="m4,179l6,,,,,179r4,xe" fillcolor="#e0e0e0" stroked="f">
              <v:path arrowok="t"/>
              <o:lock v:ext="edit" aspectratio="t"/>
            </v:shape>
            <v:shape id="_x0000_s5515" style="position:absolute;left:12242;top:7763;width:186;height:180;rotation:-90;mso-position-horizontal:absolute;mso-position-vertical:absolute" coordsize="180,179" path="m180,88r-2,21l172,127r-10,17l150,158r-17,10l115,177r-19,2l76,179,57,172,41,164,24,152,14,136,6,119,2,99,,80,6,62,14,43,24,27,39,14,57,6,76,,94,r21,2l133,10r17,11l162,35r10,16l178,70r2,18l180,88xe" stroked="f">
              <v:path arrowok="t"/>
              <o:lock v:ext="edit" aspectratio="t"/>
            </v:shape>
            <v:shape id="_x0000_s5516" style="position:absolute;left:12332;top:7707;width:6;height:180;rotation:-90;mso-position-horizontal:absolute;mso-position-vertical:absolute" coordsize="6,179" path="m6,179l6,,2,,,179r6,xe" fillcolor="#e0e0e0" stroked="f">
              <v:path arrowok="t"/>
              <o:lock v:ext="edit" aspectratio="t"/>
            </v:shape>
            <v:shape id="_x0000_s5517" style="position:absolute;left:12332;top:7711;width:6;height:180;rotation:-90;mso-position-horizontal:absolute;mso-position-vertical:absolute" coordsize="6,179" path="m4,179l6,,,,,179r4,xe" fillcolor="#e0e0e0" stroked="f">
              <v:path arrowok="t"/>
              <o:lock v:ext="edit" aspectratio="t"/>
            </v:shape>
            <v:shape id="_x0000_s5518" style="position:absolute;left:12242;top:7763;width:186;height:180;rotation:-90;mso-position-horizontal:absolute;mso-position-vertical:absolute" coordsize="180,179" path="m180,88r-2,21l172,127r-10,17l150,158r-17,10l115,177r-19,2l76,179,57,172,41,164,24,152,14,136,6,119,2,99,,80,6,62,14,43,24,27,39,14,57,6,76,,94,r21,2l133,10r17,11l162,35r10,16l178,70r2,18l180,88e" filled="f" strokeweight=".6pt">
              <v:path arrowok="t"/>
              <o:lock v:ext="edit" aspectratio="t"/>
            </v:shape>
            <v:shape id="_x0000_s5519" style="position:absolute;left:12333;top:7828;width:4;height:69;rotation:-90;mso-position-horizontal:absolute;mso-position-vertical:absolute" coordsize="4,68" path="m4,68l4,,2,,,68r4,xe" fillcolor="#e0e0e0" stroked="f">
              <v:path arrowok="t"/>
              <o:lock v:ext="edit" aspectratio="t"/>
            </v:shape>
            <v:shape id="_x0000_s5520" style="position:absolute;left:12333;top:7830;width:4;height:69;rotation:-90;mso-position-horizontal:absolute;mso-position-vertical:absolute" coordsize="4,68" path="m2,68l4,,,,,68r2,xe" fillcolor="#e0e0e0" stroked="f">
              <v:path arrowok="t"/>
              <o:lock v:ext="edit" aspectratio="t"/>
            </v:shape>
            <v:shape id="_x0000_s5521" style="position:absolute;left:12299;top:7818;width:72;height:69;rotation:-90;mso-position-horizontal:absolute;mso-position-vertical:absolute" coordsize="70,68" path="m70,33l68,46,62,56r-8,8l41,68r-12,l19,64,8,56,2,46,,35,2,23,8,13,19,5,29,,41,,54,5r8,8l68,23r2,10l70,33xe" stroked="f">
              <v:path arrowok="t"/>
              <o:lock v:ext="edit" aspectratio="t"/>
            </v:shape>
            <v:shape id="_x0000_s5522" style="position:absolute;left:12333;top:7828;width:4;height:69;rotation:-90;mso-position-horizontal:absolute;mso-position-vertical:absolute" coordsize="4,68" path="m4,68l4,,2,,,68r4,xe" fillcolor="#e0e0e0" stroked="f">
              <v:path arrowok="t"/>
              <o:lock v:ext="edit" aspectratio="t"/>
            </v:shape>
            <v:shape id="_x0000_s5523" style="position:absolute;left:12333;top:7830;width:4;height:69;rotation:-90;mso-position-horizontal:absolute;mso-position-vertical:absolute" coordsize="4,68" path="m2,68l4,,,,,68r2,xe" fillcolor="#e0e0e0" stroked="f">
              <v:path arrowok="t"/>
              <o:lock v:ext="edit" aspectratio="t"/>
            </v:shape>
            <v:shape id="_x0000_s5524" style="position:absolute;left:12299;top:7818;width:72;height:69;rotation:-90;mso-position-horizontal:absolute;mso-position-vertical:absolute" coordsize="70,68" path="m70,33l68,46,62,56r-8,8l41,68r-12,l19,64,8,56,2,46,,35,2,23,8,13,19,5,29,,41,,54,5r8,8l68,23r2,10l70,33e" filled="f" strokeweight=".6pt">
              <v:path arrowok="t"/>
              <o:lock v:ext="edit" aspectratio="t"/>
            </v:shape>
            <v:shape id="_x0000_s5525" style="position:absolute;left:12328;top:6240;width:6;height:179;rotation:-90;mso-position-horizontal:absolute;mso-position-vertical:absolute" coordsize="6,178" path="m6,178l6,,2,,,178r6,xe" fillcolor="#e0e0e0" stroked="f">
              <v:path arrowok="t"/>
              <o:lock v:ext="edit" aspectratio="t"/>
            </v:shape>
            <v:shape id="_x0000_s5526" style="position:absolute;left:12327;top:6244;width:7;height:179;rotation:-90;mso-position-horizontal:absolute;mso-position-vertical:absolute" coordsize="7,178" path="m5,178l7,,,,,178r5,xe" fillcolor="#e0e0e0" stroked="f">
              <v:path arrowok="t"/>
              <o:lock v:ext="edit" aspectratio="t"/>
            </v:shape>
            <v:shape id="_x0000_s5527" style="position:absolute;left:12238;top:6239;width:186;height:179;rotation:-90;mso-position-horizontal:absolute;mso-position-vertical:absolute" coordsize="180,178" path="m180,88r-2,21l172,127r-11,17l147,158r-16,10l114,176r-20,2l75,178,57,172,38,164,24,152,12,135,4,119,,98,,80,4,62,12,43,24,27,38,14,55,6,75,,94,r18,2l131,10r16,11l161,35r11,16l178,70r2,18l180,88xe" stroked="f">
              <v:path arrowok="t"/>
              <o:lock v:ext="edit" aspectratio="t"/>
            </v:shape>
            <v:shape id="_x0000_s5528" style="position:absolute;left:12328;top:6240;width:6;height:179;rotation:-90;mso-position-horizontal:absolute;mso-position-vertical:absolute" coordsize="6,178" path="m6,178l6,,2,,,178r6,xe" fillcolor="#e0e0e0" stroked="f">
              <v:path arrowok="t"/>
              <o:lock v:ext="edit" aspectratio="t"/>
            </v:shape>
            <v:shape id="_x0000_s5529" style="position:absolute;left:12327;top:6244;width:7;height:179;rotation:-90;mso-position-horizontal:absolute;mso-position-vertical:absolute" coordsize="7,178" path="m5,178l7,,,,,178r5,xe" fillcolor="#e0e0e0" stroked="f">
              <v:path arrowok="t"/>
              <o:lock v:ext="edit" aspectratio="t"/>
            </v:shape>
            <v:shape id="_x0000_s5530" style="position:absolute;left:12238;top:6239;width:186;height:179;rotation:-90;mso-position-horizontal:absolute;mso-position-vertical:absolute" coordsize="180,178" path="m180,88r-2,21l172,127r-11,17l147,158r-16,10l114,176r-20,2l75,178,57,172,38,164,24,152,12,135,4,119,,98,,80,4,62,12,43,24,27,38,14,55,6,75,,94,r18,2l131,10r16,11l161,35r11,16l178,70r2,18l180,88e" filled="f" strokeweight=".6pt">
              <v:path arrowok="t"/>
              <o:lock v:ext="edit" aspectratio="t"/>
            </v:shape>
            <v:shape id="_x0000_s5531" style="position:absolute;left:12329;top:6271;width:4;height:69;rotation:-90;mso-position-horizontal:absolute;mso-position-vertical:absolute" coordsize="4,68" path="m4,68l4,,2,,,68r4,xe" fillcolor="#e0e0e0" stroked="f">
              <v:path arrowok="t"/>
              <o:lock v:ext="edit" aspectratio="t"/>
            </v:shape>
            <v:shape id="_x0000_s5532" style="position:absolute;left:12329;top:6273;width:4;height:69;rotation:-90;mso-position-horizontal:absolute;mso-position-vertical:absolute" coordsize="4,68" path="m2,68l4,,,,,68r2,xe" fillcolor="#e0e0e0" stroked="f">
              <v:path arrowok="t"/>
              <o:lock v:ext="edit" aspectratio="t"/>
            </v:shape>
            <v:shape id="_x0000_s5533" style="position:absolute;left:12295;top:6294;width:72;height:69;rotation:-90;mso-position-horizontal:absolute;mso-position-vertical:absolute" coordsize="70,68" path="m70,33l67,46,61,56,51,64,41,68r-12,l16,64,8,56,2,46,,35,2,23,8,13,16,4,29,,41,,51,4r10,9l67,23r3,10l70,33xe" stroked="f">
              <v:path arrowok="t"/>
              <o:lock v:ext="edit" aspectratio="t"/>
            </v:shape>
            <v:shape id="_x0000_s5534" style="position:absolute;left:12329;top:6271;width:4;height:69;rotation:-90;mso-position-horizontal:absolute;mso-position-vertical:absolute" coordsize="4,68" path="m4,68l4,,2,,,68r4,xe" fillcolor="#e0e0e0" stroked="f">
              <v:path arrowok="t"/>
              <o:lock v:ext="edit" aspectratio="t"/>
            </v:shape>
            <v:shape id="_x0000_s5535" style="position:absolute;left:12329;top:6273;width:4;height:69;rotation:-90;mso-position-horizontal:absolute;mso-position-vertical:absolute" coordsize="4,68" path="m2,68l4,,,,,68r2,xe" fillcolor="#e0e0e0" stroked="f">
              <v:path arrowok="t"/>
              <o:lock v:ext="edit" aspectratio="t"/>
            </v:shape>
            <v:shape id="_x0000_s5536" style="position:absolute;left:12295;top:6294;width:72;height:69;rotation:-90;mso-position-horizontal:absolute;mso-position-vertical:absolute" coordsize="70,68" path="m70,33l67,46,61,56,51,64,41,68r-12,l16,64,8,56,2,46,,35,2,23,8,13,16,4,29,,41,,51,4r10,9l67,23r3,10l70,33e" filled="f" strokeweight=".6pt">
              <v:path arrowok="t"/>
              <o:lock v:ext="edit" aspectratio="t"/>
            </v:shape>
            <v:shape id="_x0000_s5537" style="position:absolute;left:13848;top:7706;width:6;height:182;rotation:-90;mso-position-horizontal:absolute;mso-position-vertical:absolute" coordsize="6,180" path="m6,180l6,,2,,,180r6,xe" fillcolor="#e0e0e0" stroked="f">
              <v:path arrowok="t"/>
              <o:lock v:ext="edit" aspectratio="t"/>
            </v:shape>
            <v:shape id="_x0000_s5538" style="position:absolute;left:13848;top:7710;width:6;height:182;rotation:-90;mso-position-horizontal:absolute;mso-position-vertical:absolute" coordsize="6,180" path="m4,180l6,,,,,180r4,xe" fillcolor="#e0e0e0" stroked="f">
              <v:path arrowok="t"/>
              <o:lock v:ext="edit" aspectratio="t"/>
            </v:shape>
            <v:shape id="_x0000_s5539" style="position:absolute;left:13758;top:7762;width:186;height:182;rotation:-90;mso-position-horizontal:absolute;mso-position-vertical:absolute" coordsize="180,180" path="m180,90r-2,21l172,129r-10,17l150,160r-17,10l115,176r-19,4l76,180,57,174,41,166,24,152,14,137,6,119,2,100,,82,6,61,14,45,24,29,39,16,57,6,76,2,94,r21,4l133,10r17,12l162,37r10,16l178,72r2,18l180,90xe" stroked="f">
              <v:path arrowok="t"/>
              <o:lock v:ext="edit" aspectratio="t"/>
            </v:shape>
            <v:shape id="_x0000_s5540" style="position:absolute;left:13848;top:7706;width:6;height:182;rotation:-90;mso-position-horizontal:absolute;mso-position-vertical:absolute" coordsize="6,180" path="m6,180l6,,2,,,180r6,xe" fillcolor="#e0e0e0" stroked="f">
              <v:path arrowok="t"/>
              <o:lock v:ext="edit" aspectratio="t"/>
            </v:shape>
            <v:shape id="_x0000_s5541" style="position:absolute;left:13848;top:7710;width:6;height:182;rotation:-90;mso-position-horizontal:absolute;mso-position-vertical:absolute" coordsize="6,180" path="m4,180l6,,,,,180r4,xe" fillcolor="#e0e0e0" stroked="f">
              <v:path arrowok="t"/>
              <o:lock v:ext="edit" aspectratio="t"/>
            </v:shape>
            <v:shape id="_x0000_s5542" style="position:absolute;left:13758;top:7762;width:186;height:182;rotation:-90;mso-position-horizontal:absolute;mso-position-vertical:absolute" coordsize="180,180" path="m180,90r-2,21l172,129r-10,17l150,160r-17,10l115,176r-19,4l76,180,57,174,41,166,24,152,14,137,6,119,2,100,,82,6,61,14,45,24,29,39,16,57,6,76,2,94,r21,4l133,10r17,12l162,37r10,16l178,72r2,18l180,90e" filled="f" strokeweight=".6pt">
              <v:path arrowok="t"/>
              <o:lock v:ext="edit" aspectratio="t"/>
            </v:shape>
            <v:shape id="_x0000_s5543" style="position:absolute;left:13849;top:7821;width:4;height:75;rotation:-90;mso-position-horizontal:absolute;mso-position-vertical:absolute" coordsize="4,74" path="m4,74l4,,2,,,74r4,xe" fillcolor="#e0e0e0" stroked="f">
              <v:path arrowok="t"/>
              <o:lock v:ext="edit" aspectratio="t"/>
            </v:shape>
            <v:shape id="_x0000_s5544" style="position:absolute;left:13849;top:7823;width:4;height:75;rotation:-90;mso-position-horizontal:absolute;mso-position-vertical:absolute" coordsize="4,74" path="m2,74l4,,,,,74r2,xe" fillcolor="#e0e0e0" stroked="f">
              <v:path arrowok="t"/>
              <o:lock v:ext="edit" aspectratio="t"/>
            </v:shape>
            <v:shape id="_x0000_s5545" style="position:absolute;left:13813;top:7815;width:76;height:75;rotation:-90;mso-position-horizontal:absolute;mso-position-vertical:absolute" coordsize="74,74" path="m74,37l72,50,66,60r-8,8l47,74r-12,l23,72,12,64,4,56,,43,,31,4,21,12,11,23,4,35,,47,2,58,6r8,9l72,25r2,12l74,37xe" stroked="f">
              <v:path arrowok="t"/>
              <o:lock v:ext="edit" aspectratio="t"/>
            </v:shape>
            <v:shape id="_x0000_s5546" style="position:absolute;left:13849;top:7821;width:4;height:75;rotation:-90;mso-position-horizontal:absolute;mso-position-vertical:absolute" coordsize="4,74" path="m4,74l4,,2,,,74r4,xe" fillcolor="#e0e0e0" stroked="f">
              <v:path arrowok="t"/>
              <o:lock v:ext="edit" aspectratio="t"/>
            </v:shape>
            <v:shape id="_x0000_s5547" style="position:absolute;left:13849;top:7823;width:4;height:75;rotation:-90;mso-position-horizontal:absolute;mso-position-vertical:absolute" coordsize="4,74" path="m2,74l4,,,,,74r2,xe" fillcolor="#e0e0e0" stroked="f">
              <v:path arrowok="t"/>
              <o:lock v:ext="edit" aspectratio="t"/>
            </v:shape>
            <v:shape id="_x0000_s5548" style="position:absolute;left:13813;top:7815;width:76;height:75;rotation:-90;mso-position-horizontal:absolute;mso-position-vertical:absolute" coordsize="74,74" path="m74,37l72,50,66,60r-8,8l47,74r-12,l23,72,12,64,4,56,,43,,31,4,21,12,11,23,4,35,,47,2,58,6r8,9l72,25r2,12l74,37e" filled="f" strokeweight=".6pt">
              <v:path arrowok="t"/>
              <o:lock v:ext="edit" aspectratio="t"/>
            </v:shape>
            <v:shape id="_x0000_s5549" style="position:absolute;left:13090;top:7755;width:6;height:185;rotation:-90;mso-position-horizontal:absolute;mso-position-vertical:absolute" coordsize="6,183" path="m6,183l6,,2,,,183r6,xe" fillcolor="#e0e0e0" stroked="f">
              <v:path arrowok="t"/>
              <o:lock v:ext="edit" aspectratio="t"/>
            </v:shape>
            <v:shape id="_x0000_s5550" style="position:absolute;left:13090;top:7759;width:6;height:185;rotation:-90;mso-position-horizontal:absolute;mso-position-vertical:absolute" coordsize="6,183" path="m4,183l6,,,,,183r4,xe" fillcolor="#e0e0e0" stroked="f">
              <v:path arrowok="t"/>
              <o:lock v:ext="edit" aspectratio="t"/>
            </v:shape>
            <v:shape id="_x0000_s5551" style="position:absolute;left:13090;top:7771;width:6;height:185;rotation:-90;mso-position-horizontal:absolute;mso-position-vertical:absolute" coordsize="6,183" path="m6,183l6,,2,,,183r6,xe" fillcolor="#e0e0e0" stroked="f">
              <v:path arrowok="t"/>
              <o:lock v:ext="edit" aspectratio="t"/>
            </v:shape>
            <v:shape id="_x0000_s5552" style="position:absolute;left:13089;top:7775;width:7;height:185;rotation:-90;mso-position-horizontal:absolute;mso-position-vertical:absolute" coordsize="6,183" path="m4,183l6,,,,,183r4,xe" fillcolor="#e0e0e0" stroked="f">
              <v:path arrowok="t"/>
              <o:lock v:ext="edit" aspectratio="t"/>
            </v:shape>
            <v:shape id="_x0000_s5553" style="position:absolute;left:13090;top:7789;width:6;height:185;rotation:-90;mso-position-horizontal:absolute;mso-position-vertical:absolute" coordsize="6,183" path="m6,183l6,,2,,,183r6,xe" fillcolor="#e0e0e0" stroked="f">
              <v:path arrowok="t"/>
              <o:lock v:ext="edit" aspectratio="t"/>
            </v:shape>
            <v:shape id="_x0000_s5554" style="position:absolute;left:13090;top:7793;width:6;height:185;rotation:-90;mso-position-horizontal:absolute;mso-position-vertical:absolute" coordsize="6,183" path="m4,183l6,,,,,183r4,xe" fillcolor="#e0e0e0" stroked="f">
              <v:path arrowok="t"/>
              <o:lock v:ext="edit" aspectratio="t"/>
            </v:shape>
            <v:shape id="_x0000_s5555" style="position:absolute;left:13000;top:7760;width:186;height:185;rotation:-90;mso-position-horizontal:absolute;mso-position-vertical:absolute" coordsize="180,183" path="m180,90r-2,21l172,129r-8,17l152,160r-17,10l119,178r-19,5l82,183,63,178,45,170,31,160,18,146,8,129,2,111,,90,2,72,8,53,18,37,31,23,45,12,63,4,82,r18,l119,4r16,6l152,23r12,14l172,53r6,19l180,90r,xe" stroked="f">
              <v:path arrowok="t"/>
              <o:lock v:ext="edit" aspectratio="t"/>
            </v:shape>
            <v:shape id="_x0000_s5556" style="position:absolute;left:13090;top:7755;width:6;height:185;rotation:-90;mso-position-horizontal:absolute;mso-position-vertical:absolute" coordsize="6,183" path="m6,183l6,,2,,,183r6,xe" fillcolor="#e0e0e0" stroked="f">
              <v:path arrowok="t"/>
              <o:lock v:ext="edit" aspectratio="t"/>
            </v:shape>
            <v:shape id="_x0000_s5557" style="position:absolute;left:13090;top:7759;width:6;height:185;rotation:-90;mso-position-horizontal:absolute;mso-position-vertical:absolute" coordsize="6,183" path="m4,183l6,,,,,183r4,xe" fillcolor="#e0e0e0" stroked="f">
              <v:path arrowok="t"/>
              <o:lock v:ext="edit" aspectratio="t"/>
            </v:shape>
            <v:shape id="_x0000_s5558" style="position:absolute;left:13090;top:7771;width:6;height:185;rotation:-90;mso-position-horizontal:absolute;mso-position-vertical:absolute" coordsize="6,183" path="m6,183l6,,2,,,183r6,xe" fillcolor="#e0e0e0" stroked="f">
              <v:path arrowok="t"/>
              <o:lock v:ext="edit" aspectratio="t"/>
            </v:shape>
            <v:shape id="_x0000_s5559" style="position:absolute;left:13089;top:7775;width:7;height:185;rotation:-90;mso-position-horizontal:absolute;mso-position-vertical:absolute" coordsize="6,183" path="m4,183l6,,,,,183r4,xe" fillcolor="#e0e0e0" stroked="f">
              <v:path arrowok="t"/>
              <o:lock v:ext="edit" aspectratio="t"/>
            </v:shape>
            <v:shape id="_x0000_s5560" style="position:absolute;left:13090;top:7789;width:6;height:185;rotation:-90;mso-position-horizontal:absolute;mso-position-vertical:absolute" coordsize="6,183" path="m6,183l6,,2,,,183r6,xe" fillcolor="#e0e0e0" stroked="f">
              <v:path arrowok="t"/>
              <o:lock v:ext="edit" aspectratio="t"/>
            </v:shape>
            <v:shape id="_x0000_s5561" style="position:absolute;left:13090;top:7793;width:6;height:185;rotation:-90;mso-position-horizontal:absolute;mso-position-vertical:absolute" coordsize="6,183" path="m4,183l6,,,,,183r4,xe" fillcolor="#e0e0e0" stroked="f">
              <v:path arrowok="t"/>
              <o:lock v:ext="edit" aspectratio="t"/>
            </v:shape>
            <v:shape id="_x0000_s5562" style="position:absolute;left:13000;top:7760;width:186;height:185;rotation:-90;mso-position-horizontal:absolute;mso-position-vertical:absolute" coordsize="180,183" path="m180,90r-2,21l172,129r-8,17l152,160r-17,10l119,178r-19,5l82,183,63,178,45,170,31,160,18,146,8,129,2,111,,90,2,72,8,53,18,37,31,23,45,12,63,4,82,r18,l119,4r16,6l152,23r12,14l172,53r6,19l180,90r,e" filled="f" strokeweight=".6pt">
              <v:path arrowok="t"/>
              <o:lock v:ext="edit" aspectratio="t"/>
            </v:shape>
            <v:shape id="_x0000_s5563" style="position:absolute;left:13098;top:7824;width:4;height:69;rotation:-90;mso-position-horizontal:absolute;mso-position-vertical:absolute" coordsize="4,69" path="m4,69l4,,2,,,69r4,xe" fillcolor="#e0e0e0" stroked="f">
              <v:path arrowok="t"/>
              <o:lock v:ext="edit" aspectratio="t"/>
            </v:shape>
            <v:shape id="_x0000_s5564" style="position:absolute;left:13098;top:7826;width:4;height:69;rotation:-90;mso-position-horizontal:absolute;mso-position-vertical:absolute" coordsize="4,69" path="m2,69l4,,,,,69r2,xe" fillcolor="#e0e0e0" stroked="f">
              <v:path arrowok="t"/>
              <o:lock v:ext="edit" aspectratio="t"/>
            </v:shape>
            <v:shape id="_x0000_s5565" style="position:absolute;left:13062;top:7818;width:76;height:69;rotation:-90;mso-position-horizontal:absolute;mso-position-vertical:absolute" coordsize="74,69" path="m74,34l72,47,66,57r-8,8l47,69r-12,l23,67,12,61,4,51,,41,,30,4,18r8,-8l23,4,35,,47,2,58,6r8,8l72,24r2,10l74,34xe" stroked="f">
              <v:path arrowok="t"/>
              <o:lock v:ext="edit" aspectratio="t"/>
            </v:shape>
            <v:shape id="_x0000_s5566" style="position:absolute;left:13098;top:7824;width:4;height:69;rotation:-90;mso-position-horizontal:absolute;mso-position-vertical:absolute" coordsize="4,69" path="m4,69l4,,2,,,69r4,xe" fillcolor="#e0e0e0" stroked="f">
              <v:path arrowok="t"/>
              <o:lock v:ext="edit" aspectratio="t"/>
            </v:shape>
            <v:shape id="_x0000_s5567" style="position:absolute;left:13098;top:7826;width:4;height:69;rotation:-90;mso-position-horizontal:absolute;mso-position-vertical:absolute" coordsize="4,69" path="m2,69l4,,,,,69r2,xe" fillcolor="#e0e0e0" stroked="f">
              <v:path arrowok="t"/>
              <o:lock v:ext="edit" aspectratio="t"/>
            </v:shape>
            <v:shape id="_x0000_s5568" style="position:absolute;left:13062;top:7818;width:76;height:69;rotation:-90;mso-position-horizontal:absolute;mso-position-vertical:absolute" coordsize="74,69" path="m74,34l72,47,66,57r-8,8l47,69r-12,l23,67,12,61,4,51,,41,,30,4,18r8,-8l23,4,35,,47,2,58,6r8,8l72,24r2,10l74,34e" filled="f" strokeweight=".6pt">
              <v:path arrowok="t"/>
              <o:lock v:ext="edit" aspectratio="t"/>
            </v:shape>
            <v:shape id="_x0000_s5569" style="position:absolute;left:13842;top:6258;width:6;height:181;rotation:-90;mso-position-horizontal:absolute;mso-position-vertical:absolute" coordsize="6,180" path="m,180l,,4,,6,180r-6,xe" fillcolor="#e0e0e0" stroked="f">
              <v:path arrowok="t"/>
              <o:lock v:ext="edit" aspectratio="t"/>
            </v:shape>
            <v:shape id="_x0000_s5570" style="position:absolute;left:13842;top:6254;width:6;height:181;rotation:-90;mso-position-horizontal:absolute;mso-position-vertical:absolute" coordsize="6,180" path="m2,180l,,6,r,180l2,180xe" fillcolor="#e0e0e0" stroked="f">
              <v:path arrowok="t"/>
              <o:lock v:ext="edit" aspectratio="t"/>
            </v:shape>
            <v:shape id="_x0000_s5571" style="position:absolute;left:13842;top:6241;width:6;height:181;rotation:-90;mso-position-horizontal:absolute;mso-position-vertical:absolute" coordsize="6,180" path="m,180l,,4,,6,180r-6,xe" fillcolor="#e0e0e0" stroked="f">
              <v:path arrowok="t"/>
              <o:lock v:ext="edit" aspectratio="t"/>
            </v:shape>
            <v:shape id="_x0000_s5572" style="position:absolute;left:13842;top:6237;width:6;height:181;rotation:-90;mso-position-horizontal:absolute;mso-position-vertical:absolute" coordsize="6,180" path="m2,180l,,6,r,180l2,180xe" fillcolor="#e0e0e0" stroked="f">
              <v:path arrowok="t"/>
              <o:lock v:ext="edit" aspectratio="t"/>
            </v:shape>
            <v:shape id="_x0000_s5573" style="position:absolute;left:13842;top:6224;width:6;height:181;rotation:-90;mso-position-horizontal:absolute;mso-position-vertical:absolute" coordsize="6,180" path="m,180l,,4,,6,180r-6,xe" fillcolor="#e0e0e0" stroked="f">
              <v:path arrowok="t"/>
              <o:lock v:ext="edit" aspectratio="t"/>
            </v:shape>
            <v:shape id="_x0000_s5574" style="position:absolute;left:13842;top:6220;width:6;height:181;rotation:-90;mso-position-horizontal:absolute;mso-position-vertical:absolute" coordsize="6,180" path="m2,180l,,6,r,180l2,180xe" fillcolor="#e0e0e0" stroked="f">
              <v:path arrowok="t"/>
              <o:lock v:ext="edit" aspectratio="t"/>
            </v:shape>
            <v:shape id="_x0000_s5575" style="position:absolute;left:13752;top:6236;width:186;height:181;rotation:-90;mso-position-horizontal:absolute;mso-position-vertical:absolute" coordsize="180,180" path="m180,90r-2,21l172,129r-11,16l147,160r-16,10l114,176r-20,4l75,180,57,174,39,166,24,152,12,137,4,119,,100,,82,4,61,12,45,24,28,39,16,55,6,75,2,94,r18,4l131,10r16,12l161,37r11,16l178,72r2,18l180,90xe" stroked="f">
              <v:path arrowok="t"/>
              <o:lock v:ext="edit" aspectratio="t"/>
            </v:shape>
            <v:shape id="_x0000_s5576" style="position:absolute;left:13842;top:6258;width:6;height:181;rotation:-90;mso-position-horizontal:absolute;mso-position-vertical:absolute" coordsize="6,180" path="m,180l,,4,,6,180r-6,xe" fillcolor="#e0e0e0" stroked="f">
              <v:path arrowok="t"/>
              <o:lock v:ext="edit" aspectratio="t"/>
            </v:shape>
            <v:shape id="_x0000_s5577" style="position:absolute;left:13842;top:6254;width:6;height:181;rotation:-90;mso-position-horizontal:absolute;mso-position-vertical:absolute" coordsize="6,180" path="m2,180l,,6,r,180l2,180xe" fillcolor="#e0e0e0" stroked="f">
              <v:path arrowok="t"/>
              <o:lock v:ext="edit" aspectratio="t"/>
            </v:shape>
            <v:shape id="_x0000_s5578" style="position:absolute;left:13842;top:6241;width:6;height:181;rotation:-90;mso-position-horizontal:absolute;mso-position-vertical:absolute" coordsize="6,180" path="m,180l,,4,,6,180r-6,xe" fillcolor="#e0e0e0" stroked="f">
              <v:path arrowok="t"/>
              <o:lock v:ext="edit" aspectratio="t"/>
            </v:shape>
            <v:shape id="_x0000_s5579" style="position:absolute;left:13842;top:6237;width:6;height:181;rotation:-90;mso-position-horizontal:absolute;mso-position-vertical:absolute" coordsize="6,180" path="m2,180l,,6,r,180l2,180xe" fillcolor="#e0e0e0" stroked="f">
              <v:path arrowok="t"/>
              <o:lock v:ext="edit" aspectratio="t"/>
            </v:shape>
            <v:shape id="_x0000_s5580" style="position:absolute;left:13842;top:6224;width:6;height:181;rotation:-90;mso-position-horizontal:absolute;mso-position-vertical:absolute" coordsize="6,180" path="m,180l,,4,,6,180r-6,xe" fillcolor="#e0e0e0" stroked="f">
              <v:path arrowok="t"/>
              <o:lock v:ext="edit" aspectratio="t"/>
            </v:shape>
            <v:shape id="_x0000_s5581" style="position:absolute;left:13842;top:6220;width:6;height:181;rotation:-90;mso-position-horizontal:absolute;mso-position-vertical:absolute" coordsize="6,180" path="m2,180l,,6,r,180l2,180xe" fillcolor="#e0e0e0" stroked="f">
              <v:path arrowok="t"/>
              <o:lock v:ext="edit" aspectratio="t"/>
            </v:shape>
            <v:shape id="_x0000_s5582" style="position:absolute;left:13752;top:6236;width:186;height:181;rotation:-90;mso-position-horizontal:absolute;mso-position-vertical:absolute" coordsize="180,180" path="m180,90r-2,21l172,129r-11,16l147,160r-16,10l114,176r-20,4l75,180,57,174,39,166,24,152,12,137,4,119,,100,,82,4,61,12,45,24,28,39,16,55,6,75,2,94,r18,4l131,10r16,12l161,37r11,16l178,72r2,18l180,90e" filled="f" strokeweight=".6pt">
              <v:path arrowok="t"/>
              <o:lock v:ext="edit" aspectratio="t"/>
            </v:shape>
            <v:shape id="_x0000_s5583" style="position:absolute;left:13843;top:6272;width:4;height:75;rotation:-90;mso-position-horizontal:absolute;mso-position-vertical:absolute" coordsize="4,74" path="m4,74l4,,2,,,74r4,xe" fillcolor="#e0e0e0" stroked="f">
              <v:path arrowok="t"/>
              <o:lock v:ext="edit" aspectratio="t"/>
            </v:shape>
            <v:shape id="_x0000_s5584" style="position:absolute;left:13843;top:6274;width:4;height:75;rotation:-90;mso-position-horizontal:absolute;mso-position-vertical:absolute" coordsize="4,74" path="m2,74l4,,,,,74r2,xe" fillcolor="#e0e0e0" stroked="f">
              <v:path arrowok="t"/>
              <o:lock v:ext="edit" aspectratio="t"/>
            </v:shape>
            <v:shape id="_x0000_s5585" style="position:absolute;left:13809;top:6289;width:72;height:75;rotation:-90;mso-position-horizontal:absolute;mso-position-vertical:absolute" coordsize="70,74" path="m70,37l68,49,61,60r-8,8l43,74r-12,l20,72,10,64,4,56,,43,,31,4,21,10,10,20,4,31,,43,2,53,6r8,8l68,25r2,12l70,37xe" stroked="f">
              <v:path arrowok="t"/>
              <o:lock v:ext="edit" aspectratio="t"/>
            </v:shape>
            <v:shape id="_x0000_s5586" style="position:absolute;left:13843;top:6272;width:4;height:75;rotation:-90;mso-position-horizontal:absolute;mso-position-vertical:absolute" coordsize="4,74" path="m4,74l4,,2,,,74r4,xe" fillcolor="#e0e0e0" stroked="f">
              <v:path arrowok="t"/>
              <o:lock v:ext="edit" aspectratio="t"/>
            </v:shape>
            <v:shape id="_x0000_s5587" style="position:absolute;left:13843;top:6274;width:4;height:75;rotation:-90;mso-position-horizontal:absolute;mso-position-vertical:absolute" coordsize="4,74" path="m2,74l4,,,,,74r2,xe" fillcolor="#e0e0e0" stroked="f">
              <v:path arrowok="t"/>
              <o:lock v:ext="edit" aspectratio="t"/>
            </v:shape>
            <v:shape id="_x0000_s5588" style="position:absolute;left:13809;top:6289;width:72;height:75;rotation:-90;mso-position-horizontal:absolute;mso-position-vertical:absolute" coordsize="70,74" path="m70,37l68,49,61,60r-8,8l43,74r-12,l20,72,10,64,4,56,,43,,31,4,21,10,10,20,4,31,,43,2,53,6r8,8l68,25r2,12l70,37e" filled="f" strokeweight=".6pt">
              <v:path arrowok="t"/>
              <o:lock v:ext="edit" aspectratio="t"/>
            </v:shape>
            <v:shape id="_x0000_s5589" style="position:absolute;left:13842;top:6996;width:6;height:181;rotation:-90;mso-position-horizontal:absolute;mso-position-vertical:absolute" coordsize="6,180" path="m,180l,,4,,6,180r-6,xe" fillcolor="#e0e0e0" stroked="f">
              <v:path arrowok="t"/>
              <o:lock v:ext="edit" aspectratio="t"/>
            </v:shape>
            <v:shape id="_x0000_s5590" style="position:absolute;left:13842;top:6992;width:6;height:181;rotation:-90;mso-position-horizontal:absolute;mso-position-vertical:absolute" coordsize="6,180" path="m2,180l,,6,r,180l2,180xe" fillcolor="#e0e0e0" stroked="f">
              <v:path arrowok="t"/>
              <o:lock v:ext="edit" aspectratio="t"/>
            </v:shape>
            <v:shape id="_x0000_s5591" style="position:absolute;left:13842;top:6980;width:6;height:181;rotation:-90;mso-position-horizontal:absolute;mso-position-vertical:absolute" coordsize="6,180" path="m,180l,,4,,6,180r-6,xe" fillcolor="#e0e0e0" stroked="f">
              <v:path arrowok="t"/>
              <o:lock v:ext="edit" aspectratio="t"/>
            </v:shape>
            <v:shape id="_x0000_s5592" style="position:absolute;left:13841;top:6975;width:8;height:181;rotation:-90;mso-position-horizontal:absolute;mso-position-vertical:absolute" coordsize="7,180" path="m2,180l,,7,r,180l2,180xe" fillcolor="#e0e0e0" stroked="f">
              <v:path arrowok="t"/>
              <o:lock v:ext="edit" aspectratio="t"/>
            </v:shape>
            <v:shape id="_x0000_s5593" style="position:absolute;left:13842;top:6962;width:6;height:181;rotation:-90;mso-position-horizontal:absolute;mso-position-vertical:absolute" coordsize="6,180" path="m,180l,,4,,6,180r-6,xe" fillcolor="#e0e0e0" stroked="f">
              <v:path arrowok="t"/>
              <o:lock v:ext="edit" aspectratio="t"/>
            </v:shape>
            <v:shape id="_x0000_s5594" style="position:absolute;left:13842;top:6958;width:6;height:181;rotation:-90;mso-position-horizontal:absolute;mso-position-vertical:absolute" coordsize="6,180" path="m2,180l,,6,r,180l2,180xe" fillcolor="#e0e0e0" stroked="f">
              <v:path arrowok="t"/>
              <o:lock v:ext="edit" aspectratio="t"/>
            </v:shape>
            <v:shape id="_x0000_s5595" style="position:absolute;left:13752;top:7003;width:186;height:181;rotation:-90;mso-position-horizontal:absolute;mso-position-vertical:absolute" coordsize="178,180" path="m178,90r-2,21l170,129r-10,16l147,160r-16,10l112,176r-18,4l73,180,55,174,39,166,24,152,12,137,4,119,,100,,82,4,61,12,45,24,28,39,16,55,6,73,2,94,r18,4l131,10r16,12l160,37r10,16l176,72r2,18l178,90xe" stroked="f">
              <v:path arrowok="t"/>
              <o:lock v:ext="edit" aspectratio="t"/>
            </v:shape>
            <v:shape id="_x0000_s5596" style="position:absolute;left:13842;top:6996;width:6;height:181;rotation:-90;mso-position-horizontal:absolute;mso-position-vertical:absolute" coordsize="6,180" path="m,180l,,4,,6,180r-6,xe" fillcolor="#e0e0e0" stroked="f">
              <v:path arrowok="t"/>
              <o:lock v:ext="edit" aspectratio="t"/>
            </v:shape>
            <v:shape id="_x0000_s5597" style="position:absolute;left:13842;top:6992;width:6;height:181;rotation:-90;mso-position-horizontal:absolute;mso-position-vertical:absolute" coordsize="6,180" path="m2,180l,,6,r,180l2,180xe" fillcolor="#e0e0e0" stroked="f">
              <v:path arrowok="t"/>
              <o:lock v:ext="edit" aspectratio="t"/>
            </v:shape>
            <v:shape id="_x0000_s5598" style="position:absolute;left:13842;top:6980;width:6;height:181;rotation:-90;mso-position-horizontal:absolute;mso-position-vertical:absolute" coordsize="6,180" path="m,180l,,4,,6,180r-6,xe" fillcolor="#e0e0e0" stroked="f">
              <v:path arrowok="t"/>
              <o:lock v:ext="edit" aspectratio="t"/>
            </v:shape>
            <v:shape id="_x0000_s5599" style="position:absolute;left:13841;top:6975;width:8;height:181;rotation:-90;mso-position-horizontal:absolute;mso-position-vertical:absolute" coordsize="7,180" path="m2,180l,,7,r,180l2,180xe" fillcolor="#e0e0e0" stroked="f">
              <v:path arrowok="t"/>
              <o:lock v:ext="edit" aspectratio="t"/>
            </v:shape>
            <v:shape id="_x0000_s5600" style="position:absolute;left:13842;top:6962;width:6;height:181;rotation:-90;mso-position-horizontal:absolute;mso-position-vertical:absolute" coordsize="6,180" path="m,180l,,4,,6,180r-6,xe" fillcolor="#e0e0e0" stroked="f">
              <v:path arrowok="t"/>
              <o:lock v:ext="edit" aspectratio="t"/>
            </v:shape>
            <v:shape id="_x0000_s5601" style="position:absolute;left:13842;top:6958;width:6;height:181;rotation:-90;mso-position-horizontal:absolute;mso-position-vertical:absolute" coordsize="6,180" path="m2,180l,,6,r,180l2,180xe" fillcolor="#e0e0e0" stroked="f">
              <v:path arrowok="t"/>
              <o:lock v:ext="edit" aspectratio="t"/>
            </v:shape>
            <v:shape id="_x0000_s5602" style="position:absolute;left:13752;top:7003;width:186;height:181;rotation:-90;mso-position-horizontal:absolute;mso-position-vertical:absolute" coordsize="178,180" path="m178,90r-2,21l170,129r-10,16l147,160r-16,10l112,176r-18,4l73,180,55,174,39,166,24,152,12,137,4,119,,100,,82,4,61,12,45,24,28,39,16,55,6,73,2,94,r18,4l131,10r16,12l160,37r10,16l176,72r2,18l178,90e" filled="f" strokeweight=".6pt">
              <v:path arrowok="t"/>
              <o:lock v:ext="edit" aspectratio="t"/>
            </v:shape>
            <v:shape id="_x0000_s5603" style="position:absolute;left:13809;top:7056;width:72;height:75;rotation:-90;mso-position-horizontal:absolute;mso-position-vertical:absolute" coordsize="68,74" path="m68,37l66,49,61,60r-8,8l43,74r-12,l20,72,10,64,2,56,,43,,31,4,21,10,10,20,4,31,,43,2,53,6r8,8l68,25r,12l68,37xe" stroked="f">
              <v:path arrowok="t"/>
              <o:lock v:ext="edit" aspectratio="t"/>
            </v:shape>
            <v:shape id="_x0000_s5604" style="position:absolute;left:13809;top:7056;width:72;height:75;rotation:-90;mso-position-horizontal:absolute;mso-position-vertical:absolute" coordsize="68,74" path="m68,37l66,49,61,60r-8,8l43,74r-12,l20,72,10,64,2,56,,43,,31,4,21,10,10,20,4,31,,43,2,53,6r8,8l68,25r,12l68,37e" filled="f" strokeweight=".6pt">
              <v:path arrowok="t"/>
              <o:lock v:ext="edit" aspectratio="t"/>
            </v:shape>
            <v:shape id="_x0000_s5605" style="position:absolute;left:13094;top:6237;width:6;height:181;rotation:-90;mso-position-horizontal:absolute;mso-position-vertical:absolute" coordsize="6,179" path="m6,179l6,,2,,,179r6,xe" fillcolor="#e0e0e0" stroked="f">
              <v:path arrowok="t"/>
              <o:lock v:ext="edit" aspectratio="t"/>
            </v:shape>
            <v:shape id="_x0000_s5606" style="position:absolute;left:13094;top:6241;width:6;height:181;rotation:-90;mso-position-horizontal:absolute;mso-position-vertical:absolute" coordsize="6,179" path="m4,179l6,,,,,179r4,xe" fillcolor="#e0e0e0" stroked="f">
              <v:path arrowok="t"/>
              <o:lock v:ext="edit" aspectratio="t"/>
            </v:shape>
            <v:shape id="_x0000_s5607" style="position:absolute;left:13004;top:6236;width:186;height:181;rotation:-90;mso-position-horizontal:absolute;mso-position-vertical:absolute" coordsize="180,179" path="m180,88r-2,21l172,127r-11,17l147,158r-16,10l114,177r-20,2l75,179,57,172,39,164,24,152,12,136,4,117,,99,,80,4,60,12,43,24,27,39,14,55,6,75,,94,r18,2l131,10r16,11l161,35r11,16l178,70r2,18l180,88xe" stroked="f">
              <v:path arrowok="t"/>
              <o:lock v:ext="edit" aspectratio="t"/>
            </v:shape>
            <v:shape id="_x0000_s5608" style="position:absolute;left:13094;top:6237;width:6;height:181;rotation:-90;mso-position-horizontal:absolute;mso-position-vertical:absolute" coordsize="6,179" path="m6,179l6,,2,,,179r6,xe" fillcolor="#e0e0e0" stroked="f">
              <v:path arrowok="t"/>
              <o:lock v:ext="edit" aspectratio="t"/>
            </v:shape>
            <v:shape id="_x0000_s5609" style="position:absolute;left:13094;top:6241;width:6;height:181;rotation:-90;mso-position-horizontal:absolute;mso-position-vertical:absolute" coordsize="6,179" path="m4,179l6,,,,,179r4,xe" fillcolor="#e0e0e0" stroked="f">
              <v:path arrowok="t"/>
              <o:lock v:ext="edit" aspectratio="t"/>
            </v:shape>
            <v:shape id="_x0000_s5610" style="position:absolute;left:13004;top:6236;width:186;height:181;rotation:-90;mso-position-horizontal:absolute;mso-position-vertical:absolute" coordsize="180,179" path="m180,88r-2,21l172,127r-11,17l147,158r-16,10l114,177r-20,2l75,179,57,172,39,164,24,152,12,136,4,117,,99,,80,4,60,12,43,24,27,39,14,55,6,75,,94,r18,2l131,10r16,11l161,35r11,16l178,70r2,18l180,88e" filled="f" strokeweight=".6pt">
              <v:path arrowok="t"/>
              <o:lock v:ext="edit" aspectratio="t"/>
            </v:shape>
            <v:shape id="_x0000_s5611" style="position:absolute;left:13092;top:6258;width:5;height:70;rotation:-90;mso-position-horizontal:absolute;mso-position-vertical:absolute" coordsize="5,70" path="m5,70l5,,3,,,70r5,xe" fillcolor="#e0e0e0" stroked="f">
              <v:path arrowok="t"/>
              <o:lock v:ext="edit" aspectratio="t"/>
            </v:shape>
            <v:shape id="_x0000_s5612" style="position:absolute;left:13092;top:6260;width:5;height:70;rotation:-90;mso-position-horizontal:absolute;mso-position-vertical:absolute" coordsize="5,70" path="m2,70l5,,,,,70r2,xe" fillcolor="#e0e0e0" stroked="f">
              <v:path arrowok="t"/>
              <o:lock v:ext="edit" aspectratio="t"/>
            </v:shape>
            <v:shape id="_x0000_s5613" style="position:absolute;left:13056;top:6291;width:77;height:70;rotation:-90;mso-position-horizontal:absolute;mso-position-vertical:absolute" coordsize="74,70" path="m74,35l72,48,65,58r-8,8l45,70r-12,l22,68,12,62,4,52,,41,,31,4,19r8,-8l20,5,33,,45,3,57,7r8,8l72,25r2,10l74,35xe" stroked="f">
              <v:path arrowok="t"/>
              <o:lock v:ext="edit" aspectratio="t"/>
            </v:shape>
            <v:shape id="_x0000_s5614" style="position:absolute;left:13092;top:6258;width:5;height:70;rotation:-90;mso-position-horizontal:absolute;mso-position-vertical:absolute" coordsize="5,70" path="m5,70l5,,3,,,70r5,xe" fillcolor="#e0e0e0" stroked="f">
              <v:path arrowok="t"/>
              <o:lock v:ext="edit" aspectratio="t"/>
            </v:shape>
            <v:shape id="_x0000_s5615" style="position:absolute;left:13092;top:6260;width:5;height:70;rotation:-90;mso-position-horizontal:absolute;mso-position-vertical:absolute" coordsize="5,70" path="m2,70l5,,,,,70r2,xe" fillcolor="#e0e0e0" stroked="f">
              <v:path arrowok="t"/>
              <o:lock v:ext="edit" aspectratio="t"/>
            </v:shape>
            <v:shape id="_x0000_s5616" style="position:absolute;left:13056;top:6291;width:77;height:70;rotation:-90;mso-position-horizontal:absolute;mso-position-vertical:absolute" coordsize="74,70" path="m74,35l72,48,65,58r-8,8l45,70r-12,l22,68,12,62,4,52,,41,,31,4,19r8,-8l20,5,33,,45,3,57,7r8,8l72,25r2,10l74,35e" filled="f" strokeweight=".6pt">
              <v:path arrowok="t"/>
              <o:lock v:ext="edit" aspectratio="t"/>
            </v:shape>
            <v:shape id="_x0000_s5617" type="#_x0000_t136" style="position:absolute;left:12645;top:6726;width:552;height:354" strokecolor="white">
              <v:shadow color="#868686"/>
              <v:textpath style="font-family:&quot;Abadi MT Condensed&quot;;v-text-kern:t" trim="t" fitpath="t" string="U22"/>
              <o:lock v:ext="edit" aspectratio="t"/>
            </v:shape>
            <v:shape id="_x0000_s5618" type="#_x0000_t136" style="position:absolute;left:12251;top:7266;width:1267;height:154" strokecolor="white">
              <v:shadow color="#868686"/>
              <v:textpath style="font-family:&quot;Abadi MT Condensed&quot;;v-text-kern:t" trim="t" fitpath="t" string="COLOR ORGAN"/>
              <o:lock v:ext="edit" aspectratio="t"/>
            </v:shape>
            <v:rect id="_x0000_s5619" style="position:absolute;left:12201;top:6585;width:1380;height:993" filled="f" fillcolor="black" strokecolor="white"/>
          </v:group>
        </w:pict>
      </w:r>
      <w:r w:rsidR="008E72EA">
        <w:rPr>
          <w:noProof/>
          <w:sz w:val="20"/>
        </w:rPr>
        <mc:AlternateContent>
          <mc:Choice Requires="wps">
            <w:drawing>
              <wp:anchor distT="0" distB="0" distL="114300" distR="114300" simplePos="0" relativeHeight="251681280" behindDoc="0" locked="0" layoutInCell="1" allowOverlap="1" wp14:anchorId="23BFAF7B" wp14:editId="0BBBCC64">
                <wp:simplePos x="0" y="0"/>
                <wp:positionH relativeFrom="column">
                  <wp:posOffset>2846705</wp:posOffset>
                </wp:positionH>
                <wp:positionV relativeFrom="paragraph">
                  <wp:posOffset>5297170</wp:posOffset>
                </wp:positionV>
                <wp:extent cx="196215" cy="190500"/>
                <wp:effectExtent l="13970" t="6985" r="18415" b="12065"/>
                <wp:wrapNone/>
                <wp:docPr id="522" name="Freeform 4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6215" cy="190500"/>
                        </a:xfrm>
                        <a:custGeom>
                          <a:avLst/>
                          <a:gdLst>
                            <a:gd name="T0" fmla="*/ 22 w 309"/>
                            <a:gd name="T1" fmla="*/ 296 h 300"/>
                            <a:gd name="T2" fmla="*/ 22 w 309"/>
                            <a:gd name="T3" fmla="*/ 296 h 300"/>
                            <a:gd name="T4" fmla="*/ 20 w 309"/>
                            <a:gd name="T5" fmla="*/ 298 h 300"/>
                            <a:gd name="T6" fmla="*/ 18 w 309"/>
                            <a:gd name="T7" fmla="*/ 300 h 300"/>
                            <a:gd name="T8" fmla="*/ 16 w 309"/>
                            <a:gd name="T9" fmla="*/ 300 h 300"/>
                            <a:gd name="T10" fmla="*/ 14 w 309"/>
                            <a:gd name="T11" fmla="*/ 300 h 300"/>
                            <a:gd name="T12" fmla="*/ 12 w 309"/>
                            <a:gd name="T13" fmla="*/ 300 h 300"/>
                            <a:gd name="T14" fmla="*/ 10 w 309"/>
                            <a:gd name="T15" fmla="*/ 300 h 300"/>
                            <a:gd name="T16" fmla="*/ 6 w 309"/>
                            <a:gd name="T17" fmla="*/ 300 h 300"/>
                            <a:gd name="T18" fmla="*/ 4 w 309"/>
                            <a:gd name="T19" fmla="*/ 298 h 300"/>
                            <a:gd name="T20" fmla="*/ 4 w 309"/>
                            <a:gd name="T21" fmla="*/ 296 h 300"/>
                            <a:gd name="T22" fmla="*/ 2 w 309"/>
                            <a:gd name="T23" fmla="*/ 294 h 300"/>
                            <a:gd name="T24" fmla="*/ 0 w 309"/>
                            <a:gd name="T25" fmla="*/ 291 h 300"/>
                            <a:gd name="T26" fmla="*/ 0 w 309"/>
                            <a:gd name="T27" fmla="*/ 289 h 300"/>
                            <a:gd name="T28" fmla="*/ 0 w 309"/>
                            <a:gd name="T29" fmla="*/ 287 h 300"/>
                            <a:gd name="T30" fmla="*/ 0 w 309"/>
                            <a:gd name="T31" fmla="*/ 285 h 300"/>
                            <a:gd name="T32" fmla="*/ 0 w 309"/>
                            <a:gd name="T33" fmla="*/ 283 h 300"/>
                            <a:gd name="T34" fmla="*/ 0 w 309"/>
                            <a:gd name="T35" fmla="*/ 281 h 300"/>
                            <a:gd name="T36" fmla="*/ 2 w 309"/>
                            <a:gd name="T37" fmla="*/ 279 h 300"/>
                            <a:gd name="T38" fmla="*/ 4 w 309"/>
                            <a:gd name="T39" fmla="*/ 277 h 300"/>
                            <a:gd name="T40" fmla="*/ 4 w 309"/>
                            <a:gd name="T41" fmla="*/ 277 h 300"/>
                            <a:gd name="T42" fmla="*/ 285 w 309"/>
                            <a:gd name="T43" fmla="*/ 2 h 300"/>
                            <a:gd name="T44" fmla="*/ 285 w 309"/>
                            <a:gd name="T45" fmla="*/ 2 h 300"/>
                            <a:gd name="T46" fmla="*/ 287 w 309"/>
                            <a:gd name="T47" fmla="*/ 2 h 300"/>
                            <a:gd name="T48" fmla="*/ 289 w 309"/>
                            <a:gd name="T49" fmla="*/ 0 h 300"/>
                            <a:gd name="T50" fmla="*/ 291 w 309"/>
                            <a:gd name="T51" fmla="*/ 0 h 300"/>
                            <a:gd name="T52" fmla="*/ 295 w 309"/>
                            <a:gd name="T53" fmla="*/ 0 h 300"/>
                            <a:gd name="T54" fmla="*/ 297 w 309"/>
                            <a:gd name="T55" fmla="*/ 0 h 300"/>
                            <a:gd name="T56" fmla="*/ 299 w 309"/>
                            <a:gd name="T57" fmla="*/ 0 h 300"/>
                            <a:gd name="T58" fmla="*/ 301 w 309"/>
                            <a:gd name="T59" fmla="*/ 0 h 300"/>
                            <a:gd name="T60" fmla="*/ 303 w 309"/>
                            <a:gd name="T61" fmla="*/ 2 h 300"/>
                            <a:gd name="T62" fmla="*/ 305 w 309"/>
                            <a:gd name="T63" fmla="*/ 4 h 300"/>
                            <a:gd name="T64" fmla="*/ 305 w 309"/>
                            <a:gd name="T65" fmla="*/ 6 h 300"/>
                            <a:gd name="T66" fmla="*/ 307 w 309"/>
                            <a:gd name="T67" fmla="*/ 6 h 300"/>
                            <a:gd name="T68" fmla="*/ 307 w 309"/>
                            <a:gd name="T69" fmla="*/ 10 h 300"/>
                            <a:gd name="T70" fmla="*/ 309 w 309"/>
                            <a:gd name="T71" fmla="*/ 12 h 300"/>
                            <a:gd name="T72" fmla="*/ 307 w 309"/>
                            <a:gd name="T73" fmla="*/ 15 h 300"/>
                            <a:gd name="T74" fmla="*/ 307 w 309"/>
                            <a:gd name="T75" fmla="*/ 17 h 300"/>
                            <a:gd name="T76" fmla="*/ 307 w 309"/>
                            <a:gd name="T77" fmla="*/ 19 h 300"/>
                            <a:gd name="T78" fmla="*/ 305 w 309"/>
                            <a:gd name="T79" fmla="*/ 21 h 300"/>
                            <a:gd name="T80" fmla="*/ 305 w 309"/>
                            <a:gd name="T81" fmla="*/ 23 h 300"/>
                            <a:gd name="T82" fmla="*/ 305 w 309"/>
                            <a:gd name="T83" fmla="*/ 23 h 300"/>
                            <a:gd name="T84" fmla="*/ 22 w 309"/>
                            <a:gd name="T85" fmla="*/ 296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9" h="300">
                              <a:moveTo>
                                <a:pt x="22" y="296"/>
                              </a:moveTo>
                              <a:lnTo>
                                <a:pt x="22" y="296"/>
                              </a:lnTo>
                              <a:lnTo>
                                <a:pt x="20" y="298"/>
                              </a:lnTo>
                              <a:lnTo>
                                <a:pt x="18" y="300"/>
                              </a:lnTo>
                              <a:lnTo>
                                <a:pt x="16" y="300"/>
                              </a:lnTo>
                              <a:lnTo>
                                <a:pt x="14" y="300"/>
                              </a:lnTo>
                              <a:lnTo>
                                <a:pt x="12" y="300"/>
                              </a:lnTo>
                              <a:lnTo>
                                <a:pt x="10" y="300"/>
                              </a:lnTo>
                              <a:lnTo>
                                <a:pt x="6" y="300"/>
                              </a:lnTo>
                              <a:lnTo>
                                <a:pt x="4" y="298"/>
                              </a:lnTo>
                              <a:lnTo>
                                <a:pt x="4" y="296"/>
                              </a:lnTo>
                              <a:lnTo>
                                <a:pt x="2" y="294"/>
                              </a:lnTo>
                              <a:lnTo>
                                <a:pt x="0" y="291"/>
                              </a:lnTo>
                              <a:lnTo>
                                <a:pt x="0" y="289"/>
                              </a:lnTo>
                              <a:lnTo>
                                <a:pt x="0" y="287"/>
                              </a:lnTo>
                              <a:lnTo>
                                <a:pt x="0" y="285"/>
                              </a:lnTo>
                              <a:lnTo>
                                <a:pt x="0" y="283"/>
                              </a:lnTo>
                              <a:lnTo>
                                <a:pt x="0" y="281"/>
                              </a:lnTo>
                              <a:lnTo>
                                <a:pt x="2" y="279"/>
                              </a:lnTo>
                              <a:lnTo>
                                <a:pt x="4" y="277"/>
                              </a:lnTo>
                              <a:lnTo>
                                <a:pt x="4" y="277"/>
                              </a:lnTo>
                              <a:lnTo>
                                <a:pt x="285" y="2"/>
                              </a:lnTo>
                              <a:lnTo>
                                <a:pt x="285" y="2"/>
                              </a:lnTo>
                              <a:lnTo>
                                <a:pt x="287" y="2"/>
                              </a:lnTo>
                              <a:lnTo>
                                <a:pt x="289" y="0"/>
                              </a:lnTo>
                              <a:lnTo>
                                <a:pt x="291" y="0"/>
                              </a:lnTo>
                              <a:lnTo>
                                <a:pt x="295" y="0"/>
                              </a:lnTo>
                              <a:lnTo>
                                <a:pt x="297" y="0"/>
                              </a:lnTo>
                              <a:lnTo>
                                <a:pt x="299" y="0"/>
                              </a:lnTo>
                              <a:lnTo>
                                <a:pt x="301" y="0"/>
                              </a:lnTo>
                              <a:lnTo>
                                <a:pt x="303" y="2"/>
                              </a:lnTo>
                              <a:lnTo>
                                <a:pt x="305" y="4"/>
                              </a:lnTo>
                              <a:lnTo>
                                <a:pt x="305" y="6"/>
                              </a:lnTo>
                              <a:lnTo>
                                <a:pt x="307" y="6"/>
                              </a:lnTo>
                              <a:lnTo>
                                <a:pt x="307" y="10"/>
                              </a:lnTo>
                              <a:lnTo>
                                <a:pt x="309" y="12"/>
                              </a:lnTo>
                              <a:lnTo>
                                <a:pt x="307" y="15"/>
                              </a:lnTo>
                              <a:lnTo>
                                <a:pt x="307" y="17"/>
                              </a:lnTo>
                              <a:lnTo>
                                <a:pt x="307" y="19"/>
                              </a:lnTo>
                              <a:lnTo>
                                <a:pt x="305" y="21"/>
                              </a:lnTo>
                              <a:lnTo>
                                <a:pt x="305" y="23"/>
                              </a:lnTo>
                              <a:lnTo>
                                <a:pt x="305" y="23"/>
                              </a:lnTo>
                              <a:lnTo>
                                <a:pt x="22" y="296"/>
                              </a:lnTo>
                              <a:close/>
                            </a:path>
                          </a:pathLst>
                        </a:custGeom>
                        <a:solidFill>
                          <a:srgbClr val="FFFFFF"/>
                        </a:solidFill>
                        <a:ln w="1270">
                          <a:solidFill>
                            <a:srgbClr val="FFFFFF"/>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0" o:spid="_x0000_s1026" style="position:absolute;margin-left:224.15pt;margin-top:417.1pt;width:15.4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" path="m22,296r,l20,298r-2,2l16,300r-2,l12,300r-2,l6,300,4,298r,-2l2,294,,291r,-2l,287r,-2l,283r,-2l2,279r2,-2l4,277,285,2r,l287,2,289,r2,l295,r2,l299,r2,l303,2r2,2l305,6r2,l307,10r2,2l307,15r,2l307,19r-2,2l305,23r,l22,296xe" strokecolor="white" strokeweight=".1pt">
                <v:path arrowok="t" o:connecttype="custom" o:connectlocs="13970,187960;13970,187960;12700,189230;11430,190500;10160,190500;8890,190500;7620,190500;6350,190500;3810,190500;2540,189230;2540,187960;1270,186690;0,184785;0,183515;0,182245;0,180975;0,179705;0,178435;1270,177165;2540,175895;2540,175895;180975,1270;180975,1270;182245,1270;183515,0;184785,0;187325,0;188595,0;189865,0;191135,0;192405,1270;193675,2540;193675,3810;194945,3810;194945,6350;196215,7620;194945,9525;194945,10795;194945,12065;193675,13335;193675,14605;193675,14605;13970,187960" o:connectangles="0,0,0,0,0,0,0,0,0,0,0,0,0,0,0,0,0,0,0,0,0,0,0,0,0,0,0,0,0,0,0,0,0,0,0,0,0,0,0,0,0,0,0"/>
                <o:lock v:ext="edit" aspectratio="t"/>
              </v:shape>
            </w:pict>
          </mc:Fallback>
        </mc:AlternateContent>
      </w:r>
      <w:r w:rsidR="008E72EA">
        <w:rPr>
          <w:noProof/>
          <w:sz w:val="20"/>
        </w:rPr>
        <mc:AlternateContent>
          <mc:Choice Requires="wpg">
            <w:drawing>
              <wp:anchor distT="0" distB="0" distL="114300" distR="114300" simplePos="0" relativeHeight="251675136" behindDoc="0" locked="0" layoutInCell="1" allowOverlap="1" wp14:anchorId="3E9CCF7A" wp14:editId="20D0492C">
                <wp:simplePos x="0" y="0"/>
                <wp:positionH relativeFrom="column">
                  <wp:posOffset>5625465</wp:posOffset>
                </wp:positionH>
                <wp:positionV relativeFrom="paragraph">
                  <wp:posOffset>2734945</wp:posOffset>
                </wp:positionV>
                <wp:extent cx="1133475" cy="641985"/>
                <wp:effectExtent l="11430" t="6985" r="7620" b="8255"/>
                <wp:wrapNone/>
                <wp:docPr id="497" name="Group 4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9858" y="7901"/>
                          <a:chExt cx="1785" cy="1011"/>
                        </a:xfrm>
                      </wpg:grpSpPr>
                      <wps:wsp>
                        <wps:cNvPr id="498" name="Freeform 4311"/>
                        <wps:cNvSpPr>
                          <a:spLocks noChangeAspect="1"/>
                        </wps:cNvSpPr>
                        <wps:spPr bwMode="auto">
                          <a:xfrm rot="-10800000">
                            <a:off x="9858" y="7901"/>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9" name="Freeform 4312"/>
                        <wps:cNvSpPr>
                          <a:spLocks noChangeAspect="1"/>
                        </wps:cNvSpPr>
                        <wps:spPr bwMode="auto">
                          <a:xfrm rot="-10800000">
                            <a:off x="9908" y="8681"/>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0" name="Freeform 4313"/>
                        <wps:cNvSpPr>
                          <a:spLocks noChangeAspect="1"/>
                        </wps:cNvSpPr>
                        <wps:spPr bwMode="auto">
                          <a:xfrm rot="-10800000">
                            <a:off x="9961" y="8736"/>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1" name="Freeform 4314"/>
                        <wps:cNvSpPr>
                          <a:spLocks noChangeAspect="1"/>
                        </wps:cNvSpPr>
                        <wps:spPr bwMode="auto">
                          <a:xfrm rot="-10800000">
                            <a:off x="9908" y="7936"/>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2" name="Freeform 4315"/>
                        <wps:cNvSpPr>
                          <a:spLocks noChangeAspect="1"/>
                        </wps:cNvSpPr>
                        <wps:spPr bwMode="auto">
                          <a:xfrm rot="-10800000">
                            <a:off x="9961" y="7991"/>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3" name="Freeform 4316"/>
                        <wps:cNvSpPr>
                          <a:spLocks noChangeAspect="1"/>
                        </wps:cNvSpPr>
                        <wps:spPr bwMode="auto">
                          <a:xfrm rot="-10800000">
                            <a:off x="11403" y="8675"/>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4" name="Freeform 4317"/>
                        <wps:cNvSpPr>
                          <a:spLocks noChangeAspect="1"/>
                        </wps:cNvSpPr>
                        <wps:spPr bwMode="auto">
                          <a:xfrm rot="-10800000">
                            <a:off x="11454" y="8734"/>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5" name="Freeform 4318"/>
                        <wps:cNvSpPr>
                          <a:spLocks noChangeAspect="1"/>
                        </wps:cNvSpPr>
                        <wps:spPr bwMode="auto">
                          <a:xfrm rot="-10800000">
                            <a:off x="10659" y="8675"/>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6" name="Freeform 4319"/>
                        <wps:cNvSpPr>
                          <a:spLocks noChangeAspect="1"/>
                        </wps:cNvSpPr>
                        <wps:spPr bwMode="auto">
                          <a:xfrm rot="-10800000">
                            <a:off x="10710" y="8734"/>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7" name="Freeform 4320"/>
                        <wps:cNvSpPr>
                          <a:spLocks noChangeAspect="1"/>
                        </wps:cNvSpPr>
                        <wps:spPr bwMode="auto">
                          <a:xfrm rot="-10800000">
                            <a:off x="11411" y="7942"/>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8" name="Freeform 4321"/>
                        <wps:cNvSpPr>
                          <a:spLocks noChangeAspect="1"/>
                        </wps:cNvSpPr>
                        <wps:spPr bwMode="auto">
                          <a:xfrm rot="-10800000">
                            <a:off x="11464" y="7997"/>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509" name="Rectangle 4322"/>
                        <wps:cNvSpPr>
                          <a:spLocks noChangeArrowheads="1"/>
                        </wps:cNvSpPr>
                        <wps:spPr bwMode="auto">
                          <a:xfrm>
                            <a:off x="10207" y="7939"/>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10" name="Oval 4323"/>
                        <wps:cNvSpPr>
                          <a:spLocks noChangeArrowheads="1"/>
                        </wps:cNvSpPr>
                        <wps:spPr bwMode="auto">
                          <a:xfrm>
                            <a:off x="10405" y="8055"/>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511" name="Rectangle 4324"/>
                        <wps:cNvSpPr>
                          <a:spLocks noChangeArrowheads="1"/>
                        </wps:cNvSpPr>
                        <wps:spPr bwMode="auto">
                          <a:xfrm>
                            <a:off x="10340" y="8032"/>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12" name="Line 4325"/>
                        <wps:cNvCnPr/>
                        <wps:spPr bwMode="auto">
                          <a:xfrm>
                            <a:off x="10958" y="8212"/>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3" name="Text Box 4328"/>
                        <wps:cNvSpPr txBox="1">
                          <a:spLocks noChangeArrowheads="1"/>
                        </wps:cNvSpPr>
                        <wps:spPr bwMode="auto">
                          <a:xfrm>
                            <a:off x="10574" y="8113"/>
                            <a:ext cx="321" cy="165"/>
                          </a:xfrm>
                          <a:prstGeom prst="rect">
                            <a:avLst/>
                          </a:prstGeom>
                          <a:solidFill>
                            <a:srgbClr val="FF0000"/>
                          </a:solidFill>
                          <a:ln w="9525">
                            <a:solidFill>
                              <a:srgbClr val="FF0000"/>
                            </a:solidFill>
                            <a:miter lim="800000"/>
                            <a:headEnd/>
                            <a:tailEnd/>
                          </a:ln>
                        </wps:spPr>
                        <wps:txbx>
                          <w:txbxContent>
                            <w:p w:rsidR="007C3446" w:rsidRDefault="00833FCD">
                              <w:pPr>
                                <w:rPr>
                                  <w:rFonts w:ascii="Arial" w:hAnsi="Arial"/>
                                  <w:color w:val="FFFFFF"/>
                                  <w:sz w:val="16"/>
                                </w:rPr>
                              </w:pPr>
                              <w:r>
                                <w:rPr>
                                  <w:rFonts w:ascii="Arial" w:hAnsi="Arial"/>
                                  <w:color w:val="FFFFFF"/>
                                  <w:sz w:val="16"/>
                                </w:rPr>
                                <w:t>U20</w:t>
                              </w:r>
                            </w:p>
                          </w:txbxContent>
                        </wps:txbx>
                        <wps:bodyPr rot="0" vert="horz" wrap="square" lIns="0" tIns="0" rIns="0" bIns="0" anchor="t" anchorCtr="0" upright="1">
                          <a:noAutofit/>
                        </wps:bodyPr>
                      </wps:wsp>
                      <wps:wsp>
                        <wps:cNvPr id="514" name="Arc 4329"/>
                        <wps:cNvSpPr>
                          <a:spLocks/>
                        </wps:cNvSpPr>
                        <wps:spPr bwMode="auto">
                          <a:xfrm>
                            <a:off x="10650" y="8058"/>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rc 4330"/>
                        <wps:cNvSpPr>
                          <a:spLocks/>
                        </wps:cNvSpPr>
                        <wps:spPr bwMode="auto">
                          <a:xfrm flipV="1">
                            <a:off x="10650" y="8211"/>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4331"/>
                        <wps:cNvCnPr/>
                        <wps:spPr bwMode="auto">
                          <a:xfrm flipV="1">
                            <a:off x="10499" y="8356"/>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7" name="Line 4332"/>
                        <wps:cNvCnPr/>
                        <wps:spPr bwMode="auto">
                          <a:xfrm flipV="1">
                            <a:off x="10499" y="8059"/>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18" name="Oval 4334"/>
                        <wps:cNvSpPr>
                          <a:spLocks noChangeArrowheads="1"/>
                        </wps:cNvSpPr>
                        <wps:spPr bwMode="auto">
                          <a:xfrm>
                            <a:off x="10363" y="8058"/>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519" name="Rectangle 4335"/>
                        <wps:cNvSpPr>
                          <a:spLocks noChangeArrowheads="1"/>
                        </wps:cNvSpPr>
                        <wps:spPr bwMode="auto">
                          <a:xfrm>
                            <a:off x="10298" y="8035"/>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520" name="Line 4336"/>
                        <wps:cNvCnPr/>
                        <wps:spPr bwMode="auto">
                          <a:xfrm flipV="1">
                            <a:off x="10373" y="8116"/>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21" name="Line 4337"/>
                        <wps:cNvCnPr/>
                        <wps:spPr bwMode="auto">
                          <a:xfrm flipV="1">
                            <a:off x="10370" y="8308"/>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3" o:spid="_x0000_s1062" style="position:absolute;margin-left:442.95pt;margin-top:215.35pt;width:89.25pt;height:50.55pt;z-index:251675136" coordorigin="9858,7901"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">
                <v:shape id="Freeform 4311" o:spid="_x0000_s1063" style="position:absolute;left:9858;top:7901;width:1785;height:1011;rotation:180;visibility:visible;mso-wrap-style:square;v-text-anchor:top" coordsize="178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Lm8MA&#10;AADcAAAADwAAAGRycy9kb3ducmV2LnhtbERPz2vCMBS+D/wfwhO8zdROxHWmpQ4EdxpzMtjtrXk2&#10;pc1LaVLt/ntzGOz48f3eFZPtxJUG3zhWsFomIIgrpxuuFZw/D49bED4ga+wck4Jf8lDks4cdZtrd&#10;+IOup1CLGMI+QwUmhD6T0leGLPql64kjd3GDxRDhUEs94C2G206mSbKRFhuODQZ7ejVUtafRKsBy&#10;37bmrdxc3Pnw/pRuv7/Gn16pxXwqX0AEmsK/+M991ArWz3FtPBOP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Lm8MAAADcAAAADwAAAAAAAAAAAAAAAACYAgAAZHJzL2Rv&#10;d25yZXYueG1sUEsFBgAAAAAEAAQA9QAAAIgDA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312" o:spid="_x0000_s1064" style="position:absolute;left:9908;top:8681;width:180;height:179;rotation: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I88MA&#10;AADcAAAADwAAAGRycy9kb3ducmV2LnhtbESPQYvCMBSE78L+h/AW9iKaroir1SgqKApedPX+aJ5t&#10;sXkpSdZ2/70RBI/DzHzDzBatqcSdnC8tK/juJyCIM6tLzhWcfze9MQgfkDVWlknBP3lYzD86M0y1&#10;bfhI91PIRYSwT1FBEUKdSumzggz6vq2Jo3e1zmCI0uVSO2wi3FRykCQjabDkuFBgTeuCstvpzyg4&#10;Lve7VXd7a3h8zTerS+vMQf4o9fXZLqcgArXhHX61d1rBcDK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7I88MAAADcAAAADwAAAAAAAAAAAAAAAACYAgAAZHJzL2Rv&#10;d25yZXYueG1sUEsFBgAAAAAEAAQA9QAAAIgDA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313" o:spid="_x0000_s1065" style="position:absolute;left:9961;top:8736;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fRcMA&#10;AADcAAAADwAAAGRycy9kb3ducmV2LnhtbERPXWvCMBR9H+w/hCvsTVOFjdIZRZ1jnTDGVHy+NNe2&#10;2NyUJLNdf715EPZ4ON/zZW8acSXna8sKppMEBHFhdc2lguPhfZyC8AFZY2OZFPyRh+Xi8WGOmbYd&#10;/9B1H0oRQ9hnqKAKoc2k9EVFBv3EtsSRO1tnMEToSqkddjHcNHKWJC/SYM2xocKWNhUVl/2vUZCv&#10;v88f8oscyl26HQ6fb+vTZlDqadSvXkEE6sO/+O7OtYLnJM6PZ+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fRcMAAADcAAAADwAAAAAAAAAAAAAAAACYAgAAZHJzL2Rv&#10;d25yZXYueG1sUEsFBgAAAAAEAAQA9QAAAIgDA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314" o:spid="_x0000_s1066" style="position:absolute;left:9908;top:7936;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g8YA&#10;AADcAAAADwAAAGRycy9kb3ducmV2LnhtbESPQWvCQBSE70L/w/IKvYjuWhrR1FVEKAQKBVMFj4/s&#10;axLMvg3ZNUn767sFocdhZr5hNrvRNqKnzteONSzmCgRx4UzNpYbT59tsBcIHZIONY9LwTR5224fJ&#10;BlPjBj5Sn4dSRAj7FDVUIbSplL6oyKKfu5Y4el+usxii7EppOhwi3DbyWamltFhzXKiwpUNFxTW/&#10;WQ0fV+UP7yGZnl29HofL8PKTlRetnx7H/SuIQGP4D9/bmdGQqA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wg8YAAADcAAAADwAAAAAAAAAAAAAAAACYAgAAZHJz&#10;L2Rvd25yZXYueG1sUEsFBgAAAAAEAAQA9QAAAIsDA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315" o:spid="_x0000_s1067" style="position:absolute;left:9961;top:7991;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kqcYA&#10;AADcAAAADwAAAGRycy9kb3ducmV2LnhtbESP3WrCQBSE7wt9h+UUetdsFFokzUb8K1WhiFq8PmSP&#10;STB7NuxuNfr03YLQy2FmvmHycW9acSbnG8sKBkkKgri0uuFKwff+42UEwgdkja1lUnAlD+Pi8SHH&#10;TNsLb+m8C5WIEPYZKqhD6DIpfVmTQZ/Yjjh6R+sMhihdJbXDS4SbVg7T9E0abDgu1NjRrKbytPsx&#10;CpbTzfFTfpFDuR4tbvvVfHqY3ZR6fuon7yAC9eE/fG8vtYLXdAh/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rkqcYAAADcAAAADwAAAAAAAAAAAAAAAACYAgAAZHJz&#10;L2Rvd25yZXYueG1sUEsFBgAAAAAEAAQA9QAAAIsD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316" o:spid="_x0000_s1068" style="position:absolute;left:11403;top:8675;width:180;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SH8YA&#10;AADcAAAADwAAAGRycy9kb3ducmV2LnhtbESPQWsCMRSE7wX/Q3iCl1KTtVjq1igiSKWI2NVLb4/N&#10;6+7SzUvYRF3/fSMUehxm5htmvuxtKy7UhcaxhmysQBCXzjRcaTgdN0+vIEJENtg6Jg03CrBcDB7m&#10;mBt35U+6FLESCcIhRw11jD6XMpQ1WQxj54mT9+06izHJrpKmw2uC21ZOlHqRFhtOCzV6WtdU/hRn&#10;q+ErOwb2u/dbkc0+Dvv2caq2ldd6NOxXbyAi9fE//NfeGg1T9Qz3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7SH8YAAADcAAAADwAAAAAAAAAAAAAAAACYAgAAZHJz&#10;L2Rvd25yZXYueG1sUEsFBgAAAAAEAAQA9QAAAIsD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317" o:spid="_x0000_s1069" style="position:absolute;left:11454;top:8734;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i+MUA&#10;AADcAAAADwAAAGRycy9kb3ducmV2LnhtbESPS2/CMBCE75X6H6yt1FtxeAoFDKoKlcqRx4XbEi9x&#10;2ngdYpcEfj1GQuI4mplvNNN5a0txptoXjhV0OwkI4szpgnMFu+33xxiED8gaS8ek4EIe5rPXlymm&#10;2jW8pvMm5CJC2KeowIRQpVL6zJBF33EVcfSOrrYYoqxzqWtsItyWspckI2mx4LhgsKIvQ9nf5t8q&#10;WGx9f2xOy8PvMr8WTTnc++5qpdT7W/s5ARGoDc/wo/2jFQyTA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2L4xQAAANwAAAAPAAAAAAAAAAAAAAAAAJgCAABkcnMv&#10;ZG93bnJldi54bWxQSwUGAAAAAAQABAD1AAAAigM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318" o:spid="_x0000_s1070" style="position:absolute;left:10659;top:8675;width:181;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v8MUA&#10;AADcAAAADwAAAGRycy9kb3ducmV2LnhtbESPQWsCMRSE74L/IbyCl1KTFba0W6OIIBUpYtdeents&#10;XneXbl7CJtX135uC4HGYmW+Y+XKwnThRH1rHGrKpAkFcOdNyreHruHl6AREissHOMWm4UIDlYjya&#10;Y2HcmT/pVMZaJAiHAjU0MfpCylA1ZDFMnSdO3o/rLcYk+1qaHs8Jbjs5U+pZWmw5LTToad1Q9Vv+&#10;WQ3f2TGw/3i/lNnr7rDvHnO1rb3Wk4dh9QYi0hDv4Vt7azTkKof/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xQAAANwAAAAPAAAAAAAAAAAAAAAAAJgCAABkcnMv&#10;ZG93bnJldi54bWxQSwUGAAAAAAQABAD1AAAAigM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319" o:spid="_x0000_s1071" style="position:absolute;left:10710;top:8734;width:75;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iqsUA&#10;AADcAAAADwAAAGRycy9kb3ducmV2LnhtbESP3WoCMRSE7wXfIRyhd5qtUJGtUfxpUQsiavH6sDnu&#10;Lt2cLEnU1ac3QsHLYWa+YUaTxlTiQs6XlhW89xIQxJnVJecKfg/f3SEIH5A1VpZJwY08TMbt1ghT&#10;ba+8o8s+5CJC2KeooAihTqX0WUEGfc/WxNE7WWcwROlyqR1eI9xUsp8kA2mw5LhQYE3zgrK//dko&#10;WM22p6XckEP5M/y6H9aL2XF+V+qt00w/QQRqwiv8315pBR/JAJ5n4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eKqxQAAANwAAAAPAAAAAAAAAAAAAAAAAJgCAABkcnMv&#10;ZG93bnJldi54bWxQSwUGAAAAAAQABAD1AAAAigM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320" o:spid="_x0000_s1072" style="position:absolute;left:11411;top:7942;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bMUA&#10;AADcAAAADwAAAGRycy9kb3ducmV2LnhtbESPW4vCMBSE3xf8D+EIviyaKOutGkWEBUFY8AY+Hppj&#10;W2xOShNtd3+9WVjYx2FmvmGW69aW4km1LxxrGA4UCOLUmYIzDefTZ38Gwgdkg6Vj0vBNHtarztsS&#10;E+MaPtDzGDIRIewT1JCHUCVS+jQni37gKuLo3VxtMURZZ9LU2ES4LeVIqYm0WHBcyLGibU7p/fiw&#10;Gr7uym/3Yfx+ccW8ba7Nx88uu2rd67abBYhAbfgP/7V3RsNYTeH3TD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81sxQAAANwAAAAPAAAAAAAAAAAAAAAAAJgCAABkcnMv&#10;ZG93bnJldi54bWxQSwUGAAAAAAQABAD1AAAAigM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321" o:spid="_x0000_s1073" style="position:absolute;left:11464;top:7997;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o/cEA&#10;AADcAAAADwAAAGRycy9kb3ducmV2LnhtbERPu27CMBTdkfgH6yJ1AwcQFQoYhChIZeSxsF3iSxyI&#10;r9PYkLRfj4dKjEfnPV+2thRPqn3hWMFwkIAgzpwuOFdwOm77UxA+IGssHZOCX/KwXHQ7c0y1a3hP&#10;z0PIRQxhn6ICE0KVSukzQxb9wFXEkbu62mKIsM6lrrGJ4baUoyT5lBYLjg0GK1obyu6Hh1XwdfTj&#10;qfnZXG6b/K9oysnZD3c7pT567WoGIlAb3uJ/97dWMEni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eaP3BAAAA3AAAAA8AAAAAAAAAAAAAAAAAmAIAAGRycy9kb3du&#10;cmV2LnhtbFBLBQYAAAAABAAEAPUAAACGAw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322" o:spid="_x0000_s1074" style="position:absolute;left:10207;top:7939;width:108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fHMUA&#10;AADcAAAADwAAAGRycy9kb3ducmV2LnhtbESPQUvDQBSE7wX/w/IEb+1GpdWk3QZTEATx0FoPvT2y&#10;zySYfRt2n038964g9DjMzDfMppxcr84UYufZwO0iA0Vce9txY+D4/jx/BBUF2WLvmQz8UIRyezXb&#10;YGH9yHs6H6RRCcKxQAOtyFBoHeuWHMaFH4iT9+mDQ0kyNNoGHBPc9fouy1baYcdpocWBdi3VX4dv&#10;Z2D01el+mePr7kEkhOnjrTrWuTE319PTGpTQJJfwf/vFGlhmOfydSUd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8cxQAAANwAAAAPAAAAAAAAAAAAAAAAAJgCAABkcnMv&#10;ZG93bnJldi54bWxQSwUGAAAAAAQABAD1AAAAigMAAAAA&#10;" fillcolor="red"/>
                <v:oval id="Oval 4323" o:spid="_x0000_s1075" style="position:absolute;left:10405;top:8055;width: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dvsEA&#10;AADcAAAADwAAAGRycy9kb3ducmV2LnhtbERPTYvCMBC9C/6HMII3TVUU6RpFREEviq4Xb7PNbNu1&#10;mdQm2uqvNwdhj4/3PVs0phAPqlxuWcGgH4EgTqzOOVVw/t70piCcR9ZYWCYFT3KwmLdbM4y1rflI&#10;j5NPRQhhF6OCzPsyltIlGRl0fVsSB+7XVgZ9gFUqdYV1CDeFHEbRRBrMOTRkWNIqo+R6uhsFP7f1&#10;bqQn8nX+qy98KPbPnJuVUt1Os/wC4anx/+KPe6sVjAdhfj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nnb7BAAAA3AAAAA8AAAAAAAAAAAAAAAAAmAIAAGRycy9kb3du&#10;cmV2LnhtbFBLBQYAAAAABAAEAPUAAACGAwAAAAA=&#10;" fillcolor="red" strokecolor="white"/>
                <v:rect id="Rectangle 4324" o:spid="_x0000_s1076" style="position:absolute;left:10340;top:8032;width:1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hxcYA&#10;AADcAAAADwAAAGRycy9kb3ducmV2LnhtbESPQWvCQBSE70L/w/IK3uomFUuJrlKqAaUgaOr9mX0m&#10;qdm3YXcb03/fLRQ8DjPzDbNYDaYVPTnfWFaQThIQxKXVDVcKPov86RWED8gaW8uk4Ic8rJYPowVm&#10;2t74QP0xVCJC2GeooA6hy6T0ZU0G/cR2xNG7WGcwROkqqR3eIty08jlJXqTBhuNCjR2911Rej99G&#10;wfZrd13nef9xnhaFO+02+9l6uldq/Di8zUEEGsI9/N/eagWz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VhxcYAAADcAAAADwAAAAAAAAAAAAAAAACYAgAAZHJz&#10;L2Rvd25yZXYueG1sUEsFBgAAAAAEAAQA9QAAAIsDAAAAAA==&#10;" fillcolor="red" strokecolor="red"/>
                <v:line id="Line 4325" o:spid="_x0000_s1077" style="position:absolute;visibility:visible;mso-wrap-style:square" from="10958,8212" to="11126,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fMQAAADcAAAADwAAAGRycy9kb3ducmV2LnhtbESPQWvCQBSE7wX/w/IEb7pRsErqKhIQ&#10;RC9WvXh77L4m0ezbmF1j7K/vFgo9DjPzDbNYdbYSLTW+dKxgPEpAEGtnSs4VnE+b4RyED8gGK8ek&#10;4EUeVsve2wJT4578Se0x5CJC2KeooAihTqX0uiCLfuRq4uh9ucZiiLLJpWnwGeG2kpMkeZcWS44L&#10;BdaUFaRvx4dVsDt06yxHXfFBfmf6dZ1d2vteqUG/W3+ACNSF//Bfe2sUTMc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z98xAAAANwAAAAPAAAAAAAAAAAA&#10;AAAAAKECAABkcnMvZG93bnJldi54bWxQSwUGAAAAAAQABAD5AAAAkgMAAAAA&#10;" strokecolor="white"/>
                <v:shape id="Text Box 4328" o:spid="_x0000_s1078" type="#_x0000_t202" style="position:absolute;left:10574;top:8113;width:3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JrcMA&#10;AADcAAAADwAAAGRycy9kb3ducmV2LnhtbESP3WoCMRSE7wu+QzhC72rWv1K2RhFtQeiVtg9w2Jwm&#10;225O1s1R17dvCoKXw8x8wyxWfWjUmbpURzYwHhWgiKtoa3YGvj7fn15AJUG22EQmA1dKsFoOHhZY&#10;2njhPZ0P4lSGcCrRgBdpS61T5SlgGsWWOHvfsQsoWXZO2w4vGR4aPSmKZx2w5rzgsaWNp+r3cAoG&#10;3HbbVG56/Pm4vtVeimMM0s+MeRz261dQQr3cw7f2zhqYj6fwfyYf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JrcMAAADcAAAADwAAAAAAAAAAAAAAAACYAgAAZHJzL2Rv&#10;d25yZXYueG1sUEsFBgAAAAAEAAQA9QAAAIgDAAAAAA==&#10;" fillcolor="red" strokecolor="red">
                  <v:textbox inset="0,0,0,0">
                    <w:txbxContent>
                      <w:p w:rsidR="007C3446" w:rsidRDefault="00833FCD">
                        <w:pPr>
                          <w:rPr>
                            <w:rFonts w:ascii="Arial" w:hAnsi="Arial"/>
                            <w:color w:val="FFFFFF"/>
                            <w:sz w:val="16"/>
                          </w:rPr>
                        </w:pPr>
                        <w:r>
                          <w:rPr>
                            <w:rFonts w:ascii="Arial" w:hAnsi="Arial"/>
                            <w:color w:val="FFFFFF"/>
                            <w:sz w:val="16"/>
                          </w:rPr>
                          <w:t>U20</w:t>
                        </w:r>
                      </w:p>
                    </w:txbxContent>
                  </v:textbox>
                </v:shape>
                <v:shape id="Arc 4329" o:spid="_x0000_s1079" style="position:absolute;left:10650;top:8058;width:303;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KEcIA&#10;AADcAAAADwAAAGRycy9kb3ducmV2LnhtbESPT2sCMRTE7wW/Q3iCt5pVW5XVKCIotjf/3R+b5+7i&#10;5iUmUddv3xQKPQ4z8xtmvmxNIx7kQ21ZwaCfgSAurK65VHA6bt6nIEJE1thYJgUvCrBcdN7mmGv7&#10;5D09DrEUCcIhRwVVjC6XMhQVGQx964iTd7HeYEzSl1J7fCa4aeQwy8bSYM1poUJH64qK6+FuFGxt&#10;8bW5+kksb6793mbnkXYjVqrXbVczEJHa+B/+a++0gs/BB/yeSUd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goRwgAAANwAAAAPAAAAAAAAAAAAAAAAAJgCAABkcnMvZG93&#10;bnJldi54bWxQSwUGAAAAAAQABAD1AAAAhwMAAAAA&#10;" path="m-1,nfc11929,,21600,9670,21600,21600em-1,nsc11929,,21600,9670,21600,21600l,21600,-1,xe" filled="f" strokecolor="white">
                  <v:path arrowok="t" o:extrusionok="f" o:connecttype="custom" o:connectlocs="0,0;303,143;0,143" o:connectangles="0,0,0"/>
                </v:shape>
                <v:shape id="Arc 4330" o:spid="_x0000_s1080" style="position:absolute;left:10650;top:8211;width:303;height: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D0cUA&#10;AADcAAAADwAAAGRycy9kb3ducmV2LnhtbESPXWvCMBSG7wf7D+EMvJupQ0WqUbqCMhSGH4PdHptj&#10;U21OSpNp/feLMNjly/vx8M4Wna3FlVpfOVYw6CcgiAunKy4VfB2WrxMQPiBrrB2Tgjt5WMyfn2aY&#10;anfjHV33oRRxhH2KCkwITSqlLwxZ9H3XEEfv5FqLIcq2lLrFWxy3tXxLkrG0WHEkGGwoN1Rc9j82&#10;crcHOma5yy/fn5vzNhua9Xj1rlTvpcumIAJ14T/81/7QCkaDET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gPRxQAAANwAAAAPAAAAAAAAAAAAAAAAAJgCAABkcnMv&#10;ZG93bnJldi54bWxQSwUGAAAAAAQABAD1AAAAigMAAAAA&#10;" path="m-1,nfc11929,,21600,9670,21600,21600em-1,nsc11929,,21600,9670,21600,21600l,21600,-1,xe" filled="f" strokecolor="white">
                  <v:path arrowok="t" o:extrusionok="f" o:connecttype="custom" o:connectlocs="0,0;303,143;0,143" o:connectangles="0,0,0"/>
                </v:shape>
                <v:line id="Line 4331" o:spid="_x0000_s1081" style="position:absolute;flip:y;visibility:visible;mso-wrap-style:square" from="10499,8356" to="10649,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CCUMcAAADcAAAADwAAAGRycy9kb3ducmV2LnhtbESPT2vCQBTE74V+h+UVvNVNRG1Ns4r4&#10;j+JJrUK9PbKvSWj2bchuY/TTd4VCj8PM/IZJZ52pREuNKy0riPsRCOLM6pJzBceP9fMrCOeRNVaW&#10;ScGVHMymjw8pJtpeeE/tweciQNglqKDwvk6kdFlBBl3f1sTB+7KNQR9kk0vd4CXATSUHUTSWBksO&#10;CwXWtCgo+z78GAU3Hq7P+/PLqbVbvTt9bpajyWqpVO+pm7+B8NT5//Bf+10rGMVjuJ8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IJQxwAAANwAAAAPAAAAAAAA&#10;AAAAAAAAAKECAABkcnMvZG93bnJldi54bWxQSwUGAAAAAAQABAD5AAAAlQMAAAAA&#10;" strokecolor="white"/>
                <v:line id="Line 4332" o:spid="_x0000_s1082" style="position:absolute;flip:y;visibility:visible;mso-wrap-style:square" from="10499,8059" to="10649,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ny8YAAADcAAAADwAAAGRycy9kb3ducmV2LnhtbESPT2vCQBTE74LfYXkFb7qxaK3RVYr/&#10;KD2pVdDbI/uaBLNvQ3aNsZ/eLRQ8DjPzG2Y6b0whaqpcbllBvxeBIE6szjlVcPhed99BOI+ssbBM&#10;Cu7kYD5rt6YYa3vjHdV7n4oAYRejgsz7MpbSJRkZdD1bEgfvx1YGfZBVKnWFtwA3hXyNojdpMOew&#10;kGFJi4ySy/5qFPzyYH3enUfH2n7p7fG0WQ7Hq6VSnZfmYwLCU+Of4f/2p1Yw7I/g70w4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MJ8vGAAAA3AAAAA8AAAAAAAAA&#10;AAAAAAAAoQIAAGRycy9kb3ducmV2LnhtbFBLBQYAAAAABAAEAPkAAACUAwAAAAA=&#10;" strokecolor="white"/>
                <v:oval id="Oval 4334" o:spid="_x0000_s1083" style="position:absolute;left:10363;top:8058;width: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RuMEA&#10;AADcAAAADwAAAGRycy9kb3ducmV2LnhtbERPTYvCMBC9C/6HMII3TVUU6RpFREEviq4Xb7PNbNu1&#10;mdQm2uqvNwdhj4/3PVs0phAPqlxuWcGgH4EgTqzOOVVw/t70piCcR9ZYWCYFT3KwmLdbM4y1rflI&#10;j5NPRQhhF6OCzPsyltIlGRl0fVsSB+7XVgZ9gFUqdYV1CDeFHEbRRBrMOTRkWNIqo+R6uhsFP7f1&#10;bqQn8nX+qy98KPbPnJuVUt1Os/wC4anx/+KPe6sVjAdhbT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RkbjBAAAA3AAAAA8AAAAAAAAAAAAAAAAAmAIAAGRycy9kb3du&#10;cmV2LnhtbFBLBQYAAAAABAAEAPUAAACGAwAAAAA=&#10;" fillcolor="red" strokecolor="white"/>
                <v:rect id="Rectangle 4335" o:spid="_x0000_s1084" style="position:absolute;left:10298;top:8035;width:1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tw8YA&#10;AADcAAAADwAAAGRycy9kb3ducmV2LnhtbESPQWvCQBSE74X+h+UVvNWNikWjq5RqQCkINXp/Zl+T&#10;1OzbsLvG9N93C4Ueh5n5hlmue9OIjpyvLSsYDRMQxIXVNZcKTnn2PAPhA7LGxjIp+CYP69XjwxJT&#10;be/8Qd0xlCJC2KeooAqhTaX0RUUG/dC2xNH7tM5giNKVUju8R7hp5DhJXqTBmuNChS29VVRcjzej&#10;YPe1v26yrHu/TPLcnffbw3QzOSg1eOpfFyAC9eE//NfeaQXT0R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Ntw8YAAADcAAAADwAAAAAAAAAAAAAAAACYAgAAZHJz&#10;L2Rvd25yZXYueG1sUEsFBgAAAAAEAAQA9QAAAIsDAAAAAA==&#10;" fillcolor="red" strokecolor="red"/>
                <v:line id="Line 4336" o:spid="_x0000_s1085" style="position:absolute;flip:y;visibility:visible;mso-wrap-style:square" from="10373,8116" to="10469,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1AsQAAADcAAAADwAAAGRycy9kb3ducmV2LnhtbERPTWvCQBC9F/wPywi96Uaptk1dRbSK&#10;eDK2geY2ZKdJMDsbstsY++u7B6HHx/terHpTi45aV1lWMBlHIIhzqysuFHx+7EYvIJxH1lhbJgU3&#10;crBaDh4WGGt75YS6sy9ECGEXo4LS+yaW0uUlGXRj2xAH7tu2Bn2AbSF1i9cQbmo5jaK5NFhxaCix&#10;oU1J+eX8YxT88tMuS7LntLNHfUq/9tvZ6/tWqcdhv34D4an3/+K7+6AVzKZhfjg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XUCxAAAANwAAAAPAAAAAAAAAAAA&#10;AAAAAKECAABkcnMvZG93bnJldi54bWxQSwUGAAAAAAQABAD5AAAAkgMAAAAA&#10;" strokecolor="white"/>
                <v:line id="Line 4337" o:spid="_x0000_s1086" style="position:absolute;flip:y;visibility:visible;mso-wrap-style:square" from="10370,8308" to="10466,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QmcYAAADcAAAADwAAAGRycy9kb3ducmV2LnhtbESPW2vCQBSE3wv+h+UIvtWNolVTVyn1&#10;QvHJK9S3Q/aYBLNnQ3aNaX+9Wyj4OMzMN8x03phC1FS53LKCXjcCQZxYnXOq4HhYvY5BOI+ssbBM&#10;Cn7IwXzWeplirO2dd1TvfSoChF2MCjLvy1hKl2Rk0HVtSRy8i60M+iCrVOoK7wFuCtmPojdpMOew&#10;kGFJnxkl1/3NKPjlweq8O49Otd3o7el7vRhOlgulOu3m4x2Ep8Y/w//tL61g2O/B3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F0JnGAAAA3AAAAA8AAAAAAAAA&#10;AAAAAAAAoQIAAGRycy9kb3ducmV2LnhtbFBLBQYAAAAABAAEAPkAAACUAwAAAAA=&#10;" strokecolor="white"/>
              </v:group>
            </w:pict>
          </mc:Fallback>
        </mc:AlternateContent>
      </w:r>
      <w:r w:rsidR="008E72EA">
        <w:rPr>
          <w:noProof/>
          <w:sz w:val="20"/>
        </w:rPr>
        <mc:AlternateContent>
          <mc:Choice Requires="wpg">
            <w:drawing>
              <wp:anchor distT="0" distB="0" distL="114300" distR="114300" simplePos="0" relativeHeight="251674112" behindDoc="0" locked="0" layoutInCell="1" allowOverlap="1" wp14:anchorId="7193EC41" wp14:editId="52DB808F">
                <wp:simplePos x="0" y="0"/>
                <wp:positionH relativeFrom="column">
                  <wp:posOffset>5634990</wp:posOffset>
                </wp:positionH>
                <wp:positionV relativeFrom="paragraph">
                  <wp:posOffset>2035810</wp:posOffset>
                </wp:positionV>
                <wp:extent cx="1133475" cy="641985"/>
                <wp:effectExtent l="11430" t="12700" r="7620" b="12065"/>
                <wp:wrapNone/>
                <wp:docPr id="473" name="Group 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9843" y="6830"/>
                          <a:chExt cx="1785" cy="1011"/>
                        </a:xfrm>
                      </wpg:grpSpPr>
                      <wps:wsp>
                        <wps:cNvPr id="474" name="Freeform 4289"/>
                        <wps:cNvSpPr>
                          <a:spLocks noChangeAspect="1"/>
                        </wps:cNvSpPr>
                        <wps:spPr bwMode="auto">
                          <a:xfrm rot="-10800000">
                            <a:off x="9843" y="6830"/>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75" name="Freeform 4290"/>
                        <wps:cNvSpPr>
                          <a:spLocks noChangeAspect="1"/>
                        </wps:cNvSpPr>
                        <wps:spPr bwMode="auto">
                          <a:xfrm rot="-10800000">
                            <a:off x="9893" y="7610"/>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6" name="Freeform 4291"/>
                        <wps:cNvSpPr>
                          <a:spLocks noChangeAspect="1"/>
                        </wps:cNvSpPr>
                        <wps:spPr bwMode="auto">
                          <a:xfrm rot="-10800000">
                            <a:off x="9946" y="7665"/>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7" name="Freeform 4292"/>
                        <wps:cNvSpPr>
                          <a:spLocks noChangeAspect="1"/>
                        </wps:cNvSpPr>
                        <wps:spPr bwMode="auto">
                          <a:xfrm rot="-10800000">
                            <a:off x="9893" y="6865"/>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8" name="Freeform 4293"/>
                        <wps:cNvSpPr>
                          <a:spLocks noChangeAspect="1"/>
                        </wps:cNvSpPr>
                        <wps:spPr bwMode="auto">
                          <a:xfrm rot="-10800000">
                            <a:off x="9946" y="6920"/>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79" name="Freeform 4294"/>
                        <wps:cNvSpPr>
                          <a:spLocks noChangeAspect="1"/>
                        </wps:cNvSpPr>
                        <wps:spPr bwMode="auto">
                          <a:xfrm rot="-10800000">
                            <a:off x="11388" y="7604"/>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0" name="Freeform 4295"/>
                        <wps:cNvSpPr>
                          <a:spLocks noChangeAspect="1"/>
                        </wps:cNvSpPr>
                        <wps:spPr bwMode="auto">
                          <a:xfrm rot="-10800000">
                            <a:off x="11439" y="7663"/>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1" name="Freeform 4296"/>
                        <wps:cNvSpPr>
                          <a:spLocks noChangeAspect="1"/>
                        </wps:cNvSpPr>
                        <wps:spPr bwMode="auto">
                          <a:xfrm rot="-10800000">
                            <a:off x="10644" y="7604"/>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2" name="Freeform 4297"/>
                        <wps:cNvSpPr>
                          <a:spLocks noChangeAspect="1"/>
                        </wps:cNvSpPr>
                        <wps:spPr bwMode="auto">
                          <a:xfrm rot="-10800000">
                            <a:off x="10695" y="7663"/>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3" name="Freeform 4298"/>
                        <wps:cNvSpPr>
                          <a:spLocks noChangeAspect="1"/>
                        </wps:cNvSpPr>
                        <wps:spPr bwMode="auto">
                          <a:xfrm rot="-10800000">
                            <a:off x="11396" y="6871"/>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4" name="Freeform 4299"/>
                        <wps:cNvSpPr>
                          <a:spLocks noChangeAspect="1"/>
                        </wps:cNvSpPr>
                        <wps:spPr bwMode="auto">
                          <a:xfrm rot="-10800000">
                            <a:off x="11449" y="6926"/>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85" name="Rectangle 4300"/>
                        <wps:cNvSpPr>
                          <a:spLocks noChangeArrowheads="1"/>
                        </wps:cNvSpPr>
                        <wps:spPr bwMode="auto">
                          <a:xfrm>
                            <a:off x="10192" y="6868"/>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86" name="Oval 4301"/>
                        <wps:cNvSpPr>
                          <a:spLocks noChangeArrowheads="1"/>
                        </wps:cNvSpPr>
                        <wps:spPr bwMode="auto">
                          <a:xfrm>
                            <a:off x="10390" y="6984"/>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87" name="Rectangle 4302"/>
                        <wps:cNvSpPr>
                          <a:spLocks noChangeArrowheads="1"/>
                        </wps:cNvSpPr>
                        <wps:spPr bwMode="auto">
                          <a:xfrm>
                            <a:off x="10325" y="6961"/>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8" name="Line 4303"/>
                        <wps:cNvCnPr/>
                        <wps:spPr bwMode="auto">
                          <a:xfrm>
                            <a:off x="10943" y="7141"/>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89" name="Line 4304"/>
                        <wps:cNvCnPr/>
                        <wps:spPr bwMode="auto">
                          <a:xfrm flipV="1">
                            <a:off x="10400" y="7042"/>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0" name="Line 4305"/>
                        <wps:cNvCnPr/>
                        <wps:spPr bwMode="auto">
                          <a:xfrm flipV="1">
                            <a:off x="10397" y="7234"/>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1" name="Text Box 4306"/>
                        <wps:cNvSpPr txBox="1">
                          <a:spLocks noChangeArrowheads="1"/>
                        </wps:cNvSpPr>
                        <wps:spPr bwMode="auto">
                          <a:xfrm>
                            <a:off x="10559" y="7042"/>
                            <a:ext cx="321" cy="165"/>
                          </a:xfrm>
                          <a:prstGeom prst="rect">
                            <a:avLst/>
                          </a:prstGeom>
                          <a:solidFill>
                            <a:srgbClr val="FF0000"/>
                          </a:solidFill>
                          <a:ln w="9525">
                            <a:solidFill>
                              <a:srgbClr val="FF0000"/>
                            </a:solidFill>
                            <a:miter lim="800000"/>
                            <a:headEnd/>
                            <a:tailEnd/>
                          </a:ln>
                        </wps:spPr>
                        <wps:txbx>
                          <w:txbxContent>
                            <w:p w:rsidR="007C3446" w:rsidRDefault="00833FCD">
                              <w:pPr>
                                <w:rPr>
                                  <w:rFonts w:ascii="Arial" w:hAnsi="Arial"/>
                                  <w:color w:val="FFFFFF"/>
                                  <w:sz w:val="16"/>
                                </w:rPr>
                              </w:pPr>
                              <w:r>
                                <w:rPr>
                                  <w:rFonts w:ascii="Arial" w:hAnsi="Arial"/>
                                  <w:color w:val="FFFFFF"/>
                                  <w:sz w:val="16"/>
                                </w:rPr>
                                <w:t>U19</w:t>
                              </w:r>
                            </w:p>
                          </w:txbxContent>
                        </wps:txbx>
                        <wps:bodyPr rot="0" vert="horz" wrap="square" lIns="0" tIns="0" rIns="0" bIns="0" anchor="t" anchorCtr="0" upright="1">
                          <a:noAutofit/>
                        </wps:bodyPr>
                      </wps:wsp>
                      <wps:wsp>
                        <wps:cNvPr id="492" name="Arc 4307"/>
                        <wps:cNvSpPr>
                          <a:spLocks/>
                        </wps:cNvSpPr>
                        <wps:spPr bwMode="auto">
                          <a:xfrm>
                            <a:off x="10635" y="6987"/>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rc 4308"/>
                        <wps:cNvSpPr>
                          <a:spLocks/>
                        </wps:cNvSpPr>
                        <wps:spPr bwMode="auto">
                          <a:xfrm flipV="1">
                            <a:off x="10635" y="7140"/>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4309"/>
                        <wps:cNvCnPr/>
                        <wps:spPr bwMode="auto">
                          <a:xfrm flipV="1">
                            <a:off x="10484" y="7285"/>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5" name="Line 4310"/>
                        <wps:cNvCnPr/>
                        <wps:spPr bwMode="auto">
                          <a:xfrm flipV="1">
                            <a:off x="10484" y="6988"/>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96" name="Freeform 4333"/>
                        <wps:cNvSpPr>
                          <a:spLocks noChangeAspect="1"/>
                        </wps:cNvSpPr>
                        <wps:spPr bwMode="auto">
                          <a:xfrm rot="-10800000">
                            <a:off x="10936" y="7104"/>
                            <a:ext cx="72" cy="71"/>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FF0000"/>
                          </a:solidFill>
                          <a:ln w="7620">
                            <a:solidFill>
                              <a:srgbClr val="FFFFFF"/>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2" o:spid="_x0000_s1087" style="position:absolute;margin-left:443.7pt;margin-top:160.3pt;width:89.25pt;height:50.55pt;z-index:251674112" coordorigin="9843,6830"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">
                <v:shape id="Freeform 4289" o:spid="_x0000_s1088" style="position:absolute;left:9843;top:6830;width:1785;height:1011;rotation:180;visibility:visible;mso-wrap-style:square;v-text-anchor:top" coordsize="178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nZMQA&#10;AADcAAAADwAAAGRycy9kb3ducmV2LnhtbESPQWvCQBSE74X+h+UVeqsbrViJrhIFQU9SlYK3Z/aZ&#10;Dcm+DdlV4793hYLHYWa+YabzztbiSq0vHSvo9xIQxLnTJRcKDvvV1xiED8gaa8ek4E4e5rP3tymm&#10;2t34l667UIgIYZ+iAhNCk0rpc0MWfc81xNE7u9ZiiLItpG7xFuG2loMkGUmLJccFgw0tDeXV7mIV&#10;YLaoKrPJRmd3WG2/B+Pj3+XUKPX50WUTEIG68Ar/t9dawfBnC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52TEAAAA3AAAAA8AAAAAAAAAAAAAAAAAmAIAAGRycy9k&#10;b3ducmV2LnhtbFBLBQYAAAAABAAEAPUAAACJAw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90" o:spid="_x0000_s1089" style="position:absolute;left:9893;top:7610;width:180;height:179;rotation: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kDMMA&#10;AADcAAAADwAAAGRycy9kb3ducmV2LnhtbESPQYvCMBSE78L+h/AW9iKarugq1SgqKApedPX+aJ5t&#10;sXkpSdZ2/70RBI/DzHzDzBatqcSdnC8tK/juJyCIM6tLzhWcfze9CQgfkDVWlknBP3lYzD86M0y1&#10;bfhI91PIRYSwT1FBEUKdSumzggz6vq2Jo3e1zmCI0uVSO2wi3FRykCQ/0mDJcaHAmtYFZbfTn1Fw&#10;XO53q+721vDkmm9Wl9aZgxwr9fXZLqcgArXhHX61d1rBcDy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kDMMAAADcAAAADwAAAAAAAAAAAAAAAACYAgAAZHJzL2Rv&#10;d25yZXYueG1sUEsFBgAAAAAEAAQA9QAAAIgDA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91" o:spid="_x0000_s1090" style="position:absolute;left:9946;top:7665;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eSsUA&#10;AADcAAAADwAAAGRycy9kb3ducmV2LnhtbESPQWsCMRSE74L/ITzBm2YtxcrWKNW2VAURtfT82Dx3&#10;FzcvSxJ19dcboeBxmJlvmPG0MZU4k/OlZQWDfgKCOLO65FzB7/67NwLhA7LGyjIpuJKH6aTdGmOq&#10;7YW3dN6FXEQI+xQVFCHUqZQ+K8ig79uaOHoH6wyGKF0utcNLhJtKviTJUBosOS4UWNO8oOy4OxkF&#10;i9nm8CPX5FCuRl+3/fJz9je/KdXtNB/vIAI14Rn+by+0gte3IT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p5KxQAAANwAAAAPAAAAAAAAAAAAAAAAAJgCAABkcnMv&#10;ZG93bnJldi54bWxQSwUGAAAAAAQABAD1AAAAigM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92" o:spid="_x0000_s1091" style="position:absolute;left:9893;top:6865;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xjMYA&#10;AADcAAAADwAAAGRycy9kb3ducmV2LnhtbESPQWvCQBSE74L/YXlCL1I3FtvY6CoiFAKFgmmFHB/Z&#10;1ySYfRuya5L213cLgsdhZr5htvvRNKKnztWWFSwXEQjiwuqaSwVfn2+PaxDOI2tsLJOCH3Kw300n&#10;W0y0HfhEfeZLESDsElRQed8mUrqiIoNuYVvi4H3bzqAPsiul7nAIcNPIpyh6kQZrDgsVtnSsqLhk&#10;V6Pg4xK547t/np9t/ToO+bD6TctcqYfZeNiA8DT6e/jWTrWCVRzD/5lwBO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SxjMYAAADcAAAADwAAAAAAAAAAAAAAAACYAgAAZHJz&#10;L2Rvd25yZXYueG1sUEsFBgAAAAAEAAQA9QAAAIsDA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93" o:spid="_x0000_s1092" style="position:absolute;left:9946;top:6920;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vo8MA&#10;AADcAAAADwAAAGRycy9kb3ducmV2LnhtbERPW2vCMBR+H+w/hDPwbU0nY0ptKlMnXmCMqez50Bzb&#10;suakJFE7f715EPb48d3zaW9acSbnG8sKXpIUBHFpdcOVgsN++TwG4QOyxtYyKfgjD9Pi8SHHTNsL&#10;f9N5FyoRQ9hnqKAOocuk9GVNBn1iO+LIHa0zGCJ0ldQOLzHctHKYpm/SYMOxocaO5jWVv7uTUbCe&#10;fR1X8pMcyu3447rfLGY/86tSg6f+fQIiUB/+xXf3Wit4HcW18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vo8MAAADcAAAADwAAAAAAAAAAAAAAAACYAgAAZHJzL2Rv&#10;d25yZXYueG1sUEsFBgAAAAAEAAQA9QAAAIgD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94" o:spid="_x0000_s1093" style="position:absolute;left:11388;top:7604;width:180;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ZFcYA&#10;AADcAAAADwAAAGRycy9kb3ducmV2LnhtbESPQWvCQBSE7wX/w/KEXopuUqrW6CoilEoRaZNevD2y&#10;zySYfbtktxr/fVco9DjMzDfMct2bVlyo841lBek4AUFcWt1wpeC7eBu9gvABWWNrmRTcyMN6NXhY&#10;Yqbtlb/okodKRAj7DBXUIbhMSl/WZNCPrSOO3sl2BkOUXSV1h9cIN618TpKpNNhwXKjR0bam8pz/&#10;GAXHtPDs9u+3PJ1/fB7ap0myq5xSj8N+swARqA//4b/2Tit4mc3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GZFcYAAADcAAAADwAAAAAAAAAAAAAAAACYAgAAZHJz&#10;L2Rvd25yZXYueG1sUEsFBgAAAAAEAAQA9QAAAIsD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95" o:spid="_x0000_s1094" style="position:absolute;left:11439;top:7663;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oPMIA&#10;AADcAAAADwAAAGRycy9kb3ducmV2LnhtbERPPW/CMBDdK/U/WIfEVpwAraKAiSpKJRgLLGxHfMSB&#10;+JzGLkn76+uhUsen970sBtuIO3W+dqwgnSQgiEuna64UHA/vTxkIH5A1No5JwTd5KFaPD0vMtev5&#10;g+77UIkYwj5HBSaENpfSl4Ys+olriSN3cZ3FEGFXSd1hH8NtI6dJ8iIt1hwbDLa0NlTe9l9WwdvB&#10;zzLzuTlfN9VP3TfPJ5/udkqNR8PrAkSgIfyL/9xbrWCexf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mg8wgAAANwAAAAPAAAAAAAAAAAAAAAAAJgCAABkcnMvZG93&#10;bnJldi54bWxQSwUGAAAAAAQABAD1AAAAhwM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96" o:spid="_x0000_s1095" style="position:absolute;left:10644;top:7604;width:181;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NMUA&#10;AADcAAAADwAAAGRycy9kb3ducmV2LnhtbESPQWvCQBSE74X+h+UVvIhuIlU0dZUiiFJENHrx9si+&#10;JqHZt0t21fjvuwWhx2FmvmHmy8404katry0rSIcJCOLC6ppLBefTejAF4QOyxsYyKXiQh+Xi9WWO&#10;mbZ3PtItD6WIEPYZKqhCcJmUvqjIoB9aRxy9b9saDFG2pdQt3iPcNHKUJBNpsOa4UKGjVUXFT341&#10;Ci7pybPbbR55Ovs67Jv+ONmWTqneW/f5ASJQF/7Dz/ZWK3if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uU0xQAAANwAAAAPAAAAAAAAAAAAAAAAAJgCAABkcnMv&#10;ZG93bnJldi54bWxQSwUGAAAAAAQABAD1AAAAigM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97" o:spid="_x0000_s1096" style="position:absolute;left:10695;top:7663;width:75;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obsUA&#10;AADcAAAADwAAAGRycy9kb3ducmV2LnhtbESPW2sCMRSE3wX/QzhC3zRbkbJszUq9USsUUUufD5uz&#10;F7o5WZJUt/76piD0cZiZb5j5ojetuJDzjWUFj5MEBHFhdcOVgo/zdpyC8AFZY2uZFPyQh0U+HMwx&#10;0/bKR7qcQiUihH2GCuoQukxKX9Rk0E9sRxy90jqDIUpXSe3wGuGmldMkeZIGG44LNXa0qqn4On0b&#10;BbvloXyV7+RQ7tPN7fy2Xn6ubko9jPqXZxCB+vAfvrd3WsEsn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OhuxQAAANwAAAAPAAAAAAAAAAAAAAAAAJgCAABkcnMv&#10;ZG93bnJldi54bWxQSwUGAAAAAAQABAD1AAAAigM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98" o:spid="_x0000_s1097" style="position:absolute;left:11396;top:6871;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HqMUA&#10;AADcAAAADwAAAGRycy9kb3ducmV2LnhtbESP3YrCMBSE74V9h3AW9kY03fUH7RpFhAVBEKwKXh6a&#10;Y1tsTkoTbdenN4Lg5TAz3zCzRWtKcaPaFZYVfPcjEMSp1QVnCg77v94EhPPIGkvLpOCfHCzmH50Z&#10;xto2vKNb4jMRIOxiVJB7X8VSujQng65vK+LgnW1t0AdZZ1LX2AS4KeVPFI2lwYLDQo4VrXJKL8nV&#10;KNheIrfa+FH3aItp25ya4X2dnZT6+myXvyA8tf4dfrXXWsFwM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seoxQAAANwAAAAPAAAAAAAAAAAAAAAAAJgCAABkcnMv&#10;ZG93bnJldi54bWxQSwUGAAAAAAQABAD1AAAAigM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99" o:spid="_x0000_s1098" style="position:absolute;left:11449;top:6926;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P8UA&#10;AADcAAAADwAAAGRycy9kb3ducmV2LnhtbESPwW7CMBBE75X4B2uRemscWoqigEGIUqkcC1y4LfES&#10;B+J1Grsk7dfXlZA4jmbmjWa26G0trtT6yrGCUZKCIC6crrhUsN+9P2UgfEDWWDsmBT/kYTEfPMww&#10;167jT7puQykihH2OCkwITS6lLwxZ9IlriKN3cq3FEGVbSt1iF+G2ls9pOpEWK44LBhtaGSou22+r&#10;4G3nXzLztT6e1+Vv1dWvBz/abJR6HPbLKYhAfbiHb+0PrWCcje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W4/xQAAANwAAAAPAAAAAAAAAAAAAAAAAJgCAABkcnMv&#10;ZG93bnJldi54bWxQSwUGAAAAAAQABAD1AAAAigM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300" o:spid="_x0000_s1099" style="position:absolute;left:10192;top:6868;width:108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Z3sUA&#10;AADcAAAADwAAAGRycy9kb3ducmV2LnhtbESPQWvCQBSE70L/w/IK3uqmtbaaukoVCoJ4qNWDt0f2&#10;NQnNvg27ryb9965Q8DjMzDfMfNm7Rp0pxNqzgcdRBoq48Lbm0sDh6+NhCioKssXGMxn4owjLxd1g&#10;jrn1HX/SeS+lShCOORqoRNpc61hU5DCOfEucvG8fHEqSodQ2YJfgrtFPWfaiHdacFipsaV1R8bP/&#10;dQY6vzqNJzPcrl9FQuiPu9WhmBkzvO/f30AJ9XIL/7c31sDzdALXM+kI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ZnexQAAANwAAAAPAAAAAAAAAAAAAAAAAJgCAABkcnMv&#10;ZG93bnJldi54bWxQSwUGAAAAAAQABAD1AAAAigMAAAAA&#10;" fillcolor="red"/>
                <v:oval id="Oval 4301" o:spid="_x0000_s1100" style="position:absolute;left:10390;top:6984;width: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6S8UA&#10;AADcAAAADwAAAGRycy9kb3ducmV2LnhtbESPT2vCQBTE74LfYXlCb7rxD0FSVxGxoBel6qW31+xr&#10;Es2+TbNbE/30XUHwOMzMb5jZojWluFLtCssKhoMIBHFqdcGZgtPxoz8F4TyyxtIyKbiRg8W825lh&#10;om3Dn3Q9+EwECLsEFeTeV4mULs3JoBvYijh4P7Y26IOsM6lrbALclHIURbE0WHBYyLGiVU7p5fBn&#10;FHz/rrdjHcv76dx88b7c3QpuV0q99drlOwhPrX+Fn+2NVjCZxvA4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TpLxQAAANwAAAAPAAAAAAAAAAAAAAAAAJgCAABkcnMv&#10;ZG93bnJldi54bWxQSwUGAAAAAAQABAD1AAAAigMAAAAA&#10;" fillcolor="red" strokecolor="white"/>
                <v:rect id="Rectangle 4302" o:spid="_x0000_s1101" style="position:absolute;left:10325;top:6961;width:1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MMYA&#10;AADcAAAADwAAAGRycy9kb3ducmV2LnhtbESPQWvCQBSE74X+h+UVvNVNa1slukpRA0pBqNH7M/tM&#10;UrNvw+4a03/fLRR6HGbmG2a26E0jOnK+tqzgaZiAIC6srrlUcMizxwkIH5A1NpZJwTd5WMzv72aY&#10;anvjT+r2oRQRwj5FBVUIbSqlLyoy6Ie2JY7e2TqDIUpXSu3wFuGmkc9J8iYN1hwXKmxpWVFx2V+N&#10;gs3X9rLKsu7jNMpzd9yud6+r0U6pwUP/PgURqA//4b/2Rit4mYzh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GMMYAAADcAAAADwAAAAAAAAAAAAAAAACYAgAAZHJz&#10;L2Rvd25yZXYueG1sUEsFBgAAAAAEAAQA9QAAAIsDAAAAAA==&#10;" fillcolor="red" strokecolor="red"/>
                <v:line id="Line 4303" o:spid="_x0000_s1102" style="position:absolute;visibility:visible;mso-wrap-style:square" from="10943,7141" to="1111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SjMEAAADcAAAADwAAAGRycy9kb3ducmV2LnhtbERPy4rCMBTdC/5DuMLsNHUYVKpRpDAw&#10;jBtfG3eX5NpWm5tOk6nVrzcLweXhvBerzlaipcaXjhWMRwkIYu1MybmC4+F7OAPhA7LByjEpuJOH&#10;1bLfW2Bq3I131O5DLmII+xQVFCHUqZReF2TRj1xNHLmzayyGCJtcmgZvMdxW8jNJJtJiybGhwJqy&#10;gvR1/28V/G67dZajrngrH5m+X6an9m+j1MegW89BBOrCW/xy/xgFX7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fJKMwQAAANwAAAAPAAAAAAAAAAAAAAAA&#10;AKECAABkcnMvZG93bnJldi54bWxQSwUGAAAAAAQABAD5AAAAjwMAAAAA&#10;" strokecolor="white"/>
                <v:line id="Line 4304" o:spid="_x0000_s1103" style="position:absolute;flip:y;visibility:visible;mso-wrap-style:square" from="10400,7042" to="10496,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MOMYAAADcAAAADwAAAGRycy9kb3ducmV2LnhtbESPT2vCQBTE7wW/w/IEb3Vj0arRVaRq&#10;KT3Vf6C3R/aZBLNvQ3aN0U/fLRQ8DjPzG2Y6b0whaqpcbllBrxuBIE6szjlVsN+tX0cgnEfWWFgm&#10;BXdyMJ+1XqYYa3vjDdVbn4oAYRejgsz7MpbSJRkZdF1bEgfvbCuDPsgqlbrCW4CbQr5F0bs0mHNY&#10;yLCkj4ySy/ZqFDy4vz5tTsNDbb/1z+H4uRyMV0ulOu1mMQHhqfHP8H/7Syvoj8bwdyYc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0jDjGAAAA3AAAAA8AAAAAAAAA&#10;AAAAAAAAoQIAAGRycy9kb3ducmV2LnhtbFBLBQYAAAAABAAEAPkAAACUAwAAAAA=&#10;" strokecolor="white"/>
                <v:line id="Line 4305" o:spid="_x0000_s1104" style="position:absolute;flip:y;visibility:visible;mso-wrap-style:square" from="10397,7234" to="10493,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zeMMAAADcAAAADwAAAGRycy9kb3ducmV2LnhtbERPy2rCQBTdF/yH4Qru6kTRqtFRxEcp&#10;XdUX6O6SuSbBzJ2QGWPq1zuLQpeH854tGlOImiqXW1bQ60YgiBOrc04VHA/b9zEI55E1FpZJwS85&#10;WMxbbzOMtX3wjuq9T0UIYRejgsz7MpbSJRkZdF1bEgfuaiuDPsAqlbrCRwg3hexH0Yc0mHNoyLCk&#10;VUbJbX83Cp482F52l9Gptt/653T+XA8nm7VSnXaznILw1Ph/8Z/7SysYTML8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Xs3jDAAAA3AAAAA8AAAAAAAAAAAAA&#10;AAAAoQIAAGRycy9kb3ducmV2LnhtbFBLBQYAAAAABAAEAPkAAACRAwAAAAA=&#10;" strokecolor="white"/>
                <v:shape id="Text Box 4306" o:spid="_x0000_s1105" type="#_x0000_t202" style="position:absolute;left:10559;top:7042;width:3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hsMA&#10;AADcAAAADwAAAGRycy9kb3ducmV2LnhtbESPUWsCMRCE3wv+h7CCbzVnK8VejSJaoeBTtT9guWyT&#10;ay+b87LV8983guDjMDPfMPNlHxp1oi7VkQ1MxgUo4iramp2Br8P2cQYqCbLFJjIZuFCC5WLwMMfS&#10;xjN/0mkvTmUIpxINeJG21DpVngKmcWyJs/cdu4CSZee07fCc4aHRT0XxogPWnBc8trT2VP3u/4IB&#10;t9k0lXs+/uwu77WX4hiD9FNjRsN+9QZKqJd7+Nb+sAamrxO4ns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hsMAAADcAAAADwAAAAAAAAAAAAAAAACYAgAAZHJzL2Rv&#10;d25yZXYueG1sUEsFBgAAAAAEAAQA9QAAAIgDAAAAAA==&#10;" fillcolor="red" strokecolor="red">
                  <v:textbox inset="0,0,0,0">
                    <w:txbxContent>
                      <w:p w:rsidR="007C3446" w:rsidRDefault="00833FCD">
                        <w:pPr>
                          <w:rPr>
                            <w:rFonts w:ascii="Arial" w:hAnsi="Arial"/>
                            <w:color w:val="FFFFFF"/>
                            <w:sz w:val="16"/>
                          </w:rPr>
                        </w:pPr>
                        <w:r>
                          <w:rPr>
                            <w:rFonts w:ascii="Arial" w:hAnsi="Arial"/>
                            <w:color w:val="FFFFFF"/>
                            <w:sz w:val="16"/>
                          </w:rPr>
                          <w:t>U19</w:t>
                        </w:r>
                      </w:p>
                    </w:txbxContent>
                  </v:textbox>
                </v:shape>
                <v:shape id="Arc 4307" o:spid="_x0000_s1106" style="position:absolute;left:10635;top:6987;width:303;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7OcIA&#10;AADcAAAADwAAAGRycy9kb3ducmV2LnhtbESPQWsCMRSE74X+h/AK3mq2WlpdjSKCot7c6v2xee4u&#10;bl7SJOr67xtB6HGYmW+Y6bwzrbiSD41lBR/9DARxaXXDlYLDz+p9BCJEZI2tZVJwpwDz2evLFHNt&#10;b7ynaxErkSAcclRQx+hyKUNZk8HQt444eSfrDcYkfSW1x1uCm1YOsuxLGmw4LdToaFlTeS4uRsHa&#10;ltvV2X/H6td1u3V2HGo3ZKV6b91iAiJSF//Dz/ZGK/gcD+BxJh0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Ts5wgAAANwAAAAPAAAAAAAAAAAAAAAAAJgCAABkcnMvZG93&#10;bnJldi54bWxQSwUGAAAAAAQABAD1AAAAhwMAAAAA&#10;" path="m-1,nfc11929,,21600,9670,21600,21600em-1,nsc11929,,21600,9670,21600,21600l,21600,-1,xe" filled="f" strokecolor="white">
                  <v:path arrowok="t" o:extrusionok="f" o:connecttype="custom" o:connectlocs="0,0;303,143;0,143" o:connectangles="0,0,0"/>
                </v:shape>
                <v:shape id="Arc 4308" o:spid="_x0000_s1107" style="position:absolute;left:10635;top:7140;width:303;height: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y+cUA&#10;AADcAAAADwAAAGRycy9kb3ducmV2LnhtbESPXWvCMBSG7wf7D+EMdjfTbSJajdIVNoaC+AXeHptj&#10;09mclCbT+u+XgeDly/vx8E5mna3FmVpfOVbw2ktAEBdOV1wq2G0/X4YgfEDWWDsmBVfyMJs+Pkww&#10;1e7CazpvQiniCPsUFZgQmlRKXxiy6HuuIY7e0bUWQ5RtKXWLlzhua/mWJANpseJIMNhQbqg4bX5t&#10;5K62dMhyl5/2y8XPKuub+eDrQ6nnpy4bgwjUhXv41v7WCvqjd/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TL5xQAAANwAAAAPAAAAAAAAAAAAAAAAAJgCAABkcnMv&#10;ZG93bnJldi54bWxQSwUGAAAAAAQABAD1AAAAigMAAAAA&#10;" path="m-1,nfc11929,,21600,9670,21600,21600em-1,nsc11929,,21600,9670,21600,21600l,21600,-1,xe" filled="f" strokecolor="white">
                  <v:path arrowok="t" o:extrusionok="f" o:connecttype="custom" o:connectlocs="0,0;303,143;0,143" o:connectangles="0,0,0"/>
                </v:shape>
                <v:line id="Line 4309" o:spid="_x0000_s1108" style="position:absolute;flip:y;visibility:visible;mso-wrap-style:square" from="10484,7285" to="10634,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1e8YAAADcAAAADwAAAGRycy9kb3ducmV2LnhtbESPQWvCQBSE74L/YXlCb7qxRK3RVUqt&#10;UjypraC3R/aZhGbfhuwa0/56tyD0OMzMN8x82ZpSNFS7wrKC4SACQZxaXXCm4Otz3X8B4TyyxtIy&#10;KfghB8tFtzPHRNsb76k5+EwECLsEFeTeV4mULs3JoBvYijh4F1sb9EHWmdQ13gLclPI5isbSYMFh&#10;IceK3nJKvw9Xo+CX4/V5f54cG7vVu+NpsxpN31dKPfXa1xkIT63/Dz/aH1pBPI3h70w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stXvGAAAA3AAAAA8AAAAAAAAA&#10;AAAAAAAAoQIAAGRycy9kb3ducmV2LnhtbFBLBQYAAAAABAAEAPkAAACUAwAAAAA=&#10;" strokecolor="white"/>
                <v:line id="Line 4310" o:spid="_x0000_s1109" style="position:absolute;flip:y;visibility:visible;mso-wrap-style:square" from="10484,6988" to="10634,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Q4MYAAADcAAAADwAAAGRycy9kb3ducmV2LnhtbESPW2vCQBSE34X+h+UIvunGoq2mrlK8&#10;UXzyCvp2yJ4modmzIbvG6K93C4U+DjPzDTOZNaYQNVUut6yg34tAECdW55wqOB5W3REI55E1FpZJ&#10;wZ0czKYvrQnG2t54R/XepyJA2MWoIPO+jKV0SUYGXc+WxMH7tpVBH2SVSl3hLcBNIV+j6E0azDks&#10;ZFjSPKPkZ381Ch48WF12l/dTbTd6ezqvF8PxcqFUp918foDw1Pj/8F/7SysYjIfweyYcATl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gEODGAAAA3AAAAA8AAAAAAAAA&#10;AAAAAAAAoQIAAGRycy9kb3ducmV2LnhtbFBLBQYAAAAABAAEAPkAAACUAwAAAAA=&#10;" strokecolor="white"/>
                <v:shape id="Freeform 4333" o:spid="_x0000_s1110" style="position:absolute;left:10936;top:7104;width:72;height:71;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ZbcEA&#10;AADcAAAADwAAAGRycy9kb3ducmV2LnhtbESPT4vCMBTE78J+h/AW9qbp+g/bbRRXVvBq1fujeabF&#10;5qU0Wa3f3giCx2FmfsPkq9424kqdrx0r+B4lIIhLp2s2Co6H7XABwgdkjY1jUnAnD6vlxyDHTLsb&#10;7+laBCMihH2GCqoQ2kxKX1Zk0Y9cSxy9s+sshig7I3WHtwi3jRwnyVxarDkuVNjSpqLyUvxbBYWZ&#10;TY7yxL+mvOCfO7iC0tldqa/Pfv0DIlAf3uFXe6cVTNM5PM/E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WW3BAAAA3AAAAA8AAAAAAAAAAAAAAAAAmAIAAGRycy9kb3du&#10;cmV2LnhtbFBLBQYAAAAABAAEAPUAAACGAwAAAAA=&#10;" path="m74,37l72,50,66,60,55,68,45,74r-12,l21,72,12,66,4,56,,44,,31,4,21,10,11,21,5,33,,45,2,55,7r11,8l72,27r2,10l74,37xe" fillcolor="red" strokecolor="white" strokeweight=".6pt">
                  <v:path arrowok="t" o:connecttype="custom" o:connectlocs="72,36;70,48;64,58;54,65;44,71;32,71;20,69;12,63;4,54;0,42;0,30;4,20;10,11;20,5;32,0;44,2;54,7;64,14;70,26;72,36;72,36"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671040" behindDoc="0" locked="0" layoutInCell="1" allowOverlap="1" wp14:anchorId="49DFCD08" wp14:editId="29C99901">
                <wp:simplePos x="0" y="0"/>
                <wp:positionH relativeFrom="column">
                  <wp:posOffset>5622290</wp:posOffset>
                </wp:positionH>
                <wp:positionV relativeFrom="paragraph">
                  <wp:posOffset>1351280</wp:posOffset>
                </wp:positionV>
                <wp:extent cx="1133475" cy="641985"/>
                <wp:effectExtent l="8255" t="13970" r="10795" b="10795"/>
                <wp:wrapNone/>
                <wp:docPr id="452"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7618" y="6277"/>
                          <a:chExt cx="1785" cy="1011"/>
                        </a:xfrm>
                      </wpg:grpSpPr>
                      <wps:wsp>
                        <wps:cNvPr id="453" name="Freeform 4222"/>
                        <wps:cNvSpPr>
                          <a:spLocks noChangeAspect="1"/>
                        </wps:cNvSpPr>
                        <wps:spPr bwMode="auto">
                          <a:xfrm rot="-10800000">
                            <a:off x="7618" y="6277"/>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54" name="Freeform 4223"/>
                        <wps:cNvSpPr>
                          <a:spLocks noChangeAspect="1"/>
                        </wps:cNvSpPr>
                        <wps:spPr bwMode="auto">
                          <a:xfrm rot="-10800000">
                            <a:off x="7668" y="7057"/>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5" name="Freeform 4224"/>
                        <wps:cNvSpPr>
                          <a:spLocks noChangeAspect="1"/>
                        </wps:cNvSpPr>
                        <wps:spPr bwMode="auto">
                          <a:xfrm rot="-10800000">
                            <a:off x="7721" y="7112"/>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6" name="Freeform 4225"/>
                        <wps:cNvSpPr>
                          <a:spLocks noChangeAspect="1"/>
                        </wps:cNvSpPr>
                        <wps:spPr bwMode="auto">
                          <a:xfrm rot="-10800000">
                            <a:off x="7668" y="6312"/>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7" name="Freeform 4226"/>
                        <wps:cNvSpPr>
                          <a:spLocks noChangeAspect="1"/>
                        </wps:cNvSpPr>
                        <wps:spPr bwMode="auto">
                          <a:xfrm rot="-10800000">
                            <a:off x="7721" y="6367"/>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8" name="Freeform 4227"/>
                        <wps:cNvSpPr>
                          <a:spLocks noChangeAspect="1"/>
                        </wps:cNvSpPr>
                        <wps:spPr bwMode="auto">
                          <a:xfrm rot="-10800000">
                            <a:off x="9163" y="7051"/>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59" name="Freeform 4228"/>
                        <wps:cNvSpPr>
                          <a:spLocks noChangeAspect="1"/>
                        </wps:cNvSpPr>
                        <wps:spPr bwMode="auto">
                          <a:xfrm rot="-10800000">
                            <a:off x="9214" y="7110"/>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0" name="Freeform 4229"/>
                        <wps:cNvSpPr>
                          <a:spLocks noChangeAspect="1"/>
                        </wps:cNvSpPr>
                        <wps:spPr bwMode="auto">
                          <a:xfrm rot="-10800000">
                            <a:off x="8419" y="7051"/>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1" name="Freeform 4230"/>
                        <wps:cNvSpPr>
                          <a:spLocks noChangeAspect="1"/>
                        </wps:cNvSpPr>
                        <wps:spPr bwMode="auto">
                          <a:xfrm rot="-10800000">
                            <a:off x="8470" y="7110"/>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2" name="Freeform 4231"/>
                        <wps:cNvSpPr>
                          <a:spLocks noChangeAspect="1"/>
                        </wps:cNvSpPr>
                        <wps:spPr bwMode="auto">
                          <a:xfrm rot="-10800000">
                            <a:off x="9171" y="6318"/>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3" name="Freeform 4232"/>
                        <wps:cNvSpPr>
                          <a:spLocks noChangeAspect="1"/>
                        </wps:cNvSpPr>
                        <wps:spPr bwMode="auto">
                          <a:xfrm rot="-10800000">
                            <a:off x="9224" y="6373"/>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64" name="Rectangle 4233"/>
                        <wps:cNvSpPr>
                          <a:spLocks noChangeArrowheads="1"/>
                        </wps:cNvSpPr>
                        <wps:spPr bwMode="auto">
                          <a:xfrm>
                            <a:off x="7967" y="6315"/>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65" name="Rectangle 4234"/>
                        <wps:cNvSpPr>
                          <a:spLocks noChangeArrowheads="1"/>
                        </wps:cNvSpPr>
                        <wps:spPr bwMode="auto">
                          <a:xfrm>
                            <a:off x="8244" y="6435"/>
                            <a:ext cx="360" cy="300"/>
                          </a:xfrm>
                          <a:prstGeom prst="rect">
                            <a:avLst/>
                          </a:prstGeom>
                          <a:solidFill>
                            <a:srgbClr val="FF0000"/>
                          </a:solidFill>
                          <a:ln w="9525">
                            <a:solidFill>
                              <a:srgbClr val="FFFFFF"/>
                            </a:solidFill>
                            <a:miter lim="800000"/>
                            <a:headEnd/>
                            <a:tailEnd/>
                          </a:ln>
                        </wps:spPr>
                        <wps:bodyPr rot="0" vert="horz" wrap="square" lIns="91440" tIns="45720" rIns="91440" bIns="45720" anchor="t" anchorCtr="0" upright="1">
                          <a:noAutofit/>
                        </wps:bodyPr>
                      </wps:wsp>
                      <wps:wsp>
                        <wps:cNvPr id="466" name="Oval 4235"/>
                        <wps:cNvSpPr>
                          <a:spLocks noChangeArrowheads="1"/>
                        </wps:cNvSpPr>
                        <wps:spPr bwMode="auto">
                          <a:xfrm>
                            <a:off x="8477" y="6434"/>
                            <a:ext cx="230"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67" name="Rectangle 4236"/>
                        <wps:cNvSpPr>
                          <a:spLocks noChangeArrowheads="1"/>
                        </wps:cNvSpPr>
                        <wps:spPr bwMode="auto">
                          <a:xfrm>
                            <a:off x="8454" y="6450"/>
                            <a:ext cx="143" cy="27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68" name="Line 4237"/>
                        <wps:cNvCnPr/>
                        <wps:spPr bwMode="auto">
                          <a:xfrm>
                            <a:off x="8706" y="6585"/>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69" name="Line 4238"/>
                        <wps:cNvCnPr/>
                        <wps:spPr bwMode="auto">
                          <a:xfrm flipV="1">
                            <a:off x="8148" y="6489"/>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70" name="Line 4239"/>
                        <wps:cNvCnPr/>
                        <wps:spPr bwMode="auto">
                          <a:xfrm flipV="1">
                            <a:off x="8145" y="6681"/>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71" name="Text Box 4240"/>
                        <wps:cNvSpPr txBox="1">
                          <a:spLocks noChangeArrowheads="1"/>
                        </wps:cNvSpPr>
                        <wps:spPr bwMode="auto">
                          <a:xfrm>
                            <a:off x="8301" y="6489"/>
                            <a:ext cx="321" cy="165"/>
                          </a:xfrm>
                          <a:prstGeom prst="rect">
                            <a:avLst/>
                          </a:prstGeom>
                          <a:solidFill>
                            <a:srgbClr val="FF0000"/>
                          </a:solidFill>
                          <a:ln w="9525">
                            <a:solidFill>
                              <a:srgbClr val="FF0000"/>
                            </a:solidFill>
                            <a:miter lim="800000"/>
                            <a:headEnd/>
                            <a:tailEnd/>
                          </a:ln>
                        </wps:spPr>
                        <wps:txbx>
                          <w:txbxContent>
                            <w:p w:rsidR="007C3446" w:rsidRDefault="00833FCD">
                              <w:pPr>
                                <w:rPr>
                                  <w:rFonts w:ascii="Arial" w:hAnsi="Arial"/>
                                  <w:color w:val="FFFFFF"/>
                                  <w:sz w:val="16"/>
                                </w:rPr>
                              </w:pPr>
                              <w:r>
                                <w:rPr>
                                  <w:rFonts w:ascii="Arial" w:hAnsi="Arial"/>
                                  <w:color w:val="FFFFFF"/>
                                  <w:sz w:val="16"/>
                                </w:rPr>
                                <w:t>U18</w:t>
                              </w:r>
                            </w:p>
                          </w:txbxContent>
                        </wps:txbx>
                        <wps:bodyPr rot="0" vert="horz" wrap="square" lIns="0" tIns="0" rIns="0" bIns="0" anchor="t" anchorCtr="0" upright="1">
                          <a:noAutofit/>
                        </wps:bodyPr>
                      </wps:wsp>
                      <wps:wsp>
                        <wps:cNvPr id="472" name="Freeform 4241"/>
                        <wps:cNvSpPr>
                          <a:spLocks noChangeAspect="1"/>
                        </wps:cNvSpPr>
                        <wps:spPr bwMode="auto">
                          <a:xfrm rot="-10800000">
                            <a:off x="8701" y="6552"/>
                            <a:ext cx="72" cy="71"/>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FF0000"/>
                          </a:solidFill>
                          <a:ln w="7620">
                            <a:solidFill>
                              <a:srgbClr val="FFFFFF"/>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9" o:spid="_x0000_s1111" style="position:absolute;margin-left:442.7pt;margin-top:106.4pt;width:89.25pt;height:50.55pt;z-index:251671040" coordorigin="7618,6277"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">
                <v:shape id="Freeform 4222" o:spid="_x0000_s1112" style="position:absolute;left:7618;top:6277;width:1785;height:1011;rotation:180;visibility:visible;mso-wrap-style:square;v-text-anchor:top" coordsize="178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jcMUA&#10;AADcAAAADwAAAGRycy9kb3ducmV2LnhtbESPQWvCQBSE7wX/w/IKvdVN1QaJrhILQj1JVQq9PbPP&#10;bEj2bciumv57VxA8DjPzDTNf9rYRF+p85VjBxzABQVw4XXGp4LBfv09B+ICssXFMCv7Jw3IxeJlj&#10;pt2Vf+iyC6WIEPYZKjAhtJmUvjBk0Q9dSxy9k+sshii7UuoOrxFuGzlKklRarDguGGzpy1BR785W&#10;AearujabPD25w3o7Hk3/fs/HVqm31z6fgQjUh2f40f7WCiaf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iNwxQAAANwAAAAPAAAAAAAAAAAAAAAAAJgCAABkcnMv&#10;ZG93bnJldi54bWxQSwUGAAAAAAQABAD1AAAAigM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23" o:spid="_x0000_s1113" style="position:absolute;left:7668;top:7057;width:180;height:179;rotation: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d98UA&#10;AADcAAAADwAAAGRycy9kb3ducmV2LnhtbESPQWvCQBSE7wX/w/IKXkqzUVIbUlfRQsSCF7W9P7LP&#10;JJh9G3a3Jv77bqHQ4zAz3zDL9Wg6cSPnW8sKZkkKgriyuuVawee5fM5B+ICssbNMCu7kYb2aPCyx&#10;0HbgI91OoRYRwr5ABU0IfSGlrxoy6BPbE0fvYp3BEKWrpXY4RLjp5DxNF9Jgy3GhwZ7eG6qup2+j&#10;4Lj52G+fdteB80tdbr9GZw7yVanp47h5AxFoDP/hv/ZeK8heM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t33xQAAANwAAAAPAAAAAAAAAAAAAAAAAJgCAABkcnMv&#10;ZG93bnJldi54bWxQSwUGAAAAAAQABAD1AAAAigM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24" o:spid="_x0000_s1114" style="position:absolute;left:7721;top:7112;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cXcUA&#10;AADcAAAADwAAAGRycy9kb3ducmV2LnhtbESPQWsCMRSE74L/ITzBm2YttcjWKNW2VAURtfT82Dx3&#10;FzcvSxJ19dcboeBxmJlvmPG0MZU4k/OlZQWDfgKCOLO65FzB7/67NwLhA7LGyjIpuJKH6aTdGmOq&#10;7YW3dN6FXEQI+xQVFCHUqZQ+K8ig79uaOHoH6wyGKF0utcNLhJtKviTJmzRYclwosKZ5QdlxdzIK&#10;FrPN4UeuyaFcjb5u++Xn7G9+U6rbaT7eQQRqwjP8315oBa/DIT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VxdxQAAANwAAAAPAAAAAAAAAAAAAAAAAJgCAABkcnMv&#10;ZG93bnJldi54bWxQSwUGAAAAAAQABAD1AAAAigM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25" o:spid="_x0000_s1115" style="position:absolute;left:7668;top:6312;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Id8QA&#10;AADcAAAADwAAAGRycy9kb3ducmV2LnhtbESP3YrCMBSE7wXfIRzBG9FUUdFqFBEEYUFYf8DLQ3Ns&#10;i81JaaKtPv1GWPBymJlvmOW6MYV4UuVyywqGgwgEcWJ1zqmC82nXn4FwHlljYZkUvMjBetVuLTHW&#10;tuZfeh59KgKEXYwKMu/LWEqXZGTQDWxJHLybrQz6IKtU6grrADeFHEXRVBrMOSxkWNI2o+R+fBgF&#10;h3vktj9+0rvYfN7U13r83qdXpbqdZrMA4anx3/B/e68VjCdT+J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SHfEAAAA3AAAAA8AAAAAAAAAAAAAAAAAmAIAAGRycy9k&#10;b3ducmV2LnhtbFBLBQYAAAAABAAEAPUAAACJAw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26" o:spid="_x0000_s1116" style="position:absolute;left:7721;top:6367;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nscYA&#10;AADcAAAADwAAAGRycy9kb3ducmV2LnhtbESPW2sCMRSE3wX/QzhC3zRbqVVWo3hp8QJFvNDnw+a4&#10;u7g5WZJUt/76plDo4zAz3zCTWWMqcSPnS8sKnnsJCOLM6pJzBefTe3cEwgdkjZVlUvBNHmbTdmuC&#10;qbZ3PtDtGHIRIexTVFCEUKdS+qwgg75na+LoXawzGKJ0udQO7xFuKtlPkldpsOS4UGBNy4Ky6/HL&#10;KNgs9pe1/CCHcjd6e5y2q8Xn8qHUU6eZj0EEasJ/+K+90QpeBk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9nscYAAADcAAAADwAAAAAAAAAAAAAAAACYAgAAZHJz&#10;L2Rvd25yZXYueG1sUEsFBgAAAAAEAAQA9QAAAIsD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27" o:spid="_x0000_s1117" style="position:absolute;left:9163;top:7051;width:180;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g7sIA&#10;AADcAAAADwAAAGRycy9kb3ducmV2LnhtbERPz2vCMBS+C/sfwhvsIpp2qGhnlDEYioho9eLt0by1&#10;Zc1LaKLW/94cBI8f3+/5sjONuFLra8sK0mECgriwuuZSwen4O5iC8AFZY2OZFNzJw3Lx1ptjpu2N&#10;D3TNQyliCPsMFVQhuExKX1Rk0A+tI47cn20NhgjbUuoWbzHcNPIzSSbSYM2xoUJHPxUV//nFKDin&#10;R89uu7rn6Wyz3zX9cbIunVIf7933F4hAXXiJn+61VjAax7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GDuwgAAANwAAAAPAAAAAAAAAAAAAAAAAJgCAABkcnMvZG93&#10;bnJldi54bWxQSwUGAAAAAAQABAD1AAAAhwM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28" o:spid="_x0000_s1118" style="position:absolute;left:9214;top:7110;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t5sUA&#10;AADcAAAADwAAAGRycy9kb3ducmV2LnhtbESPzW7CMBCE70i8g7VIvYFDKRUEDKqASnDk58JtiZc4&#10;bbwOsUtCn76uVKnH0cx8o5kvW1uKO9W+cKxgOEhAEGdOF5wrOB3f+xMQPiBrLB2Tggd5WC66nTmm&#10;2jW8p/sh5CJC2KeowIRQpVL6zJBFP3AVcfSurrYYoqxzqWtsItyW8jlJXqXFguOCwYpWhrLPw5dV&#10;sD760cTcNpePTf5dNOX47Ie7nVJPvfZtBiJQG/7Df+2tVvAyn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O3mxQAAANwAAAAPAAAAAAAAAAAAAAAAAJgCAABkcnMv&#10;ZG93bnJldi54bWxQSwUGAAAAAAQABAD1AAAAigM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29" o:spid="_x0000_s1119" style="position:absolute;left:8419;top:7051;width:181;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mVcIA&#10;AADcAAAADwAAAGRycy9kb3ducmV2LnhtbERPz2vCMBS+D/wfwhO8yEwrKrMzyhiIMkS0etnt0Tzb&#10;YvMSmqj1v18Owo4f3+/FqjONuFPra8sK0lECgriwuuZSwfm0fv8A4QOyxsYyKXiSh9Wy97bATNsH&#10;H+meh1LEEPYZKqhCcJmUvqjIoB9ZRxy5i20NhgjbUuoWHzHcNHKcJDNpsObYUKGj74qKa34zCn7T&#10;k2e32zzzdP5z2DfDabItnVKDfvf1CSJQF/7FL/dWK5jM4v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qZVwgAAANwAAAAPAAAAAAAAAAAAAAAAAJgCAABkcnMvZG93&#10;bnJldi54bWxQSwUGAAAAAAQABAD1AAAAhwM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30" o:spid="_x0000_s1120" style="position:absolute;left:8470;top:7110;width:75;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Q48UA&#10;AADcAAAADwAAAGRycy9kb3ducmV2LnhtbESP3WoCMRSE74W+QzgF7zRrkUW2RqlW8QdEqqXXh81x&#10;d+nmZEmirj59UxC8HGbmG2Y8bU0tLuR8ZVnBoJ+AIM6trrhQ8H1c9kYgfEDWWFsmBTfyMJ28dMaY&#10;aXvlL7ocQiEihH2GCsoQmkxKn5dk0PdtQxy9k3UGQ5SukNrhNcJNLd+SJJUGK44LJTY0Lyn/PZyN&#10;gvVsf1rJHTmU29Hiftx8zn7md6W6r+3HO4hAbXiGH+21VjBMB/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pDjxQAAANwAAAAPAAAAAAAAAAAAAAAAAJgCAABkcnMv&#10;ZG93bnJldi54bWxQSwUGAAAAAAQABAD1AAAAigM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31" o:spid="_x0000_s1121" style="position:absolute;left:9171;top:6318;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ycUA&#10;AADcAAAADwAAAGRycy9kb3ducmV2LnhtbESP3YrCMBSE7wXfIRxhb8SmKypaG2URBGFB8A+8PDTH&#10;tticlCba7j69WVjwcpiZb5h03ZlKPKlxpWUFn1EMgjizuuRcwfm0Hc1BOI+ssbJMCn7IwXrV76WY&#10;aNvygZ5Hn4sAYZeggsL7OpHSZQUZdJGtiYN3s41BH2STS91gG+CmkuM4nkmDJYeFAmvaFJTdjw+j&#10;YH+P3ebbT4cXWy669tpOfnf5VamPQfe1BOGp8+/wf3unFUxmY/g7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oTJxQAAANwAAAAPAAAAAAAAAAAAAAAAAJgCAABkcnMv&#10;ZG93bnJldi54bWxQSwUGAAAAAAQABAD1AAAAigM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32" o:spid="_x0000_s1122" style="position:absolute;left:9224;top:6373;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QscUA&#10;AADcAAAADwAAAGRycy9kb3ducmV2LnhtbESPzW7CMBCE75X6DtZW6q04/AoFnKhqQYIj0Au3JV7i&#10;tPE6xIakffq6ElKPo5n5RrPMe1uLG7W+cqxgOEhAEBdOV1wq+DisX+YgfEDWWDsmBd/kIc8eH5aY&#10;atfxjm77UIoIYZ+iAhNCk0rpC0MW/cA1xNE7u9ZiiLItpW6xi3Bby1GSzKTFiuOCwYbeDBVf+6tV&#10;8H7w47m5rE6fq/Kn6urp0Q+3W6Wen/rXBYhAffgP39sbrWAyG8P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BCxxQAAANwAAAAPAAAAAAAAAAAAAAAAAJgCAABkcnMv&#10;ZG93bnJldi54bWxQSwUGAAAAAAQABAD1AAAAigM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33" o:spid="_x0000_s1123" style="position:absolute;left:7967;top:6315;width:108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av8YA&#10;AADcAAAADwAAAGRycy9kb3ducmV2LnhtbESPT2vCQBTE7wW/w/KE3uqmrfVPdJUqFArFQ60evD2y&#10;zyQ0+zbsvpr47d1CocdhZn7DLNe9a9SFQqw9G3gcZaCIC29rLg0cvt4eZqCiIFtsPJOBK0VYrwZ3&#10;S8yt7/iTLnspVYJwzNFAJdLmWseiIodx5Fvi5J19cChJhlLbgF2Cu0Y/ZdlEO6w5LVTY0rai4nv/&#10;4wx0fnN6fpnjx3YqEkJ/3G0OxdyY+2H/ugAl1Mt/+K/9bg2MJ2P4PZOO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3av8YAAADcAAAADwAAAAAAAAAAAAAAAACYAgAAZHJz&#10;L2Rvd25yZXYueG1sUEsFBgAAAAAEAAQA9QAAAIsDAAAAAA==&#10;" fillcolor="red"/>
                <v:rect id="Rectangle 4234" o:spid="_x0000_s1124" style="position:absolute;left:8244;top:6435;width:3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KvMYA&#10;AADcAAAADwAAAGRycy9kb3ducmV2LnhtbESPUUvDMBSF3wf+h3AHvrl0RefWLRsiCjIRdNsPuGuu&#10;TbG5KU3W1P36RRD2eDjnfIez2gy2ET11vnasYDrJQBCXTtdcKTjsX+/mIHxA1tg4JgW/5GGzvhmt&#10;sNAu8hf1u1CJBGFfoAITQltI6UtDFv3EtcTJ+3adxZBkV0ndYUxw28g8y2bSYs1pwWBLz4bKn93J&#10;KsjPn9tHUx3zd9u/fJwaGRdxG5W6HQ9PSxCBhnAN/7fftIL72QP8nU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KvMYAAADcAAAADwAAAAAAAAAAAAAAAACYAgAAZHJz&#10;L2Rvd25yZXYueG1sUEsFBgAAAAAEAAQA9QAAAIsDAAAAAA==&#10;" fillcolor="red" strokecolor="white"/>
                <v:oval id="Oval 4235" o:spid="_x0000_s1125" style="position:absolute;left:8477;top:6434;width:23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cscYA&#10;AADcAAAADwAAAGRycy9kb3ducmV2LnhtbESPQWvCQBSE7wX/w/IKvdVNrYSSugkiFtqLUs2lt9fs&#10;M4lm38bs1kR/vSsIPQ4z8w0zywbTiBN1rras4GUcgSAurK65VJBvP57fQDiPrLGxTArO5CBLRw8z&#10;TLTt+ZtOG1+KAGGXoILK+zaR0hUVGXRj2xIHb2c7gz7IrpS6wz7ATSMnURRLgzWHhQpbWlRUHDZ/&#10;RsHvcfn1qmN5yff9D6+b1bnmYaHU0+MwfwfhafD/4Xv7UyuYxjH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cscYAAADcAAAADwAAAAAAAAAAAAAAAACYAgAAZHJz&#10;L2Rvd25yZXYueG1sUEsFBgAAAAAEAAQA9QAAAIsDAAAAAA==&#10;" fillcolor="red" strokecolor="white"/>
                <v:rect id="Rectangle 4236" o:spid="_x0000_s1126" style="position:absolute;left:8454;top:6450;width:14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ysYA&#10;AADcAAAADwAAAGRycy9kb3ducmV2LnhtbESPQWvCQBSE7wX/w/KE3urG2lqJriK1AaUg1NT7M/tM&#10;otm3YXcb03/fLRR6HGbmG2ax6k0jOnK+tqxgPEpAEBdW11wq+MyzhxkIH5A1NpZJwTd5WC0HdwtM&#10;tb3xB3WHUIoIYZ+igiqENpXSFxUZ9CPbEkfvbJ3BEKUrpXZ4i3DTyMckmUqDNceFClt6rai4Hr6M&#10;gu1ld91kWfd+muS5O+7e9s+byV6p+2G/noMI1If/8F97qxU8TV/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gysYAAADcAAAADwAAAAAAAAAAAAAAAACYAgAAZHJz&#10;L2Rvd25yZXYueG1sUEsFBgAAAAAEAAQA9QAAAIsDAAAAAA==&#10;" fillcolor="red" strokecolor="red"/>
                <v:line id="Line 4237" o:spid="_x0000_s1127" style="position:absolute;visibility:visible;mso-wrap-style:square" from="8706,6585" to="887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0dsEAAADcAAAADwAAAGRycy9kb3ducmV2LnhtbERPTYvCMBC9C/6HMII3TV1EpWsUKSyI&#10;XtTdi7chmW2720xqE2v115uD4PHxvpfrzlaipcaXjhVMxgkIYu1MybmCn++v0QKED8gGK8ek4E4e&#10;1qt+b4mpcTc+UnsKuYgh7FNUUIRQp1J6XZBFP3Y1ceR+XWMxRNjk0jR4i+G2kh9JMpMWS44NBdaU&#10;FaT/T1erYHfoNlmOuuKDfGT6/jc/t5e9UsNBt/kEEagLb/HLvTUKprO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cHR2wQAAANwAAAAPAAAAAAAAAAAAAAAA&#10;AKECAABkcnMvZG93bnJldi54bWxQSwUGAAAAAAQABAD5AAAAjwMAAAAA&#10;" strokecolor="white"/>
                <v:line id="Line 4238" o:spid="_x0000_s1128" style="position:absolute;flip:y;visibility:visible;mso-wrap-style:square" from="8148,6489" to="8244,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hqwscAAADcAAAADwAAAGRycy9kb3ducmV2LnhtbESPT2vCQBTE74LfYXmF3nTT4p8as0qp&#10;tRRPahXM7ZF9JsHs25DdxrSf3i0UPA4z8xsmWXamEi01rrSs4GkYgSDOrC45V3D4Wg9eQDiPrLGy&#10;TAp+yMFy0e8lGGt75R21e5+LAGEXo4LC+zqW0mUFGXRDWxMH72wbgz7IJpe6wWuAm0o+R9FEGiw5&#10;LBRY01tB2WX/bRT88mid7tLpsbUbvT2ePlbj2ftKqceH7nUOwlPn7+H/9qdWMJrM4O9MO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rCxwAAANwAAAAPAAAAAAAA&#10;AAAAAAAAAKECAABkcnMvZG93bnJldi54bWxQSwUGAAAAAAQABAD5AAAAlQMAAAAA&#10;" strokecolor="white"/>
                <v:line id="Line 4239" o:spid="_x0000_s1129" style="position:absolute;flip:y;visibility:visible;mso-wrap-style:square" from="8145,6681" to="824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VgsQAAADcAAAADwAAAGRycy9kb3ducmV2LnhtbERPy2rCQBTdC/7DcIXudKL4aFNHkVql&#10;dNXYBprdJXObBDN3QmYaY7/eWQhdHs57ve1NLTpqXWVZwXQSgSDOra64UPD1eRg/gnAeWWNtmRRc&#10;ycF2MxysMdb2wgl1J1+IEMIuRgWl900spctLMugmtiEO3I9tDfoA20LqFi8h3NRyFkVLabDi0FBi&#10;Qy8l5efTr1Hwx/NDlmSrtLPv+iP9Pu4XT697pR5G/e4ZhKfe/4vv7jetYL4K8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1WCxAAAANwAAAAPAAAAAAAAAAAA&#10;AAAAAKECAABkcnMvZG93bnJldi54bWxQSwUGAAAAAAQABAD5AAAAkgMAAAAA&#10;" strokecolor="white"/>
                <v:shape id="Text Box 4240" o:spid="_x0000_s1130" type="#_x0000_t202" style="position:absolute;left:8301;top:6489;width:3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YfMMA&#10;AADcAAAADwAAAGRycy9kb3ducmV2LnhtbESPUWsCMRCE3wv+h7CCbzVnK7VcjSJaoeBTtT9guWyT&#10;ay+b87LV8983guDjMDPfMPNlHxp1oi7VkQ1MxgUo4iramp2Br8P28RVUEmSLTWQycKEEy8XgYY6l&#10;jWf+pNNenMoQTiUa8CJtqXWqPAVM49gSZ+87dgEly85p2+E5w0Ojn4riRQesOS94bGntqfrd/wUD&#10;brNpKvd8/Nld3msvxTEG6afGjIb96g2UUC/38K39YQ1MZxO4ns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YfMMAAADcAAAADwAAAAAAAAAAAAAAAACYAgAAZHJzL2Rv&#10;d25yZXYueG1sUEsFBgAAAAAEAAQA9QAAAIgDAAAAAA==&#10;" fillcolor="red" strokecolor="red">
                  <v:textbox inset="0,0,0,0">
                    <w:txbxContent>
                      <w:p w:rsidR="007C3446" w:rsidRDefault="00833FCD">
                        <w:pPr>
                          <w:rPr>
                            <w:rFonts w:ascii="Arial" w:hAnsi="Arial"/>
                            <w:color w:val="FFFFFF"/>
                            <w:sz w:val="16"/>
                          </w:rPr>
                        </w:pPr>
                        <w:r>
                          <w:rPr>
                            <w:rFonts w:ascii="Arial" w:hAnsi="Arial"/>
                            <w:color w:val="FFFFFF"/>
                            <w:sz w:val="16"/>
                          </w:rPr>
                          <w:t>U18</w:t>
                        </w:r>
                      </w:p>
                    </w:txbxContent>
                  </v:textbox>
                </v:shape>
                <v:shape id="Freeform 4241" o:spid="_x0000_s1131" style="position:absolute;left:8701;top:6552;width:72;height:71;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5lMIA&#10;AADcAAAADwAAAGRycy9kb3ducmV2LnhtbESPwW7CMBBE75X6D9ZW6q1xCqWFFIOgAqlXTLiv4sWJ&#10;iNdRbCD8Pa6E1ONoZt5o5svBteJCfWg8K3jPchDElTcNWwXlfvs2BREissHWMym4UYDl4vlpjoXx&#10;V97RRUcrEoRDgQrqGLtCylDV5DBkviNO3tH3DmOSvZWmx2uCu1aO8vxTOmw4LdTY0U9N1UmfnQJt&#10;J+NSHnhtqxNu/N5rmk1uSr2+DKtvEJGG+B9+tH+Ngo+vEfy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LmUwgAAANwAAAAPAAAAAAAAAAAAAAAAAJgCAABkcnMvZG93&#10;bnJldi54bWxQSwUGAAAAAAQABAD1AAAAhwMAAAAA&#10;" path="m74,37l72,50,66,60,55,68,45,74r-12,l21,72,12,66,4,56,,44,,31,4,21,10,11,21,5,33,,45,2,55,7r11,8l72,27r2,10l74,37xe" fillcolor="red" strokecolor="white" strokeweight=".6pt">
                  <v:path arrowok="t" o:connecttype="custom" o:connectlocs="72,36;70,48;64,58;54,65;44,71;32,71;20,69;12,63;4,54;0,42;0,30;4,20;10,11;20,5;32,0;44,2;54,7;64,14;70,26;72,36;72,36"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673088" behindDoc="0" locked="0" layoutInCell="1" allowOverlap="1" wp14:anchorId="35FF80D3" wp14:editId="25FDE0BE">
                <wp:simplePos x="0" y="0"/>
                <wp:positionH relativeFrom="column">
                  <wp:posOffset>4402455</wp:posOffset>
                </wp:positionH>
                <wp:positionV relativeFrom="paragraph">
                  <wp:posOffset>2727325</wp:posOffset>
                </wp:positionV>
                <wp:extent cx="1133475" cy="641985"/>
                <wp:effectExtent l="7620" t="8890" r="11430" b="6350"/>
                <wp:wrapNone/>
                <wp:docPr id="429"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9822" y="5744"/>
                          <a:chExt cx="1785" cy="1011"/>
                        </a:xfrm>
                      </wpg:grpSpPr>
                      <wps:wsp>
                        <wps:cNvPr id="430" name="Freeform 4265"/>
                        <wps:cNvSpPr>
                          <a:spLocks noChangeAspect="1"/>
                        </wps:cNvSpPr>
                        <wps:spPr bwMode="auto">
                          <a:xfrm rot="-10800000">
                            <a:off x="9822" y="5744"/>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 name="Freeform 4266"/>
                        <wps:cNvSpPr>
                          <a:spLocks noChangeAspect="1"/>
                        </wps:cNvSpPr>
                        <wps:spPr bwMode="auto">
                          <a:xfrm rot="-10800000">
                            <a:off x="9872" y="6524"/>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2" name="Freeform 4267"/>
                        <wps:cNvSpPr>
                          <a:spLocks noChangeAspect="1"/>
                        </wps:cNvSpPr>
                        <wps:spPr bwMode="auto">
                          <a:xfrm rot="-10800000">
                            <a:off x="9925" y="6579"/>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3" name="Freeform 4268"/>
                        <wps:cNvSpPr>
                          <a:spLocks noChangeAspect="1"/>
                        </wps:cNvSpPr>
                        <wps:spPr bwMode="auto">
                          <a:xfrm rot="-10800000">
                            <a:off x="9872" y="5779"/>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4" name="Freeform 4269"/>
                        <wps:cNvSpPr>
                          <a:spLocks noChangeAspect="1"/>
                        </wps:cNvSpPr>
                        <wps:spPr bwMode="auto">
                          <a:xfrm rot="-10800000">
                            <a:off x="9925" y="5834"/>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5" name="Freeform 4270"/>
                        <wps:cNvSpPr>
                          <a:spLocks noChangeAspect="1"/>
                        </wps:cNvSpPr>
                        <wps:spPr bwMode="auto">
                          <a:xfrm rot="-10800000">
                            <a:off x="11367" y="6518"/>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6" name="Freeform 4271"/>
                        <wps:cNvSpPr>
                          <a:spLocks noChangeAspect="1"/>
                        </wps:cNvSpPr>
                        <wps:spPr bwMode="auto">
                          <a:xfrm rot="-10800000">
                            <a:off x="11418" y="6577"/>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7" name="Freeform 4272"/>
                        <wps:cNvSpPr>
                          <a:spLocks noChangeAspect="1"/>
                        </wps:cNvSpPr>
                        <wps:spPr bwMode="auto">
                          <a:xfrm rot="-10800000">
                            <a:off x="10623" y="6518"/>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8" name="Freeform 4273"/>
                        <wps:cNvSpPr>
                          <a:spLocks noChangeAspect="1"/>
                        </wps:cNvSpPr>
                        <wps:spPr bwMode="auto">
                          <a:xfrm rot="-10800000">
                            <a:off x="10674" y="6577"/>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39" name="Freeform 4274"/>
                        <wps:cNvSpPr>
                          <a:spLocks noChangeAspect="1"/>
                        </wps:cNvSpPr>
                        <wps:spPr bwMode="auto">
                          <a:xfrm rot="-10800000">
                            <a:off x="11375" y="5785"/>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40" name="Freeform 4275"/>
                        <wps:cNvSpPr>
                          <a:spLocks noChangeAspect="1"/>
                        </wps:cNvSpPr>
                        <wps:spPr bwMode="auto">
                          <a:xfrm rot="-10800000">
                            <a:off x="11428" y="5840"/>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41" name="Rectangle 4276"/>
                        <wps:cNvSpPr>
                          <a:spLocks noChangeArrowheads="1"/>
                        </wps:cNvSpPr>
                        <wps:spPr bwMode="auto">
                          <a:xfrm>
                            <a:off x="10171" y="5782"/>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42" name="Oval 4278"/>
                        <wps:cNvSpPr>
                          <a:spLocks noChangeArrowheads="1"/>
                        </wps:cNvSpPr>
                        <wps:spPr bwMode="auto">
                          <a:xfrm>
                            <a:off x="10369" y="5898"/>
                            <a:ext cx="134"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43" name="Rectangle 4279"/>
                        <wps:cNvSpPr>
                          <a:spLocks noChangeArrowheads="1"/>
                        </wps:cNvSpPr>
                        <wps:spPr bwMode="auto">
                          <a:xfrm>
                            <a:off x="10304" y="5875"/>
                            <a:ext cx="143" cy="33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44" name="Line 4280"/>
                        <wps:cNvCnPr/>
                        <wps:spPr bwMode="auto">
                          <a:xfrm>
                            <a:off x="10922" y="6055"/>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5" name="Line 4281"/>
                        <wps:cNvCnPr/>
                        <wps:spPr bwMode="auto">
                          <a:xfrm flipV="1">
                            <a:off x="10379" y="5956"/>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6" name="Line 4282"/>
                        <wps:cNvCnPr/>
                        <wps:spPr bwMode="auto">
                          <a:xfrm flipV="1">
                            <a:off x="10376" y="6148"/>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7" name="Text Box 4283"/>
                        <wps:cNvSpPr txBox="1">
                          <a:spLocks noChangeArrowheads="1"/>
                        </wps:cNvSpPr>
                        <wps:spPr bwMode="auto">
                          <a:xfrm>
                            <a:off x="10538" y="5956"/>
                            <a:ext cx="321" cy="165"/>
                          </a:xfrm>
                          <a:prstGeom prst="rect">
                            <a:avLst/>
                          </a:prstGeom>
                          <a:solidFill>
                            <a:srgbClr val="FF0000"/>
                          </a:solidFill>
                          <a:ln w="9525">
                            <a:solidFill>
                              <a:srgbClr val="FF0000"/>
                            </a:solidFill>
                            <a:miter lim="800000"/>
                            <a:headEnd/>
                            <a:tailEnd/>
                          </a:ln>
                        </wps:spPr>
                        <wps:txbx>
                          <w:txbxContent>
                            <w:p w:rsidR="007C3446" w:rsidRDefault="00833FCD">
                              <w:pPr>
                                <w:rPr>
                                  <w:rFonts w:ascii="Arial" w:hAnsi="Arial"/>
                                  <w:color w:val="FFFFFF"/>
                                  <w:sz w:val="16"/>
                                </w:rPr>
                              </w:pPr>
                              <w:r>
                                <w:rPr>
                                  <w:rFonts w:ascii="Arial" w:hAnsi="Arial"/>
                                  <w:color w:val="FFFFFF"/>
                                  <w:sz w:val="16"/>
                                </w:rPr>
                                <w:t>U17</w:t>
                              </w:r>
                            </w:p>
                          </w:txbxContent>
                        </wps:txbx>
                        <wps:bodyPr rot="0" vert="horz" wrap="square" lIns="0" tIns="0" rIns="0" bIns="0" anchor="t" anchorCtr="0" upright="1">
                          <a:noAutofit/>
                        </wps:bodyPr>
                      </wps:wsp>
                      <wps:wsp>
                        <wps:cNvPr id="448" name="Arc 4284"/>
                        <wps:cNvSpPr>
                          <a:spLocks/>
                        </wps:cNvSpPr>
                        <wps:spPr bwMode="auto">
                          <a:xfrm>
                            <a:off x="10614" y="5901"/>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rc 4286"/>
                        <wps:cNvSpPr>
                          <a:spLocks/>
                        </wps:cNvSpPr>
                        <wps:spPr bwMode="auto">
                          <a:xfrm flipV="1">
                            <a:off x="10614" y="6054"/>
                            <a:ext cx="30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287"/>
                        <wps:cNvCnPr/>
                        <wps:spPr bwMode="auto">
                          <a:xfrm flipV="1">
                            <a:off x="10463" y="6199"/>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51" name="Line 4288"/>
                        <wps:cNvCnPr/>
                        <wps:spPr bwMode="auto">
                          <a:xfrm flipV="1">
                            <a:off x="10463" y="5902"/>
                            <a:ext cx="15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1" o:spid="_x0000_s1132" style="position:absolute;margin-left:346.65pt;margin-top:214.75pt;width:89.25pt;height:50.55pt;z-index:251673088" coordorigin="9822,5744"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">
                <v:shape id="Freeform 4265" o:spid="_x0000_s1133" style="position:absolute;left:9822;top:5744;width:1785;height:1011;rotation:180;visibility:visible;mso-wrap-style:square;v-text-anchor:top" coordsize="178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p8IA&#10;AADcAAAADwAAAGRycy9kb3ducmV2LnhtbERPz2vCMBS+D/wfwhN2W9PpEOmMUgVhnsZcGXh7Ns+m&#10;tHkpTVrrf78cBjt+fL83u8m2YqTe144VvCYpCOLS6ZorBcX38WUNwgdkja1jUvAgD7vt7GmDmXZ3&#10;/qLxHCoRQ9hnqMCE0GVS+tKQRZ+4jjhyN9dbDBH2ldQ93mO4beUiTVfSYs2xwWBHB0Nlcx6sAsz3&#10;TWNO+ermiuPncrG+/AzXTqnn+ZS/gwg0hX/xn/tDK3hbxv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1inwgAAANwAAAAPAAAAAAAAAAAAAAAAAJgCAABkcnMvZG93&#10;bnJldi54bWxQSwUGAAAAAAQABAD1AAAAhwM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66" o:spid="_x0000_s1134" style="position:absolute;left:9872;top:6524;width:180;height:179;rotation: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bz8MA&#10;AADcAAAADwAAAGRycy9kb3ducmV2LnhtbESPQYvCMBSE78L+h/CEvYimurJKNYoKLgpedPX+aJ5t&#10;sXkpSdZ2/70RBI/DzHzDzJetqcSdnC8tKxgOEhDEmdUl5wrOv9v+FIQPyBory6TgnzwsFx+dOaba&#10;Nnyk+ynkIkLYp6igCKFOpfRZQQb9wNbE0btaZzBE6XKpHTYRbio5SpJvabDkuFBgTZuCstvpzyg4&#10;rva7de/n1vD0mm/Xl9aZg5wo9dltVzMQgdrwDr/aO61g/DW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6bz8MAAADcAAAADwAAAAAAAAAAAAAAAACYAgAAZHJzL2Rv&#10;d25yZXYueG1sUEsFBgAAAAAEAAQA9QAAAIgDA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67" o:spid="_x0000_s1135" style="position:absolute;left:9925;top:6579;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hicYA&#10;AADcAAAADwAAAGRycy9kb3ducmV2LnhtbESPQWvCQBSE7wX/w/KE3upGW0RS19DYSlUoopaeH9ln&#10;Esy+Dburpv76riD0OMzMN8w060wjzuR8bVnBcJCAIC6srrlU8L1fPE1A+ICssbFMCn7JQzbrPUwx&#10;1fbCWzrvQikihH2KCqoQ2lRKX1Rk0A9sSxy9g3UGQ5SulNrhJcJNI0dJMpYGa44LFbY0r6g47k5G&#10;wTLfHD7lFzmU68nHdb96z3/mV6Ue+93bK4hAXfgP39tLreDleQS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chicYAAADcAAAADwAAAAAAAAAAAAAAAACYAgAAZHJz&#10;L2Rvd25yZXYueG1sUEsFBgAAAAAEAAQA9QAAAIsDA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68" o:spid="_x0000_s1136" style="position:absolute;left:9872;top:5779;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OT8YA&#10;AADcAAAADwAAAGRycy9kb3ducmV2LnhtbESPQWvCQBSE7wX/w/IEL6IbG1va1FUkIAQKgmkFj4/s&#10;axLMvg3ZbZL213cFocdhZr5hNrvRNKKnztWWFayWEQjiwuqaSwWfH4fFCwjnkTU2lknBDznYbScP&#10;G0y0HfhEfe5LESDsElRQed8mUrqiIoNuaVvi4H3ZzqAPsiul7nAIcNPIxyh6lgZrDgsVtpRWVFzz&#10;b6PgeI1c+u6f5mdbv47DZVj/ZuVFqdl03L+B8DT6//C9nWkF6ziG2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OT8YAAADcAAAADwAAAAAAAAAAAAAAAACYAgAAZHJz&#10;L2Rvd25yZXYueG1sUEsFBgAAAAAEAAQA9QAAAIsDA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69" o:spid="_x0000_s1137" style="position:absolute;left:9925;top:5834;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cZsUA&#10;AADcAAAADwAAAGRycy9kb3ducmV2LnhtbESPQWsCMRSE74L/ITzBm2ZtpcjWKNW2VAURtfT82Dx3&#10;FzcvSxJ19dcboeBxmJlvmPG0MZU4k/OlZQWDfgKCOLO65FzB7/67NwLhA7LGyjIpuJKH6aTdGmOq&#10;7YW3dN6FXEQI+xQVFCHUqZQ+K8ig79uaOHoH6wyGKF0utcNLhJtKviTJmzRYclwosKZ5QdlxdzIK&#10;FrPN4UeuyaFcjb5u++Xn7G9+U6rbaT7eQQRqwjP8315oBcPXITzO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hxmxQAAANwAAAAPAAAAAAAAAAAAAAAAAJgCAABkcnMv&#10;ZG93bnJldi54bWxQSwUGAAAAAAQABAD1AAAAigM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70" o:spid="_x0000_s1138" style="position:absolute;left:11367;top:6518;width:180;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0MYA&#10;AADcAAAADwAAAGRycy9kb3ducmV2LnhtbESPQWvCQBSE74X+h+UVvJS6idViU1cpgigiotFLb4/s&#10;axKafbtkV43/visIHoeZ+YaZzDrTiDO1vrasIO0nIIgLq2suFRwPi7cxCB+QNTaWScGVPMymz08T&#10;zLS98J7OeShFhLDPUEEVgsuk9EVFBn3fOuLo/drWYIiyLaVu8RLhppGDJPmQBmuOCxU6mldU/OUn&#10;o+AnPXh2m+U1Tz/Xu23zOkpWpVOq99J9f4EI1IVH+N5eaQXD9xHczs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q0MYAAADcAAAADwAAAAAAAAAAAAAAAACYAgAAZHJz&#10;L2Rvd25yZXYueG1sUEsFBgAAAAAEAAQA9QAAAIsD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71" o:spid="_x0000_s1139" style="position:absolute;left:11418;top:6577;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cNMUA&#10;AADcAAAADwAAAGRycy9kb3ducmV2LnhtbESPzW7CMBCE75X6DtZW6q04/AoFnKhqQYIj0Au3JV7i&#10;tPE6xIakffq6ElKPo5n5RrPMe1uLG7W+cqxgOEhAEBdOV1wq+DisX+YgfEDWWDsmBd/kIc8eH5aY&#10;atfxjm77UIoIYZ+iAhNCk0rpC0MW/cA1xNE7u9ZiiLItpW6xi3Bby1GSzKTFiuOCwYbeDBVf+6tV&#10;8H7w47m5rE6fq/Kn6urp0Q+3W6Wen/rXBYhAffgP39sbrWAynsH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Jw0xQAAANwAAAAPAAAAAAAAAAAAAAAAAJgCAABkcnMv&#10;ZG93bnJldi54bWxQSwUGAAAAAAQABAD1AAAAigM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72" o:spid="_x0000_s1140" style="position:absolute;left:10623;top:6518;width:181;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RPMYA&#10;AADcAAAADwAAAGRycy9kb3ducmV2LnhtbESPQWvCQBSE70L/w/IKXkQ3UWtt6iqlIIqU0kYvvT2y&#10;r0lo9u2S3Wr8964geBxm5htmsepMI47U+tqygnSUgCAurK65VHDYr4dzED4ga2wsk4IzeVgtH3oL&#10;zLQ98Tcd81CKCGGfoYIqBJdJ6YuKDPqRdcTR+7WtwRBlW0rd4inCTSPHSTKTBmuOCxU6eq+o+Mv/&#10;jYKfdO/ZfWzOefqy+/psBk/JtnRK9R+7t1cQgbpwD9/aW61gOnmG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RPMYAAADcAAAADwAAAAAAAAAAAAAAAACYAgAAZHJz&#10;L2Rvd25yZXYueG1sUEsFBgAAAAAEAAQA9QAAAIsDA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73" o:spid="_x0000_s1141" style="position:absolute;left:10674;top:6577;width:75;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WY8MA&#10;AADcAAAADwAAAGRycy9kb3ducmV2LnhtbERPW2vCMBR+H+w/hDPwbU3nhkhtKlMnXmCMqez50Bzb&#10;suakJFE7f715EPb48d3zaW9acSbnG8sKXpIUBHFpdcOVgsN++TwG4QOyxtYyKfgjD9Pi8SHHTNsL&#10;f9N5FyoRQ9hnqKAOocuk9GVNBn1iO+LIHa0zGCJ0ldQOLzHctHKYpiNpsOHYUGNH85rK393JKFjP&#10;vo4r+UkO5Xb8cd1vFrOf+VWpwVP/PgERqA//4rt7rRW8vca18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8WY8MAAADcAAAADwAAAAAAAAAAAAAAAACYAgAAZHJzL2Rv&#10;d25yZXYueG1sUEsFBgAAAAAEAAQA9QAAAIgDA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74" o:spid="_x0000_s1142" style="position:absolute;left:11375;top:5785;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5pcUA&#10;AADcAAAADwAAAGRycy9kb3ducmV2LnhtbESP3YrCMBSE74V9h3AW9kY03fUH7RpFhAVBEKwKXh6a&#10;Y1tsTkoTbdenN4Lg5TAz3zCzRWtKcaPaFZYVfPcjEMSp1QVnCg77v94EhPPIGkvLpOCfHCzmH50Z&#10;xto2vKNb4jMRIOxiVJB7X8VSujQng65vK+LgnW1t0AdZZ1LX2AS4KeVPFI2lwYLDQo4VrXJKL8nV&#10;KNheIrfa+FH3aItp25ya4X2dnZT6+myXvyA8tf4dfrXXWsFwMIX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TmlxQAAANwAAAAPAAAAAAAAAAAAAAAAAJgCAABkcnMv&#10;ZG93bnJldi54bWxQSwUGAAAAAAQABAD1AAAAigM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75" o:spid="_x0000_s1143" style="position:absolute;left:11428;top:5840;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psIA&#10;AADcAAAADwAAAGRycy9kb3ducmV2LnhtbERPu27CMBTdK/UfrFupW3F4VShgUFVAghHShe0SX+K0&#10;8XWIXRL4ejwgMR6d92zR2UpcqPGlYwX9XgKCOHe65ELBT7b+mIDwAVlj5ZgUXMnDYv76MsNUu5Z3&#10;dNmHQsQQ9ikqMCHUqZQ+N2TR91xNHLmTayyGCJtC6gbbGG4rOUiST2mx5NhgsKZvQ/nf/t8qWGZ+&#10;ODHn1fF3VdzKthoffH+7Ver9rfuaggjUhaf44d5oBaNRnB/Px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9KmwgAAANwAAAAPAAAAAAAAAAAAAAAAAJgCAABkcnMvZG93&#10;bnJldi54bWxQSwUGAAAAAAQABAD1AAAAhwM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76" o:spid="_x0000_s1144" style="position:absolute;left:10171;top:5782;width:108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lR8UA&#10;AADcAAAADwAAAGRycy9kb3ducmV2LnhtbESPQWvCQBSE7wX/w/KE3upGa1uNrqJCoVA81Oqht0f2&#10;NQlm34bdVxP/vVso9DjMzDfMct27Rl0oxNqzgfEoA0VceFtzaeD4+fowAxUF2WLjmQxcKcJ6Nbhb&#10;Ym59xx90OUipEoRjjgYqkTbXOhYVOYwj3xIn79sHh5JkKLUN2CW4a/Qky561w5rTQoUt7Soqzocf&#10;Z6Dz26/Hpzm+715EQuhP++2xmBtzP+w3C1BCvfyH/9pv1sB0OobfM+k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yVHxQAAANwAAAAPAAAAAAAAAAAAAAAAAJgCAABkcnMv&#10;ZG93bnJldi54bWxQSwUGAAAAAAQABAD1AAAAigMAAAAA&#10;" fillcolor="red"/>
                <v:oval id="Oval 4278" o:spid="_x0000_s1145" style="position:absolute;left:10369;top:5898;width: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0sYA&#10;AADcAAAADwAAAGRycy9kb3ducmV2LnhtbESPQWvCQBSE70L/w/IKvdVNNQSJriLSgr20NPXi7Zl9&#10;JtHs2zS7NUl/vSsUPA4z8w2zWPWmFhdqXWVZwcs4AkGcW11xoWD3/fY8A+E8ssbaMikYyMFq+TBa&#10;YKptx190yXwhAoRdigpK75tUSpeXZNCNbUMcvKNtDfog20LqFrsAN7WcRFEiDVYcFkpsaFNSfs5+&#10;jYLDz+v7VCfyb3fq9vxZfwwV9xulnh779RyEp97fw//trVYQxx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0sYAAADcAAAADwAAAAAAAAAAAAAAAACYAgAAZHJz&#10;L2Rvd25yZXYueG1sUEsFBgAAAAAEAAQA9QAAAIsDAAAAAA==&#10;" fillcolor="red" strokecolor="white"/>
                <v:rect id="Rectangle 4279" o:spid="_x0000_s1146" style="position:absolute;left:10304;top:5875;width:1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6qcYA&#10;AADcAAAADwAAAGRycy9kb3ducmV2LnhtbESPQWvCQBSE74X+h+UVvNVNGysldZVSG1AEQdPeX7Ov&#10;SWr2bdhdY/z3riD0OMzMN8xsMZhW9OR8Y1nB0zgBQVxa3XCl4KvIH19B+ICssbVMCs7kYTG/v5th&#10;pu2Jd9TvQyUihH2GCuoQukxKX9Zk0I9tRxy9X+sMhihdJbXDU4SbVj4nyVQabDgu1NjRR03lYX80&#10;ClZ/68Myz/vNT1oU7nv9uX1ZplulRg/D+xuIQEP4D9/aK61gMkn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l6qcYAAADcAAAADwAAAAAAAAAAAAAAAACYAgAAZHJz&#10;L2Rvd25yZXYueG1sUEsFBgAAAAAEAAQA9QAAAIsDAAAAAA==&#10;" fillcolor="red" strokecolor="red"/>
                <v:line id="Line 4280" o:spid="_x0000_s1147" style="position:absolute;visibility:visible;mso-wrap-style:square" from="10922,6055" to="11090,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iE8UAAADcAAAADwAAAGRycy9kb3ducmV2LnhtbESPQWvCQBSE7wX/w/KE3urGElqJboIE&#10;hNJerHrx9th9JtHs25jdxthf3y0Uehxm5htmVYy2FQP1vnGsYD5LQBBrZxquFBz2m6cFCB+QDbaO&#10;ScGdPBT55GGFmXE3/qRhFyoRIewzVFCH0GVSel2TRT9zHXH0Tq63GKLsK2l6vEW4beVzkrxIiw3H&#10;hRo7KmvSl92XVfC+Hddlhbrlrfwu9f38ehyuH0o9Tsf1EkSgMfyH/9pvRkGapv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giE8UAAADcAAAADwAAAAAAAAAA&#10;AAAAAAChAgAAZHJzL2Rvd25yZXYueG1sUEsFBgAAAAAEAAQA+QAAAJMDAAAAAA==&#10;" strokecolor="white"/>
                <v:line id="Line 4281" o:spid="_x0000_s1148" style="position:absolute;flip:y;visibility:visible;mso-wrap-style:square" from="10379,5956" to="10475,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8p8cAAADcAAAADwAAAGRycy9kb3ducmV2LnhtbESPS2vDMBCE74X+B7GF3Gq5wWlTN0oI&#10;eRFyal7Q3BZra5taK2MpjttfHwUKOQ4z8w0zmnSmEi01rrSs4CWKQRBnVpecKzjsl89DEM4ja6ws&#10;k4JfcjAZPz6MMNX2wltqdz4XAcIuRQWF93UqpcsKMugiWxMH79s2Bn2QTS51g5cAN5Xsx/GrNFhy&#10;WCiwpllB2c/ubBT8cbI8bU9vx9Zu9OfxazUfvC/mSvWeuukHCE+dv4f/22utIEkGcDsTjoA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DynxwAAANwAAAAPAAAAAAAA&#10;AAAAAAAAAKECAABkcnMvZG93bnJldi54bWxQSwUGAAAAAAQABAD5AAAAlQMAAAAA&#10;" strokecolor="white"/>
                <v:line id="Line 4282" o:spid="_x0000_s1149" style="position:absolute;flip:y;visibility:visible;mso-wrap-style:square" from="10376,6148" to="10472,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Ki0MYAAADcAAAADwAAAGRycy9kb3ducmV2LnhtbESPT2vCQBTE74LfYXmF3nRTSa2mriK1&#10;SvFU/4HeHtnXJJh9G7LbGP30XaHgcZiZ3zCTWWtK0VDtCssKXvoRCOLU6oIzBfvdsjcC4TyyxtIy&#10;KbiSg9m025lgou2FN9RsfSYChF2CCnLvq0RKl+Zk0PVtRRy8H1sb9EHWmdQ1XgLclHIQRUNpsOCw&#10;kGNFHzml5+2vUXDjeHnanN4OjV3r78NxtXgdfy6Uen5q5+8gPLX+Ef5vf2kFcTyE+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SotDGAAAA3AAAAA8AAAAAAAAA&#10;AAAAAAAAoQIAAGRycy9kb3ducmV2LnhtbFBLBQYAAAAABAAEAPkAAACUAwAAAAA=&#10;" strokecolor="white"/>
                <v:shape id="Text Box 4283" o:spid="_x0000_s1150" type="#_x0000_t202" style="position:absolute;left:10538;top:5956;width:3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sMA&#10;AADcAAAADwAAAGRycy9kb3ducmV2LnhtbESPUWsCMRCE3wv9D2ELfau56lHLaZRSLQh9qvoDlss2&#10;OXvZnJdVz39vCoU+DjPzDTNfDqFVZ+pTE9nA86gARVxH27AzsN99PL2CSoJssY1MBq6UYLm4v5tj&#10;ZeOFv+i8FacyhFOFBrxIV2mdak8B0yh2xNn7jn1AybJ32vZ4yfDQ6nFRvOiADecFjx29e6p/tqdg&#10;wK1Wbe0mx8Pndd14KY4xyFAa8/gwvM1ACQ3yH/5rb6yBspzC75l8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uvLsMAAADcAAAADwAAAAAAAAAAAAAAAACYAgAAZHJzL2Rv&#10;d25yZXYueG1sUEsFBgAAAAAEAAQA9QAAAIgDAAAAAA==&#10;" fillcolor="red" strokecolor="red">
                  <v:textbox inset="0,0,0,0">
                    <w:txbxContent>
                      <w:p w:rsidR="007C3446" w:rsidRDefault="00833FCD">
                        <w:pPr>
                          <w:rPr>
                            <w:rFonts w:ascii="Arial" w:hAnsi="Arial"/>
                            <w:color w:val="FFFFFF"/>
                            <w:sz w:val="16"/>
                          </w:rPr>
                        </w:pPr>
                        <w:r>
                          <w:rPr>
                            <w:rFonts w:ascii="Arial" w:hAnsi="Arial"/>
                            <w:color w:val="FFFFFF"/>
                            <w:sz w:val="16"/>
                          </w:rPr>
                          <w:t>U17</w:t>
                        </w:r>
                      </w:p>
                    </w:txbxContent>
                  </v:textbox>
                </v:shape>
                <v:shape id="Arc 4284" o:spid="_x0000_s1151" style="position:absolute;left:10614;top:5901;width:303;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glMAA&#10;AADcAAAADwAAAGRycy9kb3ducmV2LnhtbERPz2vCMBS+C/sfwhvspumm6OiMMgTLtpvV3R/NW1ts&#10;XmKS1fjfm8Ngx4/v93qbzCBG8qG3rOB5VoAgbqzuuVVwOu6nryBCRNY4WCYFNwqw3TxM1lhqe+UD&#10;jXVsRQ7hUKKCLkZXShmajgyGmXXEmfux3mDM0LdSe7zmcDPIl6JYSoM954YOHe06as71r1FQ2eZz&#10;f/ar2F5c+qqK77l2c1bq6TG9v4GIlOK/+M/9oRUsFnltPpOP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EglMAAAADcAAAADwAAAAAAAAAAAAAAAACYAgAAZHJzL2Rvd25y&#10;ZXYueG1sUEsFBgAAAAAEAAQA9QAAAIUDAAAAAA==&#10;" path="m-1,nfc11929,,21600,9670,21600,21600em-1,nsc11929,,21600,9670,21600,21600l,21600,-1,xe" filled="f" strokecolor="white">
                  <v:path arrowok="t" o:extrusionok="f" o:connecttype="custom" o:connectlocs="0,0;303,143;0,143" o:connectangles="0,0,0"/>
                </v:shape>
                <v:shape id="Arc 4286" o:spid="_x0000_s1152" style="position:absolute;left:10614;top:6054;width:303;height:1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pVMUA&#10;AADcAAAADwAAAGRycy9kb3ducmV2LnhtbESPX2vCMBTF3wW/Q7jC3jSdFJnVKLWwMTYYTgVf75q7&#10;prO5KU2m3bc3grDHw/nz4yzXvW3EmTpfO1bwOElAEJdO11wpOOyfx08gfEDW2DgmBX/kYb0aDpaY&#10;aXfhTzrvQiXiCPsMFZgQ2kxKXxqy6CeuJY7et+sshii7SuoOL3HcNnKaJDNpseZIMNhSYag87X5t&#10;5G739JUXrjgdP95/tnlq3mYvG6UeRn2+ABGoD//he/tVK0jTO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SlUxQAAANwAAAAPAAAAAAAAAAAAAAAAAJgCAABkcnMv&#10;ZG93bnJldi54bWxQSwUGAAAAAAQABAD1AAAAigMAAAAA&#10;" path="m-1,nfc11929,,21600,9670,21600,21600em-1,nsc11929,,21600,9670,21600,21600l,21600,-1,xe" filled="f" strokecolor="white">
                  <v:path arrowok="t" o:extrusionok="f" o:connecttype="custom" o:connectlocs="0,0;303,143;0,143" o:connectangles="0,0,0"/>
                </v:shape>
                <v:line id="Line 4287" o:spid="_x0000_s1153" style="position:absolute;flip:y;visibility:visible;mso-wrap-style:square" from="10463,6199" to="10613,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J4sMAAADcAAAADwAAAGRycy9kb3ducmV2LnhtbERPTWvCQBC9C/6HZYTedKOobVNXkVpF&#10;PBlbod6G7DQJZmdDdhujv949CB4f73u2aE0pGqpdYVnBcBCBIE6tLjhT8PO97r+BcB5ZY2mZFFzJ&#10;wWLe7cww1vbCCTUHn4kQwi5GBbn3VSylS3My6Aa2Ig7cn60N+gDrTOoaLyHclHIURVNpsODQkGNF&#10;nzml58O/UXDj8fqUnF6Pjd3p/fF3s5q8f62Ueum1yw8Qnlr/FD/cW61gPAnzw5lw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CeLDAAAA3AAAAA8AAAAAAAAAAAAA&#10;AAAAoQIAAGRycy9kb3ducmV2LnhtbFBLBQYAAAAABAAEAPkAAACRAwAAAAA=&#10;" strokecolor="white"/>
                <v:line id="Line 4288" o:spid="_x0000_s1154" style="position:absolute;flip:y;visibility:visible;mso-wrap-style:square" from="10463,5902" to="1061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KseccAAADcAAAADwAAAGRycy9kb3ducmV2LnhtbESPT2vCQBTE74V+h+UJvdVNRFtNs4rU&#10;KuLJv1Bvj+wzCc2+DdltTPvpXaHQ4zAzv2HSWWcq0VLjSssK4n4EgjizuuRcwfGwfB6DcB5ZY2WZ&#10;FPyQg9n08SHFRNsr76jd+1wECLsEFRTe14mULivIoOvbmjh4F9sY9EE2udQNXgPcVHIQRS/SYMlh&#10;ocCa3gvKvvbfRsEvD5fn3fn11NqN3p4+V4vR5GOh1FOvm7+B8NT5//Bfe60VDEc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4qx5xwAAANwAAAAPAAAAAAAA&#10;AAAAAAAAAKECAABkcnMvZG93bnJldi54bWxQSwUGAAAAAAQABAD5AAAAlQMAAAAA&#10;" strokecolor="white"/>
              </v:group>
            </w:pict>
          </mc:Fallback>
        </mc:AlternateContent>
      </w:r>
      <w:r w:rsidR="008E72EA">
        <w:rPr>
          <w:noProof/>
          <w:sz w:val="20"/>
        </w:rPr>
        <mc:AlternateContent>
          <mc:Choice Requires="wpg">
            <w:drawing>
              <wp:anchor distT="0" distB="0" distL="114300" distR="114300" simplePos="0" relativeHeight="251670016" behindDoc="0" locked="0" layoutInCell="1" allowOverlap="1" wp14:anchorId="17A39472" wp14:editId="79828E76">
                <wp:simplePos x="0" y="0"/>
                <wp:positionH relativeFrom="column">
                  <wp:posOffset>4387850</wp:posOffset>
                </wp:positionH>
                <wp:positionV relativeFrom="paragraph">
                  <wp:posOffset>2027555</wp:posOffset>
                </wp:positionV>
                <wp:extent cx="1133475" cy="641985"/>
                <wp:effectExtent l="12065" t="13970" r="6985" b="10795"/>
                <wp:wrapNone/>
                <wp:docPr id="409" name="Group 4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7609" y="5212"/>
                          <a:chExt cx="1785" cy="1011"/>
                        </a:xfrm>
                      </wpg:grpSpPr>
                      <wps:wsp>
                        <wps:cNvPr id="410" name="Freeform 4201"/>
                        <wps:cNvSpPr>
                          <a:spLocks noChangeAspect="1"/>
                        </wps:cNvSpPr>
                        <wps:spPr bwMode="auto">
                          <a:xfrm rot="-10800000">
                            <a:off x="7609" y="5212"/>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1" name="Freeform 4202"/>
                        <wps:cNvSpPr>
                          <a:spLocks noChangeAspect="1"/>
                        </wps:cNvSpPr>
                        <wps:spPr bwMode="auto">
                          <a:xfrm rot="-10800000">
                            <a:off x="7659" y="5992"/>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2" name="Freeform 4203"/>
                        <wps:cNvSpPr>
                          <a:spLocks noChangeAspect="1"/>
                        </wps:cNvSpPr>
                        <wps:spPr bwMode="auto">
                          <a:xfrm rot="-10800000">
                            <a:off x="7712" y="6047"/>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3" name="Freeform 4204"/>
                        <wps:cNvSpPr>
                          <a:spLocks noChangeAspect="1"/>
                        </wps:cNvSpPr>
                        <wps:spPr bwMode="auto">
                          <a:xfrm rot="-10800000">
                            <a:off x="7659" y="5247"/>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4" name="Freeform 4205"/>
                        <wps:cNvSpPr>
                          <a:spLocks noChangeAspect="1"/>
                        </wps:cNvSpPr>
                        <wps:spPr bwMode="auto">
                          <a:xfrm rot="-10800000">
                            <a:off x="7712" y="5302"/>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5" name="Freeform 4206"/>
                        <wps:cNvSpPr>
                          <a:spLocks noChangeAspect="1"/>
                        </wps:cNvSpPr>
                        <wps:spPr bwMode="auto">
                          <a:xfrm rot="-10800000">
                            <a:off x="9154" y="5986"/>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6" name="Freeform 4207"/>
                        <wps:cNvSpPr>
                          <a:spLocks noChangeAspect="1"/>
                        </wps:cNvSpPr>
                        <wps:spPr bwMode="auto">
                          <a:xfrm rot="-10800000">
                            <a:off x="9205" y="6045"/>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7" name="Freeform 4208"/>
                        <wps:cNvSpPr>
                          <a:spLocks noChangeAspect="1"/>
                        </wps:cNvSpPr>
                        <wps:spPr bwMode="auto">
                          <a:xfrm rot="-10800000">
                            <a:off x="8410" y="5986"/>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8" name="Freeform 4209"/>
                        <wps:cNvSpPr>
                          <a:spLocks noChangeAspect="1"/>
                        </wps:cNvSpPr>
                        <wps:spPr bwMode="auto">
                          <a:xfrm rot="-10800000">
                            <a:off x="8461" y="6045"/>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19" name="Freeform 4210"/>
                        <wps:cNvSpPr>
                          <a:spLocks noChangeAspect="1"/>
                        </wps:cNvSpPr>
                        <wps:spPr bwMode="auto">
                          <a:xfrm rot="-10800000">
                            <a:off x="9162" y="5253"/>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20" name="Freeform 4211"/>
                        <wps:cNvSpPr>
                          <a:spLocks noChangeAspect="1"/>
                        </wps:cNvSpPr>
                        <wps:spPr bwMode="auto">
                          <a:xfrm rot="-10800000">
                            <a:off x="9215" y="5308"/>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21" name="Rectangle 4214"/>
                        <wps:cNvSpPr>
                          <a:spLocks noChangeArrowheads="1"/>
                        </wps:cNvSpPr>
                        <wps:spPr bwMode="auto">
                          <a:xfrm>
                            <a:off x="7958" y="5250"/>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2" name="Rectangle 4215"/>
                        <wps:cNvSpPr>
                          <a:spLocks noChangeArrowheads="1"/>
                        </wps:cNvSpPr>
                        <wps:spPr bwMode="auto">
                          <a:xfrm>
                            <a:off x="8235" y="5370"/>
                            <a:ext cx="360" cy="300"/>
                          </a:xfrm>
                          <a:prstGeom prst="rect">
                            <a:avLst/>
                          </a:prstGeom>
                          <a:solidFill>
                            <a:srgbClr val="FF0000"/>
                          </a:solidFill>
                          <a:ln w="9525">
                            <a:solidFill>
                              <a:srgbClr val="FFFFFF"/>
                            </a:solidFill>
                            <a:miter lim="800000"/>
                            <a:headEnd/>
                            <a:tailEnd/>
                          </a:ln>
                        </wps:spPr>
                        <wps:bodyPr rot="0" vert="horz" wrap="square" lIns="91440" tIns="45720" rIns="91440" bIns="45720" anchor="t" anchorCtr="0" upright="1">
                          <a:noAutofit/>
                        </wps:bodyPr>
                      </wps:wsp>
                      <wps:wsp>
                        <wps:cNvPr id="423" name="Oval 4216"/>
                        <wps:cNvSpPr>
                          <a:spLocks noChangeArrowheads="1"/>
                        </wps:cNvSpPr>
                        <wps:spPr bwMode="auto">
                          <a:xfrm>
                            <a:off x="8468" y="5369"/>
                            <a:ext cx="230" cy="301"/>
                          </a:xfrm>
                          <a:prstGeom prst="ellipse">
                            <a:avLst/>
                          </a:prstGeom>
                          <a:solidFill>
                            <a:srgbClr val="FF0000"/>
                          </a:solidFill>
                          <a:ln w="9525">
                            <a:solidFill>
                              <a:srgbClr val="FFFFFF"/>
                            </a:solidFill>
                            <a:round/>
                            <a:headEnd/>
                            <a:tailEnd/>
                          </a:ln>
                        </wps:spPr>
                        <wps:bodyPr rot="0" vert="horz" wrap="square" lIns="91440" tIns="45720" rIns="91440" bIns="45720" anchor="t" anchorCtr="0" upright="1">
                          <a:noAutofit/>
                        </wps:bodyPr>
                      </wps:wsp>
                      <wps:wsp>
                        <wps:cNvPr id="424" name="Rectangle 4217"/>
                        <wps:cNvSpPr>
                          <a:spLocks noChangeArrowheads="1"/>
                        </wps:cNvSpPr>
                        <wps:spPr bwMode="auto">
                          <a:xfrm>
                            <a:off x="8445" y="5385"/>
                            <a:ext cx="143" cy="27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25" name="Line 4218"/>
                        <wps:cNvCnPr/>
                        <wps:spPr bwMode="auto">
                          <a:xfrm>
                            <a:off x="8697" y="5520"/>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6" name="Line 4219"/>
                        <wps:cNvCnPr/>
                        <wps:spPr bwMode="auto">
                          <a:xfrm flipV="1">
                            <a:off x="8139" y="5424"/>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7" name="Line 4220"/>
                        <wps:cNvCnPr/>
                        <wps:spPr bwMode="auto">
                          <a:xfrm flipV="1">
                            <a:off x="8136" y="5616"/>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8" name="Text Box 4221"/>
                        <wps:cNvSpPr txBox="1">
                          <a:spLocks noChangeArrowheads="1"/>
                        </wps:cNvSpPr>
                        <wps:spPr bwMode="auto">
                          <a:xfrm>
                            <a:off x="8292" y="5424"/>
                            <a:ext cx="321" cy="165"/>
                          </a:xfrm>
                          <a:prstGeom prst="rect">
                            <a:avLst/>
                          </a:prstGeom>
                          <a:solidFill>
                            <a:srgbClr val="FF0000"/>
                          </a:solidFill>
                          <a:ln w="9525">
                            <a:solidFill>
                              <a:srgbClr val="FF0000"/>
                            </a:solidFill>
                            <a:miter lim="800000"/>
                            <a:headEnd/>
                            <a:tailEnd/>
                          </a:ln>
                        </wps:spPr>
                        <wps:txbx>
                          <w:txbxContent>
                            <w:p w:rsidR="007C3446" w:rsidRDefault="00833FCD">
                              <w:pPr>
                                <w:rPr>
                                  <w:rFonts w:ascii="Arial" w:hAnsi="Arial"/>
                                  <w:color w:val="FFFFFF"/>
                                  <w:sz w:val="16"/>
                                </w:rPr>
                              </w:pPr>
                              <w:r>
                                <w:rPr>
                                  <w:rFonts w:ascii="Arial" w:hAnsi="Arial"/>
                                  <w:color w:val="FFFFFF"/>
                                  <w:sz w:val="16"/>
                                </w:rPr>
                                <w:t>U16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8" o:spid="_x0000_s1155" style="position:absolute;margin-left:345.5pt;margin-top:159.65pt;width:89.25pt;height:50.55pt;z-index:251670016" coordorigin="7609,5212"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">
                <v:shape id="Freeform 4201" o:spid="_x0000_s1156" style="position:absolute;left:7609;top:5212;width:1785;height:1011;rotation:180;visibility:visible;mso-wrap-style:square;v-text-anchor:top" coordsize="178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Ex8EA&#10;AADcAAAADwAAAGRycy9kb3ducmV2LnhtbERPy4rCMBTdC/MP4Q6409QHIh2jdAaEcSU+ENxdm2tT&#10;2tyUJmr9e7MQXB7Oe7HqbC3u1PrSsYLRMAFBnDtdcqHgeFgP5iB8QNZYOyYFT/KwWn71Fphq9+Ad&#10;3fehEDGEfYoKTAhNKqXPDVn0Q9cQR+7qWoshwraQusVHDLe1HCfJTFosOTYYbOjPUF7tb1YBZr9V&#10;ZTbZ7OqO6+1kPD+fbpdGqf53l/2ACNSFj/jt/tcKpq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BMfBAAAA3AAAAA8AAAAAAAAAAAAAAAAAmAIAAGRycy9kb3du&#10;cmV2LnhtbFBLBQYAAAAABAAEAPUAAACGAw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02" o:spid="_x0000_s1157" style="position:absolute;left:7659;top:5992;width:180;height:179;rotation: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Hr8UA&#10;AADcAAAADwAAAGRycy9kb3ducmV2LnhtbESPQWvCQBSE74X+h+UVeim6SSlVUldRwRKhl0R7f2Sf&#10;STD7NuyuSfrvu0Khx2FmvmFWm8l0YiDnW8sK0nkCgriyuuVawfl0mC1B+ICssbNMCn7Iw2b9+LDC&#10;TNuRCxrKUIsIYZ+hgiaEPpPSVw0Z9HPbE0fvYp3BEKWrpXY4Rrjp5GuSvEuDLceFBnvaN1Rdy5tR&#10;UGyP+e7l8zry8lIfdt+TM19yodTz07T9ABFoCv/hv3auFbylKd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8evxQAAANwAAAAPAAAAAAAAAAAAAAAAAJgCAABkcnMv&#10;ZG93bnJldi54bWxQSwUGAAAAAAQABAD1AAAAigM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03" o:spid="_x0000_s1158" style="position:absolute;left:7712;top:6047;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96cUA&#10;AADcAAAADwAAAGRycy9kb3ducmV2LnhtbESP3WrCQBSE74W+w3IK3ulGKUViNuJfqRakqKXXh+wx&#10;CWbPht1Vo0/fLRR6OczMN0w260wjruR8bVnBaJiAIC6srrlU8HV8G0xA+ICssbFMCu7kYZY/9TJM&#10;tb3xnq6HUIoIYZ+igiqENpXSFxUZ9EPbEkfvZJ3BEKUrpXZ4i3DTyHGSvEqDNceFCltaVlScDxej&#10;YLP4PL3LHTmUH5P147hdLb6XD6X6z918CiJQF/7Df+2NVvAyGsP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n3pxQAAANwAAAAPAAAAAAAAAAAAAAAAAJgCAABkcnMv&#10;ZG93bnJldi54bWxQSwUGAAAAAAQABAD1AAAAigM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04" o:spid="_x0000_s1159" style="position:absolute;left:7659;top:5247;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SL8cA&#10;AADcAAAADwAAAGRycy9kb3ducmV2LnhtbESPzWrDMBCE74W8g9hALiWRnZ/SulFCMRQMgUKcBnJc&#10;rK1tYq2Mpdpunj4qFHocZuYbZrsfTSN66lxtWUG8iEAQF1bXXCr4PL3Pn0E4j6yxsUwKfsjBfjd5&#10;2GKi7cBH6nNfigBhl6CCyvs2kdIVFRl0C9sSB+/LdgZ9kF0pdYdDgJtGLqPoSRqsOSxU2FJaUXHN&#10;v42Cj2vk0oPfPJ5t/TIOl2F9y8qLUrPp+PYKwtPo/8N/7UwrWMcr+D0Tj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QUi/HAAAA3AAAAA8AAAAAAAAAAAAAAAAAmAIAAGRy&#10;cy9kb3ducmV2LnhtbFBLBQYAAAAABAAEAPUAAACMAw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05" o:spid="_x0000_s1160" style="position:absolute;left:7712;top:5302;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ABsUA&#10;AADcAAAADwAAAGRycy9kb3ducmV2LnhtbESPQWvCQBSE70L/w/IKvZmNRYqk2Ui1Sq0gpSqeH9ln&#10;Epp9G3a3mvrrXUHocZiZb5h82ptWnMj5xrKCUZKCIC6tbrhSsN8thxMQPiBrbC2Tgj/yMC0eBjlm&#10;2p75m07bUIkIYZ+hgjqELpPSlzUZ9IntiKN3tM5giNJVUjs8R7hp5XOavkiDDceFGjua11T+bH+N&#10;gtXs6/ghN+RQrieLy+7zfXaYX5R6euzfXkEE6sN/+N5eaQXj0Rh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0AGxQAAANwAAAAPAAAAAAAAAAAAAAAAAJgCAABkcnMv&#10;ZG93bnJldi54bWxQSwUGAAAAAAQABAD1AAAAigM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06" o:spid="_x0000_s1161" style="position:absolute;left:9154;top:5986;width:180;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2sMUA&#10;AADcAAAADwAAAGRycy9kb3ducmV2LnhtbESPQWvCQBSE70L/w/IKXopuIrVodJVSkIqI2OjF2yP7&#10;moRm3y7ZVeO/d4WCx2FmvmHmy8404kKtry0rSIcJCOLC6ppLBcfDajAB4QOyxsYyKbiRh+XipTfH&#10;TNsr/9AlD6WIEPYZKqhCcJmUvqjIoB9aRxy9X9saDFG2pdQtXiPcNHKUJB/SYM1xoUJHXxUVf/nZ&#10;KDilB89u+33L0+lmv2vexsm6dEr1X7vPGYhAXXiG/9trreA9Hc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awxQAAANwAAAAPAAAAAAAAAAAAAAAAAJgCAABkcnMv&#10;ZG93bnJldi54bWxQSwUGAAAAAAQABAD1AAAAigM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07" o:spid="_x0000_s1162" style="position:absolute;left:9205;top:6045;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VMUA&#10;AADcAAAADwAAAGRycy9kb3ducmV2LnhtbESPwW7CMBBE70j8g7VIvYGTliIUMAi1IMGxwIXbEi9x&#10;IF6nsSFpv76uVKnH0cy80cyXna3EgxpfOlaQjhIQxLnTJRcKjofNcArCB2SNlWNS8EUelot+b46Z&#10;di1/0GMfChEh7DNUYEKoMyl9bsiiH7maOHoX11gMUTaF1A22EW4r+ZwkE2mx5LhgsKY3Q/ltf7cK&#10;3g/+ZWo+1+fruvgu2+r15NPdTqmnQbeagQjUhf/wX3urFYzT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cBUxQAAANwAAAAPAAAAAAAAAAAAAAAAAJgCAABkcnMv&#10;ZG93bnJldi54bWxQSwUGAAAAAAQABAD1AAAAigM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08" o:spid="_x0000_s1163" style="position:absolute;left:8410;top:5986;width:181;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1NXMYA&#10;AADcAAAADwAAAGRycy9kb3ducmV2LnhtbESPQWvCQBSE74L/YXlCL0U3KdZqdBURilJKsUkvvT2y&#10;zySYfbtktxr/fbdQ8DjMzDfMatObVlyo841lBekkAUFcWt1wpeCreB3PQfiArLG1TApu5GGzHg5W&#10;mGl75U+65KESEcI+QwV1CC6T0pc1GfQT64ijd7KdwRBlV0nd4TXCTSufkmQmDTYcF2p0tKupPOc/&#10;RsF3Wnh27/tbni7ejh/t43NyqJxSD6N+uwQRqA/38H/7oBVM0x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1NXMYAAADcAAAADwAAAAAAAAAAAAAAAACYAgAAZHJz&#10;L2Rvd25yZXYueG1sUEsFBgAAAAAEAAQA9QAAAIsDA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09" o:spid="_x0000_s1164" style="position:absolute;left:8461;top:6045;width:75;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KA8EA&#10;AADcAAAADwAAAGRycy9kb3ducmV2LnhtbERPy4rCMBTdD/gP4QruxtRBRKpRfIzoCCI+cH1prm2x&#10;uSlJ1I5fbxYDszyc93jamEo8yPnSsoJeNwFBnFldcq7gfFp9DkH4gKyxskwKfsnDdNL6GGOq7ZMP&#10;9DiGXMQQ9ikqKEKoUyl9VpBB37U1ceSu1hkMEbpcaofPGG4q+ZUkA2mw5NhQYE2LgrLb8W4UbOb7&#10;61ruyKHcDr9fp5/l/LJ4KdVpN7MRiEBN+Bf/uTdaQb8X18Yz8QjI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6SgPBAAAA3AAAAA8AAAAAAAAAAAAAAAAAmAIAAGRycy9kb3du&#10;cmV2LnhtbFBLBQYAAAAABAAEAPUAAACGAw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10" o:spid="_x0000_s1165" style="position:absolute;left:9162;top:5253;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lxcUA&#10;AADcAAAADwAAAGRycy9kb3ducmV2LnhtbESPQYvCMBSE74L/ITzBi9jURUVroyzCgiAI6i54fDTP&#10;tti8lCZrq7/eLCx4HGbmGybddKYSd2pcaVnBJIpBEGdWl5wr+D5/jRcgnEfWWFkmBQ9ysFn3eykm&#10;2rZ8pPvJ5yJA2CWooPC+TqR0WUEGXWRr4uBdbWPQB9nkUjfYBrip5Eccz6XBksNCgTVtC8pup1+j&#10;4HCL3XbvZ6MfWy679tJOn7v8otRw0H2uQHjq/Dv8395pBdPJEv7O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GXFxQAAANwAAAAPAAAAAAAAAAAAAAAAAJgCAABkcnMv&#10;ZG93bnJldi54bWxQSwUGAAAAAAQABAD1AAAAigM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11" o:spid="_x0000_s1166" style="position:absolute;left:9215;top:5308;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3BsEA&#10;AADcAAAADwAAAGRycy9kb3ducmV2LnhtbERPu27CMBTdkfoP1q3EBg6vCgUMqgpIMAJd2C7xJU4b&#10;X4fYkLRfjwckxqPzni9bW4o71b5wrGDQT0AQZ04XnCv4Pm56UxA+IGssHZOCP/KwXLx15phq1/Ce&#10;7oeQixjCPkUFJoQqldJnhiz6vquII3dxtcUQYZ1LXWMTw20ph0nyIS0WHBsMVvRlKPs93KyC1dGP&#10;pua6Pv+s8/+iKScnP9jtlOq+t58zEIHa8BI/3VutYDyM8+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8NwbBAAAA3AAAAA8AAAAAAAAAAAAAAAAAmAIAAGRycy9kb3du&#10;cmV2LnhtbFBLBQYAAAAABAAEAPUAAACGAw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14" o:spid="_x0000_s1167" style="position:absolute;left:7958;top:5250;width:108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A58YA&#10;AADcAAAADwAAAGRycy9kb3ducmV2LnhtbESPT2vCQBTE7wW/w/KE3upG7R+NrqJCoVA81Oqht0f2&#10;NQlm34bdVxO/vVso9DjMzG+Y5bp3jbpQiLVnA+NRBoq48Lbm0sDx8/VhBioKssXGMxm4UoT1anC3&#10;xNz6jj/ocpBSJQjHHA1UIm2udSwqchhHviVO3rcPDiXJUGobsEtw1+hJlj1rhzWnhQpb2lVUnA8/&#10;zkDnt1/Tpzm+715EQuhP++2xmBtzP+w3C1BCvfyH/9pv1sDjZAy/Z9I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DA58YAAADcAAAADwAAAAAAAAAAAAAAAACYAgAAZHJz&#10;L2Rvd25yZXYueG1sUEsFBgAAAAAEAAQA9QAAAIsDAAAAAA==&#10;" fillcolor="red"/>
                <v:rect id="Rectangle 4215" o:spid="_x0000_s1168" style="position:absolute;left:8235;top:5370;width:3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CMQA&#10;AADcAAAADwAAAGRycy9kb3ducmV2LnhtbESP3UoDMRSE7wXfIRzBuzZrEG23TYuIglSE/j3A6ea4&#10;WdycLJt0s/r0Rih4OczMN8xyPbpWDNSHxrOGu2kBgrjypuFaw/HwOpmBCBHZYOuZNHxTgPXq+mqJ&#10;pfGJdzTsYy0yhEOJGmyMXSllqCw5DFPfEWfv0/cOY5Z9LU2PKcNdK1VRPEiHDecFix09W6q+9men&#10;Qf1sN4+2Pql3N7x8nFuZ5mmTtL69GZ8WICKN8T98ab8ZDfdKwd+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qwjEAAAA3AAAAA8AAAAAAAAAAAAAAAAAmAIAAGRycy9k&#10;b3ducmV2LnhtbFBLBQYAAAAABAAEAPUAAACJAwAAAAA=&#10;" fillcolor="red" strokecolor="white"/>
                <v:oval id="Oval 4216" o:spid="_x0000_s1169" style="position:absolute;left:8468;top:5369;width:23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G6cQA&#10;AADcAAAADwAAAGRycy9kb3ducmV2LnhtbESPQYvCMBSE74L/ITzB25qqi0g1ioiCXnZZ14u3Z/Ns&#10;q81LbaKt++uNsOBxmJlvmOm8MYW4U+Vyywr6vQgEcWJ1zqmC/e/6YwzCeWSNhWVS8CAH81m7NcVY&#10;25p/6L7zqQgQdjEqyLwvYyldkpFB17MlcfBOtjLog6xSqSusA9wUchBFI2kw57CQYUnLjJLL7mYU&#10;HK+r7VCP5N/+XB/4u/h65Nwslep2msUEhKfGv8P/7Y1W8DkYwu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xunEAAAA3AAAAA8AAAAAAAAAAAAAAAAAmAIAAGRycy9k&#10;b3ducmV2LnhtbFBLBQYAAAAABAAEAPUAAACJAwAAAAA=&#10;" fillcolor="red" strokecolor="white"/>
                <v:rect id="Rectangle 4217" o:spid="_x0000_s1170" style="position:absolute;left:8445;top:5385;width:14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HfcYA&#10;AADcAAAADwAAAGRycy9kb3ducmV2LnhtbESP3WrCQBSE7wu+w3KE3tWNPy0luorUBhRBqGnvj9lj&#10;Es2eDbvbmL59Vyj0cpiZb5jFqjeN6Mj52rKC8SgBQVxYXXOp4DPPnl5B+ICssbFMCn7Iw2o5eFhg&#10;qu2NP6g7hlJECPsUFVQhtKmUvqjIoB/Zljh6Z+sMhihdKbXDW4SbRk6S5EUarDkuVNjSW0XF9fht&#10;FGwvu+smy7r9aZrn7mv3fnjeTA9KPQ779RxEoD78h//aW61gNpnB/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8HfcYAAADcAAAADwAAAAAAAAAAAAAAAACYAgAAZHJz&#10;L2Rvd25yZXYueG1sUEsFBgAAAAAEAAQA9QAAAIsDAAAAAA==&#10;" fillcolor="red" strokecolor="red"/>
                <v:line id="Line 4218" o:spid="_x0000_s1171" style="position:absolute;visibility:visible;mso-wrap-style:square" from="8697,5520" to="8865,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iKMUAAADcAAAADwAAAGRycy9kb3ducmV2LnhtbESPT2vCQBTE74LfYXlCb7pRai3RVSRQ&#10;KPXiv0tvj91nkjb7Nma3MfrpXaHgcZiZ3zCLVWcr0VLjS8cKxqMEBLF2puRcwfHwMXwH4QOywcox&#10;KbiSh9Wy31tgatyFd9TuQy4ihH2KCooQ6lRKrwuy6EeuJo7eyTUWQ5RNLk2Dlwi3lZwkyZu0WHJc&#10;KLCmrCD9u/+zCr623TrLUVe8lbdMX39m3+15o9TLoFvPQQTqwjP83/40Cl4nU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tiKMUAAADcAAAADwAAAAAAAAAA&#10;AAAAAAChAgAAZHJzL2Rvd25yZXYueG1sUEsFBgAAAAAEAAQA+QAAAJMDAAAAAA==&#10;" strokecolor="white"/>
                <v:line id="Line 4219" o:spid="_x0000_s1172" style="position:absolute;flip:y;visibility:visible;mso-wrap-style:square" from="8139,5424" to="8235,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1HcMcAAADcAAAADwAAAGRycy9kb3ducmV2LnhtbESPT2vCQBTE70K/w/IKvelGUatpNlJq&#10;leLJv1Bvj+wzCc2+DdltjP30bqHQ4zAzv2GSRWcq0VLjSssKhoMIBHFmdcm5guNh1Z+BcB5ZY2WZ&#10;FNzIwSJ96CUYa3vlHbV7n4sAYRejgsL7OpbSZQUZdANbEwfvYhuDPsgml7rBa4CbSo6iaCoNlhwW&#10;CqzpraDsa/9tFPzweHXenZ9Prd3o7elzvZzM35dKPT12ry8gPHX+P/zX/tAKxqMp/J4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UdwxwAAANwAAAAPAAAAAAAA&#10;AAAAAAAAAKECAABkcnMvZG93bnJldi54bWxQSwUGAAAAAAQABAD5AAAAlQMAAAAA&#10;" strokecolor="white"/>
                <v:line id="Line 4220" o:spid="_x0000_s1173" style="position:absolute;flip:y;visibility:visible;mso-wrap-style:square" from="8136,5616" to="823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i68YAAADcAAAADwAAAGRycy9kb3ducmV2LnhtbESPT2vCQBTE74LfYXmCN90oWjV1laJV&#10;Sk/+hXp7ZJ9JaPZtyG5j7Kd3CwWPw8z8hpkvG1OImiqXW1Yw6EcgiBOrc04VnI6b3hSE88gaC8uk&#10;4E4Olot2a46xtjfeU33wqQgQdjEqyLwvYyldkpFB17clcfCutjLog6xSqSu8Bbgp5DCKXqTBnMNC&#10;hiWtMkq+Dz9GwS+PNpf9ZXKu7afenb+26/Hsfa1Ut9O8vYLw1Phn+L/9oRWMhhP4OxO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B4uvGAAAA3AAAAA8AAAAAAAAA&#10;AAAAAAAAoQIAAGRycy9kb3ducmV2LnhtbFBLBQYAAAAABAAEAPkAAACUAwAAAAA=&#10;" strokecolor="white"/>
                <v:shape id="Text Box 4221" o:spid="_x0000_s1174" type="#_x0000_t202" style="position:absolute;left:8292;top:5424;width:3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e/L8A&#10;AADcAAAADwAAAGRycy9kb3ducmV2LnhtbERPzWoCMRC+F/oOYQq91WytFFmNItVCwVPVBxg2Y7K6&#10;maybUde3NwfB48f3P533oVEX6lId2cDnoABFXEVbszOw2/5+jEElQbbYRCYDN0own72+TLG08cr/&#10;dNmIUzmEU4kGvEhbap0qTwHTILbEmdvHLqBk2DltO7zm8NDoYVF864A15waPLf14qo6bczDglsum&#10;cl+nw/q2qr0UpxikHxnz/tYvJqCEenmKH+4/a2A0zGvzmXwE9Ow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978vwAAANwAAAAPAAAAAAAAAAAAAAAAAJgCAABkcnMvZG93bnJl&#10;di54bWxQSwUGAAAAAAQABAD1AAAAhAMAAAAA&#10;" fillcolor="red" strokecolor="red">
                  <v:textbox inset="0,0,0,0">
                    <w:txbxContent>
                      <w:p w:rsidR="007C3446" w:rsidRDefault="00833FCD">
                        <w:pPr>
                          <w:rPr>
                            <w:rFonts w:ascii="Arial" w:hAnsi="Arial"/>
                            <w:color w:val="FFFFFF"/>
                            <w:sz w:val="16"/>
                          </w:rPr>
                        </w:pPr>
                        <w:r>
                          <w:rPr>
                            <w:rFonts w:ascii="Arial" w:hAnsi="Arial"/>
                            <w:color w:val="FFFFFF"/>
                            <w:sz w:val="16"/>
                          </w:rPr>
                          <w:t>U16</w:t>
                        </w:r>
                      </w:p>
                    </w:txbxContent>
                  </v:textbox>
                </v:shape>
              </v:group>
            </w:pict>
          </mc:Fallback>
        </mc:AlternateContent>
      </w:r>
      <w:r w:rsidR="008E72EA">
        <w:rPr>
          <w:noProof/>
          <w:sz w:val="20"/>
        </w:rPr>
        <mc:AlternateContent>
          <mc:Choice Requires="wpg">
            <w:drawing>
              <wp:anchor distT="0" distB="0" distL="114300" distR="114300" simplePos="0" relativeHeight="251672064" behindDoc="0" locked="0" layoutInCell="1" allowOverlap="1" wp14:anchorId="20A035C9" wp14:editId="3D3C2FAB">
                <wp:simplePos x="0" y="0"/>
                <wp:positionH relativeFrom="column">
                  <wp:posOffset>4378325</wp:posOffset>
                </wp:positionH>
                <wp:positionV relativeFrom="paragraph">
                  <wp:posOffset>1337945</wp:posOffset>
                </wp:positionV>
                <wp:extent cx="1133475" cy="641985"/>
                <wp:effectExtent l="12065" t="10160" r="6985" b="5080"/>
                <wp:wrapNone/>
                <wp:docPr id="388" name="Group 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641985"/>
                          <a:chOff x="7624" y="7336"/>
                          <a:chExt cx="1785" cy="1011"/>
                        </a:xfrm>
                      </wpg:grpSpPr>
                      <wps:wsp>
                        <wps:cNvPr id="389" name="Freeform 4242"/>
                        <wps:cNvSpPr>
                          <a:spLocks noChangeAspect="1"/>
                        </wps:cNvSpPr>
                        <wps:spPr bwMode="auto">
                          <a:xfrm rot="-10800000">
                            <a:off x="7624" y="7336"/>
                            <a:ext cx="1785" cy="1011"/>
                          </a:xfrm>
                          <a:custGeom>
                            <a:avLst/>
                            <a:gdLst>
                              <a:gd name="T0" fmla="*/ 1663 w 1784"/>
                              <a:gd name="T1" fmla="*/ 1011 h 1011"/>
                              <a:gd name="T2" fmla="*/ 1683 w 1784"/>
                              <a:gd name="T3" fmla="*/ 1009 h 1011"/>
                              <a:gd name="T4" fmla="*/ 1704 w 1784"/>
                              <a:gd name="T5" fmla="*/ 1003 h 1011"/>
                              <a:gd name="T6" fmla="*/ 1722 w 1784"/>
                              <a:gd name="T7" fmla="*/ 995 h 1011"/>
                              <a:gd name="T8" fmla="*/ 1741 w 1784"/>
                              <a:gd name="T9" fmla="*/ 983 h 1011"/>
                              <a:gd name="T10" fmla="*/ 1755 w 1784"/>
                              <a:gd name="T11" fmla="*/ 966 h 1011"/>
                              <a:gd name="T12" fmla="*/ 1767 w 1784"/>
                              <a:gd name="T13" fmla="*/ 950 h 1011"/>
                              <a:gd name="T14" fmla="*/ 1775 w 1784"/>
                              <a:gd name="T15" fmla="*/ 929 h 1011"/>
                              <a:gd name="T16" fmla="*/ 1782 w 1784"/>
                              <a:gd name="T17" fmla="*/ 909 h 1011"/>
                              <a:gd name="T18" fmla="*/ 1784 w 1784"/>
                              <a:gd name="T19" fmla="*/ 886 h 1011"/>
                              <a:gd name="T20" fmla="*/ 1784 w 1784"/>
                              <a:gd name="T21" fmla="*/ 123 h 1011"/>
                              <a:gd name="T22" fmla="*/ 1782 w 1784"/>
                              <a:gd name="T23" fmla="*/ 102 h 1011"/>
                              <a:gd name="T24" fmla="*/ 1775 w 1784"/>
                              <a:gd name="T25" fmla="*/ 82 h 1011"/>
                              <a:gd name="T26" fmla="*/ 1767 w 1784"/>
                              <a:gd name="T27" fmla="*/ 61 h 1011"/>
                              <a:gd name="T28" fmla="*/ 1755 w 1784"/>
                              <a:gd name="T29" fmla="*/ 43 h 1011"/>
                              <a:gd name="T30" fmla="*/ 1741 w 1784"/>
                              <a:gd name="T31" fmla="*/ 29 h 1011"/>
                              <a:gd name="T32" fmla="*/ 1722 w 1784"/>
                              <a:gd name="T33" fmla="*/ 16 h 1011"/>
                              <a:gd name="T34" fmla="*/ 1704 w 1784"/>
                              <a:gd name="T35" fmla="*/ 6 h 1011"/>
                              <a:gd name="T36" fmla="*/ 1683 w 1784"/>
                              <a:gd name="T37" fmla="*/ 2 h 1011"/>
                              <a:gd name="T38" fmla="*/ 1663 w 1784"/>
                              <a:gd name="T39" fmla="*/ 0 h 1011"/>
                              <a:gd name="T40" fmla="*/ 119 w 1784"/>
                              <a:gd name="T41" fmla="*/ 0 h 1011"/>
                              <a:gd name="T42" fmla="*/ 99 w 1784"/>
                              <a:gd name="T43" fmla="*/ 2 h 1011"/>
                              <a:gd name="T44" fmla="*/ 78 w 1784"/>
                              <a:gd name="T45" fmla="*/ 6 h 1011"/>
                              <a:gd name="T46" fmla="*/ 60 w 1784"/>
                              <a:gd name="T47" fmla="*/ 16 h 1011"/>
                              <a:gd name="T48" fmla="*/ 43 w 1784"/>
                              <a:gd name="T49" fmla="*/ 29 h 1011"/>
                              <a:gd name="T50" fmla="*/ 27 w 1784"/>
                              <a:gd name="T51" fmla="*/ 43 h 1011"/>
                              <a:gd name="T52" fmla="*/ 15 w 1784"/>
                              <a:gd name="T53" fmla="*/ 61 h 1011"/>
                              <a:gd name="T54" fmla="*/ 7 w 1784"/>
                              <a:gd name="T55" fmla="*/ 82 h 1011"/>
                              <a:gd name="T56" fmla="*/ 0 w 1784"/>
                              <a:gd name="T57" fmla="*/ 102 h 1011"/>
                              <a:gd name="T58" fmla="*/ 0 w 1784"/>
                              <a:gd name="T59" fmla="*/ 123 h 1011"/>
                              <a:gd name="T60" fmla="*/ 0 w 1784"/>
                              <a:gd name="T61" fmla="*/ 886 h 1011"/>
                              <a:gd name="T62" fmla="*/ 0 w 1784"/>
                              <a:gd name="T63" fmla="*/ 909 h 1011"/>
                              <a:gd name="T64" fmla="*/ 7 w 1784"/>
                              <a:gd name="T65" fmla="*/ 929 h 1011"/>
                              <a:gd name="T66" fmla="*/ 15 w 1784"/>
                              <a:gd name="T67" fmla="*/ 950 h 1011"/>
                              <a:gd name="T68" fmla="*/ 27 w 1784"/>
                              <a:gd name="T69" fmla="*/ 966 h 1011"/>
                              <a:gd name="T70" fmla="*/ 43 w 1784"/>
                              <a:gd name="T71" fmla="*/ 983 h 1011"/>
                              <a:gd name="T72" fmla="*/ 60 w 1784"/>
                              <a:gd name="T73" fmla="*/ 995 h 1011"/>
                              <a:gd name="T74" fmla="*/ 78 w 1784"/>
                              <a:gd name="T75" fmla="*/ 1003 h 1011"/>
                              <a:gd name="T76" fmla="*/ 99 w 1784"/>
                              <a:gd name="T77" fmla="*/ 1009 h 1011"/>
                              <a:gd name="T78" fmla="*/ 121 w 1784"/>
                              <a:gd name="T79" fmla="*/ 1011 h 1011"/>
                              <a:gd name="T80" fmla="*/ 1663 w 1784"/>
                              <a:gd name="T81" fmla="*/ 1011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84" h="1011">
                                <a:moveTo>
                                  <a:pt x="1663" y="1011"/>
                                </a:moveTo>
                                <a:lnTo>
                                  <a:pt x="1683" y="1009"/>
                                </a:lnTo>
                                <a:lnTo>
                                  <a:pt x="1704" y="1003"/>
                                </a:lnTo>
                                <a:lnTo>
                                  <a:pt x="1722" y="995"/>
                                </a:lnTo>
                                <a:lnTo>
                                  <a:pt x="1741" y="983"/>
                                </a:lnTo>
                                <a:lnTo>
                                  <a:pt x="1755" y="966"/>
                                </a:lnTo>
                                <a:lnTo>
                                  <a:pt x="1767" y="950"/>
                                </a:lnTo>
                                <a:lnTo>
                                  <a:pt x="1775" y="929"/>
                                </a:lnTo>
                                <a:lnTo>
                                  <a:pt x="1782" y="909"/>
                                </a:lnTo>
                                <a:lnTo>
                                  <a:pt x="1784" y="886"/>
                                </a:lnTo>
                                <a:lnTo>
                                  <a:pt x="1784" y="123"/>
                                </a:lnTo>
                                <a:lnTo>
                                  <a:pt x="1782" y="102"/>
                                </a:lnTo>
                                <a:lnTo>
                                  <a:pt x="1775" y="82"/>
                                </a:lnTo>
                                <a:lnTo>
                                  <a:pt x="1767" y="61"/>
                                </a:lnTo>
                                <a:lnTo>
                                  <a:pt x="1755" y="43"/>
                                </a:lnTo>
                                <a:lnTo>
                                  <a:pt x="1741" y="29"/>
                                </a:lnTo>
                                <a:lnTo>
                                  <a:pt x="1722" y="16"/>
                                </a:lnTo>
                                <a:lnTo>
                                  <a:pt x="1704" y="6"/>
                                </a:lnTo>
                                <a:lnTo>
                                  <a:pt x="1683" y="2"/>
                                </a:lnTo>
                                <a:lnTo>
                                  <a:pt x="1663" y="0"/>
                                </a:lnTo>
                                <a:lnTo>
                                  <a:pt x="119" y="0"/>
                                </a:lnTo>
                                <a:lnTo>
                                  <a:pt x="99" y="2"/>
                                </a:lnTo>
                                <a:lnTo>
                                  <a:pt x="78" y="6"/>
                                </a:lnTo>
                                <a:lnTo>
                                  <a:pt x="60" y="16"/>
                                </a:lnTo>
                                <a:lnTo>
                                  <a:pt x="43" y="29"/>
                                </a:lnTo>
                                <a:lnTo>
                                  <a:pt x="27" y="43"/>
                                </a:lnTo>
                                <a:lnTo>
                                  <a:pt x="15" y="61"/>
                                </a:lnTo>
                                <a:lnTo>
                                  <a:pt x="7" y="82"/>
                                </a:lnTo>
                                <a:lnTo>
                                  <a:pt x="0" y="102"/>
                                </a:lnTo>
                                <a:lnTo>
                                  <a:pt x="0" y="123"/>
                                </a:lnTo>
                                <a:lnTo>
                                  <a:pt x="0" y="886"/>
                                </a:lnTo>
                                <a:lnTo>
                                  <a:pt x="0" y="909"/>
                                </a:lnTo>
                                <a:lnTo>
                                  <a:pt x="7" y="929"/>
                                </a:lnTo>
                                <a:lnTo>
                                  <a:pt x="15" y="950"/>
                                </a:lnTo>
                                <a:lnTo>
                                  <a:pt x="27" y="966"/>
                                </a:lnTo>
                                <a:lnTo>
                                  <a:pt x="43" y="983"/>
                                </a:lnTo>
                                <a:lnTo>
                                  <a:pt x="60" y="995"/>
                                </a:lnTo>
                                <a:lnTo>
                                  <a:pt x="78" y="1003"/>
                                </a:lnTo>
                                <a:lnTo>
                                  <a:pt x="99" y="1009"/>
                                </a:lnTo>
                                <a:lnTo>
                                  <a:pt x="121" y="1011"/>
                                </a:lnTo>
                                <a:lnTo>
                                  <a:pt x="1663" y="101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0" name="Freeform 4243"/>
                        <wps:cNvSpPr>
                          <a:spLocks noChangeAspect="1"/>
                        </wps:cNvSpPr>
                        <wps:spPr bwMode="auto">
                          <a:xfrm rot="-10800000">
                            <a:off x="7674" y="8116"/>
                            <a:ext cx="180" cy="179"/>
                          </a:xfrm>
                          <a:custGeom>
                            <a:avLst/>
                            <a:gdLst>
                              <a:gd name="T0" fmla="*/ 180 w 180"/>
                              <a:gd name="T1" fmla="*/ 88 h 179"/>
                              <a:gd name="T2" fmla="*/ 178 w 180"/>
                              <a:gd name="T3" fmla="*/ 109 h 179"/>
                              <a:gd name="T4" fmla="*/ 172 w 180"/>
                              <a:gd name="T5" fmla="*/ 127 h 179"/>
                              <a:gd name="T6" fmla="*/ 162 w 180"/>
                              <a:gd name="T7" fmla="*/ 144 h 179"/>
                              <a:gd name="T8" fmla="*/ 148 w 180"/>
                              <a:gd name="T9" fmla="*/ 158 h 179"/>
                              <a:gd name="T10" fmla="*/ 133 w 180"/>
                              <a:gd name="T11" fmla="*/ 168 h 179"/>
                              <a:gd name="T12" fmla="*/ 115 w 180"/>
                              <a:gd name="T13" fmla="*/ 177 h 179"/>
                              <a:gd name="T14" fmla="*/ 94 w 180"/>
                              <a:gd name="T15" fmla="*/ 179 h 179"/>
                              <a:gd name="T16" fmla="*/ 76 w 180"/>
                              <a:gd name="T17" fmla="*/ 179 h 179"/>
                              <a:gd name="T18" fmla="*/ 57 w 180"/>
                              <a:gd name="T19" fmla="*/ 172 h 179"/>
                              <a:gd name="T20" fmla="*/ 39 w 180"/>
                              <a:gd name="T21" fmla="*/ 164 h 179"/>
                              <a:gd name="T22" fmla="*/ 25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5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1 w 180"/>
                              <a:gd name="T49" fmla="*/ 10 h 179"/>
                              <a:gd name="T50" fmla="*/ 148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48" y="158"/>
                                </a:lnTo>
                                <a:lnTo>
                                  <a:pt x="133" y="168"/>
                                </a:lnTo>
                                <a:lnTo>
                                  <a:pt x="115" y="177"/>
                                </a:lnTo>
                                <a:lnTo>
                                  <a:pt x="94" y="179"/>
                                </a:lnTo>
                                <a:lnTo>
                                  <a:pt x="76" y="179"/>
                                </a:lnTo>
                                <a:lnTo>
                                  <a:pt x="57" y="172"/>
                                </a:lnTo>
                                <a:lnTo>
                                  <a:pt x="39" y="164"/>
                                </a:lnTo>
                                <a:lnTo>
                                  <a:pt x="25" y="152"/>
                                </a:lnTo>
                                <a:lnTo>
                                  <a:pt x="12" y="136"/>
                                </a:lnTo>
                                <a:lnTo>
                                  <a:pt x="4" y="117"/>
                                </a:lnTo>
                                <a:lnTo>
                                  <a:pt x="0" y="99"/>
                                </a:lnTo>
                                <a:lnTo>
                                  <a:pt x="0" y="80"/>
                                </a:lnTo>
                                <a:lnTo>
                                  <a:pt x="4" y="60"/>
                                </a:lnTo>
                                <a:lnTo>
                                  <a:pt x="12" y="43"/>
                                </a:lnTo>
                                <a:lnTo>
                                  <a:pt x="25" y="27"/>
                                </a:lnTo>
                                <a:lnTo>
                                  <a:pt x="39" y="14"/>
                                </a:lnTo>
                                <a:lnTo>
                                  <a:pt x="57" y="6"/>
                                </a:lnTo>
                                <a:lnTo>
                                  <a:pt x="76" y="0"/>
                                </a:lnTo>
                                <a:lnTo>
                                  <a:pt x="94" y="0"/>
                                </a:lnTo>
                                <a:lnTo>
                                  <a:pt x="115" y="2"/>
                                </a:lnTo>
                                <a:lnTo>
                                  <a:pt x="131" y="10"/>
                                </a:lnTo>
                                <a:lnTo>
                                  <a:pt x="148" y="21"/>
                                </a:lnTo>
                                <a:lnTo>
                                  <a:pt x="162" y="35"/>
                                </a:lnTo>
                                <a:lnTo>
                                  <a:pt x="172" y="51"/>
                                </a:lnTo>
                                <a:lnTo>
                                  <a:pt x="178" y="70"/>
                                </a:lnTo>
                                <a:lnTo>
                                  <a:pt x="180" y="88"/>
                                </a:lnTo>
                                <a:lnTo>
                                  <a:pt x="180" y="88"/>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1" name="Freeform 4244"/>
                        <wps:cNvSpPr>
                          <a:spLocks noChangeAspect="1"/>
                        </wps:cNvSpPr>
                        <wps:spPr bwMode="auto">
                          <a:xfrm rot="-10800000">
                            <a:off x="7727" y="8171"/>
                            <a:ext cx="74" cy="74"/>
                          </a:xfrm>
                          <a:custGeom>
                            <a:avLst/>
                            <a:gdLst>
                              <a:gd name="T0" fmla="*/ 74 w 74"/>
                              <a:gd name="T1" fmla="*/ 37 h 74"/>
                              <a:gd name="T2" fmla="*/ 72 w 74"/>
                              <a:gd name="T3" fmla="*/ 50 h 74"/>
                              <a:gd name="T4" fmla="*/ 66 w 74"/>
                              <a:gd name="T5" fmla="*/ 60 h 74"/>
                              <a:gd name="T6" fmla="*/ 58 w 74"/>
                              <a:gd name="T7" fmla="*/ 68 h 74"/>
                              <a:gd name="T8" fmla="*/ 45 w 74"/>
                              <a:gd name="T9" fmla="*/ 74 h 74"/>
                              <a:gd name="T10" fmla="*/ 33 w 74"/>
                              <a:gd name="T11" fmla="*/ 74 h 74"/>
                              <a:gd name="T12" fmla="*/ 23 w 74"/>
                              <a:gd name="T13" fmla="*/ 72 h 74"/>
                              <a:gd name="T14" fmla="*/ 13 w 74"/>
                              <a:gd name="T15" fmla="*/ 66 h 74"/>
                              <a:gd name="T16" fmla="*/ 4 w 74"/>
                              <a:gd name="T17" fmla="*/ 56 h 74"/>
                              <a:gd name="T18" fmla="*/ 0 w 74"/>
                              <a:gd name="T19" fmla="*/ 43 h 74"/>
                              <a:gd name="T20" fmla="*/ 0 w 74"/>
                              <a:gd name="T21" fmla="*/ 31 h 74"/>
                              <a:gd name="T22" fmla="*/ 4 w 74"/>
                              <a:gd name="T23" fmla="*/ 21 h 74"/>
                              <a:gd name="T24" fmla="*/ 13 w 74"/>
                              <a:gd name="T25" fmla="*/ 11 h 74"/>
                              <a:gd name="T26" fmla="*/ 23 w 74"/>
                              <a:gd name="T27" fmla="*/ 4 h 74"/>
                              <a:gd name="T28" fmla="*/ 33 w 74"/>
                              <a:gd name="T29" fmla="*/ 0 h 74"/>
                              <a:gd name="T30" fmla="*/ 45 w 74"/>
                              <a:gd name="T31" fmla="*/ 2 h 74"/>
                              <a:gd name="T32" fmla="*/ 58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5" y="74"/>
                                </a:lnTo>
                                <a:lnTo>
                                  <a:pt x="33" y="74"/>
                                </a:lnTo>
                                <a:lnTo>
                                  <a:pt x="23" y="72"/>
                                </a:lnTo>
                                <a:lnTo>
                                  <a:pt x="13" y="66"/>
                                </a:lnTo>
                                <a:lnTo>
                                  <a:pt x="4" y="56"/>
                                </a:lnTo>
                                <a:lnTo>
                                  <a:pt x="0" y="43"/>
                                </a:lnTo>
                                <a:lnTo>
                                  <a:pt x="0" y="31"/>
                                </a:lnTo>
                                <a:lnTo>
                                  <a:pt x="4" y="21"/>
                                </a:lnTo>
                                <a:lnTo>
                                  <a:pt x="13" y="11"/>
                                </a:lnTo>
                                <a:lnTo>
                                  <a:pt x="23" y="4"/>
                                </a:lnTo>
                                <a:lnTo>
                                  <a:pt x="33" y="0"/>
                                </a:lnTo>
                                <a:lnTo>
                                  <a:pt x="45" y="2"/>
                                </a:lnTo>
                                <a:lnTo>
                                  <a:pt x="58"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2" name="Freeform 4245"/>
                        <wps:cNvSpPr>
                          <a:spLocks noChangeAspect="1"/>
                        </wps:cNvSpPr>
                        <wps:spPr bwMode="auto">
                          <a:xfrm rot="-10800000">
                            <a:off x="7674" y="7371"/>
                            <a:ext cx="180" cy="182"/>
                          </a:xfrm>
                          <a:custGeom>
                            <a:avLst/>
                            <a:gdLst>
                              <a:gd name="T0" fmla="*/ 180 w 180"/>
                              <a:gd name="T1" fmla="*/ 90 h 182"/>
                              <a:gd name="T2" fmla="*/ 178 w 180"/>
                              <a:gd name="T3" fmla="*/ 111 h 182"/>
                              <a:gd name="T4" fmla="*/ 172 w 180"/>
                              <a:gd name="T5" fmla="*/ 127 h 182"/>
                              <a:gd name="T6" fmla="*/ 164 w 180"/>
                              <a:gd name="T7" fmla="*/ 145 h 182"/>
                              <a:gd name="T8" fmla="*/ 152 w 180"/>
                              <a:gd name="T9" fmla="*/ 160 h 182"/>
                              <a:gd name="T10" fmla="*/ 137 w 180"/>
                              <a:gd name="T11" fmla="*/ 170 h 182"/>
                              <a:gd name="T12" fmla="*/ 119 w 180"/>
                              <a:gd name="T13" fmla="*/ 178 h 182"/>
                              <a:gd name="T14" fmla="*/ 102 w 180"/>
                              <a:gd name="T15" fmla="*/ 182 h 182"/>
                              <a:gd name="T16" fmla="*/ 82 w 180"/>
                              <a:gd name="T17" fmla="*/ 182 h 182"/>
                              <a:gd name="T18" fmla="*/ 64 w 180"/>
                              <a:gd name="T19" fmla="*/ 178 h 182"/>
                              <a:gd name="T20" fmla="*/ 47 w 180"/>
                              <a:gd name="T21" fmla="*/ 170 h 182"/>
                              <a:gd name="T22" fmla="*/ 31 w 180"/>
                              <a:gd name="T23" fmla="*/ 160 h 182"/>
                              <a:gd name="T24" fmla="*/ 18 w 180"/>
                              <a:gd name="T25" fmla="*/ 145 h 182"/>
                              <a:gd name="T26" fmla="*/ 8 w 180"/>
                              <a:gd name="T27" fmla="*/ 129 h 182"/>
                              <a:gd name="T28" fmla="*/ 2 w 180"/>
                              <a:gd name="T29" fmla="*/ 111 h 182"/>
                              <a:gd name="T30" fmla="*/ 0 w 180"/>
                              <a:gd name="T31" fmla="*/ 90 h 182"/>
                              <a:gd name="T32" fmla="*/ 2 w 180"/>
                              <a:gd name="T33" fmla="*/ 72 h 182"/>
                              <a:gd name="T34" fmla="*/ 6 w 180"/>
                              <a:gd name="T35" fmla="*/ 53 h 182"/>
                              <a:gd name="T36" fmla="*/ 16 w 180"/>
                              <a:gd name="T37" fmla="*/ 37 h 182"/>
                              <a:gd name="T38" fmla="*/ 29 w 180"/>
                              <a:gd name="T39" fmla="*/ 22 h 182"/>
                              <a:gd name="T40" fmla="*/ 43 w 180"/>
                              <a:gd name="T41" fmla="*/ 10 h 182"/>
                              <a:gd name="T42" fmla="*/ 59 w 180"/>
                              <a:gd name="T43" fmla="*/ 4 h 182"/>
                              <a:gd name="T44" fmla="*/ 78 w 180"/>
                              <a:gd name="T45" fmla="*/ 0 h 182"/>
                              <a:gd name="T46" fmla="*/ 96 w 180"/>
                              <a:gd name="T47" fmla="*/ 0 h 182"/>
                              <a:gd name="T48" fmla="*/ 115 w 180"/>
                              <a:gd name="T49" fmla="*/ 4 h 182"/>
                              <a:gd name="T50" fmla="*/ 133 w 180"/>
                              <a:gd name="T51" fmla="*/ 10 h 182"/>
                              <a:gd name="T52" fmla="*/ 150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11"/>
                                </a:lnTo>
                                <a:lnTo>
                                  <a:pt x="172" y="127"/>
                                </a:lnTo>
                                <a:lnTo>
                                  <a:pt x="164" y="145"/>
                                </a:lnTo>
                                <a:lnTo>
                                  <a:pt x="152" y="160"/>
                                </a:lnTo>
                                <a:lnTo>
                                  <a:pt x="137" y="170"/>
                                </a:lnTo>
                                <a:lnTo>
                                  <a:pt x="119" y="178"/>
                                </a:lnTo>
                                <a:lnTo>
                                  <a:pt x="102" y="182"/>
                                </a:lnTo>
                                <a:lnTo>
                                  <a:pt x="82" y="182"/>
                                </a:lnTo>
                                <a:lnTo>
                                  <a:pt x="64" y="178"/>
                                </a:lnTo>
                                <a:lnTo>
                                  <a:pt x="47" y="170"/>
                                </a:lnTo>
                                <a:lnTo>
                                  <a:pt x="31" y="160"/>
                                </a:lnTo>
                                <a:lnTo>
                                  <a:pt x="18" y="145"/>
                                </a:lnTo>
                                <a:lnTo>
                                  <a:pt x="8" y="129"/>
                                </a:lnTo>
                                <a:lnTo>
                                  <a:pt x="2" y="111"/>
                                </a:lnTo>
                                <a:lnTo>
                                  <a:pt x="0" y="90"/>
                                </a:lnTo>
                                <a:lnTo>
                                  <a:pt x="2" y="72"/>
                                </a:lnTo>
                                <a:lnTo>
                                  <a:pt x="6" y="53"/>
                                </a:lnTo>
                                <a:lnTo>
                                  <a:pt x="16" y="37"/>
                                </a:lnTo>
                                <a:lnTo>
                                  <a:pt x="29" y="22"/>
                                </a:lnTo>
                                <a:lnTo>
                                  <a:pt x="43" y="10"/>
                                </a:lnTo>
                                <a:lnTo>
                                  <a:pt x="59" y="4"/>
                                </a:lnTo>
                                <a:lnTo>
                                  <a:pt x="78" y="0"/>
                                </a:lnTo>
                                <a:lnTo>
                                  <a:pt x="96" y="0"/>
                                </a:lnTo>
                                <a:lnTo>
                                  <a:pt x="115" y="4"/>
                                </a:lnTo>
                                <a:lnTo>
                                  <a:pt x="133" y="10"/>
                                </a:lnTo>
                                <a:lnTo>
                                  <a:pt x="150"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3" name="Freeform 4246"/>
                        <wps:cNvSpPr>
                          <a:spLocks noChangeAspect="1"/>
                        </wps:cNvSpPr>
                        <wps:spPr bwMode="auto">
                          <a:xfrm rot="-10800000">
                            <a:off x="7727" y="7426"/>
                            <a:ext cx="74" cy="74"/>
                          </a:xfrm>
                          <a:custGeom>
                            <a:avLst/>
                            <a:gdLst>
                              <a:gd name="T0" fmla="*/ 74 w 74"/>
                              <a:gd name="T1" fmla="*/ 37 h 74"/>
                              <a:gd name="T2" fmla="*/ 72 w 74"/>
                              <a:gd name="T3" fmla="*/ 49 h 74"/>
                              <a:gd name="T4" fmla="*/ 68 w 74"/>
                              <a:gd name="T5" fmla="*/ 60 h 74"/>
                              <a:gd name="T6" fmla="*/ 60 w 74"/>
                              <a:gd name="T7" fmla="*/ 68 h 74"/>
                              <a:gd name="T8" fmla="*/ 47 w 74"/>
                              <a:gd name="T9" fmla="*/ 74 h 74"/>
                              <a:gd name="T10" fmla="*/ 35 w 74"/>
                              <a:gd name="T11" fmla="*/ 74 h 74"/>
                              <a:gd name="T12" fmla="*/ 25 w 74"/>
                              <a:gd name="T13" fmla="*/ 72 h 74"/>
                              <a:gd name="T14" fmla="*/ 15 w 74"/>
                              <a:gd name="T15" fmla="*/ 64 h 74"/>
                              <a:gd name="T16" fmla="*/ 6 w 74"/>
                              <a:gd name="T17" fmla="*/ 56 h 74"/>
                              <a:gd name="T18" fmla="*/ 0 w 74"/>
                              <a:gd name="T19" fmla="*/ 43 h 74"/>
                              <a:gd name="T20" fmla="*/ 0 w 74"/>
                              <a:gd name="T21" fmla="*/ 31 h 74"/>
                              <a:gd name="T22" fmla="*/ 4 w 74"/>
                              <a:gd name="T23" fmla="*/ 21 h 74"/>
                              <a:gd name="T24" fmla="*/ 11 w 74"/>
                              <a:gd name="T25" fmla="*/ 10 h 74"/>
                              <a:gd name="T26" fmla="*/ 21 w 74"/>
                              <a:gd name="T27" fmla="*/ 4 h 74"/>
                              <a:gd name="T28" fmla="*/ 31 w 74"/>
                              <a:gd name="T29" fmla="*/ 0 h 74"/>
                              <a:gd name="T30" fmla="*/ 43 w 74"/>
                              <a:gd name="T31" fmla="*/ 2 h 74"/>
                              <a:gd name="T32" fmla="*/ 56 w 74"/>
                              <a:gd name="T33" fmla="*/ 6 h 74"/>
                              <a:gd name="T34" fmla="*/ 64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60" y="68"/>
                                </a:lnTo>
                                <a:lnTo>
                                  <a:pt x="47" y="74"/>
                                </a:lnTo>
                                <a:lnTo>
                                  <a:pt x="35" y="74"/>
                                </a:lnTo>
                                <a:lnTo>
                                  <a:pt x="25" y="72"/>
                                </a:lnTo>
                                <a:lnTo>
                                  <a:pt x="15" y="64"/>
                                </a:lnTo>
                                <a:lnTo>
                                  <a:pt x="6" y="56"/>
                                </a:lnTo>
                                <a:lnTo>
                                  <a:pt x="0" y="43"/>
                                </a:lnTo>
                                <a:lnTo>
                                  <a:pt x="0" y="31"/>
                                </a:lnTo>
                                <a:lnTo>
                                  <a:pt x="4" y="21"/>
                                </a:lnTo>
                                <a:lnTo>
                                  <a:pt x="11" y="10"/>
                                </a:lnTo>
                                <a:lnTo>
                                  <a:pt x="21" y="4"/>
                                </a:lnTo>
                                <a:lnTo>
                                  <a:pt x="31" y="0"/>
                                </a:lnTo>
                                <a:lnTo>
                                  <a:pt x="43" y="2"/>
                                </a:lnTo>
                                <a:lnTo>
                                  <a:pt x="56" y="6"/>
                                </a:lnTo>
                                <a:lnTo>
                                  <a:pt x="64"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4" name="Freeform 4247"/>
                        <wps:cNvSpPr>
                          <a:spLocks noChangeAspect="1"/>
                        </wps:cNvSpPr>
                        <wps:spPr bwMode="auto">
                          <a:xfrm rot="-10800000">
                            <a:off x="9169" y="8110"/>
                            <a:ext cx="180" cy="183"/>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5 w 180"/>
                              <a:gd name="T11" fmla="*/ 170 h 183"/>
                              <a:gd name="T12" fmla="*/ 119 w 180"/>
                              <a:gd name="T13" fmla="*/ 179 h 183"/>
                              <a:gd name="T14" fmla="*/ 100 w 180"/>
                              <a:gd name="T15" fmla="*/ 183 h 183"/>
                              <a:gd name="T16" fmla="*/ 82 w 180"/>
                              <a:gd name="T17" fmla="*/ 183 h 183"/>
                              <a:gd name="T18" fmla="*/ 63 w 180"/>
                              <a:gd name="T19" fmla="*/ 179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2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5" y="170"/>
                                </a:lnTo>
                                <a:lnTo>
                                  <a:pt x="119" y="179"/>
                                </a:lnTo>
                                <a:lnTo>
                                  <a:pt x="100" y="183"/>
                                </a:lnTo>
                                <a:lnTo>
                                  <a:pt x="82" y="183"/>
                                </a:lnTo>
                                <a:lnTo>
                                  <a:pt x="63" y="179"/>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2"/>
                                </a:lnTo>
                                <a:lnTo>
                                  <a:pt x="152" y="23"/>
                                </a:lnTo>
                                <a:lnTo>
                                  <a:pt x="164"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5" name="Freeform 4248"/>
                        <wps:cNvSpPr>
                          <a:spLocks noChangeAspect="1"/>
                        </wps:cNvSpPr>
                        <wps:spPr bwMode="auto">
                          <a:xfrm rot="-10800000">
                            <a:off x="9220" y="8169"/>
                            <a:ext cx="72" cy="74"/>
                          </a:xfrm>
                          <a:custGeom>
                            <a:avLst/>
                            <a:gdLst>
                              <a:gd name="T0" fmla="*/ 72 w 72"/>
                              <a:gd name="T1" fmla="*/ 37 h 74"/>
                              <a:gd name="T2" fmla="*/ 70 w 72"/>
                              <a:gd name="T3" fmla="*/ 50 h 74"/>
                              <a:gd name="T4" fmla="*/ 66 w 72"/>
                              <a:gd name="T5" fmla="*/ 60 h 74"/>
                              <a:gd name="T6" fmla="*/ 56 w 72"/>
                              <a:gd name="T7" fmla="*/ 68 h 74"/>
                              <a:gd name="T8" fmla="*/ 45 w 72"/>
                              <a:gd name="T9" fmla="*/ 74 h 74"/>
                              <a:gd name="T10" fmla="*/ 33 w 72"/>
                              <a:gd name="T11" fmla="*/ 74 h 74"/>
                              <a:gd name="T12" fmla="*/ 21 w 72"/>
                              <a:gd name="T13" fmla="*/ 72 h 74"/>
                              <a:gd name="T14" fmla="*/ 10 w 72"/>
                              <a:gd name="T15" fmla="*/ 66 h 74"/>
                              <a:gd name="T16" fmla="*/ 4 w 72"/>
                              <a:gd name="T17" fmla="*/ 56 h 74"/>
                              <a:gd name="T18" fmla="*/ 0 w 72"/>
                              <a:gd name="T19" fmla="*/ 44 h 74"/>
                              <a:gd name="T20" fmla="*/ 0 w 72"/>
                              <a:gd name="T21" fmla="*/ 31 h 74"/>
                              <a:gd name="T22" fmla="*/ 4 w 72"/>
                              <a:gd name="T23" fmla="*/ 21 h 74"/>
                              <a:gd name="T24" fmla="*/ 10 w 72"/>
                              <a:gd name="T25" fmla="*/ 11 h 74"/>
                              <a:gd name="T26" fmla="*/ 21 w 72"/>
                              <a:gd name="T27" fmla="*/ 5 h 74"/>
                              <a:gd name="T28" fmla="*/ 33 w 72"/>
                              <a:gd name="T29" fmla="*/ 0 h 74"/>
                              <a:gd name="T30" fmla="*/ 45 w 72"/>
                              <a:gd name="T31" fmla="*/ 2 h 74"/>
                              <a:gd name="T32" fmla="*/ 56 w 72"/>
                              <a:gd name="T33" fmla="*/ 7 h 74"/>
                              <a:gd name="T34" fmla="*/ 66 w 72"/>
                              <a:gd name="T35" fmla="*/ 15 h 74"/>
                              <a:gd name="T36" fmla="*/ 70 w 72"/>
                              <a:gd name="T37" fmla="*/ 27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0" y="50"/>
                                </a:lnTo>
                                <a:lnTo>
                                  <a:pt x="66" y="60"/>
                                </a:lnTo>
                                <a:lnTo>
                                  <a:pt x="56" y="68"/>
                                </a:lnTo>
                                <a:lnTo>
                                  <a:pt x="45" y="74"/>
                                </a:lnTo>
                                <a:lnTo>
                                  <a:pt x="33" y="74"/>
                                </a:lnTo>
                                <a:lnTo>
                                  <a:pt x="21" y="72"/>
                                </a:lnTo>
                                <a:lnTo>
                                  <a:pt x="10" y="66"/>
                                </a:lnTo>
                                <a:lnTo>
                                  <a:pt x="4" y="56"/>
                                </a:lnTo>
                                <a:lnTo>
                                  <a:pt x="0" y="44"/>
                                </a:lnTo>
                                <a:lnTo>
                                  <a:pt x="0" y="31"/>
                                </a:lnTo>
                                <a:lnTo>
                                  <a:pt x="4" y="21"/>
                                </a:lnTo>
                                <a:lnTo>
                                  <a:pt x="10" y="11"/>
                                </a:lnTo>
                                <a:lnTo>
                                  <a:pt x="21" y="5"/>
                                </a:lnTo>
                                <a:lnTo>
                                  <a:pt x="33" y="0"/>
                                </a:lnTo>
                                <a:lnTo>
                                  <a:pt x="45" y="2"/>
                                </a:lnTo>
                                <a:lnTo>
                                  <a:pt x="56" y="7"/>
                                </a:lnTo>
                                <a:lnTo>
                                  <a:pt x="66" y="15"/>
                                </a:lnTo>
                                <a:lnTo>
                                  <a:pt x="70" y="27"/>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6" name="Freeform 4249"/>
                        <wps:cNvSpPr>
                          <a:spLocks noChangeAspect="1"/>
                        </wps:cNvSpPr>
                        <wps:spPr bwMode="auto">
                          <a:xfrm rot="-10800000">
                            <a:off x="8425" y="8110"/>
                            <a:ext cx="181" cy="183"/>
                          </a:xfrm>
                          <a:custGeom>
                            <a:avLst/>
                            <a:gdLst>
                              <a:gd name="T0" fmla="*/ 180 w 180"/>
                              <a:gd name="T1" fmla="*/ 90 h 183"/>
                              <a:gd name="T2" fmla="*/ 178 w 180"/>
                              <a:gd name="T3" fmla="*/ 111 h 183"/>
                              <a:gd name="T4" fmla="*/ 172 w 180"/>
                              <a:gd name="T5" fmla="*/ 129 h 183"/>
                              <a:gd name="T6" fmla="*/ 162 w 180"/>
                              <a:gd name="T7" fmla="*/ 146 h 183"/>
                              <a:gd name="T8" fmla="*/ 149 w 180"/>
                              <a:gd name="T9" fmla="*/ 160 h 183"/>
                              <a:gd name="T10" fmla="*/ 135 w 180"/>
                              <a:gd name="T11" fmla="*/ 170 h 183"/>
                              <a:gd name="T12" fmla="*/ 117 w 180"/>
                              <a:gd name="T13" fmla="*/ 179 h 183"/>
                              <a:gd name="T14" fmla="*/ 98 w 180"/>
                              <a:gd name="T15" fmla="*/ 183 h 183"/>
                              <a:gd name="T16" fmla="*/ 80 w 180"/>
                              <a:gd name="T17" fmla="*/ 183 h 183"/>
                              <a:gd name="T18" fmla="*/ 61 w 180"/>
                              <a:gd name="T19" fmla="*/ 179 h 183"/>
                              <a:gd name="T20" fmla="*/ 45 w 180"/>
                              <a:gd name="T21" fmla="*/ 170 h 183"/>
                              <a:gd name="T22" fmla="*/ 28 w 180"/>
                              <a:gd name="T23" fmla="*/ 160 h 183"/>
                              <a:gd name="T24" fmla="*/ 16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6 w 180"/>
                              <a:gd name="T37" fmla="*/ 37 h 183"/>
                              <a:gd name="T38" fmla="*/ 28 w 180"/>
                              <a:gd name="T39" fmla="*/ 23 h 183"/>
                              <a:gd name="T40" fmla="*/ 45 w 180"/>
                              <a:gd name="T41" fmla="*/ 12 h 183"/>
                              <a:gd name="T42" fmla="*/ 61 w 180"/>
                              <a:gd name="T43" fmla="*/ 4 h 183"/>
                              <a:gd name="T44" fmla="*/ 80 w 180"/>
                              <a:gd name="T45" fmla="*/ 0 h 183"/>
                              <a:gd name="T46" fmla="*/ 98 w 180"/>
                              <a:gd name="T47" fmla="*/ 0 h 183"/>
                              <a:gd name="T48" fmla="*/ 117 w 180"/>
                              <a:gd name="T49" fmla="*/ 4 h 183"/>
                              <a:gd name="T50" fmla="*/ 135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2" y="146"/>
                                </a:lnTo>
                                <a:lnTo>
                                  <a:pt x="149" y="160"/>
                                </a:lnTo>
                                <a:lnTo>
                                  <a:pt x="135" y="170"/>
                                </a:lnTo>
                                <a:lnTo>
                                  <a:pt x="117" y="179"/>
                                </a:lnTo>
                                <a:lnTo>
                                  <a:pt x="98" y="183"/>
                                </a:lnTo>
                                <a:lnTo>
                                  <a:pt x="80" y="183"/>
                                </a:lnTo>
                                <a:lnTo>
                                  <a:pt x="61" y="179"/>
                                </a:lnTo>
                                <a:lnTo>
                                  <a:pt x="45" y="170"/>
                                </a:lnTo>
                                <a:lnTo>
                                  <a:pt x="28" y="160"/>
                                </a:lnTo>
                                <a:lnTo>
                                  <a:pt x="16" y="146"/>
                                </a:lnTo>
                                <a:lnTo>
                                  <a:pt x="8" y="129"/>
                                </a:lnTo>
                                <a:lnTo>
                                  <a:pt x="2" y="111"/>
                                </a:lnTo>
                                <a:lnTo>
                                  <a:pt x="0" y="90"/>
                                </a:lnTo>
                                <a:lnTo>
                                  <a:pt x="2" y="72"/>
                                </a:lnTo>
                                <a:lnTo>
                                  <a:pt x="8" y="53"/>
                                </a:lnTo>
                                <a:lnTo>
                                  <a:pt x="16" y="37"/>
                                </a:lnTo>
                                <a:lnTo>
                                  <a:pt x="28" y="23"/>
                                </a:lnTo>
                                <a:lnTo>
                                  <a:pt x="45" y="12"/>
                                </a:lnTo>
                                <a:lnTo>
                                  <a:pt x="61" y="4"/>
                                </a:lnTo>
                                <a:lnTo>
                                  <a:pt x="80" y="0"/>
                                </a:lnTo>
                                <a:lnTo>
                                  <a:pt x="98" y="0"/>
                                </a:lnTo>
                                <a:lnTo>
                                  <a:pt x="117" y="4"/>
                                </a:lnTo>
                                <a:lnTo>
                                  <a:pt x="135"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7" name="Freeform 4250"/>
                        <wps:cNvSpPr>
                          <a:spLocks noChangeAspect="1"/>
                        </wps:cNvSpPr>
                        <wps:spPr bwMode="auto">
                          <a:xfrm rot="-10800000">
                            <a:off x="8476" y="8169"/>
                            <a:ext cx="75" cy="74"/>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8" name="Freeform 4251"/>
                        <wps:cNvSpPr>
                          <a:spLocks noChangeAspect="1"/>
                        </wps:cNvSpPr>
                        <wps:spPr bwMode="auto">
                          <a:xfrm rot="-10800000">
                            <a:off x="9177" y="7377"/>
                            <a:ext cx="180" cy="182"/>
                          </a:xfrm>
                          <a:custGeom>
                            <a:avLst/>
                            <a:gdLst>
                              <a:gd name="T0" fmla="*/ 180 w 180"/>
                              <a:gd name="T1" fmla="*/ 90 h 182"/>
                              <a:gd name="T2" fmla="*/ 180 w 180"/>
                              <a:gd name="T3" fmla="*/ 110 h 182"/>
                              <a:gd name="T4" fmla="*/ 174 w 180"/>
                              <a:gd name="T5" fmla="*/ 127 h 182"/>
                              <a:gd name="T6" fmla="*/ 166 w 180"/>
                              <a:gd name="T7" fmla="*/ 145 h 182"/>
                              <a:gd name="T8" fmla="*/ 153 w 180"/>
                              <a:gd name="T9" fmla="*/ 160 h 182"/>
                              <a:gd name="T10" fmla="*/ 137 w 180"/>
                              <a:gd name="T11" fmla="*/ 170 h 182"/>
                              <a:gd name="T12" fmla="*/ 121 w 180"/>
                              <a:gd name="T13" fmla="*/ 178 h 182"/>
                              <a:gd name="T14" fmla="*/ 102 w 180"/>
                              <a:gd name="T15" fmla="*/ 182 h 182"/>
                              <a:gd name="T16" fmla="*/ 84 w 180"/>
                              <a:gd name="T17" fmla="*/ 182 h 182"/>
                              <a:gd name="T18" fmla="*/ 65 w 180"/>
                              <a:gd name="T19" fmla="*/ 178 h 182"/>
                              <a:gd name="T20" fmla="*/ 47 w 180"/>
                              <a:gd name="T21" fmla="*/ 170 h 182"/>
                              <a:gd name="T22" fmla="*/ 32 w 180"/>
                              <a:gd name="T23" fmla="*/ 160 h 182"/>
                              <a:gd name="T24" fmla="*/ 18 w 180"/>
                              <a:gd name="T25" fmla="*/ 145 h 182"/>
                              <a:gd name="T26" fmla="*/ 10 w 180"/>
                              <a:gd name="T27" fmla="*/ 129 h 182"/>
                              <a:gd name="T28" fmla="*/ 4 w 180"/>
                              <a:gd name="T29" fmla="*/ 110 h 182"/>
                              <a:gd name="T30" fmla="*/ 0 w 180"/>
                              <a:gd name="T31" fmla="*/ 90 h 182"/>
                              <a:gd name="T32" fmla="*/ 2 w 180"/>
                              <a:gd name="T33" fmla="*/ 71 h 182"/>
                              <a:gd name="T34" fmla="*/ 8 w 180"/>
                              <a:gd name="T35" fmla="*/ 53 h 182"/>
                              <a:gd name="T36" fmla="*/ 16 w 180"/>
                              <a:gd name="T37" fmla="*/ 37 h 182"/>
                              <a:gd name="T38" fmla="*/ 28 w 180"/>
                              <a:gd name="T39" fmla="*/ 22 h 182"/>
                              <a:gd name="T40" fmla="*/ 45 w 180"/>
                              <a:gd name="T41" fmla="*/ 10 h 182"/>
                              <a:gd name="T42" fmla="*/ 61 w 180"/>
                              <a:gd name="T43" fmla="*/ 4 h 182"/>
                              <a:gd name="T44" fmla="*/ 80 w 180"/>
                              <a:gd name="T45" fmla="*/ 0 h 182"/>
                              <a:gd name="T46" fmla="*/ 98 w 180"/>
                              <a:gd name="T47" fmla="*/ 0 h 182"/>
                              <a:gd name="T48" fmla="*/ 116 w 180"/>
                              <a:gd name="T49" fmla="*/ 4 h 182"/>
                              <a:gd name="T50" fmla="*/ 133 w 180"/>
                              <a:gd name="T51" fmla="*/ 10 h 182"/>
                              <a:gd name="T52" fmla="*/ 149 w 180"/>
                              <a:gd name="T53" fmla="*/ 22 h 182"/>
                              <a:gd name="T54" fmla="*/ 162 w 180"/>
                              <a:gd name="T55" fmla="*/ 37 h 182"/>
                              <a:gd name="T56" fmla="*/ 172 w 180"/>
                              <a:gd name="T57" fmla="*/ 53 h 182"/>
                              <a:gd name="T58" fmla="*/ 178 w 180"/>
                              <a:gd name="T59" fmla="*/ 71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80" y="110"/>
                                </a:lnTo>
                                <a:lnTo>
                                  <a:pt x="174" y="127"/>
                                </a:lnTo>
                                <a:lnTo>
                                  <a:pt x="166" y="145"/>
                                </a:lnTo>
                                <a:lnTo>
                                  <a:pt x="153" y="160"/>
                                </a:lnTo>
                                <a:lnTo>
                                  <a:pt x="137" y="170"/>
                                </a:lnTo>
                                <a:lnTo>
                                  <a:pt x="121" y="178"/>
                                </a:lnTo>
                                <a:lnTo>
                                  <a:pt x="102" y="182"/>
                                </a:lnTo>
                                <a:lnTo>
                                  <a:pt x="84" y="182"/>
                                </a:lnTo>
                                <a:lnTo>
                                  <a:pt x="65" y="178"/>
                                </a:lnTo>
                                <a:lnTo>
                                  <a:pt x="47" y="170"/>
                                </a:lnTo>
                                <a:lnTo>
                                  <a:pt x="32" y="160"/>
                                </a:lnTo>
                                <a:lnTo>
                                  <a:pt x="18" y="145"/>
                                </a:lnTo>
                                <a:lnTo>
                                  <a:pt x="10" y="129"/>
                                </a:lnTo>
                                <a:lnTo>
                                  <a:pt x="4" y="110"/>
                                </a:lnTo>
                                <a:lnTo>
                                  <a:pt x="0" y="90"/>
                                </a:lnTo>
                                <a:lnTo>
                                  <a:pt x="2" y="71"/>
                                </a:lnTo>
                                <a:lnTo>
                                  <a:pt x="8" y="53"/>
                                </a:lnTo>
                                <a:lnTo>
                                  <a:pt x="16" y="37"/>
                                </a:lnTo>
                                <a:lnTo>
                                  <a:pt x="28" y="22"/>
                                </a:lnTo>
                                <a:lnTo>
                                  <a:pt x="45" y="10"/>
                                </a:lnTo>
                                <a:lnTo>
                                  <a:pt x="61" y="4"/>
                                </a:lnTo>
                                <a:lnTo>
                                  <a:pt x="80" y="0"/>
                                </a:lnTo>
                                <a:lnTo>
                                  <a:pt x="98" y="0"/>
                                </a:lnTo>
                                <a:lnTo>
                                  <a:pt x="116" y="4"/>
                                </a:lnTo>
                                <a:lnTo>
                                  <a:pt x="133" y="10"/>
                                </a:lnTo>
                                <a:lnTo>
                                  <a:pt x="149" y="22"/>
                                </a:lnTo>
                                <a:lnTo>
                                  <a:pt x="162" y="37"/>
                                </a:lnTo>
                                <a:lnTo>
                                  <a:pt x="172" y="53"/>
                                </a:lnTo>
                                <a:lnTo>
                                  <a:pt x="178"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99" name="Freeform 4252"/>
                        <wps:cNvSpPr>
                          <a:spLocks noChangeAspect="1"/>
                        </wps:cNvSpPr>
                        <wps:spPr bwMode="auto">
                          <a:xfrm rot="-10800000">
                            <a:off x="9230" y="7432"/>
                            <a:ext cx="72" cy="74"/>
                          </a:xfrm>
                          <a:custGeom>
                            <a:avLst/>
                            <a:gdLst>
                              <a:gd name="T0" fmla="*/ 72 w 72"/>
                              <a:gd name="T1" fmla="*/ 37 h 74"/>
                              <a:gd name="T2" fmla="*/ 72 w 72"/>
                              <a:gd name="T3" fmla="*/ 49 h 74"/>
                              <a:gd name="T4" fmla="*/ 66 w 72"/>
                              <a:gd name="T5" fmla="*/ 59 h 74"/>
                              <a:gd name="T6" fmla="*/ 57 w 72"/>
                              <a:gd name="T7" fmla="*/ 68 h 74"/>
                              <a:gd name="T8" fmla="*/ 47 w 72"/>
                              <a:gd name="T9" fmla="*/ 74 h 74"/>
                              <a:gd name="T10" fmla="*/ 35 w 72"/>
                              <a:gd name="T11" fmla="*/ 74 h 74"/>
                              <a:gd name="T12" fmla="*/ 23 w 72"/>
                              <a:gd name="T13" fmla="*/ 72 h 74"/>
                              <a:gd name="T14" fmla="*/ 12 w 72"/>
                              <a:gd name="T15" fmla="*/ 64 h 74"/>
                              <a:gd name="T16" fmla="*/ 4 w 72"/>
                              <a:gd name="T17" fmla="*/ 55 h 74"/>
                              <a:gd name="T18" fmla="*/ 0 w 72"/>
                              <a:gd name="T19" fmla="*/ 43 h 74"/>
                              <a:gd name="T20" fmla="*/ 0 w 72"/>
                              <a:gd name="T21" fmla="*/ 31 h 74"/>
                              <a:gd name="T22" fmla="*/ 2 w 72"/>
                              <a:gd name="T23" fmla="*/ 21 h 74"/>
                              <a:gd name="T24" fmla="*/ 8 w 72"/>
                              <a:gd name="T25" fmla="*/ 10 h 74"/>
                              <a:gd name="T26" fmla="*/ 18 w 72"/>
                              <a:gd name="T27" fmla="*/ 4 h 74"/>
                              <a:gd name="T28" fmla="*/ 31 w 72"/>
                              <a:gd name="T29" fmla="*/ 0 h 74"/>
                              <a:gd name="T30" fmla="*/ 43 w 72"/>
                              <a:gd name="T31" fmla="*/ 2 h 74"/>
                              <a:gd name="T32" fmla="*/ 53 w 72"/>
                              <a:gd name="T33" fmla="*/ 6 h 74"/>
                              <a:gd name="T34" fmla="*/ 64 w 72"/>
                              <a:gd name="T35" fmla="*/ 14 h 74"/>
                              <a:gd name="T36" fmla="*/ 70 w 72"/>
                              <a:gd name="T37" fmla="*/ 25 h 74"/>
                              <a:gd name="T38" fmla="*/ 72 w 72"/>
                              <a:gd name="T39" fmla="*/ 37 h 74"/>
                              <a:gd name="T40" fmla="*/ 72 w 72"/>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74">
                                <a:moveTo>
                                  <a:pt x="72" y="37"/>
                                </a:moveTo>
                                <a:lnTo>
                                  <a:pt x="72" y="49"/>
                                </a:lnTo>
                                <a:lnTo>
                                  <a:pt x="66" y="59"/>
                                </a:lnTo>
                                <a:lnTo>
                                  <a:pt x="57" y="68"/>
                                </a:lnTo>
                                <a:lnTo>
                                  <a:pt x="47" y="74"/>
                                </a:lnTo>
                                <a:lnTo>
                                  <a:pt x="35" y="74"/>
                                </a:lnTo>
                                <a:lnTo>
                                  <a:pt x="23" y="72"/>
                                </a:lnTo>
                                <a:lnTo>
                                  <a:pt x="12" y="64"/>
                                </a:lnTo>
                                <a:lnTo>
                                  <a:pt x="4" y="55"/>
                                </a:lnTo>
                                <a:lnTo>
                                  <a:pt x="0" y="43"/>
                                </a:lnTo>
                                <a:lnTo>
                                  <a:pt x="0" y="31"/>
                                </a:lnTo>
                                <a:lnTo>
                                  <a:pt x="2" y="21"/>
                                </a:lnTo>
                                <a:lnTo>
                                  <a:pt x="8" y="10"/>
                                </a:lnTo>
                                <a:lnTo>
                                  <a:pt x="18" y="4"/>
                                </a:lnTo>
                                <a:lnTo>
                                  <a:pt x="31" y="0"/>
                                </a:lnTo>
                                <a:lnTo>
                                  <a:pt x="43" y="2"/>
                                </a:lnTo>
                                <a:lnTo>
                                  <a:pt x="53" y="6"/>
                                </a:lnTo>
                                <a:lnTo>
                                  <a:pt x="64" y="14"/>
                                </a:lnTo>
                                <a:lnTo>
                                  <a:pt x="70" y="25"/>
                                </a:lnTo>
                                <a:lnTo>
                                  <a:pt x="72" y="37"/>
                                </a:lnTo>
                                <a:lnTo>
                                  <a:pt x="72"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400" name="Rectangle 4253"/>
                        <wps:cNvSpPr>
                          <a:spLocks noChangeArrowheads="1"/>
                        </wps:cNvSpPr>
                        <wps:spPr bwMode="auto">
                          <a:xfrm>
                            <a:off x="7973" y="7374"/>
                            <a:ext cx="1080" cy="62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1" name="Rectangle 4256"/>
                        <wps:cNvSpPr>
                          <a:spLocks noChangeArrowheads="1"/>
                        </wps:cNvSpPr>
                        <wps:spPr bwMode="auto">
                          <a:xfrm>
                            <a:off x="8460" y="7509"/>
                            <a:ext cx="143" cy="27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02" name="Line 4257"/>
                        <wps:cNvCnPr/>
                        <wps:spPr bwMode="auto">
                          <a:xfrm>
                            <a:off x="8712" y="7644"/>
                            <a:ext cx="16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3" name="Line 4258"/>
                        <wps:cNvCnPr/>
                        <wps:spPr bwMode="auto">
                          <a:xfrm flipV="1">
                            <a:off x="8166" y="7644"/>
                            <a:ext cx="9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4" name="Text Box 4260"/>
                        <wps:cNvSpPr txBox="1">
                          <a:spLocks noChangeArrowheads="1"/>
                        </wps:cNvSpPr>
                        <wps:spPr bwMode="auto">
                          <a:xfrm>
                            <a:off x="8256" y="7554"/>
                            <a:ext cx="321" cy="165"/>
                          </a:xfrm>
                          <a:prstGeom prst="rect">
                            <a:avLst/>
                          </a:prstGeom>
                          <a:solidFill>
                            <a:srgbClr val="FF0000"/>
                          </a:solidFill>
                          <a:ln w="9525">
                            <a:solidFill>
                              <a:srgbClr val="FF0000"/>
                            </a:solidFill>
                            <a:miter lim="800000"/>
                            <a:headEnd/>
                            <a:tailEnd/>
                          </a:ln>
                        </wps:spPr>
                        <wps:txbx>
                          <w:txbxContent>
                            <w:p w:rsidR="007C3446" w:rsidRDefault="00833FCD">
                              <w:pPr>
                                <w:rPr>
                                  <w:rFonts w:ascii="Arial" w:hAnsi="Arial"/>
                                  <w:color w:val="FFFFFF"/>
                                  <w:sz w:val="16"/>
                                </w:rPr>
                              </w:pPr>
                              <w:r>
                                <w:rPr>
                                  <w:rFonts w:ascii="Arial" w:hAnsi="Arial"/>
                                  <w:color w:val="FFFFFF"/>
                                  <w:sz w:val="16"/>
                                </w:rPr>
                                <w:t>U15</w:t>
                              </w:r>
                            </w:p>
                          </w:txbxContent>
                        </wps:txbx>
                        <wps:bodyPr rot="0" vert="horz" wrap="square" lIns="0" tIns="0" rIns="0" bIns="0" anchor="t" anchorCtr="0" upright="1">
                          <a:noAutofit/>
                        </wps:bodyPr>
                      </wps:wsp>
                      <wps:wsp>
                        <wps:cNvPr id="405" name="Freeform 4261"/>
                        <wps:cNvSpPr>
                          <a:spLocks noChangeAspect="1"/>
                        </wps:cNvSpPr>
                        <wps:spPr bwMode="auto">
                          <a:xfrm rot="-10800000">
                            <a:off x="8707" y="7611"/>
                            <a:ext cx="72" cy="71"/>
                          </a:xfrm>
                          <a:custGeom>
                            <a:avLst/>
                            <a:gdLst>
                              <a:gd name="T0" fmla="*/ 74 w 74"/>
                              <a:gd name="T1" fmla="*/ 37 h 74"/>
                              <a:gd name="T2" fmla="*/ 72 w 74"/>
                              <a:gd name="T3" fmla="*/ 50 h 74"/>
                              <a:gd name="T4" fmla="*/ 66 w 74"/>
                              <a:gd name="T5" fmla="*/ 60 h 74"/>
                              <a:gd name="T6" fmla="*/ 55 w 74"/>
                              <a:gd name="T7" fmla="*/ 68 h 74"/>
                              <a:gd name="T8" fmla="*/ 45 w 74"/>
                              <a:gd name="T9" fmla="*/ 74 h 74"/>
                              <a:gd name="T10" fmla="*/ 33 w 74"/>
                              <a:gd name="T11" fmla="*/ 74 h 74"/>
                              <a:gd name="T12" fmla="*/ 21 w 74"/>
                              <a:gd name="T13" fmla="*/ 72 h 74"/>
                              <a:gd name="T14" fmla="*/ 12 w 74"/>
                              <a:gd name="T15" fmla="*/ 66 h 74"/>
                              <a:gd name="T16" fmla="*/ 4 w 74"/>
                              <a:gd name="T17" fmla="*/ 56 h 74"/>
                              <a:gd name="T18" fmla="*/ 0 w 74"/>
                              <a:gd name="T19" fmla="*/ 44 h 74"/>
                              <a:gd name="T20" fmla="*/ 0 w 74"/>
                              <a:gd name="T21" fmla="*/ 31 h 74"/>
                              <a:gd name="T22" fmla="*/ 4 w 74"/>
                              <a:gd name="T23" fmla="*/ 21 h 74"/>
                              <a:gd name="T24" fmla="*/ 10 w 74"/>
                              <a:gd name="T25" fmla="*/ 11 h 74"/>
                              <a:gd name="T26" fmla="*/ 21 w 74"/>
                              <a:gd name="T27" fmla="*/ 5 h 74"/>
                              <a:gd name="T28" fmla="*/ 33 w 74"/>
                              <a:gd name="T29" fmla="*/ 0 h 74"/>
                              <a:gd name="T30" fmla="*/ 45 w 74"/>
                              <a:gd name="T31" fmla="*/ 2 h 74"/>
                              <a:gd name="T32" fmla="*/ 55 w 74"/>
                              <a:gd name="T33" fmla="*/ 7 h 74"/>
                              <a:gd name="T34" fmla="*/ 66 w 74"/>
                              <a:gd name="T35" fmla="*/ 15 h 74"/>
                              <a:gd name="T36" fmla="*/ 72 w 74"/>
                              <a:gd name="T37" fmla="*/ 27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5" y="68"/>
                                </a:lnTo>
                                <a:lnTo>
                                  <a:pt x="45" y="74"/>
                                </a:lnTo>
                                <a:lnTo>
                                  <a:pt x="33" y="74"/>
                                </a:lnTo>
                                <a:lnTo>
                                  <a:pt x="21" y="72"/>
                                </a:lnTo>
                                <a:lnTo>
                                  <a:pt x="12" y="66"/>
                                </a:lnTo>
                                <a:lnTo>
                                  <a:pt x="4" y="56"/>
                                </a:lnTo>
                                <a:lnTo>
                                  <a:pt x="0" y="44"/>
                                </a:lnTo>
                                <a:lnTo>
                                  <a:pt x="0" y="31"/>
                                </a:lnTo>
                                <a:lnTo>
                                  <a:pt x="4" y="21"/>
                                </a:lnTo>
                                <a:lnTo>
                                  <a:pt x="10" y="11"/>
                                </a:lnTo>
                                <a:lnTo>
                                  <a:pt x="21" y="5"/>
                                </a:lnTo>
                                <a:lnTo>
                                  <a:pt x="33" y="0"/>
                                </a:lnTo>
                                <a:lnTo>
                                  <a:pt x="45" y="2"/>
                                </a:lnTo>
                                <a:lnTo>
                                  <a:pt x="55" y="7"/>
                                </a:lnTo>
                                <a:lnTo>
                                  <a:pt x="66" y="15"/>
                                </a:lnTo>
                                <a:lnTo>
                                  <a:pt x="72" y="27"/>
                                </a:lnTo>
                                <a:lnTo>
                                  <a:pt x="74" y="37"/>
                                </a:lnTo>
                                <a:lnTo>
                                  <a:pt x="74" y="37"/>
                                </a:lnTo>
                                <a:close/>
                              </a:path>
                            </a:pathLst>
                          </a:custGeom>
                          <a:solidFill>
                            <a:srgbClr val="FF0000"/>
                          </a:solidFill>
                          <a:ln w="7620">
                            <a:solidFill>
                              <a:srgbClr val="FFFFFF"/>
                            </a:solidFill>
                            <a:prstDash val="solid"/>
                            <a:round/>
                            <a:headEnd/>
                            <a:tailEnd/>
                          </a:ln>
                        </wps:spPr>
                        <wps:bodyPr rot="0" vert="horz" wrap="square" lIns="91440" tIns="45720" rIns="91440" bIns="45720" anchor="t" anchorCtr="0" upright="1">
                          <a:noAutofit/>
                        </wps:bodyPr>
                      </wps:wsp>
                      <wps:wsp>
                        <wps:cNvPr id="406" name="Line 4262"/>
                        <wps:cNvCnPr/>
                        <wps:spPr bwMode="auto">
                          <a:xfrm>
                            <a:off x="8256" y="7479"/>
                            <a:ext cx="0" cy="34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7" name="Line 4263"/>
                        <wps:cNvCnPr/>
                        <wps:spPr bwMode="auto">
                          <a:xfrm>
                            <a:off x="8259" y="7473"/>
                            <a:ext cx="447" cy="17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8" name="Line 4264"/>
                        <wps:cNvCnPr/>
                        <wps:spPr bwMode="auto">
                          <a:xfrm flipV="1">
                            <a:off x="8265" y="7650"/>
                            <a:ext cx="447" cy="17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0" o:spid="_x0000_s1175" style="position:absolute;margin-left:344.75pt;margin-top:105.35pt;width:89.25pt;height:50.55pt;z-index:251672064" coordorigin="7624,7336" coordsize="17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">
                <v:shape id="Freeform 4242" o:spid="_x0000_s1176" style="position:absolute;left:7624;top:7336;width:1785;height:1011;rotation:180;visibility:visible;mso-wrap-style:square;v-text-anchor:top" coordsize="178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1uMUA&#10;AADcAAAADwAAAGRycy9kb3ducmV2LnhtbESPQWvCQBSE70L/w/IKvemmChJTV4mC0J6kGoTeXrPP&#10;bEj2bciumv57tyB4HGbmG2a5HmwrrtT72rGC90kCgrh0uuZKQXHcjVMQPiBrbB2Tgj/ysF69jJaY&#10;aXfjb7oeQiUihH2GCkwIXSalLw1Z9BPXEUfv7HqLIcq+krrHW4TbVk6TZC4t1hwXDHa0NVQ2h4tV&#10;gPmmacxXPj+7YrefTdOf0+W3U+rtdcg/QAQawjP8aH9qBbN0Af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PW4xQAAANwAAAAPAAAAAAAAAAAAAAAAAJgCAABkcnMv&#10;ZG93bnJldi54bWxQSwUGAAAAAAQABAD1AAAAigMAAAAA&#10;" path="m1663,1011r20,-2l1704,1003r18,-8l1741,983r14,-17l1767,950r8,-21l1782,909r2,-23l1784,123r-2,-21l1775,82r-8,-21l1755,43,1741,29,1722,16,1704,6,1683,2,1663,,119,,99,2,78,6,60,16,43,29,27,43,15,61,7,82,,102r,21l,886r,23l7,929r8,21l27,966r16,17l60,995r18,8l99,1009r22,2l1663,1011xe" fillcolor="red">
                  <v:path arrowok="t" o:connecttype="custom" o:connectlocs="1664,1011;1684,1009;1705,1003;1723,995;1742,983;1756,966;1768,950;1776,929;1783,909;1785,886;1785,123;1783,102;1776,82;1768,61;1756,43;1742,29;1723,16;1705,6;1684,2;1664,0;119,0;99,2;78,6;60,16;43,29;27,43;15,61;7,82;0,102;0,123;0,886;0,909;7,929;15,950;27,966;43,983;60,995;78,1003;99,1009;121,1011;1664,1011" o:connectangles="0,0,0,0,0,0,0,0,0,0,0,0,0,0,0,0,0,0,0,0,0,0,0,0,0,0,0,0,0,0,0,0,0,0,0,0,0,0,0,0,0"/>
                  <o:lock v:ext="edit" aspectratio="t"/>
                </v:shape>
                <v:shape id="Freeform 4243" o:spid="_x0000_s1177" style="position:absolute;left:7674;top:8116;width:180;height:179;rotation: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sC8IA&#10;AADcAAAADwAAAGRycy9kb3ducmV2LnhtbERPz2vCMBS+D/wfwht4GTPVwaydadGB4sCLdd4fzbMt&#10;Ni8lyWz975fDYMeP7/e6GE0n7uR8a1nBfJaAIK6sbrlW8H3evaYgfEDW2FkmBQ/yUOSTpzVm2g58&#10;onsZahFD2GeooAmhz6T0VUMG/cz2xJG7WmcwROhqqR0OMdx0cpEk79Jgy7GhwZ4+G6pu5Y9RcNp8&#10;HbYv+9vA6bXebS+jM0e5VGr6PG4+QAQaw7/4z33QCt5W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qwLwgAAANwAAAAPAAAAAAAAAAAAAAAAAJgCAABkcnMvZG93&#10;bnJldi54bWxQSwUGAAAAAAQABAD1AAAAhwMAAAAA&#10;" path="m180,88r-2,21l172,127r-10,17l148,158r-15,10l115,177r-21,2l76,179,57,172,39,164,25,152,12,136,4,117,,99,,80,4,60,12,43,25,27,39,14,57,6,76,,94,r21,2l131,10r17,11l162,35r10,16l178,70r2,18l180,88xe" fillcolor="#e0e0e0" strokeweight=".6pt">
                  <v:path arrowok="t" o:connecttype="custom" o:connectlocs="180,88;178,109;172,127;162,144;148,158;133,168;115,177;94,179;76,179;57,172;39,164;25,152;12,136;4,117;0,99;0,80;4,60;12,43;25,27;39,14;57,6;76,0;94,0;115,2;131,10;148,21;162,35;172,51;178,70;180,88;180,88" o:connectangles="0,0,0,0,0,0,0,0,0,0,0,0,0,0,0,0,0,0,0,0,0,0,0,0,0,0,0,0,0,0,0"/>
                  <o:lock v:ext="edit" aspectratio="t"/>
                </v:shape>
                <v:shape id="Freeform 4244" o:spid="_x0000_s1178" style="position:absolute;left:7727;top:8171;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tocYA&#10;AADcAAAADwAAAGRycy9kb3ducmV2LnhtbESPQWvCQBSE70L/w/IK3urGCsVGVzHRUiuUUhXPj+wz&#10;Cc2+Dbtbjf56t1DwOMzMN8x03plGnMj52rKC4SABQVxYXXOpYL97exqD8AFZY2OZFFzIw3z20Jti&#10;qu2Zv+m0DaWIEPYpKqhCaFMpfVGRQT+wLXH0jtYZDFG6UmqH5wg3jXxOkhdpsOa4UGFLeUXFz/bX&#10;KFhnX8d3+UkO5Wa8uu4+ltkhvyrVf+wWExCBunAP/7fXWsHodQh/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ktocYAAADcAAAADwAAAAAAAAAAAAAAAACYAgAAZHJz&#10;L2Rvd25yZXYueG1sUEsFBgAAAAAEAAQA9QAAAIsDAAAAAA==&#10;" path="m74,37l72,50,66,60r-8,8l45,74r-12,l23,72,13,66,4,56,,43,,31,4,21,13,11,23,4,33,,45,2,58,7r8,8l72,27r2,10l74,37xe" fillcolor="#e0e0e0" strokeweight=".6pt">
                  <v:path arrowok="t" o:connecttype="custom" o:connectlocs="74,37;72,50;66,60;58,68;45,74;33,74;23,72;13,66;4,56;0,43;0,31;4,21;13,11;23,4;33,0;45,2;58,7;66,15;72,27;74,37;74,37" o:connectangles="0,0,0,0,0,0,0,0,0,0,0,0,0,0,0,0,0,0,0,0,0"/>
                  <o:lock v:ext="edit" aspectratio="t"/>
                </v:shape>
                <v:shape id="Freeform 4245" o:spid="_x0000_s1179" style="position:absolute;left:7674;top:7371;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U5i8QA&#10;AADcAAAADwAAAGRycy9kb3ducmV2LnhtbESP3YrCMBSE7xd8h3AEb0RTXRWtRhFBEBYE/8DLQ3Ns&#10;i81JaaLt+vRmQdjLYWa+YRarxhTiSZXLLSsY9CMQxInVOacKzqdtbwrCeWSNhWVS8EsOVsvW1wJj&#10;bWs+0PPoUxEg7GJUkHlfxlK6JCODrm9L4uDdbGXQB1mlUldYB7gp5DCKJtJgzmEhw5I2GSX348Mo&#10;2N8jt/nx4+7F5rOmvtaj1y69KtVpN+s5CE+N/w9/2jut4Hs2hL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OYvEAAAA3AAAAA8AAAAAAAAAAAAAAAAAmAIAAGRycy9k&#10;b3ducmV2LnhtbFBLBQYAAAAABAAEAPUAAACJAwAAAAA=&#10;" path="m180,90r-2,21l172,127r-8,18l152,160r-15,10l119,178r-17,4l82,182,64,178,47,170,31,160,18,145,8,129,2,111,,90,2,72,6,53,16,37,29,22,43,10,59,4,78,,96,r19,4l133,10r17,12l162,37r10,16l178,72r2,18l180,90xe" fillcolor="#e0e0e0" strokeweight=".6pt">
                  <v:path arrowok="t" o:connecttype="custom" o:connectlocs="180,90;178,111;172,127;164,145;152,160;137,170;119,178;102,182;82,182;64,178;47,170;31,160;18,145;8,129;2,111;0,90;2,72;6,53;16,37;29,22;43,10;59,4;78,0;96,0;115,4;133,10;150,22;162,37;172,53;178,72;180,90;180,90" o:connectangles="0,0,0,0,0,0,0,0,0,0,0,0,0,0,0,0,0,0,0,0,0,0,0,0,0,0,0,0,0,0,0,0"/>
                  <o:lock v:ext="edit" aspectratio="t"/>
                </v:shape>
                <v:shape id="Freeform 4246" o:spid="_x0000_s1180" style="position:absolute;left:7727;top:7426;width:74;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WTcYA&#10;AADcAAAADwAAAGRycy9kb3ducmV2LnhtbESPQWvCQBSE7wX/w/IEb7qxQrGpa2ispSoUUUvPj+wz&#10;CWbfht2tpv76riD0OMzMN8ws60wjzuR8bVnBeJSAIC6srrlU8HV4H05B+ICssbFMCn7JQzbvPcww&#10;1fbCOzrvQykihH2KCqoQ2lRKX1Rk0I9sSxy9o3UGQ5SulNrhJcJNIx+T5EkarDkuVNjSoqLitP8x&#10;Clb59vghP8mh3EyX18P6Lf9eXJUa9LvXFxCBuvAfvrdXWsHkeQ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cWTcYAAADcAAAADwAAAAAAAAAAAAAAAACYAgAAZHJz&#10;L2Rvd25yZXYueG1sUEsFBgAAAAAEAAQA9QAAAIsDAAAAAA==&#10;" path="m74,37l72,49,68,60r-8,8l47,74r-12,l25,72,15,64,6,56,,43,,31,4,21,11,10,21,4,31,,43,2,56,6r8,9l72,25r2,12l74,37xe" fillcolor="#e0e0e0" strokeweight=".6pt">
                  <v:path arrowok="t" o:connecttype="custom" o:connectlocs="74,37;72,49;68,60;60,68;47,74;35,74;25,72;15,64;6,56;0,43;0,31;4,21;11,10;21,4;31,0;43,2;56,6;64,15;72,25;74,37;74,37" o:connectangles="0,0,0,0,0,0,0,0,0,0,0,0,0,0,0,0,0,0,0,0,0"/>
                  <o:lock v:ext="edit" aspectratio="t"/>
                </v:shape>
                <v:shape id="Freeform 4247" o:spid="_x0000_s1181" style="position:absolute;left:9169;top:8110;width:180;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dFMYA&#10;AADcAAAADwAAAGRycy9kb3ducmV2LnhtbESPQWvCQBSE7wX/w/KEXopu0qrU6CoilEoRaZNevD2y&#10;zySYfbtktxr/fVco9DjMzDfMct2bVlyo841lBek4AUFcWt1wpeC7eBu9gvABWWNrmRTcyMN6NXhY&#10;Yqbtlb/okodKRAj7DBXUIbhMSl/WZNCPrSOO3sl2BkOUXSV1h9cIN618TpKZNNhwXKjR0bam8pz/&#10;GAXHtPDs9u+3PJ1/fB7ap2myq5xSj8N+swARqA//4b/2Tit4mU/g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dFMYAAADcAAAADwAAAAAAAAAAAAAAAACYAgAAZHJz&#10;L2Rvd25yZXYueG1sUEsFBgAAAAAEAAQA9QAAAIsDAAAAAA==&#10;" path="m180,90r-2,21l174,129r-10,17l152,160r-17,10l119,179r-19,4l82,183,63,179,45,170,31,160,18,146,8,129,2,111,,90,2,72,8,53,18,37,31,23,45,12,63,4,82,r18,l119,4r16,8l152,23r12,14l172,53r6,19l180,90r,xe" fillcolor="#e0e0e0" strokeweight=".6pt">
                  <v:path arrowok="t" o:connecttype="custom" o:connectlocs="180,90;178,111;174,129;164,146;152,160;135,170;119,179;100,183;82,183;63,179;45,170;31,160;18,146;8,129;2,111;0,90;2,72;8,53;18,37;31,23;45,12;63,4;82,0;100,0;119,4;135,12;152,23;164,37;172,53;178,72;180,90;180,90" o:connectangles="0,0,0,0,0,0,0,0,0,0,0,0,0,0,0,0,0,0,0,0,0,0,0,0,0,0,0,0,0,0,0,0"/>
                  <o:lock v:ext="edit" aspectratio="t"/>
                </v:shape>
                <v:shape id="Freeform 4248" o:spid="_x0000_s1182" style="position:absolute;left:9220;top:8169;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QHMUA&#10;AADcAAAADwAAAGRycy9kb3ducmV2LnhtbESPzW7CMBCE70h9B2uRuIEDCERTDKr4keAI9NLbNt7G&#10;KfE6xIYEnr6uhNTjaGa+0cyXrS3FjWpfOFYwHCQgiDOnC84VfJy2/RkIH5A1lo5JwZ08LBcvnTmm&#10;2jV8oNsx5CJC2KeowIRQpVL6zJBFP3AVcfS+XW0xRFnnUtfYRLgt5ShJptJiwXHBYEUrQ9n5eLUK&#10;1ic/npnL5utnkz+Kppx8+uF+r1Sv276/gQjUhv/ws73TCsav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AcxQAAANwAAAAPAAAAAAAAAAAAAAAAAJgCAABkcnMv&#10;ZG93bnJldi54bWxQSwUGAAAAAAQABAD1AAAAigMAAAAA&#10;" path="m72,37l70,50,66,60,56,68,45,74r-12,l21,72,10,66,4,56,,44,,31,4,21,10,11,21,5,33,,45,2,56,7r10,8l70,27r2,10l72,37xe" fillcolor="#e0e0e0" strokeweight=".6pt">
                  <v:path arrowok="t" o:connecttype="custom" o:connectlocs="72,37;70,50;66,60;56,68;45,74;33,74;21,72;10,66;4,56;0,44;0,31;4,21;10,11;21,5;33,0;45,2;56,7;66,15;70,27;72,37;72,37" o:connectangles="0,0,0,0,0,0,0,0,0,0,0,0,0,0,0,0,0,0,0,0,0"/>
                  <o:lock v:ext="edit" aspectratio="t"/>
                </v:shape>
                <v:shape id="Freeform 4249" o:spid="_x0000_s1183" style="position:absolute;left:8425;top:8110;width:181;height:183;rotation:18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m+MYA&#10;AADcAAAADwAAAGRycy9kb3ducmV2LnhtbESPQWvCQBSE70L/w/IEL9JsolSa1FVKoSilSBt76e2R&#10;fU2C2bdLdtX4792C4HGYmW+Y5XownThR71vLCrIkBUFcWd1yreBn//74DMIHZI2dZVJwIQ/r1cNo&#10;iYW2Z/6mUxlqESHsC1TQhOAKKX3VkEGfWEccvT/bGwxR9rXUPZ4j3HRylqYLabDluNCgo7eGqkN5&#10;NAp+s71n97m5lFn+8bXrpk/ptnZKTcbD6wuIQEO4h2/trVYwzxfwfy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m+MYAAADcAAAADwAAAAAAAAAAAAAAAACYAgAAZHJz&#10;L2Rvd25yZXYueG1sUEsFBgAAAAAEAAQA9QAAAIsDAAAAAA==&#10;" path="m180,90r-2,21l172,129r-10,17l149,160r-14,10l117,179r-19,4l80,183,61,179,45,170,28,160,16,146,8,129,2,111,,90,2,72,8,53,16,37,28,23,45,12,61,4,80,,98,r19,4l135,12r14,11l162,37r10,16l178,72r2,18l180,90xe" fillcolor="#e0e0e0" strokeweight=".6pt">
                  <v:path arrowok="t" o:connecttype="custom" o:connectlocs="181,90;179,111;173,129;163,146;150,160;136,170;118,179;99,183;80,183;61,179;45,170;28,160;16,146;8,129;2,111;0,90;2,72;8,53;16,37;28,23;45,12;61,4;80,0;99,0;118,4;136,12;150,23;163,37;173,53;179,72;181,90;181,90" o:connectangles="0,0,0,0,0,0,0,0,0,0,0,0,0,0,0,0,0,0,0,0,0,0,0,0,0,0,0,0,0,0,0,0"/>
                  <o:lock v:ext="edit" aspectratio="t"/>
                </v:shape>
                <v:shape id="Freeform 4250" o:spid="_x0000_s1184" style="position:absolute;left:8476;top:8169;width:75;height:74;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QTsYA&#10;AADcAAAADwAAAGRycy9kb3ducmV2LnhtbESPW2sCMRSE3wv+h3CEvtVsLVhdjeKl4gVK8UKfD5vj&#10;7uLmZElS3frrTUHo4zAz3zCjSWMqcSHnS8sKXjsJCOLM6pJzBcfD8qUPwgdkjZVlUvBLHibj1tMI&#10;U22vvKPLPuQiQtinqKAIoU6l9FlBBn3H1sTRO1lnMETpcqkdXiPcVLKbJD1psOS4UGBN84Ky8/7H&#10;KFjPvk4r+UkO5bb/cTtsFrPv+U2p53YzHYII1IT/8KO91greBu/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QTsYAAADcAAAADwAAAAAAAAAAAAAAAACYAgAAZHJz&#10;L2Rvd25yZXYueG1sUEsFBgAAAAAEAAQA9QAAAIsDAAAAAA==&#10;" path="m74,37l72,50,66,60,55,68,45,74r-12,l21,72,12,66,4,56,,44,,31,4,21,10,11,21,5,33,,45,2,55,7r11,8l72,27r2,10l74,37xe" fillcolor="#e0e0e0" strokeweight=".6pt">
                  <v:path arrowok="t" o:connecttype="custom" o:connectlocs="75,37;73,50;67,60;56,68;46,74;33,74;21,72;12,66;4,56;0,44;0,31;4,21;10,11;21,5;33,0;46,2;56,7;67,15;73,27;75,37;75,37" o:connectangles="0,0,0,0,0,0,0,0,0,0,0,0,0,0,0,0,0,0,0,0,0"/>
                  <o:lock v:ext="edit" aspectratio="t"/>
                </v:shape>
                <v:shape id="Freeform 4251" o:spid="_x0000_s1185" style="position:absolute;left:9177;top:7377;width:180;height:182;rotation:18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OYcMA&#10;AADcAAAADwAAAGRycy9kb3ducmV2LnhtbERPTWvCQBC9F/wPyxR6EbOxWqmpq0hAEISCqYLHITtN&#10;gtnZkF2T6K93D4UeH+97tRlMLTpqXWVZwTSKQRDnVldcKDj97CafIJxH1lhbJgV3crBZj15WmGjb&#10;85G6zBcihLBLUEHpfZNI6fKSDLrINsSB+7WtQR9gW0jdYh/CTS3f43ghDVYcGkpsKC0pv2Y3o+D7&#10;Grv04D/GZ1sth/7Szx/74qLU2+uw/QLhafD/4j/3XiuYLcPacC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OYcMAAADcAAAADwAAAAAAAAAAAAAAAACYAgAAZHJzL2Rv&#10;d25yZXYueG1sUEsFBgAAAAAEAAQA9QAAAIgDAAAAAA==&#10;" path="m180,90r,20l174,127r-8,18l153,160r-16,10l121,178r-19,4l84,182,65,178,47,170,32,160,18,145,10,129,4,110,,90,2,71,8,53,16,37,28,22,45,10,61,4,80,,98,r18,4l133,10r16,12l162,37r10,16l178,71r2,19l180,90xe" fillcolor="#e0e0e0" strokeweight=".6pt">
                  <v:path arrowok="t" o:connecttype="custom" o:connectlocs="180,90;180,110;174,127;166,145;153,160;137,170;121,178;102,182;84,182;65,178;47,170;32,160;18,145;10,129;4,110;0,90;2,71;8,53;16,37;28,22;45,10;61,4;80,0;98,0;116,4;133,10;149,22;162,37;172,53;178,71;180,90;180,90" o:connectangles="0,0,0,0,0,0,0,0,0,0,0,0,0,0,0,0,0,0,0,0,0,0,0,0,0,0,0,0,0,0,0,0"/>
                  <o:lock v:ext="edit" aspectratio="t"/>
                </v:shape>
                <v:shape id="Freeform 4252" o:spid="_x0000_s1186" style="position:absolute;left:9230;top:7432;width:72;height:74;rotation:180;visibility:visible;mso-wrap-style:square;v-text-anchor:top" coordsize="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aGcUA&#10;AADcAAAADwAAAGRycy9kb3ducmV2LnhtbESPwW7CMBBE75X6D9ZW6q04gEAQcKKqBQmOQC/clniJ&#10;08brEBuS9uvrSkg9jmbmjWaZ97YWN2p95VjBcJCAIC6crrhU8HFYv8xA+ICssXZMCr7JQ549Piwx&#10;1a7jHd32oRQRwj5FBSaEJpXSF4Ys+oFriKN3dq3FEGVbSt1iF+G2lqMkmUqLFccFgw29GSq+9ler&#10;4P3gxzNzWZ0+V+VP1dWTox9ut0o9P/WvCxCB+vAfvrc3WsF4Poe/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5oZxQAAANwAAAAPAAAAAAAAAAAAAAAAAJgCAABkcnMv&#10;ZG93bnJldi54bWxQSwUGAAAAAAQABAD1AAAAigMAAAAA&#10;" path="m72,37r,12l66,59r-9,9l47,74r-12,l23,72,12,64,4,55,,43,,31,2,21,8,10,18,4,31,,43,2,53,6r11,8l70,25r2,12l72,37xe" fillcolor="#e0e0e0" strokeweight=".6pt">
                  <v:path arrowok="t" o:connecttype="custom" o:connectlocs="72,37;72,49;66,59;57,68;47,74;35,74;23,72;12,64;4,55;0,43;0,31;2,21;8,10;18,4;31,0;43,2;53,6;64,14;70,25;72,37;72,37" o:connectangles="0,0,0,0,0,0,0,0,0,0,0,0,0,0,0,0,0,0,0,0,0"/>
                  <o:lock v:ext="edit" aspectratio="t"/>
                </v:shape>
                <v:rect id="Rectangle 4253" o:spid="_x0000_s1187" style="position:absolute;left:7973;top:7374;width:108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5HMMA&#10;AADcAAAADwAAAGRycy9kb3ducmV2LnhtbERPS2vCQBC+F/wPywi91U1b6yO6ShUKQumhPg7ehuyY&#10;hGZnw+7UxH/vHgo9fnzv5bp3jbpSiLVnA8+jDBRx4W3NpYHj4eNpBioKssXGMxm4UYT1avCwxNz6&#10;jr/pupdSpRCOORqoRNpc61hU5DCOfEucuIsPDiXBUGobsEvhrtEvWTbRDmtODRW2tK2o+Nn/OgOd&#10;35xf3+b4uZ2KhNCfvjbHYm7M47B/X4AS6uVf/OfeWQPjLM1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5HMMAAADcAAAADwAAAAAAAAAAAAAAAACYAgAAZHJzL2Rv&#10;d25yZXYueG1sUEsFBgAAAAAEAAQA9QAAAIgDAAAAAA==&#10;" fillcolor="red"/>
                <v:rect id="Rectangle 4256" o:spid="_x0000_s1188" style="position:absolute;left:8460;top:7509;width:14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4hcYA&#10;AADcAAAADwAAAGRycy9kb3ducmV2LnhtbESPQWvCQBSE74X+h+UJvdWNtS2SukqpDSiCUKP3Z/Y1&#10;iWbfht1tjP/eFYQeh5n5hpnOe9OIjpyvLSsYDRMQxIXVNZcKdnn2PAHhA7LGxjIpuJCH+ezxYYqp&#10;tmf+oW4bShEh7FNUUIXQplL6oiKDfmhb4uj9WmcwROlKqR2eI9w08iVJ3qXBmuNChS19VVSctn9G&#10;wfK4Oi2yrFsfxnnu9qvvzdtivFHqadB/foAI1If/8L291ApekxH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34hcYAAADcAAAADwAAAAAAAAAAAAAAAACYAgAAZHJz&#10;L2Rvd25yZXYueG1sUEsFBgAAAAAEAAQA9QAAAIsDAAAAAA==&#10;" fillcolor="red" strokecolor="red"/>
                <v:line id="Line 4257" o:spid="_x0000_s1189" style="position:absolute;visibility:visible;mso-wrap-style:square" from="8712,7644" to="8880,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mPMQAAADcAAAADwAAAGRycy9kb3ducmV2LnhtbESPT4vCMBTE7wt+h/AEb5quyLp0jSIF&#10;QfTin73s7ZE827rNS21irfvpjSDscZiZ3zCzRWcr0VLjS8cK3kcJCGLtTMm5gu/javgJwgdkg5Vj&#10;UnAnD4t5722GqXE33lN7CLmIEPYpKihCqFMpvS7Ioh+5mjh6J9dYDFE2uTQN3iLcVnKcJB/SYslx&#10;ocCasoL07+FqFWx23TLLUVe8k3+Zvp+nP+1lq9Sg3y2/QATqwn/41V4bBZNkDM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6Y8xAAAANwAAAAPAAAAAAAAAAAA&#10;AAAAAKECAABkcnMvZG93bnJldi54bWxQSwUGAAAAAAQABAD5AAAAkgMAAAAA&#10;" strokecolor="white"/>
                <v:line id="Line 4258" o:spid="_x0000_s1190" style="position:absolute;flip:y;visibility:visible;mso-wrap-style:square" from="8166,7644" to="8262,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iMcAAADcAAAADwAAAGRycy9kb3ducmV2LnhtbESPW2vCQBSE3wv+h+UUfKubWq02dRWp&#10;F6RPXqG+HbKnSTB7NmS3Mfrru4Lg4zAz3zCjSWMKUVPlcssKXjsRCOLE6pxTBfvd4mUIwnlkjYVl&#10;UnAhB5Nx62mEsbZn3lC99akIEHYxKsi8L2MpXZKRQdexJXHwfm1l0AdZpVJXeA5wU8huFL1LgzmH&#10;hQxL+sooOW3/jIIr9xbHzXFwqO23Xh9+lrP+x3ymVPu5mX6C8NT4R/jeXmkFvegN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7iIxwAAANwAAAAPAAAAAAAA&#10;AAAAAAAAAKECAABkcnMvZG93bnJldi54bWxQSwUGAAAAAAQABAD5AAAAlQMAAAAA&#10;" strokecolor="white"/>
                <v:shape id="Text Box 4260" o:spid="_x0000_s1191" type="#_x0000_t202" style="position:absolute;left:8256;top:7554;width:32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ImcMA&#10;AADcAAAADwAAAGRycy9kb3ducmV2LnhtbESPUUsDMRCE3wX/Q1jBN5tYD5GzaSlWQfCp1R+wXLbJ&#10;tZfN9bJtr//eCAUfh5n5hpktxtipEw25TWzhcWJAETfJtewt/Hx/PLyAyoLssEtMFi6UYTG/vZlh&#10;7dKZ13TaiFcFwrlGC0Gkr7XOTaCIeZJ64uJt0xBRihy8dgOeCzx2emrMs47YclkI2NNboGa/OUYL&#10;frXqGv902H1d3tsg5pCijJW193fj8hWU0Cj/4Wv701moTAV/Z8oR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ImcMAAADcAAAADwAAAAAAAAAAAAAAAACYAgAAZHJzL2Rv&#10;d25yZXYueG1sUEsFBgAAAAAEAAQA9QAAAIgDAAAAAA==&#10;" fillcolor="red" strokecolor="red">
                  <v:textbox inset="0,0,0,0">
                    <w:txbxContent>
                      <w:p w:rsidR="007C3446" w:rsidRDefault="00833FCD">
                        <w:pPr>
                          <w:rPr>
                            <w:rFonts w:ascii="Arial" w:hAnsi="Arial"/>
                            <w:color w:val="FFFFFF"/>
                            <w:sz w:val="16"/>
                          </w:rPr>
                        </w:pPr>
                        <w:r>
                          <w:rPr>
                            <w:rFonts w:ascii="Arial" w:hAnsi="Arial"/>
                            <w:color w:val="FFFFFF"/>
                            <w:sz w:val="16"/>
                          </w:rPr>
                          <w:t>U15</w:t>
                        </w:r>
                      </w:p>
                    </w:txbxContent>
                  </v:textbox>
                </v:shape>
                <v:shape id="Freeform 4261" o:spid="_x0000_s1192" style="position:absolute;left:8707;top:7611;width:72;height:71;rotation:18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ncIA&#10;AADcAAAADwAAAGRycy9kb3ducmV2LnhtbESPwWrDMBBE74H8g9hAb7HctA6tayWkpYVcY7v3xdrK&#10;xtbKWGri/H1VCOQ4zMwbptjPdhBnmnznWMFjkoIgbpzu2Cioq6/1CwgfkDUOjknBlTzsd8tFgbl2&#10;Fz7RuQxGRAj7HBW0IYy5lL5pyaJP3EgcvR83WQxRTkbqCS8Rbge5SdOttNhxXGhxpI+Wmr78tQpK&#10;kz3V8pvfTdPjp6tcSa/ZVamH1Xx4AxFoDvfwrX3UCp7TDP7P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1KdwgAAANwAAAAPAAAAAAAAAAAAAAAAAJgCAABkcnMvZG93&#10;bnJldi54bWxQSwUGAAAAAAQABAD1AAAAhwMAAAAA&#10;" path="m74,37l72,50,66,60,55,68,45,74r-12,l21,72,12,66,4,56,,44,,31,4,21,10,11,21,5,33,,45,2,55,7r11,8l72,27r2,10l74,37xe" fillcolor="red" strokecolor="white" strokeweight=".6pt">
                  <v:path arrowok="t" o:connecttype="custom" o:connectlocs="72,36;70,48;64,58;54,65;44,71;32,71;20,69;12,63;4,54;0,42;0,30;4,20;10,11;20,5;32,0;44,2;54,7;64,14;70,26;72,36;72,36" o:connectangles="0,0,0,0,0,0,0,0,0,0,0,0,0,0,0,0,0,0,0,0,0"/>
                  <o:lock v:ext="edit" aspectratio="t"/>
                </v:shape>
                <v:line id="Line 4262" o:spid="_x0000_s1193" style="position:absolute;visibility:visible;mso-wrap-style:square" from="8256,7479" to="8256,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gP8QAAADcAAAADwAAAGRycy9kb3ducmV2LnhtbESPQWvCQBSE7wX/w/IEb7qpiJbUVSQg&#10;iF6s9tLbY/eZxGbfxuwao7++Kwg9DjPzDTNfdrYSLTW+dKzgfZSAINbOlJwr+D6uhx8gfEA2WDkm&#10;BXfysFz03uaYGnfjL2oPIRcRwj5FBUUIdSql1wVZ9CNXE0fv5BqLIcoml6bBW4TbSo6TZCotlhwX&#10;CqwpK0j/Hq5WwXbfrbIcdcV7+cj0/Tz7aS87pQb9bvUJIlAX/sOv9sYomCRTeJ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KA/xAAAANwAAAAPAAAAAAAAAAAA&#10;AAAAAKECAABkcnMvZG93bnJldi54bWxQSwUGAAAAAAQABAD5AAAAkgMAAAAA&#10;" strokecolor="white"/>
                <v:line id="Line 4263" o:spid="_x0000_s1194" style="position:absolute;visibility:visible;mso-wrap-style:square" from="8259,7473" to="8706,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FpMUAAADcAAAADwAAAGRycy9kb3ducmV2LnhtbESPT2vCQBTE74LfYXmCt2ZTES2pq0hA&#10;kPbin156e+w+k9js25jdxthP7woFj8PM/IZZrHpbi45aXzlW8JqkIIi1MxUXCr6Om5c3ED4gG6wd&#10;k4IbeVgth4MFZsZdeU/dIRQiQthnqKAMocmk9Lokiz5xDXH0Tq61GKJsC2lavEa4reUkTWfSYsVx&#10;ocSG8pL0z+HXKvjY9eu8QF3zTv7l+naef3eXT6XGo379DiJQH57h//bWKJimc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AFpMUAAADcAAAADwAAAAAAAAAA&#10;AAAAAAChAgAAZHJzL2Rvd25yZXYueG1sUEsFBgAAAAAEAAQA+QAAAJMDAAAAAA==&#10;" strokecolor="white"/>
                <v:line id="Line 4264" o:spid="_x0000_s1195" style="position:absolute;flip:y;visibility:visible;mso-wrap-style:square" from="8265,7650" to="8712,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q+cQAAADcAAAADwAAAGRycy9kb3ducmV2LnhtbERPy2rCQBTdC/7DcIXuzKTio00dpWgt&#10;4sqkFerukrlNQjN3QmaMab++sxBcHs57ue5NLTpqXWVZwWMUgyDOra64UPD5sRs/gXAeWWNtmRT8&#10;koP1ajhYYqLtlVPqMl+IEMIuQQWl900ipctLMugi2xAH7tu2Bn2AbSF1i9cQbmo5ieO5NFhxaCix&#10;oU1J+U92MQr+eLo7p+fFqbMHfTx9vW9nz29bpR5G/esLCE+9v4tv7r1WMI3D2nA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yr5xAAAANwAAAAPAAAAAAAAAAAA&#10;AAAAAKECAABkcnMvZG93bnJldi54bWxQSwUGAAAAAAQABAD5AAAAkgMAAAAA&#10;" strokecolor="white"/>
              </v:group>
            </w:pict>
          </mc:Fallback>
        </mc:AlternateContent>
      </w:r>
      <w:r>
        <w:rPr>
          <w:noProof/>
          <w:sz w:val="20"/>
        </w:rPr>
        <w:pict>
          <v:group id="_x0000_s2804" style="position:absolute;margin-left:563.25pt;margin-top:107pt;width:148.9pt;height:134.2pt;z-index:251646464;mso-position-horizontal-relative:text;mso-position-vertical-relative:text" coordorigin="8188,483" coordsize="2978,2684">
            <v:shape id="_x0000_s2749" style="position:absolute;left:9343;top:520;width:1823;height:2612;mso-position-horizontal:absolute;mso-position-vertical:absolute" coordsize="1858,2611" path="m1858,218hdc1853,39,1729,17,1658,18hfc1319,21,329,18,233,15hdc20,,43,153,43,252hfc44,531,32,2235,29,2400hdc,2611,223,2588,223,2588hal1681,2588hdc1837,2588,1847,2487,1850,2415hhc1853,2343,1855,216,1852,215hde" fillcolor="#e0e0e0">
              <v:path arrowok="t"/>
              <o:lock v:ext="edit" aspectratio="t"/>
            </v:shape>
            <v:shape id="_x0000_s2764" style="position:absolute;left:10911;top:589;width:177;height:180;mso-position-horizontal:absolute;mso-position-vertical:absolute" coordsize="179,178" path="m179,90r-3,18l170,127r-8,16l148,158r-17,10l113,176r-18,2l76,178,56,172,39,164,25,151,13,135,4,119,,98,,80,4,61,13,43,25,26,39,14,56,6,74,,95,r18,2l131,10r17,10l160,34r10,17l176,69r3,21l179,90xe" fillcolor="#e0e0e0" strokeweight=".6pt">
              <v:path arrowok="t"/>
              <o:lock v:ext="edit" aspectratio="t"/>
            </v:shape>
            <v:shape id="_x0000_s2765" style="position:absolute;left:10964;top:642;width:72;height:73;mso-position-horizontal:absolute;mso-position-vertical:absolute" coordsize="73,72" path="m73,37l71,47,65,59,55,68,45,72r-13,l20,70,10,64,4,53,,43,,31,4,18,10,8,20,2,32,,45,,55,6r10,8l71,25r2,12l73,37xe" fillcolor="#e0e0e0" strokeweight=".6pt">
              <v:path arrowok="t"/>
              <o:lock v:ext="edit" aspectratio="t"/>
            </v:shape>
            <v:shape id="_x0000_s2768" style="position:absolute;left:10911;top:1340;width:177;height:185;mso-position-horizontal:absolute;mso-position-vertical:absolute" coordsize="179,183" path="m179,91r,20l172,130r-8,16l152,160r-16,11l119,179r-18,4l82,183,64,179,45,171,31,160,19,146,8,130,2,111,,93,,72,6,54,15,37,27,23,43,13,60,4,78,,97,r18,4l133,13r15,10l160,37r10,17l176,72r3,19l179,91xe" fillcolor="#e0e0e0" strokeweight=".6pt">
              <v:path arrowok="t"/>
              <o:lock v:ext="edit" aspectratio="t"/>
            </v:shape>
            <v:shape id="_x0000_s2769" style="position:absolute;left:10966;top:1397;width:68;height:73;mso-position-horizontal:absolute;mso-position-vertical:absolute" coordsize="69,72" path="m69,35l67,47,61,57r-8,8l43,72r-13,l20,69,10,63,4,53,,41,,30,4,18,10,8,20,2,30,,43,,53,4r8,8l67,24r2,11l69,35xe" fillcolor="#e0e0e0" strokeweight=".6pt">
              <v:path arrowok="t"/>
              <o:lock v:ext="edit" aspectratio="t"/>
            </v:shape>
            <v:shape id="_x0000_s2771" style="position:absolute;left:10905;top:2106;width:176;height:181;mso-position-horizontal:absolute;mso-position-vertical:absolute" coordsize="178,179" path="m178,89r-2,20l170,128r-8,16l148,158r-17,11l113,177r-19,2l76,179,55,173,39,164,25,152,12,136,4,117,,99,,80,4,60,12,43,25,27,39,15,55,6,74,,94,r19,2l131,11r17,10l160,35r10,17l176,70r2,19l178,89xe" fillcolor="#e0e0e0" strokeweight=".6pt">
              <v:path arrowok="t"/>
              <o:lock v:ext="edit" aspectratio="t"/>
            </v:shape>
            <v:shape id="_x0000_s2772" style="position:absolute;left:10957;top:2158;width:74;height:74;mso-position-horizontal:absolute;mso-position-vertical:absolute" coordsize="74,73" path="m74,37l72,49,66,59,56,67,45,73r-12,l21,71,11,65,4,55,,43,,30,4,20,11,10,21,4,33,,45,2,56,6r10,8l72,24r2,13l74,37xe" fillcolor="#e0e0e0" strokeweight=".6pt">
              <v:path arrowok="t"/>
              <o:lock v:ext="edit" aspectratio="t"/>
            </v:shape>
            <v:shape id="_x0000_s2774" style="position:absolute;left:10905;top:2858;width:176;height:186;mso-position-horizontal:absolute;mso-position-vertical:absolute" coordsize="178,183" path="m178,90r,19l172,127r-8,19l152,158r-17,12l119,179r-18,4l82,183,64,179,47,170,31,160,19,146,8,127,2,111,,90,,72,6,53,14,37,27,23,43,10,60,4,78,,96,r19,2l133,10r15,13l160,37r10,16l176,72r2,18l178,90xe" fillcolor="#e0e0e0" strokeweight=".6pt">
              <v:path arrowok="t"/>
              <o:lock v:ext="edit" aspectratio="t"/>
            </v:shape>
            <v:shape id="_x0000_s2775" style="position:absolute;left:10959;top:2912;width:70;height:75;mso-position-horizontal:absolute;mso-position-vertical:absolute" coordsize="70,74" path="m70,37l68,50,62,60r-8,8l43,74r-12,l21,72,11,64,5,56,,43,,31,5,21,11,11,21,4,31,,43,2,54,7r8,8l68,25r2,12l70,37xe" fillcolor="#e0e0e0" strokeweight=".6pt">
              <v:path arrowok="t"/>
              <o:lock v:ext="edit" aspectratio="t"/>
            </v:shape>
            <v:oval id="_x0000_s2797" style="position:absolute;left:8188;top:483;width:2684;height:2684" fillcolor="#ddd" strokeweight="1pt"/>
            <v:oval id="_x0000_s2802" style="position:absolute;left:8360;top:673;width:2328;height:2329" fillcolor="#ddd" strokeweight="1pt"/>
            <v:shape id="_x0000_s2793" type="#_x0000_t136" style="position:absolute;left:9223;top:1938;width:621;height:466" fillcolor="black" stroked="f" strokeweight=".25pt">
              <v:shadow color="#868686"/>
              <v:textpath style="font-family:&quot;Arial Unicode MS&quot;;font-size:20pt;v-text-kern:t" trim="t" fitpath="t" string="DISC&#10;LAUNCHER"/>
              <o:lock v:ext="edit" aspectratio="t"/>
            </v:shape>
            <v:shape id="_x0000_s2803" type="#_x0000_t136" style="position:absolute;left:9107;top:1145;width:720;height:540" fillcolor="black" stroked="f" strokeweight=".25pt">
              <v:shadow color="#868686"/>
              <v:textpath style="font-family:&quot;Arial Unicode MS&quot;;font-size:20pt;v-text-kern:t" trim="t" fitpath="t" string="DL"/>
              <o:lock v:ext="edit" aspectratio="t"/>
            </v:shape>
          </v:group>
        </w:pict>
      </w:r>
      <w:r>
        <w:rPr>
          <w:noProof/>
          <w:sz w:val="20"/>
        </w:rPr>
        <w:pict>
          <v:group id="_x0000_s5121" style="position:absolute;margin-left:83.7pt;margin-top:154.6pt;width:93.55pt;height:91.5pt;z-index:251657728;mso-position-horizontal-relative:text;mso-position-vertical-relative:text" coordorigin="2538,3956" coordsize="1871,1830">
            <v:shape id="_x0000_s3972" style="position:absolute;left:2538;top:3956;width:1871;height:1830;mso-position-horizontal:absolute;mso-position-vertical:absolute" coordsize="1804,1828" path="m125,1828r-21,-2l82,1820r-19,-8l45,1799,31,1783,18,1767,8,1746,2,1726,,1703,,125,2,103,8,82,16,62,31,43,45,29,63,16,82,6,104,2,125,,1679,r20,2l1720,6r20,10l1758,29r15,14l1785,62r10,20l1802,103r2,20l1804,1703r-2,23l1795,1746r-10,21l1773,1783r-15,16l1740,1812r-18,8l1699,1826r-20,2l125,1828xe" fillcolor="#ff9">
              <v:path arrowok="t"/>
              <o:lock v:ext="edit" aspectratio="t"/>
            </v:shape>
            <v:shape id="_x0000_s3973" style="position:absolute;left:2748;top:4051;width:6;height:179;mso-position-horizontal:absolute;mso-position-vertical:absolute" coordsize="6,179" path="m6,179l6,,2,,,179r6,xe" fillcolor="#e0e0e0" stroked="f">
              <v:path arrowok="t"/>
              <o:lock v:ext="edit" aspectratio="t"/>
            </v:shape>
            <v:shape id="_x0000_s3974" style="position:absolute;left:2744;top:4051;width:6;height:179;mso-position-horizontal:absolute;mso-position-vertical:absolute" coordsize="6,179" path="m4,179l6,,,,,179r4,xe" fillcolor="#e0e0e0" stroked="f">
              <v:path arrowok="t"/>
              <o:lock v:ext="edit" aspectratio="t"/>
            </v:shape>
            <v:shape id="_x0000_s3975" style="position:absolute;left:2602;top:4051;width:186;height:179;mso-position-horizontal:absolute;mso-position-vertical:absolute" coordsize="180,179" path="m180,88r-2,21l172,127r-10,17l150,158r-17,10l115,177r-19,2l76,179,57,172,41,164,24,152,14,136,6,119,2,99,,80,6,62,14,43,24,27,39,14,57,6,76,,94,r21,2l133,10r17,11l162,35r10,16l178,70r2,18l180,88xe" stroked="f">
              <v:path arrowok="t"/>
              <o:lock v:ext="edit" aspectratio="t"/>
            </v:shape>
            <v:shape id="_x0000_s3976" style="position:absolute;left:2748;top:4051;width:6;height:179;mso-position-horizontal:absolute;mso-position-vertical:absolute" coordsize="6,179" path="m6,179l6,,2,,,179r6,xe" fillcolor="#e0e0e0" stroked="f">
              <v:path arrowok="t"/>
              <o:lock v:ext="edit" aspectratio="t"/>
            </v:shape>
            <v:shape id="_x0000_s3977" style="position:absolute;left:2744;top:4051;width:6;height:179;mso-position-horizontal:absolute;mso-position-vertical:absolute" coordsize="6,179" path="m4,179l6,,,,,179r4,xe" fillcolor="#e0e0e0" stroked="f">
              <v:path arrowok="t"/>
              <o:lock v:ext="edit" aspectratio="t"/>
            </v:shape>
            <v:shape id="_x0000_s3978" style="position:absolute;left:2602;top:4051;width:186;height:179;mso-position-horizontal:absolute;mso-position-vertical:absolute" coordsize="180,179" path="m180,88r-2,21l172,127r-10,17l150,158r-17,10l115,177r-19,2l76,179,57,172,41,164,24,152,14,136,6,119,2,99,,80,6,62,14,43,24,27,39,14,57,6,76,,94,r21,2l133,10r17,11l162,35r10,16l178,70r2,18l180,88e" filled="f" strokeweight=".6pt">
              <v:path arrowok="t"/>
              <o:lock v:ext="edit" aspectratio="t"/>
            </v:shape>
            <v:shape id="_x0000_s3979" style="position:absolute;left:2683;top:4105;width:5;height:70;mso-position-horizontal:absolute;mso-position-vertical:absolute" coordsize="4,68" path="m4,68l4,,2,,,68r4,xe" fillcolor="#e0e0e0" stroked="f">
              <v:path arrowok="t"/>
              <o:lock v:ext="edit" aspectratio="t"/>
            </v:shape>
            <v:shape id="_x0000_s3980" style="position:absolute;left:2682;top:4105;width:3;height:70;mso-position-horizontal:absolute;mso-position-vertical:absolute" coordsize="4,68" path="m2,68l4,,,,,68r2,xe" fillcolor="#e0e0e0" stroked="f">
              <v:path arrowok="t"/>
              <o:lock v:ext="edit" aspectratio="t"/>
            </v:shape>
            <v:shape id="_x0000_s3981" style="position:absolute;left:2659;top:4105;width:72;height:70;mso-position-horizontal:absolute;mso-position-vertical:absolute" coordsize="70,68" path="m70,33l68,46,62,56r-8,8l41,68r-12,l19,64,8,56,2,46,,35,2,23,8,13,19,5,29,,41,,54,5r8,8l68,23r2,10l70,33xe" stroked="f">
              <v:path arrowok="t"/>
              <o:lock v:ext="edit" aspectratio="t"/>
            </v:shape>
            <v:shape id="_x0000_s3982" style="position:absolute;left:2683;top:4105;width:5;height:70;mso-position-horizontal:absolute;mso-position-vertical:absolute" coordsize="4,68" path="m4,68l4,,2,,,68r4,xe" fillcolor="#e0e0e0" stroked="f">
              <v:path arrowok="t"/>
              <o:lock v:ext="edit" aspectratio="t"/>
            </v:shape>
            <v:shape id="_x0000_s3983" style="position:absolute;left:2682;top:4105;width:3;height:70;mso-position-horizontal:absolute;mso-position-vertical:absolute" coordsize="4,68" path="m2,68l4,,,,,68r2,xe" fillcolor="#e0e0e0" stroked="f">
              <v:path arrowok="t"/>
              <o:lock v:ext="edit" aspectratio="t"/>
            </v:shape>
            <v:shape id="_x0000_s3984" style="position:absolute;left:2659;top:4105;width:72;height:70;mso-position-horizontal:absolute;mso-position-vertical:absolute" coordsize="70,68" path="m70,33l68,46,62,56r-8,8l41,68r-12,l19,64,8,56,2,46,,35,2,23,8,13,19,5,29,,41,,54,5r8,8l68,23r2,10l70,33e" filled="f" strokeweight=".6pt">
              <v:path arrowok="t"/>
              <o:lock v:ext="edit" aspectratio="t"/>
            </v:shape>
            <v:shape id="_x0000_s3985" style="position:absolute;left:4218;top:4048;width:5;height:177;mso-position-horizontal:absolute;mso-position-vertical:absolute" coordsize="6,178" path="m6,178l6,,2,,,178r6,xe" fillcolor="#e0e0e0" stroked="f">
              <v:path arrowok="t"/>
              <o:lock v:ext="edit" aspectratio="t"/>
            </v:shape>
            <v:shape id="_x0000_s3986" style="position:absolute;left:4212;top:4048;width:7;height:177;mso-position-horizontal:absolute;mso-position-vertical:absolute" coordsize="7,178" path="m5,178l7,,,,,178r5,xe" fillcolor="#e0e0e0" stroked="f">
              <v:path arrowok="t"/>
              <o:lock v:ext="edit" aspectratio="t"/>
            </v:shape>
            <v:shape id="_x0000_s3987" style="position:absolute;left:4129;top:4048;width:186;height:177;mso-position-horizontal:absolute;mso-position-vertical:absolute" coordsize="180,178" path="m180,88r-2,21l172,127r-11,17l147,158r-16,10l114,176r-20,2l75,178,57,172,38,164,24,152,12,135,4,119,,98,,80,4,62,12,43,24,27,38,14,55,6,75,,94,r18,2l131,10r16,11l161,35r11,16l178,70r2,18l180,88xe" stroked="f">
              <v:path arrowok="t"/>
              <o:lock v:ext="edit" aspectratio="t"/>
            </v:shape>
            <v:shape id="_x0000_s3988" style="position:absolute;left:4218;top:4048;width:5;height:177;mso-position-horizontal:absolute;mso-position-vertical:absolute" coordsize="6,178" path="m6,178l6,,2,,,178r6,xe" fillcolor="#e0e0e0" stroked="f">
              <v:path arrowok="t"/>
              <o:lock v:ext="edit" aspectratio="t"/>
            </v:shape>
            <v:shape id="_x0000_s3989" style="position:absolute;left:4212;top:4048;width:7;height:177;mso-position-horizontal:absolute;mso-position-vertical:absolute" coordsize="7,178" path="m5,178l7,,,,,178r5,xe" fillcolor="#e0e0e0" stroked="f">
              <v:path arrowok="t"/>
              <o:lock v:ext="edit" aspectratio="t"/>
            </v:shape>
            <v:shape id="_x0000_s3990" style="position:absolute;left:4129;top:4048;width:186;height:177;mso-position-horizontal:absolute;mso-position-vertical:absolute" coordsize="180,178" path="m180,88r-2,21l172,127r-11,17l147,158r-16,10l114,176r-20,2l75,178,57,172,38,164,24,152,12,135,4,119,,98,,80,4,62,12,43,24,27,38,14,55,6,75,,94,r18,2l131,10r16,11l161,35r11,16l178,70r2,18l180,88e" filled="f" strokeweight=".6pt">
              <v:path arrowok="t"/>
              <o:lock v:ext="edit" aspectratio="t"/>
            </v:shape>
            <v:shape id="_x0000_s3991" style="position:absolute;left:4242;top:4102;width:5;height:68;mso-position-horizontal:absolute;mso-position-vertical:absolute" coordsize="4,68" path="m4,68l4,,2,,,68r4,xe" fillcolor="#e0e0e0" stroked="f">
              <v:path arrowok="t"/>
              <o:lock v:ext="edit" aspectratio="t"/>
            </v:shape>
            <v:shape id="_x0000_s3992" style="position:absolute;left:4241;top:4102;width:4;height:68;mso-position-horizontal:absolute;mso-position-vertical:absolute" coordsize="4,68" path="m2,68l4,,,,,68r2,xe" fillcolor="#e0e0e0" stroked="f">
              <v:path arrowok="t"/>
              <o:lock v:ext="edit" aspectratio="t"/>
            </v:shape>
            <v:shape id="_x0000_s3993" style="position:absolute;left:4186;top:4102;width:72;height:68;mso-position-horizontal:absolute;mso-position-vertical:absolute" coordsize="70,68" path="m70,33l67,46,61,56,51,64,41,68r-12,l16,64,8,56,2,46,,35,2,23,8,13,16,4,29,,41,,51,4r10,9l67,23r3,10l70,33xe" stroked="f">
              <v:path arrowok="t"/>
              <o:lock v:ext="edit" aspectratio="t"/>
            </v:shape>
            <v:shape id="_x0000_s3994" style="position:absolute;left:4242;top:4102;width:5;height:68;mso-position-horizontal:absolute;mso-position-vertical:absolute" coordsize="4,68" path="m4,68l4,,2,,,68r4,xe" fillcolor="#e0e0e0" stroked="f">
              <v:path arrowok="t"/>
              <o:lock v:ext="edit" aspectratio="t"/>
            </v:shape>
            <v:shape id="_x0000_s3995" style="position:absolute;left:4241;top:4102;width:4;height:68;mso-position-horizontal:absolute;mso-position-vertical:absolute" coordsize="4,68" path="m2,68l4,,,,,68r2,xe" fillcolor="#e0e0e0" stroked="f">
              <v:path arrowok="t"/>
              <o:lock v:ext="edit" aspectratio="t"/>
            </v:shape>
            <v:shape id="_x0000_s3996" style="position:absolute;left:4186;top:4102;width:72;height:68;mso-position-horizontal:absolute;mso-position-vertical:absolute" coordsize="70,68" path="m70,33l67,46,61,56,51,64,41,68r-12,l16,64,8,56,2,46,,35,2,23,8,13,16,4,29,,41,,51,4r10,9l67,23r3,10l70,33e" filled="f" strokeweight=".6pt">
              <v:path arrowok="t"/>
              <o:lock v:ext="edit" aspectratio="t"/>
            </v:shape>
            <v:shape id="_x0000_s3997" style="position:absolute;left:2748;top:5554;width:6;height:181;mso-position-horizontal:absolute;mso-position-vertical:absolute" coordsize="6,180" path="m6,180l6,,2,,,180r6,xe" fillcolor="#e0e0e0" stroked="f">
              <v:path arrowok="t"/>
              <o:lock v:ext="edit" aspectratio="t"/>
            </v:shape>
            <v:shape id="_x0000_s3998" style="position:absolute;left:2744;top:5554;width:6;height:181;mso-position-horizontal:absolute;mso-position-vertical:absolute" coordsize="6,180" path="m4,180l6,,,,,180r4,xe" fillcolor="#e0e0e0" stroked="f">
              <v:path arrowok="t"/>
              <o:lock v:ext="edit" aspectratio="t"/>
            </v:shape>
            <v:shape id="_x0000_s3999" style="position:absolute;left:2602;top:5554;width:186;height:181;mso-position-horizontal:absolute;mso-position-vertical:absolute" coordsize="180,180" path="m180,90r-2,21l172,129r-10,17l150,160r-17,10l115,176r-19,4l76,180,57,174,41,166,24,152,14,137,6,119,2,100,,82,6,61,14,45,24,29,39,16,57,6,76,2,94,r21,4l133,10r17,12l162,37r10,16l178,72r2,18l180,90xe" stroked="f">
              <v:path arrowok="t"/>
              <o:lock v:ext="edit" aspectratio="t"/>
            </v:shape>
            <v:shape id="_x0000_s4000" style="position:absolute;left:2748;top:5554;width:6;height:181;mso-position-horizontal:absolute;mso-position-vertical:absolute" coordsize="6,180" path="m6,180l6,,2,,,180r6,xe" fillcolor="#e0e0e0" stroked="f">
              <v:path arrowok="t"/>
              <o:lock v:ext="edit" aspectratio="t"/>
            </v:shape>
            <v:shape id="_x0000_s4001" style="position:absolute;left:2744;top:5554;width:6;height:181;mso-position-horizontal:absolute;mso-position-vertical:absolute" coordsize="6,180" path="m4,180l6,,,,,180r4,xe" fillcolor="#e0e0e0" stroked="f">
              <v:path arrowok="t"/>
              <o:lock v:ext="edit" aspectratio="t"/>
            </v:shape>
            <v:shape id="_x0000_s4002" style="position:absolute;left:2602;top:5554;width:186;height:181;mso-position-horizontal:absolute;mso-position-vertical:absolute" coordsize="180,180" path="m180,90r-2,21l172,129r-10,17l150,160r-17,10l115,176r-19,4l76,180,57,174,41,166,24,152,14,137,6,119,2,100,,82,6,61,14,45,24,29,39,16,57,6,76,2,94,r21,4l133,10r17,12l162,37r10,16l178,72r2,18l180,90e" filled="f" strokeweight=".6pt">
              <v:path arrowok="t"/>
              <o:lock v:ext="edit" aspectratio="t"/>
            </v:shape>
            <v:shape id="_x0000_s4003" style="position:absolute;left:2688;top:5607;width:3;height:74;mso-position-horizontal:absolute;mso-position-vertical:absolute" coordsize="4,74" path="m4,74l4,,2,,,74r4,xe" fillcolor="#e0e0e0" stroked="f">
              <v:path arrowok="t"/>
              <o:lock v:ext="edit" aspectratio="t"/>
            </v:shape>
            <v:shape id="_x0000_s4004" style="position:absolute;left:2685;top:5607;width:4;height:74;mso-position-horizontal:absolute;mso-position-vertical:absolute" coordsize="4,74" path="m2,74l4,,,,,74r2,xe" fillcolor="#e0e0e0" stroked="f">
              <v:path arrowok="t"/>
              <o:lock v:ext="edit" aspectratio="t"/>
            </v:shape>
            <v:shape id="_x0000_s4005" style="position:absolute;left:2658;top:5607;width:76;height:74;mso-position-horizontal:absolute;mso-position-vertical:absolute" coordsize="74,74" path="m74,37l72,50,66,60r-8,8l47,74r-12,l23,72,12,64,4,56,,43,,31,4,21,12,11,23,4,35,,47,2,58,6r8,9l72,25r2,12l74,37xe" stroked="f">
              <v:path arrowok="t"/>
              <o:lock v:ext="edit" aspectratio="t"/>
            </v:shape>
            <v:shape id="_x0000_s4006" style="position:absolute;left:2688;top:5607;width:3;height:74;mso-position-horizontal:absolute;mso-position-vertical:absolute" coordsize="4,74" path="m4,74l4,,2,,,74r4,xe" fillcolor="#e0e0e0" stroked="f">
              <v:path arrowok="t"/>
              <o:lock v:ext="edit" aspectratio="t"/>
            </v:shape>
            <v:shape id="_x0000_s4007" style="position:absolute;left:2685;top:5607;width:4;height:74;mso-position-horizontal:absolute;mso-position-vertical:absolute" coordsize="4,74" path="m2,74l4,,,,,74r2,xe" fillcolor="#e0e0e0" stroked="f">
              <v:path arrowok="t"/>
              <o:lock v:ext="edit" aspectratio="t"/>
            </v:shape>
            <v:shape id="_x0000_s4008" style="position:absolute;left:2658;top:5607;width:76;height:74;mso-position-horizontal:absolute;mso-position-vertical:absolute" coordsize="74,74" path="m74,37l72,50,66,60r-8,8l47,74r-12,l23,72,12,64,4,56,,43,,31,4,21,12,11,23,4,35,,47,2,58,6r8,9l72,25r2,12l74,37e" filled="f" strokeweight=".6pt">
              <v:path arrowok="t"/>
              <o:lock v:ext="edit" aspectratio="t"/>
            </v:shape>
            <v:shape id="_x0000_s4009" style="position:absolute;left:2697;top:4800;width:6;height:184;mso-position-horizontal:absolute;mso-position-vertical:absolute" coordsize="6,183" path="m6,183l6,,2,,,183r6,xe" fillcolor="#e0e0e0" stroked="f">
              <v:path arrowok="t"/>
              <o:lock v:ext="edit" aspectratio="t"/>
            </v:shape>
            <v:shape id="_x0000_s4010" style="position:absolute;left:2694;top:4800;width:6;height:184;mso-position-horizontal:absolute;mso-position-vertical:absolute" coordsize="6,183" path="m4,183l6,,,,,183r4,xe" fillcolor="#e0e0e0" stroked="f">
              <v:path arrowok="t"/>
              <o:lock v:ext="edit" aspectratio="t"/>
            </v:shape>
            <v:shape id="_x0000_s4011" style="position:absolute;left:2682;top:4800;width:6;height:184;mso-position-horizontal:absolute;mso-position-vertical:absolute" coordsize="6,183" path="m6,183l6,,2,,,183r6,xe" fillcolor="#e0e0e0" stroked="f">
              <v:path arrowok="t"/>
              <o:lock v:ext="edit" aspectratio="t"/>
            </v:shape>
            <v:shape id="_x0000_s4012" style="position:absolute;left:2677;top:4800;width:6;height:184;mso-position-horizontal:absolute;mso-position-vertical:absolute" coordsize="6,183" path="m4,183l6,,,,,183r4,xe" fillcolor="#e0e0e0" stroked="f">
              <v:path arrowok="t"/>
              <o:lock v:ext="edit" aspectratio="t"/>
            </v:shape>
            <v:shape id="_x0000_s4013" style="position:absolute;left:2664;top:4800;width:6;height:184;mso-position-horizontal:absolute;mso-position-vertical:absolute" coordsize="6,183" path="m6,183l6,,2,,,183r6,xe" fillcolor="#e0e0e0" stroked="f">
              <v:path arrowok="t"/>
              <o:lock v:ext="edit" aspectratio="t"/>
            </v:shape>
            <v:shape id="_x0000_s4014" style="position:absolute;left:2659;top:4800;width:6;height:184;mso-position-horizontal:absolute;mso-position-vertical:absolute" coordsize="6,183" path="m4,183l6,,,,,183r4,xe" fillcolor="#e0e0e0" stroked="f">
              <v:path arrowok="t"/>
              <o:lock v:ext="edit" aspectratio="t"/>
            </v:shape>
            <v:shape id="_x0000_s4015" style="position:absolute;left:2602;top:4800;width:186;height:184;mso-position-horizontal:absolute;mso-position-vertical:absolute" coordsize="180,183" path="m180,90r-2,21l172,129r-8,17l152,160r-17,10l119,178r-19,5l82,183,63,178,45,170,31,160,18,146,8,129,2,111,,90,2,72,8,53,18,37,31,23,45,12,63,4,82,r18,l119,4r16,6l152,23r12,14l172,53r6,19l180,90r,xe" stroked="f">
              <v:path arrowok="t"/>
              <o:lock v:ext="edit" aspectratio="t"/>
            </v:shape>
            <v:shape id="_x0000_s4016" style="position:absolute;left:2697;top:4800;width:6;height:184;mso-position-horizontal:absolute;mso-position-vertical:absolute" coordsize="6,183" path="m6,183l6,,2,,,183r6,xe" fillcolor="#e0e0e0" stroked="f">
              <v:path arrowok="t"/>
              <o:lock v:ext="edit" aspectratio="t"/>
            </v:shape>
            <v:shape id="_x0000_s4017" style="position:absolute;left:2694;top:4800;width:6;height:184;mso-position-horizontal:absolute;mso-position-vertical:absolute" coordsize="6,183" path="m4,183l6,,,,,183r4,xe" fillcolor="#e0e0e0" stroked="f">
              <v:path arrowok="t"/>
              <o:lock v:ext="edit" aspectratio="t"/>
            </v:shape>
            <v:shape id="_x0000_s4018" style="position:absolute;left:2682;top:4800;width:6;height:184;mso-position-horizontal:absolute;mso-position-vertical:absolute" coordsize="6,183" path="m6,183l6,,2,,,183r6,xe" fillcolor="#e0e0e0" stroked="f">
              <v:path arrowok="t"/>
              <o:lock v:ext="edit" aspectratio="t"/>
            </v:shape>
            <v:shape id="_x0000_s4019" style="position:absolute;left:2677;top:4800;width:6;height:184;mso-position-horizontal:absolute;mso-position-vertical:absolute" coordsize="6,183" path="m4,183l6,,,,,183r4,xe" fillcolor="#e0e0e0" stroked="f">
              <v:path arrowok="t"/>
              <o:lock v:ext="edit" aspectratio="t"/>
            </v:shape>
            <v:shape id="_x0000_s4020" style="position:absolute;left:2664;top:4800;width:6;height:184;mso-position-horizontal:absolute;mso-position-vertical:absolute" coordsize="6,183" path="m6,183l6,,2,,,183r6,xe" fillcolor="#e0e0e0" stroked="f">
              <v:path arrowok="t"/>
              <o:lock v:ext="edit" aspectratio="t"/>
            </v:shape>
            <v:shape id="_x0000_s4021" style="position:absolute;left:2659;top:4800;width:6;height:184;mso-position-horizontal:absolute;mso-position-vertical:absolute" coordsize="6,183" path="m4,183l6,,,,,183r4,xe" fillcolor="#e0e0e0" stroked="f">
              <v:path arrowok="t"/>
              <o:lock v:ext="edit" aspectratio="t"/>
            </v:shape>
            <v:shape id="_x0000_s4022" style="position:absolute;left:2602;top:4800;width:186;height:184;mso-position-horizontal:absolute;mso-position-vertical:absolute" coordsize="180,183" path="m180,90r-2,21l172,129r-8,17l152,160r-17,10l119,178r-19,5l82,183,63,178,45,170,31,160,18,146,8,129,2,111,,90,2,72,8,53,18,37,31,23,45,12,63,4,82,r18,l119,4r16,6l152,23r12,14l172,53r6,19l180,90r,e" filled="f" strokeweight=".6pt">
              <v:path arrowok="t"/>
              <o:lock v:ext="edit" aspectratio="t"/>
            </v:shape>
            <v:shape id="_x0000_s4023" style="position:absolute;left:2688;top:4865;width:3;height:68;mso-position-horizontal:absolute;mso-position-vertical:absolute" coordsize="4,69" path="m4,69l4,,2,,,69r4,xe" fillcolor="#e0e0e0" stroked="f">
              <v:path arrowok="t"/>
              <o:lock v:ext="edit" aspectratio="t"/>
            </v:shape>
            <v:shape id="_x0000_s4024" style="position:absolute;left:2685;top:4865;width:4;height:68;mso-position-horizontal:absolute;mso-position-vertical:absolute" coordsize="4,69" path="m2,69l4,,,,,69r2,xe" fillcolor="#e0e0e0" stroked="f">
              <v:path arrowok="t"/>
              <o:lock v:ext="edit" aspectratio="t"/>
            </v:shape>
            <v:shape id="_x0000_s4025" style="position:absolute;left:2658;top:4865;width:76;height:68;mso-position-horizontal:absolute;mso-position-vertical:absolute" coordsize="74,69" path="m74,34l72,47,66,57r-8,8l47,69r-12,l23,67,12,61,4,51,,41,,30,4,18r8,-8l23,4,35,,47,2,58,6r8,8l72,24r2,10l74,34xe" stroked="f">
              <v:path arrowok="t"/>
              <o:lock v:ext="edit" aspectratio="t"/>
            </v:shape>
            <v:shape id="_x0000_s4026" style="position:absolute;left:2688;top:4865;width:3;height:68;mso-position-horizontal:absolute;mso-position-vertical:absolute" coordsize="4,69" path="m4,69l4,,2,,,69r4,xe" fillcolor="#e0e0e0" stroked="f">
              <v:path arrowok="t"/>
              <o:lock v:ext="edit" aspectratio="t"/>
            </v:shape>
            <v:shape id="_x0000_s4027" style="position:absolute;left:2685;top:4865;width:4;height:68;mso-position-horizontal:absolute;mso-position-vertical:absolute" coordsize="4,69" path="m2,69l4,,,,,69r2,xe" fillcolor="#e0e0e0" stroked="f">
              <v:path arrowok="t"/>
              <o:lock v:ext="edit" aspectratio="t"/>
            </v:shape>
            <v:shape id="_x0000_s4028" style="position:absolute;left:2658;top:4865;width:76;height:68;mso-position-horizontal:absolute;mso-position-vertical:absolute" coordsize="74,69" path="m74,34l72,47,66,57r-8,8l47,69r-12,l23,67,12,61,4,51,,41,,30,4,18r8,-8l23,4,35,,47,2,58,6r8,8l72,24r2,10l74,34e" filled="f" strokeweight=".6pt">
              <v:path arrowok="t"/>
              <o:lock v:ext="edit" aspectratio="t"/>
            </v:shape>
            <v:shape id="_x0000_s4029" style="position:absolute;left:4199;top:5548;width:6;height:180;mso-position-horizontal:absolute;mso-position-vertical:absolute" coordsize="6,180" path="m,180l,,4,,6,180r-6,xe" fillcolor="#e0e0e0" stroked="f">
              <v:path arrowok="t"/>
              <o:lock v:ext="edit" aspectratio="t"/>
            </v:shape>
            <v:shape id="_x0000_s4030" style="position:absolute;left:4203;top:5548;width:6;height:180;mso-position-horizontal:absolute;mso-position-vertical:absolute" coordsize="6,180" path="m2,180l,,6,r,180l2,180xe" fillcolor="#e0e0e0" stroked="f">
              <v:path arrowok="t"/>
              <o:lock v:ext="edit" aspectratio="t"/>
            </v:shape>
            <v:shape id="_x0000_s4031" style="position:absolute;left:4216;top:5548;width:6;height:180;mso-position-horizontal:absolute;mso-position-vertical:absolute" coordsize="6,180" path="m,180l,,4,,6,180r-6,xe" fillcolor="#e0e0e0" stroked="f">
              <v:path arrowok="t"/>
              <o:lock v:ext="edit" aspectratio="t"/>
            </v:shape>
            <v:shape id="_x0000_s4032" style="position:absolute;left:4219;top:5548;width:7;height:180;mso-position-horizontal:absolute;mso-position-vertical:absolute" coordsize="6,180" path="m2,180l,,6,r,180l2,180xe" fillcolor="#e0e0e0" stroked="f">
              <v:path arrowok="t"/>
              <o:lock v:ext="edit" aspectratio="t"/>
            </v:shape>
            <v:shape id="_x0000_s4033" style="position:absolute;left:4233;top:5548;width:6;height:180;mso-position-horizontal:absolute;mso-position-vertical:absolute" coordsize="6,180" path="m,180l,,4,,6,180r-6,xe" fillcolor="#e0e0e0" stroked="f">
              <v:path arrowok="t"/>
              <o:lock v:ext="edit" aspectratio="t"/>
            </v:shape>
            <v:shape id="_x0000_s4034" style="position:absolute;left:4236;top:5548;width:6;height:180;mso-position-horizontal:absolute;mso-position-vertical:absolute" coordsize="6,180" path="m2,180l,,6,r,180l2,180xe" fillcolor="#e0e0e0" stroked="f">
              <v:path arrowok="t"/>
              <o:lock v:ext="edit" aspectratio="t"/>
            </v:shape>
            <v:shape id="_x0000_s4035" style="position:absolute;left:4130;top:5548;width:187;height:180;mso-position-horizontal:absolute;mso-position-vertical:absolute" coordsize="180,180" path="m180,90r-2,21l172,129r-11,16l147,160r-16,10l114,176r-20,4l75,180,57,174,39,166,24,152,12,137,4,119,,100,,82,4,61,12,45,24,28,39,16,55,6,75,2,94,r18,4l131,10r16,12l161,37r11,16l178,72r2,18l180,90xe" stroked="f">
              <v:path arrowok="t"/>
              <o:lock v:ext="edit" aspectratio="t"/>
            </v:shape>
            <v:shape id="_x0000_s4036" style="position:absolute;left:4199;top:5548;width:6;height:180;mso-position-horizontal:absolute;mso-position-vertical:absolute" coordsize="6,180" path="m,180l,,4,,6,180r-6,xe" fillcolor="#e0e0e0" stroked="f">
              <v:path arrowok="t"/>
              <o:lock v:ext="edit" aspectratio="t"/>
            </v:shape>
            <v:shape id="_x0000_s4037" style="position:absolute;left:4203;top:5548;width:6;height:180;mso-position-horizontal:absolute;mso-position-vertical:absolute" coordsize="6,180" path="m2,180l,,6,r,180l2,180xe" fillcolor="#e0e0e0" stroked="f">
              <v:path arrowok="t"/>
              <o:lock v:ext="edit" aspectratio="t"/>
            </v:shape>
            <v:shape id="_x0000_s4038" style="position:absolute;left:4216;top:5548;width:6;height:180;mso-position-horizontal:absolute;mso-position-vertical:absolute" coordsize="6,180" path="m,180l,,4,,6,180r-6,xe" fillcolor="#e0e0e0" stroked="f">
              <v:path arrowok="t"/>
              <o:lock v:ext="edit" aspectratio="t"/>
            </v:shape>
            <v:shape id="_x0000_s4039" style="position:absolute;left:4219;top:5548;width:7;height:180;mso-position-horizontal:absolute;mso-position-vertical:absolute" coordsize="6,180" path="m2,180l,,6,r,180l2,180xe" fillcolor="#e0e0e0" stroked="f">
              <v:path arrowok="t"/>
              <o:lock v:ext="edit" aspectratio="t"/>
            </v:shape>
            <v:shape id="_x0000_s4040" style="position:absolute;left:4233;top:5548;width:6;height:180;mso-position-horizontal:absolute;mso-position-vertical:absolute" coordsize="6,180" path="m,180l,,4,,6,180r-6,xe" fillcolor="#e0e0e0" stroked="f">
              <v:path arrowok="t"/>
              <o:lock v:ext="edit" aspectratio="t"/>
            </v:shape>
            <v:shape id="_x0000_s4041" style="position:absolute;left:4236;top:5548;width:6;height:180;mso-position-horizontal:absolute;mso-position-vertical:absolute" coordsize="6,180" path="m2,180l,,6,r,180l2,180xe" fillcolor="#e0e0e0" stroked="f">
              <v:path arrowok="t"/>
              <o:lock v:ext="edit" aspectratio="t"/>
            </v:shape>
            <v:shape id="_x0000_s4042" style="position:absolute;left:4130;top:5548;width:187;height:180;mso-position-horizontal:absolute;mso-position-vertical:absolute" coordsize="180,180" path="m180,90r-2,21l172,129r-11,16l147,160r-16,10l114,176r-20,4l75,180,57,174,39,166,24,152,12,137,4,119,,100,,82,4,61,12,45,24,28,39,16,55,6,75,2,94,r18,4l131,10r16,12l161,37r11,16l178,72r2,18l180,90e" filled="f" strokeweight=".6pt">
              <v:path arrowok="t"/>
              <o:lock v:ext="edit" aspectratio="t"/>
            </v:shape>
            <v:shape id="_x0000_s4043" style="position:absolute;left:4239;top:5601;width:3;height:74;mso-position-horizontal:absolute;mso-position-vertical:absolute" coordsize="4,74" path="m4,74l4,,2,,,74r4,xe" fillcolor="#e0e0e0" stroked="f">
              <v:path arrowok="t"/>
              <o:lock v:ext="edit" aspectratio="t"/>
            </v:shape>
            <v:shape id="_x0000_s4044" style="position:absolute;left:4236;top:5601;width:5;height:74;mso-position-horizontal:absolute;mso-position-vertical:absolute" coordsize="4,74" path="m2,74l4,,,,,74r2,xe" fillcolor="#e0e0e0" stroked="f">
              <v:path arrowok="t"/>
              <o:lock v:ext="edit" aspectratio="t"/>
            </v:shape>
            <v:shape id="_x0000_s4045" style="position:absolute;left:4188;top:5601;width:71;height:74;mso-position-horizontal:absolute;mso-position-vertical:absolute" coordsize="70,74" path="m70,37l68,49,61,60r-8,8l43,74r-12,l20,72,10,64,4,56,,43,,31,4,21,10,10,20,4,31,,43,2,53,6r8,8l68,25r2,12l70,37xe" stroked="f">
              <v:path arrowok="t"/>
              <o:lock v:ext="edit" aspectratio="t"/>
            </v:shape>
            <v:shape id="_x0000_s4046" style="position:absolute;left:4239;top:5601;width:3;height:74;mso-position-horizontal:absolute;mso-position-vertical:absolute" coordsize="4,74" path="m4,74l4,,2,,,74r4,xe" fillcolor="#e0e0e0" stroked="f">
              <v:path arrowok="t"/>
              <o:lock v:ext="edit" aspectratio="t"/>
            </v:shape>
            <v:shape id="_x0000_s4047" style="position:absolute;left:4236;top:5601;width:5;height:74;mso-position-horizontal:absolute;mso-position-vertical:absolute" coordsize="4,74" path="m2,74l4,,,,,74r2,xe" fillcolor="#e0e0e0" stroked="f">
              <v:path arrowok="t"/>
              <o:lock v:ext="edit" aspectratio="t"/>
            </v:shape>
            <v:shape id="_x0000_s4048" style="position:absolute;left:4188;top:5601;width:71;height:74;mso-position-horizontal:absolute;mso-position-vertical:absolute" coordsize="70,74" path="m70,37l68,49,61,60r-8,8l43,74r-12,l20,72,10,64,4,56,,43,,31,4,21,10,10,20,4,31,,43,2,53,6r8,8l68,25r2,12l70,37e" filled="f" strokeweight=".6pt">
              <v:path arrowok="t"/>
              <o:lock v:ext="edit" aspectratio="t"/>
            </v:shape>
            <v:shape id="_x0000_s4049" style="position:absolute;left:3459;top:5548;width:6;height:180;mso-position-horizontal:absolute;mso-position-vertical:absolute" coordsize="6,180" path="m,180l,,4,,6,180r-6,xe" fillcolor="#e0e0e0" stroked="f">
              <v:path arrowok="t"/>
              <o:lock v:ext="edit" aspectratio="t"/>
            </v:shape>
            <v:shape id="_x0000_s4050" style="position:absolute;left:3464;top:5548;width:6;height:180;mso-position-horizontal:absolute;mso-position-vertical:absolute" coordsize="6,180" path="m2,180l,,6,r,180l2,180xe" fillcolor="#e0e0e0" stroked="f">
              <v:path arrowok="t"/>
              <o:lock v:ext="edit" aspectratio="t"/>
            </v:shape>
            <v:shape id="_x0000_s4051" style="position:absolute;left:3476;top:5548;width:6;height:180;mso-position-horizontal:absolute;mso-position-vertical:absolute" coordsize="6,180" path="m,180l,,4,,6,180r-6,xe" fillcolor="#e0e0e0" stroked="f">
              <v:path arrowok="t"/>
              <o:lock v:ext="edit" aspectratio="t"/>
            </v:shape>
            <v:shape id="_x0000_s4052" style="position:absolute;left:3480;top:5548;width:8;height:180;mso-position-horizontal:absolute;mso-position-vertical:absolute" coordsize="7,180" path="m2,180l,,7,r,180l2,180xe" fillcolor="#e0e0e0" stroked="f">
              <v:path arrowok="t"/>
              <o:lock v:ext="edit" aspectratio="t"/>
            </v:shape>
            <v:shape id="_x0000_s4053" style="position:absolute;left:3494;top:5548;width:6;height:180;mso-position-horizontal:absolute;mso-position-vertical:absolute" coordsize="6,180" path="m,180l,,4,,6,180r-6,xe" fillcolor="#e0e0e0" stroked="f">
              <v:path arrowok="t"/>
              <o:lock v:ext="edit" aspectratio="t"/>
            </v:shape>
            <v:shape id="_x0000_s4054" style="position:absolute;left:3498;top:5548;width:6;height:180;mso-position-horizontal:absolute;mso-position-vertical:absolute" coordsize="6,180" path="m2,180l,,6,r,180l2,180xe" fillcolor="#e0e0e0" stroked="f">
              <v:path arrowok="t"/>
              <o:lock v:ext="edit" aspectratio="t"/>
            </v:shape>
            <v:shape id="_x0000_s4055" style="position:absolute;left:3362;top:5548;width:186;height:180;mso-position-horizontal:absolute;mso-position-vertical:absolute" coordsize="178,180" path="m178,90r-2,21l170,129r-10,16l147,160r-16,10l112,176r-18,4l73,180,55,174,39,166,24,152,12,137,4,119,,100,,82,4,61,12,45,24,28,39,16,55,6,73,2,94,r18,4l131,10r16,12l160,37r10,16l176,72r2,18l178,90xe" stroked="f">
              <v:path arrowok="t"/>
              <o:lock v:ext="edit" aspectratio="t"/>
            </v:shape>
            <v:shape id="_x0000_s4056" style="position:absolute;left:3459;top:5548;width:6;height:180;mso-position-horizontal:absolute;mso-position-vertical:absolute" coordsize="6,180" path="m,180l,,4,,6,180r-6,xe" fillcolor="#e0e0e0" stroked="f">
              <v:path arrowok="t"/>
              <o:lock v:ext="edit" aspectratio="t"/>
            </v:shape>
            <v:shape id="_x0000_s4057" style="position:absolute;left:3464;top:5548;width:6;height:180;mso-position-horizontal:absolute;mso-position-vertical:absolute" coordsize="6,180" path="m2,180l,,6,r,180l2,180xe" fillcolor="#e0e0e0" stroked="f">
              <v:path arrowok="t"/>
              <o:lock v:ext="edit" aspectratio="t"/>
            </v:shape>
            <v:shape id="_x0000_s4058" style="position:absolute;left:3476;top:5548;width:6;height:180;mso-position-horizontal:absolute;mso-position-vertical:absolute" coordsize="6,180" path="m,180l,,4,,6,180r-6,xe" fillcolor="#e0e0e0" stroked="f">
              <v:path arrowok="t"/>
              <o:lock v:ext="edit" aspectratio="t"/>
            </v:shape>
            <v:shape id="_x0000_s4059" style="position:absolute;left:3480;top:5548;width:8;height:180;mso-position-horizontal:absolute;mso-position-vertical:absolute" coordsize="7,180" path="m2,180l,,7,r,180l2,180xe" fillcolor="#e0e0e0" stroked="f">
              <v:path arrowok="t"/>
              <o:lock v:ext="edit" aspectratio="t"/>
            </v:shape>
            <v:shape id="_x0000_s4060" style="position:absolute;left:3494;top:5548;width:6;height:180;mso-position-horizontal:absolute;mso-position-vertical:absolute" coordsize="6,180" path="m,180l,,4,,6,180r-6,xe" fillcolor="#e0e0e0" stroked="f">
              <v:path arrowok="t"/>
              <o:lock v:ext="edit" aspectratio="t"/>
            </v:shape>
            <v:shape id="_x0000_s4061" style="position:absolute;left:3498;top:5548;width:6;height:180;mso-position-horizontal:absolute;mso-position-vertical:absolute" coordsize="6,180" path="m2,180l,,6,r,180l2,180xe" fillcolor="#e0e0e0" stroked="f">
              <v:path arrowok="t"/>
              <o:lock v:ext="edit" aspectratio="t"/>
            </v:shape>
            <v:shape id="_x0000_s4062" style="position:absolute;left:3362;top:5548;width:186;height:180;mso-position-horizontal:absolute;mso-position-vertical:absolute" coordsize="178,180" path="m178,90r-2,21l170,129r-10,16l147,160r-16,10l112,176r-18,4l73,180,55,174,39,166,24,152,12,137,4,119,,100,,82,4,61,12,45,24,28,39,16,55,6,73,2,94,r18,4l131,10r16,12l160,37r10,16l176,72r2,18l178,90e" filled="f" strokeweight=".6pt">
              <v:path arrowok="t"/>
              <o:lock v:ext="edit" aspectratio="t"/>
            </v:shape>
            <v:shape id="_x0000_s4063" style="position:absolute;left:3419;top:5601;width:73;height:74;mso-position-horizontal:absolute;mso-position-vertical:absolute" coordsize="68,74" path="m68,37l66,49,61,60r-8,8l43,74r-12,l20,72,10,64,2,56,,43,,31,4,21,10,10,20,4,31,,43,2,53,6r8,8l68,25r,12l68,37xe" stroked="f">
              <v:path arrowok="t"/>
              <o:lock v:ext="edit" aspectratio="t"/>
            </v:shape>
            <v:shape id="_x0000_s4064" style="position:absolute;left:3419;top:5601;width:73;height:74;mso-position-horizontal:absolute;mso-position-vertical:absolute" coordsize="68,74" path="m68,37l66,49,61,60r-8,8l43,74r-12,l20,72,10,64,2,56,,43,,31,4,21,10,10,20,4,31,,43,2,53,6r8,8l68,25r,12l68,37e" filled="f" strokeweight=".6pt">
              <v:path arrowok="t"/>
              <o:lock v:ext="edit" aspectratio="t"/>
            </v:shape>
            <v:shape id="_x0000_s4065" style="position:absolute;left:4219;top:4806;width:7;height:180;mso-position-horizontal:absolute;mso-position-vertical:absolute" coordsize="6,179" path="m6,179l6,,2,,,179r6,xe" fillcolor="#e0e0e0" stroked="f">
              <v:path arrowok="t"/>
              <o:lock v:ext="edit" aspectratio="t"/>
            </v:shape>
            <v:shape id="_x0000_s4066" style="position:absolute;left:4216;top:4806;width:6;height:180;mso-position-horizontal:absolute;mso-position-vertical:absolute" coordsize="6,179" path="m4,179l6,,,,,179r4,xe" fillcolor="#e0e0e0" stroked="f">
              <v:path arrowok="t"/>
              <o:lock v:ext="edit" aspectratio="t"/>
            </v:shape>
            <v:shape id="_x0000_s4067" style="position:absolute;left:4130;top:4806;width:187;height:180;mso-position-horizontal:absolute;mso-position-vertical:absolute" coordsize="180,179" path="m180,88r-2,21l172,127r-11,17l147,158r-16,10l114,177r-20,2l75,179,57,172,39,164,24,152,12,136,4,117,,99,,80,4,60,12,43,24,27,39,14,55,6,75,,94,r18,2l131,10r16,11l161,35r11,16l178,70r2,18l180,88xe" stroked="f">
              <v:path arrowok="t"/>
              <o:lock v:ext="edit" aspectratio="t"/>
            </v:shape>
            <v:shape id="_x0000_s4068" style="position:absolute;left:4219;top:4806;width:7;height:180;mso-position-horizontal:absolute;mso-position-vertical:absolute" coordsize="6,179" path="m6,179l6,,2,,,179r6,xe" fillcolor="#e0e0e0" stroked="f">
              <v:path arrowok="t"/>
              <o:lock v:ext="edit" aspectratio="t"/>
            </v:shape>
            <v:shape id="_x0000_s4069" style="position:absolute;left:4216;top:4806;width:6;height:180;mso-position-horizontal:absolute;mso-position-vertical:absolute" coordsize="6,179" path="m4,179l6,,,,,179r4,xe" fillcolor="#e0e0e0" stroked="f">
              <v:path arrowok="t"/>
              <o:lock v:ext="edit" aspectratio="t"/>
            </v:shape>
            <v:shape id="_x0000_s4070" style="position:absolute;left:4130;top:4806;width:187;height:180;mso-position-horizontal:absolute;mso-position-vertical:absolute" coordsize="180,179" path="m180,88r-2,21l172,127r-11,17l147,158r-16,10l114,177r-20,2l75,179,57,172,39,164,24,152,12,136,4,117,,99,,80,4,60,12,43,24,27,39,14,55,6,75,,94,r18,2l131,10r16,11l161,35r11,16l178,70r2,18l180,88e" filled="f" strokeweight=".6pt">
              <v:path arrowok="t"/>
              <o:lock v:ext="edit" aspectratio="t"/>
            </v:shape>
            <v:shape id="_x0000_s4071" style="position:absolute;left:4254;top:4860;width:5;height:70;mso-position-horizontal:absolute;mso-position-vertical:absolute" coordsize="5,70" path="m5,70l5,,3,,,70r5,xe" fillcolor="#e0e0e0" stroked="f">
              <v:path arrowok="t"/>
              <o:lock v:ext="edit" aspectratio="t"/>
            </v:shape>
            <v:shape id="_x0000_s4072" style="position:absolute;left:4253;top:4860;width:5;height:70;mso-position-horizontal:absolute;mso-position-vertical:absolute" coordsize="5,70" path="m2,70l5,,,,,70r2,xe" fillcolor="#e0e0e0" stroked="f">
              <v:path arrowok="t"/>
              <o:lock v:ext="edit" aspectratio="t"/>
            </v:shape>
            <v:shape id="_x0000_s4073" style="position:absolute;left:4186;top:4860;width:77;height:70;mso-position-horizontal:absolute;mso-position-vertical:absolute" coordsize="74,70" path="m74,35l72,48,65,58r-8,8l45,70r-12,l22,68,12,62,4,52,,41,,31,4,19r8,-8l20,5,33,,45,3,57,7r8,8l72,25r2,10l74,35xe" stroked="f">
              <v:path arrowok="t"/>
              <o:lock v:ext="edit" aspectratio="t"/>
            </v:shape>
            <v:shape id="_x0000_s4074" style="position:absolute;left:4254;top:4860;width:5;height:70;mso-position-horizontal:absolute;mso-position-vertical:absolute" coordsize="5,70" path="m5,70l5,,3,,,70r5,xe" fillcolor="#e0e0e0" stroked="f">
              <v:path arrowok="t"/>
              <o:lock v:ext="edit" aspectratio="t"/>
            </v:shape>
            <v:shape id="_x0000_s4075" style="position:absolute;left:4253;top:4860;width:5;height:70;mso-position-horizontal:absolute;mso-position-vertical:absolute" coordsize="5,70" path="m2,70l5,,,,,70r2,xe" fillcolor="#e0e0e0" stroked="f">
              <v:path arrowok="t"/>
              <o:lock v:ext="edit" aspectratio="t"/>
            </v:shape>
            <v:shape id="_x0000_s4076" style="position:absolute;left:4186;top:4860;width:77;height:70;mso-position-horizontal:absolute;mso-position-vertical:absolute" coordsize="74,70" path="m74,35l72,48,65,58r-8,8l45,70r-12,l22,68,12,62,4,52,,41,,31,4,19r8,-8l20,5,33,,45,3,57,7r8,8l72,25r2,10l74,35e" filled="f" strokeweight=".6pt">
              <v:path arrowok="t"/>
              <o:lock v:ext="edit" aspectratio="t"/>
            </v:shape>
            <v:shape id="_x0000_s4077" style="position:absolute;left:3438;top:4036;width:7;height:179;mso-position-horizontal:absolute;mso-position-vertical:absolute" coordsize="6,180" path="m,180l,,4,,6,180r-6,xe" fillcolor="#e0e0e0" stroked="f">
              <v:path arrowok="t"/>
              <o:lock v:ext="edit" aspectratio="t"/>
            </v:shape>
            <v:shape id="_x0000_s4078" style="position:absolute;left:3442;top:4036;width:6;height:179;mso-position-horizontal:absolute;mso-position-vertical:absolute" coordsize="6,180" path="m2,180l,,6,r,180l2,180xe" fillcolor="#e0e0e0" stroked="f">
              <v:path arrowok="t"/>
              <o:lock v:ext="edit" aspectratio="t"/>
            </v:shape>
            <v:shape id="_x0000_s4079" style="position:absolute;left:3454;top:4036;width:6;height:179;mso-position-horizontal:absolute;mso-position-vertical:absolute" coordsize="6,180" path="m,180l,,4,,6,180r-6,xe" fillcolor="#e0e0e0" stroked="f">
              <v:path arrowok="t"/>
              <o:lock v:ext="edit" aspectratio="t"/>
            </v:shape>
            <v:shape id="_x0000_s4080" style="position:absolute;left:3459;top:4036;width:7;height:179;mso-position-horizontal:absolute;mso-position-vertical:absolute" coordsize="7,180" path="m2,180l,,7,r,180l2,180xe" fillcolor="#e0e0e0" stroked="f">
              <v:path arrowok="t"/>
              <o:lock v:ext="edit" aspectratio="t"/>
            </v:shape>
            <v:shape id="_x0000_s4081" style="position:absolute;left:3472;top:4036;width:6;height:179;mso-position-horizontal:absolute;mso-position-vertical:absolute" coordsize="6,180" path="m,180l,,4,,6,180r-6,xe" fillcolor="#e0e0e0" stroked="f">
              <v:path arrowok="t"/>
              <o:lock v:ext="edit" aspectratio="t"/>
            </v:shape>
            <v:shape id="_x0000_s4082" style="position:absolute;left:3476;top:4036;width:6;height:179;mso-position-horizontal:absolute;mso-position-vertical:absolute" coordsize="6,180" path="m2,180l,,6,r,180l2,180xe" fillcolor="#e0e0e0" stroked="f">
              <v:path arrowok="t"/>
              <o:lock v:ext="edit" aspectratio="t"/>
            </v:shape>
            <v:shape id="_x0000_s4083" style="position:absolute;left:3341;top:4036;width:187;height:179;mso-position-horizontal:absolute;mso-position-vertical:absolute" coordsize="178,180" path="m178,90r-2,21l170,129r-10,16l147,160r-16,10l112,176r-18,4l73,180,55,174,39,166,24,152,12,137,4,119,,100,,82,4,61,12,45,24,28,39,16,55,6,73,2,94,r18,4l131,10r16,12l160,37r10,16l176,72r2,18l178,90xe" stroked="f">
              <v:path arrowok="t"/>
              <o:lock v:ext="edit" aspectratio="t"/>
            </v:shape>
            <v:shape id="_x0000_s4084" style="position:absolute;left:3438;top:4036;width:7;height:179;mso-position-horizontal:absolute;mso-position-vertical:absolute" coordsize="6,180" path="m,180l,,4,,6,180r-6,xe" fillcolor="#e0e0e0" stroked="f">
              <v:path arrowok="t"/>
              <o:lock v:ext="edit" aspectratio="t"/>
            </v:shape>
            <v:shape id="_x0000_s4085" style="position:absolute;left:3442;top:4036;width:6;height:179;mso-position-horizontal:absolute;mso-position-vertical:absolute" coordsize="6,180" path="m2,180l,,6,r,180l2,180xe" fillcolor="#e0e0e0" stroked="f">
              <v:path arrowok="t"/>
              <o:lock v:ext="edit" aspectratio="t"/>
            </v:shape>
            <v:shape id="_x0000_s4086" style="position:absolute;left:3454;top:4036;width:6;height:179;mso-position-horizontal:absolute;mso-position-vertical:absolute" coordsize="6,180" path="m,180l,,4,,6,180r-6,xe" fillcolor="#e0e0e0" stroked="f">
              <v:path arrowok="t"/>
              <o:lock v:ext="edit" aspectratio="t"/>
            </v:shape>
            <v:shape id="_x0000_s4087" style="position:absolute;left:3459;top:4036;width:7;height:179;mso-position-horizontal:absolute;mso-position-vertical:absolute" coordsize="7,180" path="m2,180l,,7,r,180l2,180xe" fillcolor="#e0e0e0" stroked="f">
              <v:path arrowok="t"/>
              <o:lock v:ext="edit" aspectratio="t"/>
            </v:shape>
            <v:shape id="_x0000_s4088" style="position:absolute;left:3472;top:4036;width:6;height:179;mso-position-horizontal:absolute;mso-position-vertical:absolute" coordsize="6,180" path="m,180l,,4,,6,180r-6,xe" fillcolor="#e0e0e0" stroked="f">
              <v:path arrowok="t"/>
              <o:lock v:ext="edit" aspectratio="t"/>
            </v:shape>
            <v:shape id="_x0000_s4089" style="position:absolute;left:3476;top:4036;width:6;height:179;mso-position-horizontal:absolute;mso-position-vertical:absolute" coordsize="6,180" path="m2,180l,,6,r,180l2,180xe" fillcolor="#e0e0e0" stroked="f">
              <v:path arrowok="t"/>
              <o:lock v:ext="edit" aspectratio="t"/>
            </v:shape>
            <v:shape id="_x0000_s4090" style="position:absolute;left:3341;top:4036;width:187;height:179;mso-position-horizontal:absolute;mso-position-vertical:absolute" coordsize="178,180" path="m178,90r-2,21l170,129r-10,16l147,160r-16,10l112,176r-18,4l73,180,55,174,39,166,24,152,12,137,4,119,,100,,82,4,61,12,45,24,28,39,16,55,6,73,2,94,r18,4l131,10r16,12l160,37r10,16l176,72r2,18l178,90e" filled="f" strokeweight=".6pt">
              <v:path arrowok="t"/>
              <o:lock v:ext="edit" aspectratio="t"/>
            </v:shape>
            <v:shape id="_x0000_s4091" style="position:absolute;left:3399;top:4088;width:72;height:75;mso-position-horizontal:absolute;mso-position-vertical:absolute" coordsize="68,74" path="m68,37l66,49,61,60r-8,8l43,74r-12,l20,72,10,64,2,56,,43,,31,4,21,10,10,20,4,31,,43,2,53,6r8,8l68,25r,12l68,37xe" stroked="f">
              <v:path arrowok="t"/>
              <o:lock v:ext="edit" aspectratio="t"/>
            </v:shape>
            <v:shape id="_x0000_s4092" style="position:absolute;left:3399;top:4088;width:72;height:75;mso-position-horizontal:absolute;mso-position-vertical:absolute" coordsize="68,74" path="m68,37l66,49,61,60r-8,8l43,74r-12,l20,72,10,64,2,56,,43,,31,4,21,10,10,20,4,31,,43,2,53,6r8,8l68,25r,12l68,37e" filled="f" strokeweight=".6pt">
              <v:path arrowok="t"/>
              <o:lock v:ext="edit" aspectratio="t"/>
            </v:shape>
            <v:shape id="_x0000_s4093" type="#_x0000_t136" style="position:absolute;left:3828;top:4382;width:229;height:146" fillcolor="red" strokecolor="red" strokeweight=".1pt">
              <v:shadow color="#868686"/>
              <v:textpath style="font-family:&quot;Arial Unicode MS&quot;;font-size:8pt;v-text-kern:t" trim="t" fitpath="t" string="U21"/>
              <o:lock v:ext="edit" aspectratio="t"/>
            </v:shape>
            <v:shape id="_x0000_s4094" type="#_x0000_t136" style="position:absolute;left:3395;top:4249;width:78;height:80" fillcolor="blue" strokecolor="red" strokeweight=".25pt">
              <v:shadow color="#868686"/>
              <v:textpath style="font-family:&quot;Verdana Ref&quot;;font-size:14pt;font-weight:bold;v-text-kern:t" trim="t" fitpath="t" string="+"/>
              <o:lock v:ext="edit" aspectratio="t"/>
            </v:shape>
            <v:shape id="_x0000_s4095" type="#_x0000_t136" style="position:absolute;left:2841;top:5472;width:80;height:79" fillcolor="blue" strokecolor="red" strokeweight=".25pt">
              <v:shadow color="#868686"/>
              <v:textpath style="font-family:&quot;Verdana Ref&quot;;font-size:14pt;v-text-kern:t" trim="t" fitpath="t" string="3"/>
              <o:lock v:ext="edit" aspectratio="t"/>
            </v:shape>
            <v:shape id="_x0000_s4096" type="#_x0000_t136" style="position:absolute;left:2843;top:4852;width:80;height:79" fillcolor="blue" strokecolor="red" strokeweight=".25pt">
              <v:shadow color="#868686"/>
              <v:textpath style="font-family:&quot;Verdana Ref&quot;;font-size:14pt;v-text-kern:t" trim="t" fitpath="t" string="4"/>
              <o:lock v:ext="edit" aspectratio="t"/>
            </v:shape>
            <v:shape id="_x0000_s4097" type="#_x0000_t136" style="position:absolute;left:2773;top:4233;width:223;height:94" fillcolor="blue" strokecolor="red" strokeweight=".25pt">
              <v:shadow color="#868686"/>
              <v:textpath style="font-family:&quot;Verdana Ref&quot;;font-size:14pt;v-text-kern:t" trim="t" fitpath="t" string="S-In"/>
              <o:lock v:ext="edit" aspectratio="t"/>
            </v:shape>
            <v:shape id="_x0000_s4098" type="#_x0000_t136" style="position:absolute;left:3423;top:5427;width:79;height:80" fillcolor="blue" strokecolor="red" strokeweight=".25pt">
              <v:shadow color="#868686"/>
              <v:textpath style="font-family:&quot;Verdana Ref&quot;;font-size:14pt;v-text-kern:t" trim="t" fitpath="t" string="2"/>
              <o:lock v:ext="edit" aspectratio="t"/>
            </v:shape>
            <v:shape id="_x0000_s4099" type="#_x0000_t136" style="position:absolute;left:4090;top:5430;width:78;height:79" fillcolor="blue" strokecolor="red" strokeweight=".25pt">
              <v:shadow color="#868686"/>
              <v:textpath style="font-family:&quot;Verdana Ref&quot;;font-size:14pt;v-text-kern:t" trim="t" fitpath="t" string="1"/>
              <o:lock v:ext="edit" aspectratio="t"/>
            </v:shape>
            <v:shape id="_x0000_s4100" type="#_x0000_t136" style="position:absolute;left:4013;top:4862;width:80;height:80" fillcolor="blue" strokecolor="red" strokeweight=".25pt">
              <v:shadow color="#868686"/>
              <v:textpath style="font-family:&quot;Verdana Ref&quot;;font-size:14pt;v-text-kern:t" trim="t" fitpath="t" string="0"/>
              <o:lock v:ext="edit" aspectratio="t"/>
            </v:shape>
            <v:group id="_x0000_s4101" style="position:absolute;left:3248;top:4564;width:393;height:506" coordorigin="11457,10490" coordsize="326,430">
              <v:group id="_x0000_s4102" style="position:absolute;left:11457;top:10565;width:59;height:340" coordorigin="8317,3767" coordsize="72,433">
                <v:rect id="_x0000_s4103" style="position:absolute;left:8318;top:3767;width:71;height:71" strokeweight=".5pt"/>
                <v:rect id="_x0000_s4104" style="position:absolute;left:8317;top:3887;width:71;height:71" strokeweight=".5pt"/>
                <v:rect id="_x0000_s4105" style="position:absolute;left:8318;top:4008;width:71;height:71" strokeweight=".5pt"/>
                <v:rect id="_x0000_s4106" style="position:absolute;left:8317;top:4129;width:71;height:71" strokeweight=".5pt"/>
              </v:group>
              <v:group id="_x0000_s4107" style="position:absolute;left:11724;top:10570;width:59;height:340" coordorigin="8317,3767" coordsize="72,433">
                <v:rect id="_x0000_s4108" style="position:absolute;left:8318;top:3767;width:71;height:71" strokeweight=".5pt"/>
                <v:rect id="_x0000_s4109" style="position:absolute;left:8317;top:3887;width:71;height:71" strokeweight=".5pt"/>
                <v:rect id="_x0000_s4110" style="position:absolute;left:8318;top:4008;width:71;height:71" strokeweight=".5pt"/>
                <v:rect id="_x0000_s4111" style="position:absolute;left:8317;top:4129;width:71;height:71" strokeweight=".5pt"/>
              </v:group>
              <v:rect id="_x0000_s4112" style="position:absolute;left:11483;top:10563;width:280;height:357" fillcolor="black"/>
              <v:oval id="_x0000_s4113" style="position:absolute;left:11582;top:10490;width:82;height:112" fillcolor="#ff9" strokecolor="#ff9"/>
              <v:oval id="_x0000_s4114" style="position:absolute;left:11489;top:10563;width:60;height:61" fillcolor="gray"/>
            </v:group>
            <v:shape id="_x0000_s4115" style="position:absolute;left:3208;top:4569;width:489;height:582;mso-position-horizontal:absolute;mso-position-vertical:absolute" coordsize="405,495" path="m,l144,v34,6,36,36,63,36hhc234,36,234,10,267,hal405,r,495l,495,,xe" filled="f" strokecolor="red" strokeweight="1.25pt">
              <v:path arrowok="t"/>
            </v:shape>
            <v:oval id="_x0000_s4116" style="position:absolute;left:3074;top:4551;width:86;height:84" fillcolor="red" strokecolor="silver"/>
            <v:oval id="_x0000_s4117" style="position:absolute;left:3776;top:4276;width:341;height:360" filled="f" strokecolor="red"/>
            <v:shape id="_x0000_s4118" type="#_x0000_t136" style="position:absolute;left:3937;top:4743;width:223;height:94" fillcolor="blue" strokecolor="red" strokeweight=".25pt">
              <v:shadow color="#868686"/>
              <v:textpath style="font-family:&quot;Verdana Ref&quot;;font-size:14pt;v-text-kern:t" trim="t" fitpath="t" string="S-Out"/>
              <o:lock v:ext="edit" aspectratio="t"/>
            </v:shape>
            <v:shape id="_x0000_s4119" type="#_x0000_t136" style="position:absolute;left:4111;top:4257;width:223;height:94" fillcolor="blue" strokecolor="red" strokeweight=".25pt">
              <v:shadow color="#868686"/>
              <v:textpath style="font-family:&quot;Verdana Ref&quot;;font-size:14pt;v-text-kern:t" trim="t" fitpath="t" string="GND"/>
              <o:lock v:ext="edit" aspectratio="t"/>
            </v:shape>
            <v:shape id="_x0000_s4660" type="#_x0000_t136" style="position:absolute;left:3209;top:5198;width:521;height:85" fillcolor="red" stroked="f">
              <v:shadow color="#868686"/>
              <v:textpath style="font-family:&quot;Arial Black&quot;;font-size:8pt;v-text-kern:t" trim="t" fitpath="t" string="MICRO IC"/>
              <o:lock v:ext="edit" aspectratio="t"/>
            </v:shape>
          </v:group>
        </w:pict>
      </w:r>
      <w:r>
        <w:rPr>
          <w:noProof/>
          <w:sz w:val="20"/>
        </w:rPr>
        <w:pict>
          <v:shape id="_x0000_s4676" type="#_x0000_t136" style="position:absolute;margin-left:257.85pt;margin-top:525.7pt;width:140.25pt;height:18.7pt;z-index:251661824;mso-position-horizontal-relative:text;mso-position-vertical-relative:text" fillcolor="black" stroked="f">
            <v:shadow color="#868686"/>
            <v:textpath style="font-family:&quot;Abadi MT Condensed&quot;;font-size:16pt;v-text-kern:t" trim="t" fitpath="t" string="Copyright © Elenco® Electronics Inc. 2015&#10;Colors and styles may vary."/>
            <o:lock v:ext="edit" aspectratio="t"/>
          </v:shape>
        </w:pict>
      </w:r>
      <w:r w:rsidR="008E72EA">
        <w:rPr>
          <w:noProof/>
          <w:sz w:val="20"/>
        </w:rPr>
        <mc:AlternateContent>
          <mc:Choice Requires="wpg">
            <w:drawing>
              <wp:anchor distT="0" distB="0" distL="114300" distR="114300" simplePos="0" relativeHeight="251655680" behindDoc="0" locked="0" layoutInCell="1" allowOverlap="1" wp14:anchorId="074D81E2" wp14:editId="437C6D9A">
                <wp:simplePos x="0" y="0"/>
                <wp:positionH relativeFrom="column">
                  <wp:posOffset>2513330</wp:posOffset>
                </wp:positionH>
                <wp:positionV relativeFrom="paragraph">
                  <wp:posOffset>2801620</wp:posOffset>
                </wp:positionV>
                <wp:extent cx="858520" cy="834390"/>
                <wp:effectExtent l="13970" t="6985" r="13335" b="6350"/>
                <wp:wrapNone/>
                <wp:docPr id="363"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834390"/>
                          <a:chOff x="472" y="3356"/>
                          <a:chExt cx="1352" cy="1494"/>
                        </a:xfrm>
                      </wpg:grpSpPr>
                      <wps:wsp>
                        <wps:cNvPr id="364" name="Freeform 2734"/>
                        <wps:cNvSpPr>
                          <a:spLocks/>
                        </wps:cNvSpPr>
                        <wps:spPr bwMode="auto">
                          <a:xfrm>
                            <a:off x="472" y="3356"/>
                            <a:ext cx="1352" cy="1494"/>
                          </a:xfrm>
                          <a:custGeom>
                            <a:avLst/>
                            <a:gdLst>
                              <a:gd name="T0" fmla="*/ 66 w 1352"/>
                              <a:gd name="T1" fmla="*/ 425 h 1494"/>
                              <a:gd name="T2" fmla="*/ 44 w 1352"/>
                              <a:gd name="T3" fmla="*/ 498 h 1494"/>
                              <a:gd name="T4" fmla="*/ 22 w 1352"/>
                              <a:gd name="T5" fmla="*/ 578 h 1494"/>
                              <a:gd name="T6" fmla="*/ 8 w 1352"/>
                              <a:gd name="T7" fmla="*/ 658 h 1494"/>
                              <a:gd name="T8" fmla="*/ 0 w 1352"/>
                              <a:gd name="T9" fmla="*/ 795 h 1494"/>
                              <a:gd name="T10" fmla="*/ 8 w 1352"/>
                              <a:gd name="T11" fmla="*/ 875 h 1494"/>
                              <a:gd name="T12" fmla="*/ 30 w 1352"/>
                              <a:gd name="T13" fmla="*/ 955 h 1494"/>
                              <a:gd name="T14" fmla="*/ 51 w 1352"/>
                              <a:gd name="T15" fmla="*/ 1028 h 1494"/>
                              <a:gd name="T16" fmla="*/ 81 w 1352"/>
                              <a:gd name="T17" fmla="*/ 1092 h 1494"/>
                              <a:gd name="T18" fmla="*/ 117 w 1352"/>
                              <a:gd name="T19" fmla="*/ 1156 h 1494"/>
                              <a:gd name="T20" fmla="*/ 161 w 1352"/>
                              <a:gd name="T21" fmla="*/ 1229 h 1494"/>
                              <a:gd name="T22" fmla="*/ 198 w 1352"/>
                              <a:gd name="T23" fmla="*/ 1277 h 1494"/>
                              <a:gd name="T24" fmla="*/ 241 w 1352"/>
                              <a:gd name="T25" fmla="*/ 1317 h 1494"/>
                              <a:gd name="T26" fmla="*/ 307 w 1352"/>
                              <a:gd name="T27" fmla="*/ 1365 h 1494"/>
                              <a:gd name="T28" fmla="*/ 366 w 1352"/>
                              <a:gd name="T29" fmla="*/ 1405 h 1494"/>
                              <a:gd name="T30" fmla="*/ 424 w 1352"/>
                              <a:gd name="T31" fmla="*/ 1437 h 1494"/>
                              <a:gd name="T32" fmla="*/ 490 w 1352"/>
                              <a:gd name="T33" fmla="*/ 1462 h 1494"/>
                              <a:gd name="T34" fmla="*/ 563 w 1352"/>
                              <a:gd name="T35" fmla="*/ 1478 h 1494"/>
                              <a:gd name="T36" fmla="*/ 636 w 1352"/>
                              <a:gd name="T37" fmla="*/ 1486 h 1494"/>
                              <a:gd name="T38" fmla="*/ 760 w 1352"/>
                              <a:gd name="T39" fmla="*/ 1486 h 1494"/>
                              <a:gd name="T40" fmla="*/ 840 w 1352"/>
                              <a:gd name="T41" fmla="*/ 1470 h 1494"/>
                              <a:gd name="T42" fmla="*/ 906 w 1352"/>
                              <a:gd name="T43" fmla="*/ 1445 h 1494"/>
                              <a:gd name="T44" fmla="*/ 972 w 1352"/>
                              <a:gd name="T45" fmla="*/ 1413 h 1494"/>
                              <a:gd name="T46" fmla="*/ 1030 w 1352"/>
                              <a:gd name="T47" fmla="*/ 1381 h 1494"/>
                              <a:gd name="T48" fmla="*/ 1096 w 1352"/>
                              <a:gd name="T49" fmla="*/ 1333 h 1494"/>
                              <a:gd name="T50" fmla="*/ 1140 w 1352"/>
                              <a:gd name="T51" fmla="*/ 1293 h 1494"/>
                              <a:gd name="T52" fmla="*/ 1184 w 1352"/>
                              <a:gd name="T53" fmla="*/ 1245 h 1494"/>
                              <a:gd name="T54" fmla="*/ 1228 w 1352"/>
                              <a:gd name="T55" fmla="*/ 1188 h 1494"/>
                              <a:gd name="T56" fmla="*/ 1264 w 1352"/>
                              <a:gd name="T57" fmla="*/ 1108 h 1494"/>
                              <a:gd name="T58" fmla="*/ 1293 w 1352"/>
                              <a:gd name="T59" fmla="*/ 1052 h 1494"/>
                              <a:gd name="T60" fmla="*/ 1323 w 1352"/>
                              <a:gd name="T61" fmla="*/ 980 h 1494"/>
                              <a:gd name="T62" fmla="*/ 1337 w 1352"/>
                              <a:gd name="T63" fmla="*/ 899 h 1494"/>
                              <a:gd name="T64" fmla="*/ 1352 w 1352"/>
                              <a:gd name="T65" fmla="*/ 827 h 1494"/>
                              <a:gd name="T66" fmla="*/ 1352 w 1352"/>
                              <a:gd name="T67" fmla="*/ 674 h 1494"/>
                              <a:gd name="T68" fmla="*/ 1345 w 1352"/>
                              <a:gd name="T69" fmla="*/ 602 h 1494"/>
                              <a:gd name="T70" fmla="*/ 1323 w 1352"/>
                              <a:gd name="T71" fmla="*/ 514 h 1494"/>
                              <a:gd name="T72" fmla="*/ 1301 w 1352"/>
                              <a:gd name="T73" fmla="*/ 449 h 1494"/>
                              <a:gd name="T74" fmla="*/ 1271 w 1352"/>
                              <a:gd name="T75" fmla="*/ 385 h 1494"/>
                              <a:gd name="T76" fmla="*/ 1228 w 1352"/>
                              <a:gd name="T77" fmla="*/ 313 h 1494"/>
                              <a:gd name="T78" fmla="*/ 1184 w 1352"/>
                              <a:gd name="T79" fmla="*/ 257 h 1494"/>
                              <a:gd name="T80" fmla="*/ 1147 w 1352"/>
                              <a:gd name="T81" fmla="*/ 208 h 1494"/>
                              <a:gd name="T82" fmla="*/ 1096 w 1352"/>
                              <a:gd name="T83" fmla="*/ 160 h 1494"/>
                              <a:gd name="T84" fmla="*/ 1038 w 1352"/>
                              <a:gd name="T85" fmla="*/ 112 h 1494"/>
                              <a:gd name="T86" fmla="*/ 979 w 1352"/>
                              <a:gd name="T87" fmla="*/ 80 h 1494"/>
                              <a:gd name="T88" fmla="*/ 921 w 1352"/>
                              <a:gd name="T89" fmla="*/ 48 h 1494"/>
                              <a:gd name="T90" fmla="*/ 848 w 1352"/>
                              <a:gd name="T91" fmla="*/ 24 h 1494"/>
                              <a:gd name="T92" fmla="*/ 775 w 1352"/>
                              <a:gd name="T93" fmla="*/ 8 h 1494"/>
                              <a:gd name="T94" fmla="*/ 643 w 1352"/>
                              <a:gd name="T95" fmla="*/ 0 h 1494"/>
                              <a:gd name="T96" fmla="*/ 570 w 1352"/>
                              <a:gd name="T97" fmla="*/ 8 h 1494"/>
                              <a:gd name="T98" fmla="*/ 504 w 1352"/>
                              <a:gd name="T99" fmla="*/ 24 h 1494"/>
                              <a:gd name="T100" fmla="*/ 431 w 1352"/>
                              <a:gd name="T101" fmla="*/ 56 h 1494"/>
                              <a:gd name="T102" fmla="*/ 373 w 1352"/>
                              <a:gd name="T103" fmla="*/ 80 h 1494"/>
                              <a:gd name="T104" fmla="*/ 307 w 1352"/>
                              <a:gd name="T105" fmla="*/ 120 h 1494"/>
                              <a:gd name="T106" fmla="*/ 249 w 1352"/>
                              <a:gd name="T107" fmla="*/ 168 h 1494"/>
                              <a:gd name="T108" fmla="*/ 205 w 1352"/>
                              <a:gd name="T109" fmla="*/ 216 h 1494"/>
                              <a:gd name="T110" fmla="*/ 161 w 1352"/>
                              <a:gd name="T111" fmla="*/ 257 h 1494"/>
                              <a:gd name="T112" fmla="*/ 117 w 1352"/>
                              <a:gd name="T113" fmla="*/ 329 h 1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52" h="1494">
                                <a:moveTo>
                                  <a:pt x="95" y="377"/>
                                </a:moveTo>
                                <a:lnTo>
                                  <a:pt x="88" y="385"/>
                                </a:lnTo>
                                <a:lnTo>
                                  <a:pt x="88" y="385"/>
                                </a:lnTo>
                                <a:lnTo>
                                  <a:pt x="81" y="393"/>
                                </a:lnTo>
                                <a:lnTo>
                                  <a:pt x="81" y="401"/>
                                </a:lnTo>
                                <a:lnTo>
                                  <a:pt x="73" y="409"/>
                                </a:lnTo>
                                <a:lnTo>
                                  <a:pt x="73" y="417"/>
                                </a:lnTo>
                                <a:lnTo>
                                  <a:pt x="66" y="425"/>
                                </a:lnTo>
                                <a:lnTo>
                                  <a:pt x="66" y="433"/>
                                </a:lnTo>
                                <a:lnTo>
                                  <a:pt x="66" y="441"/>
                                </a:lnTo>
                                <a:lnTo>
                                  <a:pt x="59" y="449"/>
                                </a:lnTo>
                                <a:lnTo>
                                  <a:pt x="51" y="457"/>
                                </a:lnTo>
                                <a:lnTo>
                                  <a:pt x="51" y="465"/>
                                </a:lnTo>
                                <a:lnTo>
                                  <a:pt x="51" y="474"/>
                                </a:lnTo>
                                <a:lnTo>
                                  <a:pt x="44" y="482"/>
                                </a:lnTo>
                                <a:lnTo>
                                  <a:pt x="44" y="498"/>
                                </a:lnTo>
                                <a:lnTo>
                                  <a:pt x="37" y="506"/>
                                </a:lnTo>
                                <a:lnTo>
                                  <a:pt x="37" y="514"/>
                                </a:lnTo>
                                <a:lnTo>
                                  <a:pt x="37" y="514"/>
                                </a:lnTo>
                                <a:lnTo>
                                  <a:pt x="30" y="530"/>
                                </a:lnTo>
                                <a:lnTo>
                                  <a:pt x="30" y="538"/>
                                </a:lnTo>
                                <a:lnTo>
                                  <a:pt x="22" y="554"/>
                                </a:lnTo>
                                <a:lnTo>
                                  <a:pt x="22" y="562"/>
                                </a:lnTo>
                                <a:lnTo>
                                  <a:pt x="22" y="578"/>
                                </a:lnTo>
                                <a:lnTo>
                                  <a:pt x="15" y="586"/>
                                </a:lnTo>
                                <a:lnTo>
                                  <a:pt x="15" y="594"/>
                                </a:lnTo>
                                <a:lnTo>
                                  <a:pt x="15" y="610"/>
                                </a:lnTo>
                                <a:lnTo>
                                  <a:pt x="15" y="618"/>
                                </a:lnTo>
                                <a:lnTo>
                                  <a:pt x="8" y="626"/>
                                </a:lnTo>
                                <a:lnTo>
                                  <a:pt x="8" y="634"/>
                                </a:lnTo>
                                <a:lnTo>
                                  <a:pt x="8" y="642"/>
                                </a:lnTo>
                                <a:lnTo>
                                  <a:pt x="8" y="658"/>
                                </a:lnTo>
                                <a:lnTo>
                                  <a:pt x="8" y="658"/>
                                </a:lnTo>
                                <a:lnTo>
                                  <a:pt x="8" y="666"/>
                                </a:lnTo>
                                <a:lnTo>
                                  <a:pt x="8" y="674"/>
                                </a:lnTo>
                                <a:lnTo>
                                  <a:pt x="0" y="682"/>
                                </a:lnTo>
                                <a:lnTo>
                                  <a:pt x="0" y="698"/>
                                </a:lnTo>
                                <a:lnTo>
                                  <a:pt x="0" y="706"/>
                                </a:lnTo>
                                <a:lnTo>
                                  <a:pt x="0" y="787"/>
                                </a:lnTo>
                                <a:lnTo>
                                  <a:pt x="0" y="795"/>
                                </a:lnTo>
                                <a:lnTo>
                                  <a:pt x="0" y="811"/>
                                </a:lnTo>
                                <a:lnTo>
                                  <a:pt x="8" y="819"/>
                                </a:lnTo>
                                <a:lnTo>
                                  <a:pt x="8" y="827"/>
                                </a:lnTo>
                                <a:lnTo>
                                  <a:pt x="8" y="835"/>
                                </a:lnTo>
                                <a:lnTo>
                                  <a:pt x="8" y="843"/>
                                </a:lnTo>
                                <a:lnTo>
                                  <a:pt x="8" y="859"/>
                                </a:lnTo>
                                <a:lnTo>
                                  <a:pt x="8" y="867"/>
                                </a:lnTo>
                                <a:lnTo>
                                  <a:pt x="8" y="875"/>
                                </a:lnTo>
                                <a:lnTo>
                                  <a:pt x="15" y="875"/>
                                </a:lnTo>
                                <a:lnTo>
                                  <a:pt x="15" y="891"/>
                                </a:lnTo>
                                <a:lnTo>
                                  <a:pt x="15" y="899"/>
                                </a:lnTo>
                                <a:lnTo>
                                  <a:pt x="15" y="907"/>
                                </a:lnTo>
                                <a:lnTo>
                                  <a:pt x="22" y="923"/>
                                </a:lnTo>
                                <a:lnTo>
                                  <a:pt x="22" y="931"/>
                                </a:lnTo>
                                <a:lnTo>
                                  <a:pt x="22" y="939"/>
                                </a:lnTo>
                                <a:lnTo>
                                  <a:pt x="30" y="955"/>
                                </a:lnTo>
                                <a:lnTo>
                                  <a:pt x="30" y="963"/>
                                </a:lnTo>
                                <a:lnTo>
                                  <a:pt x="37" y="980"/>
                                </a:lnTo>
                                <a:lnTo>
                                  <a:pt x="37" y="988"/>
                                </a:lnTo>
                                <a:lnTo>
                                  <a:pt x="37" y="996"/>
                                </a:lnTo>
                                <a:lnTo>
                                  <a:pt x="44" y="996"/>
                                </a:lnTo>
                                <a:lnTo>
                                  <a:pt x="44" y="1012"/>
                                </a:lnTo>
                                <a:lnTo>
                                  <a:pt x="51" y="1020"/>
                                </a:lnTo>
                                <a:lnTo>
                                  <a:pt x="51" y="1028"/>
                                </a:lnTo>
                                <a:lnTo>
                                  <a:pt x="51" y="1036"/>
                                </a:lnTo>
                                <a:lnTo>
                                  <a:pt x="59" y="1044"/>
                                </a:lnTo>
                                <a:lnTo>
                                  <a:pt x="66" y="1060"/>
                                </a:lnTo>
                                <a:lnTo>
                                  <a:pt x="66" y="1068"/>
                                </a:lnTo>
                                <a:lnTo>
                                  <a:pt x="66" y="1068"/>
                                </a:lnTo>
                                <a:lnTo>
                                  <a:pt x="73" y="1076"/>
                                </a:lnTo>
                                <a:lnTo>
                                  <a:pt x="73" y="1084"/>
                                </a:lnTo>
                                <a:lnTo>
                                  <a:pt x="81" y="1092"/>
                                </a:lnTo>
                                <a:lnTo>
                                  <a:pt x="81" y="1100"/>
                                </a:lnTo>
                                <a:lnTo>
                                  <a:pt x="88" y="1108"/>
                                </a:lnTo>
                                <a:lnTo>
                                  <a:pt x="88" y="1116"/>
                                </a:lnTo>
                                <a:lnTo>
                                  <a:pt x="95" y="1124"/>
                                </a:lnTo>
                                <a:lnTo>
                                  <a:pt x="103" y="1132"/>
                                </a:lnTo>
                                <a:lnTo>
                                  <a:pt x="103" y="1140"/>
                                </a:lnTo>
                                <a:lnTo>
                                  <a:pt x="110" y="1156"/>
                                </a:lnTo>
                                <a:lnTo>
                                  <a:pt x="117" y="1156"/>
                                </a:lnTo>
                                <a:lnTo>
                                  <a:pt x="125" y="1172"/>
                                </a:lnTo>
                                <a:lnTo>
                                  <a:pt x="125" y="1180"/>
                                </a:lnTo>
                                <a:lnTo>
                                  <a:pt x="132" y="1188"/>
                                </a:lnTo>
                                <a:lnTo>
                                  <a:pt x="139" y="1196"/>
                                </a:lnTo>
                                <a:lnTo>
                                  <a:pt x="146" y="1204"/>
                                </a:lnTo>
                                <a:lnTo>
                                  <a:pt x="146" y="1212"/>
                                </a:lnTo>
                                <a:lnTo>
                                  <a:pt x="154" y="1221"/>
                                </a:lnTo>
                                <a:lnTo>
                                  <a:pt x="161" y="1229"/>
                                </a:lnTo>
                                <a:lnTo>
                                  <a:pt x="168" y="1237"/>
                                </a:lnTo>
                                <a:lnTo>
                                  <a:pt x="168" y="1237"/>
                                </a:lnTo>
                                <a:lnTo>
                                  <a:pt x="176" y="1245"/>
                                </a:lnTo>
                                <a:lnTo>
                                  <a:pt x="183" y="1253"/>
                                </a:lnTo>
                                <a:lnTo>
                                  <a:pt x="183" y="1261"/>
                                </a:lnTo>
                                <a:lnTo>
                                  <a:pt x="190" y="1261"/>
                                </a:lnTo>
                                <a:lnTo>
                                  <a:pt x="198" y="1269"/>
                                </a:lnTo>
                                <a:lnTo>
                                  <a:pt x="198" y="1277"/>
                                </a:lnTo>
                                <a:lnTo>
                                  <a:pt x="205" y="1277"/>
                                </a:lnTo>
                                <a:lnTo>
                                  <a:pt x="212" y="1285"/>
                                </a:lnTo>
                                <a:lnTo>
                                  <a:pt x="212" y="1293"/>
                                </a:lnTo>
                                <a:lnTo>
                                  <a:pt x="219" y="1293"/>
                                </a:lnTo>
                                <a:lnTo>
                                  <a:pt x="227" y="1301"/>
                                </a:lnTo>
                                <a:lnTo>
                                  <a:pt x="234" y="1309"/>
                                </a:lnTo>
                                <a:lnTo>
                                  <a:pt x="234" y="1309"/>
                                </a:lnTo>
                                <a:lnTo>
                                  <a:pt x="241" y="1317"/>
                                </a:lnTo>
                                <a:lnTo>
                                  <a:pt x="256" y="1325"/>
                                </a:lnTo>
                                <a:lnTo>
                                  <a:pt x="256" y="1333"/>
                                </a:lnTo>
                                <a:lnTo>
                                  <a:pt x="263" y="1333"/>
                                </a:lnTo>
                                <a:lnTo>
                                  <a:pt x="278" y="1341"/>
                                </a:lnTo>
                                <a:lnTo>
                                  <a:pt x="278" y="1349"/>
                                </a:lnTo>
                                <a:lnTo>
                                  <a:pt x="285" y="1349"/>
                                </a:lnTo>
                                <a:lnTo>
                                  <a:pt x="300" y="1365"/>
                                </a:lnTo>
                                <a:lnTo>
                                  <a:pt x="307" y="1365"/>
                                </a:lnTo>
                                <a:lnTo>
                                  <a:pt x="307" y="1373"/>
                                </a:lnTo>
                                <a:lnTo>
                                  <a:pt x="322" y="1381"/>
                                </a:lnTo>
                                <a:lnTo>
                                  <a:pt x="329" y="1381"/>
                                </a:lnTo>
                                <a:lnTo>
                                  <a:pt x="336" y="1389"/>
                                </a:lnTo>
                                <a:lnTo>
                                  <a:pt x="344" y="1397"/>
                                </a:lnTo>
                                <a:lnTo>
                                  <a:pt x="351" y="1397"/>
                                </a:lnTo>
                                <a:lnTo>
                                  <a:pt x="358" y="1405"/>
                                </a:lnTo>
                                <a:lnTo>
                                  <a:pt x="366" y="1405"/>
                                </a:lnTo>
                                <a:lnTo>
                                  <a:pt x="373" y="1413"/>
                                </a:lnTo>
                                <a:lnTo>
                                  <a:pt x="380" y="1413"/>
                                </a:lnTo>
                                <a:lnTo>
                                  <a:pt x="388" y="1413"/>
                                </a:lnTo>
                                <a:lnTo>
                                  <a:pt x="388" y="1421"/>
                                </a:lnTo>
                                <a:lnTo>
                                  <a:pt x="395" y="1421"/>
                                </a:lnTo>
                                <a:lnTo>
                                  <a:pt x="409" y="1429"/>
                                </a:lnTo>
                                <a:lnTo>
                                  <a:pt x="417" y="1429"/>
                                </a:lnTo>
                                <a:lnTo>
                                  <a:pt x="424" y="1437"/>
                                </a:lnTo>
                                <a:lnTo>
                                  <a:pt x="431" y="1437"/>
                                </a:lnTo>
                                <a:lnTo>
                                  <a:pt x="439" y="1437"/>
                                </a:lnTo>
                                <a:lnTo>
                                  <a:pt x="453" y="1445"/>
                                </a:lnTo>
                                <a:lnTo>
                                  <a:pt x="453" y="1445"/>
                                </a:lnTo>
                                <a:lnTo>
                                  <a:pt x="461" y="1453"/>
                                </a:lnTo>
                                <a:lnTo>
                                  <a:pt x="468" y="1453"/>
                                </a:lnTo>
                                <a:lnTo>
                                  <a:pt x="482" y="1462"/>
                                </a:lnTo>
                                <a:lnTo>
                                  <a:pt x="490" y="1462"/>
                                </a:lnTo>
                                <a:lnTo>
                                  <a:pt x="504" y="1462"/>
                                </a:lnTo>
                                <a:lnTo>
                                  <a:pt x="512" y="1470"/>
                                </a:lnTo>
                                <a:lnTo>
                                  <a:pt x="526" y="1470"/>
                                </a:lnTo>
                                <a:lnTo>
                                  <a:pt x="534" y="1470"/>
                                </a:lnTo>
                                <a:lnTo>
                                  <a:pt x="541" y="1478"/>
                                </a:lnTo>
                                <a:lnTo>
                                  <a:pt x="556" y="1478"/>
                                </a:lnTo>
                                <a:lnTo>
                                  <a:pt x="563" y="1478"/>
                                </a:lnTo>
                                <a:lnTo>
                                  <a:pt x="563" y="1478"/>
                                </a:lnTo>
                                <a:lnTo>
                                  <a:pt x="570" y="1486"/>
                                </a:lnTo>
                                <a:lnTo>
                                  <a:pt x="577" y="1486"/>
                                </a:lnTo>
                                <a:lnTo>
                                  <a:pt x="592" y="1486"/>
                                </a:lnTo>
                                <a:lnTo>
                                  <a:pt x="599" y="1486"/>
                                </a:lnTo>
                                <a:lnTo>
                                  <a:pt x="607" y="1486"/>
                                </a:lnTo>
                                <a:lnTo>
                                  <a:pt x="614" y="1486"/>
                                </a:lnTo>
                                <a:lnTo>
                                  <a:pt x="621" y="1486"/>
                                </a:lnTo>
                                <a:lnTo>
                                  <a:pt x="636" y="1486"/>
                                </a:lnTo>
                                <a:lnTo>
                                  <a:pt x="643" y="1494"/>
                                </a:lnTo>
                                <a:lnTo>
                                  <a:pt x="716" y="1494"/>
                                </a:lnTo>
                                <a:lnTo>
                                  <a:pt x="724" y="1486"/>
                                </a:lnTo>
                                <a:lnTo>
                                  <a:pt x="738" y="1486"/>
                                </a:lnTo>
                                <a:lnTo>
                                  <a:pt x="745" y="1486"/>
                                </a:lnTo>
                                <a:lnTo>
                                  <a:pt x="753" y="1486"/>
                                </a:lnTo>
                                <a:lnTo>
                                  <a:pt x="760" y="1486"/>
                                </a:lnTo>
                                <a:lnTo>
                                  <a:pt x="760" y="1486"/>
                                </a:lnTo>
                                <a:lnTo>
                                  <a:pt x="775" y="1486"/>
                                </a:lnTo>
                                <a:lnTo>
                                  <a:pt x="782" y="1486"/>
                                </a:lnTo>
                                <a:lnTo>
                                  <a:pt x="789" y="1478"/>
                                </a:lnTo>
                                <a:lnTo>
                                  <a:pt x="797" y="1478"/>
                                </a:lnTo>
                                <a:lnTo>
                                  <a:pt x="811" y="1478"/>
                                </a:lnTo>
                                <a:lnTo>
                                  <a:pt x="819" y="1478"/>
                                </a:lnTo>
                                <a:lnTo>
                                  <a:pt x="826" y="1470"/>
                                </a:lnTo>
                                <a:lnTo>
                                  <a:pt x="840" y="1470"/>
                                </a:lnTo>
                                <a:lnTo>
                                  <a:pt x="848" y="1470"/>
                                </a:lnTo>
                                <a:lnTo>
                                  <a:pt x="855" y="1462"/>
                                </a:lnTo>
                                <a:lnTo>
                                  <a:pt x="870" y="1462"/>
                                </a:lnTo>
                                <a:lnTo>
                                  <a:pt x="877" y="1462"/>
                                </a:lnTo>
                                <a:lnTo>
                                  <a:pt x="892" y="1453"/>
                                </a:lnTo>
                                <a:lnTo>
                                  <a:pt x="892" y="1453"/>
                                </a:lnTo>
                                <a:lnTo>
                                  <a:pt x="899" y="1445"/>
                                </a:lnTo>
                                <a:lnTo>
                                  <a:pt x="906" y="1445"/>
                                </a:lnTo>
                                <a:lnTo>
                                  <a:pt x="921" y="1437"/>
                                </a:lnTo>
                                <a:lnTo>
                                  <a:pt x="928" y="1437"/>
                                </a:lnTo>
                                <a:lnTo>
                                  <a:pt x="935" y="1437"/>
                                </a:lnTo>
                                <a:lnTo>
                                  <a:pt x="943" y="1429"/>
                                </a:lnTo>
                                <a:lnTo>
                                  <a:pt x="950" y="1429"/>
                                </a:lnTo>
                                <a:lnTo>
                                  <a:pt x="957" y="1421"/>
                                </a:lnTo>
                                <a:lnTo>
                                  <a:pt x="965" y="1421"/>
                                </a:lnTo>
                                <a:lnTo>
                                  <a:pt x="972" y="1413"/>
                                </a:lnTo>
                                <a:lnTo>
                                  <a:pt x="979" y="1413"/>
                                </a:lnTo>
                                <a:lnTo>
                                  <a:pt x="987" y="1413"/>
                                </a:lnTo>
                                <a:lnTo>
                                  <a:pt x="994" y="1405"/>
                                </a:lnTo>
                                <a:lnTo>
                                  <a:pt x="1001" y="1405"/>
                                </a:lnTo>
                                <a:lnTo>
                                  <a:pt x="1008" y="1397"/>
                                </a:lnTo>
                                <a:lnTo>
                                  <a:pt x="1008" y="1397"/>
                                </a:lnTo>
                                <a:lnTo>
                                  <a:pt x="1023" y="1389"/>
                                </a:lnTo>
                                <a:lnTo>
                                  <a:pt x="1030" y="1381"/>
                                </a:lnTo>
                                <a:lnTo>
                                  <a:pt x="1038" y="1381"/>
                                </a:lnTo>
                                <a:lnTo>
                                  <a:pt x="1045" y="1373"/>
                                </a:lnTo>
                                <a:lnTo>
                                  <a:pt x="1052" y="1365"/>
                                </a:lnTo>
                                <a:lnTo>
                                  <a:pt x="1067" y="1357"/>
                                </a:lnTo>
                                <a:lnTo>
                                  <a:pt x="1074" y="1349"/>
                                </a:lnTo>
                                <a:lnTo>
                                  <a:pt x="1074" y="1349"/>
                                </a:lnTo>
                                <a:lnTo>
                                  <a:pt x="1089" y="1341"/>
                                </a:lnTo>
                                <a:lnTo>
                                  <a:pt x="1096" y="1333"/>
                                </a:lnTo>
                                <a:lnTo>
                                  <a:pt x="1096" y="1333"/>
                                </a:lnTo>
                                <a:lnTo>
                                  <a:pt x="1111" y="1325"/>
                                </a:lnTo>
                                <a:lnTo>
                                  <a:pt x="1118" y="1317"/>
                                </a:lnTo>
                                <a:lnTo>
                                  <a:pt x="1118" y="1309"/>
                                </a:lnTo>
                                <a:lnTo>
                                  <a:pt x="1125" y="1309"/>
                                </a:lnTo>
                                <a:lnTo>
                                  <a:pt x="1133" y="1301"/>
                                </a:lnTo>
                                <a:lnTo>
                                  <a:pt x="1140" y="1293"/>
                                </a:lnTo>
                                <a:lnTo>
                                  <a:pt x="1140" y="1293"/>
                                </a:lnTo>
                                <a:lnTo>
                                  <a:pt x="1147" y="1285"/>
                                </a:lnTo>
                                <a:lnTo>
                                  <a:pt x="1155" y="1277"/>
                                </a:lnTo>
                                <a:lnTo>
                                  <a:pt x="1155" y="1277"/>
                                </a:lnTo>
                                <a:lnTo>
                                  <a:pt x="1162" y="1269"/>
                                </a:lnTo>
                                <a:lnTo>
                                  <a:pt x="1169" y="1261"/>
                                </a:lnTo>
                                <a:lnTo>
                                  <a:pt x="1169" y="1261"/>
                                </a:lnTo>
                                <a:lnTo>
                                  <a:pt x="1177" y="1253"/>
                                </a:lnTo>
                                <a:lnTo>
                                  <a:pt x="1184" y="1245"/>
                                </a:lnTo>
                                <a:lnTo>
                                  <a:pt x="1184" y="1237"/>
                                </a:lnTo>
                                <a:lnTo>
                                  <a:pt x="1191" y="1237"/>
                                </a:lnTo>
                                <a:lnTo>
                                  <a:pt x="1198" y="1229"/>
                                </a:lnTo>
                                <a:lnTo>
                                  <a:pt x="1206" y="1212"/>
                                </a:lnTo>
                                <a:lnTo>
                                  <a:pt x="1213" y="1212"/>
                                </a:lnTo>
                                <a:lnTo>
                                  <a:pt x="1213" y="1204"/>
                                </a:lnTo>
                                <a:lnTo>
                                  <a:pt x="1220" y="1188"/>
                                </a:lnTo>
                                <a:lnTo>
                                  <a:pt x="1228" y="1188"/>
                                </a:lnTo>
                                <a:lnTo>
                                  <a:pt x="1228" y="1180"/>
                                </a:lnTo>
                                <a:lnTo>
                                  <a:pt x="1242" y="1164"/>
                                </a:lnTo>
                                <a:lnTo>
                                  <a:pt x="1242" y="1156"/>
                                </a:lnTo>
                                <a:lnTo>
                                  <a:pt x="1250" y="1156"/>
                                </a:lnTo>
                                <a:lnTo>
                                  <a:pt x="1257" y="1140"/>
                                </a:lnTo>
                                <a:lnTo>
                                  <a:pt x="1257" y="1132"/>
                                </a:lnTo>
                                <a:lnTo>
                                  <a:pt x="1264" y="1124"/>
                                </a:lnTo>
                                <a:lnTo>
                                  <a:pt x="1264" y="1108"/>
                                </a:lnTo>
                                <a:lnTo>
                                  <a:pt x="1271" y="1108"/>
                                </a:lnTo>
                                <a:lnTo>
                                  <a:pt x="1271" y="1100"/>
                                </a:lnTo>
                                <a:lnTo>
                                  <a:pt x="1279" y="1092"/>
                                </a:lnTo>
                                <a:lnTo>
                                  <a:pt x="1279" y="1084"/>
                                </a:lnTo>
                                <a:lnTo>
                                  <a:pt x="1286" y="1076"/>
                                </a:lnTo>
                                <a:lnTo>
                                  <a:pt x="1286" y="1068"/>
                                </a:lnTo>
                                <a:lnTo>
                                  <a:pt x="1293" y="1060"/>
                                </a:lnTo>
                                <a:lnTo>
                                  <a:pt x="1293" y="1052"/>
                                </a:lnTo>
                                <a:lnTo>
                                  <a:pt x="1301" y="1044"/>
                                </a:lnTo>
                                <a:lnTo>
                                  <a:pt x="1301" y="1036"/>
                                </a:lnTo>
                                <a:lnTo>
                                  <a:pt x="1308" y="1028"/>
                                </a:lnTo>
                                <a:lnTo>
                                  <a:pt x="1308" y="1020"/>
                                </a:lnTo>
                                <a:lnTo>
                                  <a:pt x="1308" y="1012"/>
                                </a:lnTo>
                                <a:lnTo>
                                  <a:pt x="1315" y="996"/>
                                </a:lnTo>
                                <a:lnTo>
                                  <a:pt x="1315" y="988"/>
                                </a:lnTo>
                                <a:lnTo>
                                  <a:pt x="1323" y="980"/>
                                </a:lnTo>
                                <a:lnTo>
                                  <a:pt x="1323" y="980"/>
                                </a:lnTo>
                                <a:lnTo>
                                  <a:pt x="1323" y="963"/>
                                </a:lnTo>
                                <a:lnTo>
                                  <a:pt x="1330" y="955"/>
                                </a:lnTo>
                                <a:lnTo>
                                  <a:pt x="1330" y="939"/>
                                </a:lnTo>
                                <a:lnTo>
                                  <a:pt x="1337" y="931"/>
                                </a:lnTo>
                                <a:lnTo>
                                  <a:pt x="1337" y="915"/>
                                </a:lnTo>
                                <a:lnTo>
                                  <a:pt x="1337" y="907"/>
                                </a:lnTo>
                                <a:lnTo>
                                  <a:pt x="1337" y="899"/>
                                </a:lnTo>
                                <a:lnTo>
                                  <a:pt x="1345" y="883"/>
                                </a:lnTo>
                                <a:lnTo>
                                  <a:pt x="1345" y="875"/>
                                </a:lnTo>
                                <a:lnTo>
                                  <a:pt x="1345" y="867"/>
                                </a:lnTo>
                                <a:lnTo>
                                  <a:pt x="1345" y="859"/>
                                </a:lnTo>
                                <a:lnTo>
                                  <a:pt x="1345" y="851"/>
                                </a:lnTo>
                                <a:lnTo>
                                  <a:pt x="1352" y="835"/>
                                </a:lnTo>
                                <a:lnTo>
                                  <a:pt x="1352" y="835"/>
                                </a:lnTo>
                                <a:lnTo>
                                  <a:pt x="1352" y="827"/>
                                </a:lnTo>
                                <a:lnTo>
                                  <a:pt x="1352" y="819"/>
                                </a:lnTo>
                                <a:lnTo>
                                  <a:pt x="1352" y="811"/>
                                </a:lnTo>
                                <a:lnTo>
                                  <a:pt x="1352" y="795"/>
                                </a:lnTo>
                                <a:lnTo>
                                  <a:pt x="1352" y="787"/>
                                </a:lnTo>
                                <a:lnTo>
                                  <a:pt x="1352" y="706"/>
                                </a:lnTo>
                                <a:lnTo>
                                  <a:pt x="1352" y="698"/>
                                </a:lnTo>
                                <a:lnTo>
                                  <a:pt x="1352" y="682"/>
                                </a:lnTo>
                                <a:lnTo>
                                  <a:pt x="1352" y="674"/>
                                </a:lnTo>
                                <a:lnTo>
                                  <a:pt x="1352" y="666"/>
                                </a:lnTo>
                                <a:lnTo>
                                  <a:pt x="1352" y="658"/>
                                </a:lnTo>
                                <a:lnTo>
                                  <a:pt x="1352" y="650"/>
                                </a:lnTo>
                                <a:lnTo>
                                  <a:pt x="1345" y="634"/>
                                </a:lnTo>
                                <a:lnTo>
                                  <a:pt x="1345" y="626"/>
                                </a:lnTo>
                                <a:lnTo>
                                  <a:pt x="1345" y="618"/>
                                </a:lnTo>
                                <a:lnTo>
                                  <a:pt x="1345" y="618"/>
                                </a:lnTo>
                                <a:lnTo>
                                  <a:pt x="1345" y="602"/>
                                </a:lnTo>
                                <a:lnTo>
                                  <a:pt x="1337" y="594"/>
                                </a:lnTo>
                                <a:lnTo>
                                  <a:pt x="1337" y="586"/>
                                </a:lnTo>
                                <a:lnTo>
                                  <a:pt x="1337" y="570"/>
                                </a:lnTo>
                                <a:lnTo>
                                  <a:pt x="1337" y="562"/>
                                </a:lnTo>
                                <a:lnTo>
                                  <a:pt x="1330" y="554"/>
                                </a:lnTo>
                                <a:lnTo>
                                  <a:pt x="1330" y="538"/>
                                </a:lnTo>
                                <a:lnTo>
                                  <a:pt x="1323" y="530"/>
                                </a:lnTo>
                                <a:lnTo>
                                  <a:pt x="1323" y="514"/>
                                </a:lnTo>
                                <a:lnTo>
                                  <a:pt x="1323" y="506"/>
                                </a:lnTo>
                                <a:lnTo>
                                  <a:pt x="1315" y="498"/>
                                </a:lnTo>
                                <a:lnTo>
                                  <a:pt x="1315" y="498"/>
                                </a:lnTo>
                                <a:lnTo>
                                  <a:pt x="1308" y="482"/>
                                </a:lnTo>
                                <a:lnTo>
                                  <a:pt x="1308" y="474"/>
                                </a:lnTo>
                                <a:lnTo>
                                  <a:pt x="1308" y="465"/>
                                </a:lnTo>
                                <a:lnTo>
                                  <a:pt x="1301" y="457"/>
                                </a:lnTo>
                                <a:lnTo>
                                  <a:pt x="1301" y="449"/>
                                </a:lnTo>
                                <a:lnTo>
                                  <a:pt x="1293" y="433"/>
                                </a:lnTo>
                                <a:lnTo>
                                  <a:pt x="1293" y="425"/>
                                </a:lnTo>
                                <a:lnTo>
                                  <a:pt x="1286" y="425"/>
                                </a:lnTo>
                                <a:lnTo>
                                  <a:pt x="1286" y="417"/>
                                </a:lnTo>
                                <a:lnTo>
                                  <a:pt x="1279" y="409"/>
                                </a:lnTo>
                                <a:lnTo>
                                  <a:pt x="1279" y="401"/>
                                </a:lnTo>
                                <a:lnTo>
                                  <a:pt x="1271" y="393"/>
                                </a:lnTo>
                                <a:lnTo>
                                  <a:pt x="1271" y="385"/>
                                </a:lnTo>
                                <a:lnTo>
                                  <a:pt x="1264" y="377"/>
                                </a:lnTo>
                                <a:lnTo>
                                  <a:pt x="1264" y="369"/>
                                </a:lnTo>
                                <a:lnTo>
                                  <a:pt x="1257" y="361"/>
                                </a:lnTo>
                                <a:lnTo>
                                  <a:pt x="1257" y="353"/>
                                </a:lnTo>
                                <a:lnTo>
                                  <a:pt x="1242" y="337"/>
                                </a:lnTo>
                                <a:lnTo>
                                  <a:pt x="1242" y="337"/>
                                </a:lnTo>
                                <a:lnTo>
                                  <a:pt x="1235" y="321"/>
                                </a:lnTo>
                                <a:lnTo>
                                  <a:pt x="1228" y="313"/>
                                </a:lnTo>
                                <a:lnTo>
                                  <a:pt x="1228" y="305"/>
                                </a:lnTo>
                                <a:lnTo>
                                  <a:pt x="1220" y="297"/>
                                </a:lnTo>
                                <a:lnTo>
                                  <a:pt x="1213" y="289"/>
                                </a:lnTo>
                                <a:lnTo>
                                  <a:pt x="1206" y="281"/>
                                </a:lnTo>
                                <a:lnTo>
                                  <a:pt x="1198" y="273"/>
                                </a:lnTo>
                                <a:lnTo>
                                  <a:pt x="1198" y="265"/>
                                </a:lnTo>
                                <a:lnTo>
                                  <a:pt x="1191" y="257"/>
                                </a:lnTo>
                                <a:lnTo>
                                  <a:pt x="1184" y="257"/>
                                </a:lnTo>
                                <a:lnTo>
                                  <a:pt x="1184" y="249"/>
                                </a:lnTo>
                                <a:lnTo>
                                  <a:pt x="1177" y="241"/>
                                </a:lnTo>
                                <a:lnTo>
                                  <a:pt x="1169" y="233"/>
                                </a:lnTo>
                                <a:lnTo>
                                  <a:pt x="1169" y="233"/>
                                </a:lnTo>
                                <a:lnTo>
                                  <a:pt x="1162" y="225"/>
                                </a:lnTo>
                                <a:lnTo>
                                  <a:pt x="1155" y="216"/>
                                </a:lnTo>
                                <a:lnTo>
                                  <a:pt x="1155" y="216"/>
                                </a:lnTo>
                                <a:lnTo>
                                  <a:pt x="1147" y="208"/>
                                </a:lnTo>
                                <a:lnTo>
                                  <a:pt x="1140" y="200"/>
                                </a:lnTo>
                                <a:lnTo>
                                  <a:pt x="1133" y="200"/>
                                </a:lnTo>
                                <a:lnTo>
                                  <a:pt x="1133" y="192"/>
                                </a:lnTo>
                                <a:lnTo>
                                  <a:pt x="1125" y="184"/>
                                </a:lnTo>
                                <a:lnTo>
                                  <a:pt x="1118" y="184"/>
                                </a:lnTo>
                                <a:lnTo>
                                  <a:pt x="1118" y="176"/>
                                </a:lnTo>
                                <a:lnTo>
                                  <a:pt x="1103" y="168"/>
                                </a:lnTo>
                                <a:lnTo>
                                  <a:pt x="1096" y="160"/>
                                </a:lnTo>
                                <a:lnTo>
                                  <a:pt x="1096" y="160"/>
                                </a:lnTo>
                                <a:lnTo>
                                  <a:pt x="1082" y="144"/>
                                </a:lnTo>
                                <a:lnTo>
                                  <a:pt x="1074" y="144"/>
                                </a:lnTo>
                                <a:lnTo>
                                  <a:pt x="1067" y="136"/>
                                </a:lnTo>
                                <a:lnTo>
                                  <a:pt x="1060" y="128"/>
                                </a:lnTo>
                                <a:lnTo>
                                  <a:pt x="1052" y="128"/>
                                </a:lnTo>
                                <a:lnTo>
                                  <a:pt x="1045" y="120"/>
                                </a:lnTo>
                                <a:lnTo>
                                  <a:pt x="1038" y="112"/>
                                </a:lnTo>
                                <a:lnTo>
                                  <a:pt x="1030" y="112"/>
                                </a:lnTo>
                                <a:lnTo>
                                  <a:pt x="1023" y="104"/>
                                </a:lnTo>
                                <a:lnTo>
                                  <a:pt x="1008" y="96"/>
                                </a:lnTo>
                                <a:lnTo>
                                  <a:pt x="1001" y="96"/>
                                </a:lnTo>
                                <a:lnTo>
                                  <a:pt x="1001" y="88"/>
                                </a:lnTo>
                                <a:lnTo>
                                  <a:pt x="994" y="88"/>
                                </a:lnTo>
                                <a:lnTo>
                                  <a:pt x="987" y="80"/>
                                </a:lnTo>
                                <a:lnTo>
                                  <a:pt x="979" y="80"/>
                                </a:lnTo>
                                <a:lnTo>
                                  <a:pt x="972" y="72"/>
                                </a:lnTo>
                                <a:lnTo>
                                  <a:pt x="965" y="72"/>
                                </a:lnTo>
                                <a:lnTo>
                                  <a:pt x="957" y="72"/>
                                </a:lnTo>
                                <a:lnTo>
                                  <a:pt x="950" y="64"/>
                                </a:lnTo>
                                <a:lnTo>
                                  <a:pt x="943" y="56"/>
                                </a:lnTo>
                                <a:lnTo>
                                  <a:pt x="935" y="56"/>
                                </a:lnTo>
                                <a:lnTo>
                                  <a:pt x="928" y="56"/>
                                </a:lnTo>
                                <a:lnTo>
                                  <a:pt x="921" y="48"/>
                                </a:lnTo>
                                <a:lnTo>
                                  <a:pt x="906" y="48"/>
                                </a:lnTo>
                                <a:lnTo>
                                  <a:pt x="899" y="40"/>
                                </a:lnTo>
                                <a:lnTo>
                                  <a:pt x="892" y="40"/>
                                </a:lnTo>
                                <a:lnTo>
                                  <a:pt x="884" y="40"/>
                                </a:lnTo>
                                <a:lnTo>
                                  <a:pt x="870" y="32"/>
                                </a:lnTo>
                                <a:lnTo>
                                  <a:pt x="870" y="32"/>
                                </a:lnTo>
                                <a:lnTo>
                                  <a:pt x="855" y="24"/>
                                </a:lnTo>
                                <a:lnTo>
                                  <a:pt x="848" y="24"/>
                                </a:lnTo>
                                <a:lnTo>
                                  <a:pt x="833" y="24"/>
                                </a:lnTo>
                                <a:lnTo>
                                  <a:pt x="826" y="16"/>
                                </a:lnTo>
                                <a:lnTo>
                                  <a:pt x="819" y="16"/>
                                </a:lnTo>
                                <a:lnTo>
                                  <a:pt x="804" y="16"/>
                                </a:lnTo>
                                <a:lnTo>
                                  <a:pt x="797" y="16"/>
                                </a:lnTo>
                                <a:lnTo>
                                  <a:pt x="789" y="8"/>
                                </a:lnTo>
                                <a:lnTo>
                                  <a:pt x="782" y="8"/>
                                </a:lnTo>
                                <a:lnTo>
                                  <a:pt x="775" y="8"/>
                                </a:lnTo>
                                <a:lnTo>
                                  <a:pt x="760" y="8"/>
                                </a:lnTo>
                                <a:lnTo>
                                  <a:pt x="753" y="8"/>
                                </a:lnTo>
                                <a:lnTo>
                                  <a:pt x="745" y="8"/>
                                </a:lnTo>
                                <a:lnTo>
                                  <a:pt x="738" y="8"/>
                                </a:lnTo>
                                <a:lnTo>
                                  <a:pt x="731" y="0"/>
                                </a:lnTo>
                                <a:lnTo>
                                  <a:pt x="716" y="0"/>
                                </a:lnTo>
                                <a:lnTo>
                                  <a:pt x="716" y="0"/>
                                </a:lnTo>
                                <a:lnTo>
                                  <a:pt x="643" y="0"/>
                                </a:lnTo>
                                <a:lnTo>
                                  <a:pt x="636" y="0"/>
                                </a:lnTo>
                                <a:lnTo>
                                  <a:pt x="621" y="0"/>
                                </a:lnTo>
                                <a:lnTo>
                                  <a:pt x="614" y="8"/>
                                </a:lnTo>
                                <a:lnTo>
                                  <a:pt x="607" y="8"/>
                                </a:lnTo>
                                <a:lnTo>
                                  <a:pt x="599" y="8"/>
                                </a:lnTo>
                                <a:lnTo>
                                  <a:pt x="592" y="8"/>
                                </a:lnTo>
                                <a:lnTo>
                                  <a:pt x="577" y="8"/>
                                </a:lnTo>
                                <a:lnTo>
                                  <a:pt x="570" y="8"/>
                                </a:lnTo>
                                <a:lnTo>
                                  <a:pt x="563" y="8"/>
                                </a:lnTo>
                                <a:lnTo>
                                  <a:pt x="556" y="16"/>
                                </a:lnTo>
                                <a:lnTo>
                                  <a:pt x="541" y="16"/>
                                </a:lnTo>
                                <a:lnTo>
                                  <a:pt x="534" y="16"/>
                                </a:lnTo>
                                <a:lnTo>
                                  <a:pt x="534" y="16"/>
                                </a:lnTo>
                                <a:lnTo>
                                  <a:pt x="519" y="24"/>
                                </a:lnTo>
                                <a:lnTo>
                                  <a:pt x="512" y="24"/>
                                </a:lnTo>
                                <a:lnTo>
                                  <a:pt x="504" y="24"/>
                                </a:lnTo>
                                <a:lnTo>
                                  <a:pt x="490" y="32"/>
                                </a:lnTo>
                                <a:lnTo>
                                  <a:pt x="482" y="32"/>
                                </a:lnTo>
                                <a:lnTo>
                                  <a:pt x="468" y="40"/>
                                </a:lnTo>
                                <a:lnTo>
                                  <a:pt x="461" y="40"/>
                                </a:lnTo>
                                <a:lnTo>
                                  <a:pt x="453" y="40"/>
                                </a:lnTo>
                                <a:lnTo>
                                  <a:pt x="446" y="48"/>
                                </a:lnTo>
                                <a:lnTo>
                                  <a:pt x="431" y="48"/>
                                </a:lnTo>
                                <a:lnTo>
                                  <a:pt x="431" y="56"/>
                                </a:lnTo>
                                <a:lnTo>
                                  <a:pt x="424" y="56"/>
                                </a:lnTo>
                                <a:lnTo>
                                  <a:pt x="417" y="56"/>
                                </a:lnTo>
                                <a:lnTo>
                                  <a:pt x="409" y="64"/>
                                </a:lnTo>
                                <a:lnTo>
                                  <a:pt x="395" y="72"/>
                                </a:lnTo>
                                <a:lnTo>
                                  <a:pt x="388" y="72"/>
                                </a:lnTo>
                                <a:lnTo>
                                  <a:pt x="380" y="72"/>
                                </a:lnTo>
                                <a:lnTo>
                                  <a:pt x="373" y="80"/>
                                </a:lnTo>
                                <a:lnTo>
                                  <a:pt x="373" y="80"/>
                                </a:lnTo>
                                <a:lnTo>
                                  <a:pt x="366" y="88"/>
                                </a:lnTo>
                                <a:lnTo>
                                  <a:pt x="358" y="88"/>
                                </a:lnTo>
                                <a:lnTo>
                                  <a:pt x="351" y="96"/>
                                </a:lnTo>
                                <a:lnTo>
                                  <a:pt x="344" y="96"/>
                                </a:lnTo>
                                <a:lnTo>
                                  <a:pt x="336" y="104"/>
                                </a:lnTo>
                                <a:lnTo>
                                  <a:pt x="329" y="112"/>
                                </a:lnTo>
                                <a:lnTo>
                                  <a:pt x="322" y="112"/>
                                </a:lnTo>
                                <a:lnTo>
                                  <a:pt x="307" y="120"/>
                                </a:lnTo>
                                <a:lnTo>
                                  <a:pt x="300" y="128"/>
                                </a:lnTo>
                                <a:lnTo>
                                  <a:pt x="293" y="136"/>
                                </a:lnTo>
                                <a:lnTo>
                                  <a:pt x="285" y="136"/>
                                </a:lnTo>
                                <a:lnTo>
                                  <a:pt x="278" y="144"/>
                                </a:lnTo>
                                <a:lnTo>
                                  <a:pt x="271" y="152"/>
                                </a:lnTo>
                                <a:lnTo>
                                  <a:pt x="263" y="160"/>
                                </a:lnTo>
                                <a:lnTo>
                                  <a:pt x="256" y="160"/>
                                </a:lnTo>
                                <a:lnTo>
                                  <a:pt x="249" y="168"/>
                                </a:lnTo>
                                <a:lnTo>
                                  <a:pt x="241" y="176"/>
                                </a:lnTo>
                                <a:lnTo>
                                  <a:pt x="234" y="184"/>
                                </a:lnTo>
                                <a:lnTo>
                                  <a:pt x="227" y="184"/>
                                </a:lnTo>
                                <a:lnTo>
                                  <a:pt x="227" y="192"/>
                                </a:lnTo>
                                <a:lnTo>
                                  <a:pt x="219" y="200"/>
                                </a:lnTo>
                                <a:lnTo>
                                  <a:pt x="212" y="200"/>
                                </a:lnTo>
                                <a:lnTo>
                                  <a:pt x="212" y="208"/>
                                </a:lnTo>
                                <a:lnTo>
                                  <a:pt x="205" y="216"/>
                                </a:lnTo>
                                <a:lnTo>
                                  <a:pt x="198" y="216"/>
                                </a:lnTo>
                                <a:lnTo>
                                  <a:pt x="190" y="225"/>
                                </a:lnTo>
                                <a:lnTo>
                                  <a:pt x="190" y="233"/>
                                </a:lnTo>
                                <a:lnTo>
                                  <a:pt x="183" y="233"/>
                                </a:lnTo>
                                <a:lnTo>
                                  <a:pt x="176" y="241"/>
                                </a:lnTo>
                                <a:lnTo>
                                  <a:pt x="176" y="249"/>
                                </a:lnTo>
                                <a:lnTo>
                                  <a:pt x="168" y="257"/>
                                </a:lnTo>
                                <a:lnTo>
                                  <a:pt x="161" y="257"/>
                                </a:lnTo>
                                <a:lnTo>
                                  <a:pt x="161" y="265"/>
                                </a:lnTo>
                                <a:lnTo>
                                  <a:pt x="154" y="281"/>
                                </a:lnTo>
                                <a:lnTo>
                                  <a:pt x="146" y="281"/>
                                </a:lnTo>
                                <a:lnTo>
                                  <a:pt x="139" y="289"/>
                                </a:lnTo>
                                <a:lnTo>
                                  <a:pt x="132" y="305"/>
                                </a:lnTo>
                                <a:lnTo>
                                  <a:pt x="132" y="305"/>
                                </a:lnTo>
                                <a:lnTo>
                                  <a:pt x="125" y="313"/>
                                </a:lnTo>
                                <a:lnTo>
                                  <a:pt x="117" y="329"/>
                                </a:lnTo>
                                <a:lnTo>
                                  <a:pt x="110" y="337"/>
                                </a:lnTo>
                                <a:lnTo>
                                  <a:pt x="110" y="337"/>
                                </a:lnTo>
                                <a:lnTo>
                                  <a:pt x="103" y="353"/>
                                </a:lnTo>
                                <a:lnTo>
                                  <a:pt x="95" y="361"/>
                                </a:lnTo>
                                <a:lnTo>
                                  <a:pt x="95" y="377"/>
                                </a:lnTo>
                                <a:close/>
                              </a:path>
                            </a:pathLst>
                          </a:custGeom>
                          <a:solidFill>
                            <a:srgbClr val="40C040"/>
                          </a:solidFill>
                          <a:ln w="0">
                            <a:solidFill>
                              <a:srgbClr val="000000"/>
                            </a:solidFill>
                            <a:prstDash val="solid"/>
                            <a:round/>
                            <a:headEnd/>
                            <a:tailEnd/>
                          </a:ln>
                        </wps:spPr>
                        <wps:bodyPr rot="0" vert="horz" wrap="square" lIns="91440" tIns="45720" rIns="91440" bIns="45720" anchor="t" anchorCtr="0" upright="1">
                          <a:noAutofit/>
                        </wps:bodyPr>
                      </wps:wsp>
                      <wps:wsp>
                        <wps:cNvPr id="365" name="Freeform 2735"/>
                        <wps:cNvSpPr>
                          <a:spLocks/>
                        </wps:cNvSpPr>
                        <wps:spPr bwMode="auto">
                          <a:xfrm>
                            <a:off x="1086" y="4030"/>
                            <a:ext cx="131" cy="145"/>
                          </a:xfrm>
                          <a:custGeom>
                            <a:avLst/>
                            <a:gdLst>
                              <a:gd name="T0" fmla="*/ 7 w 131"/>
                              <a:gd name="T1" fmla="*/ 40 h 145"/>
                              <a:gd name="T2" fmla="*/ 0 w 131"/>
                              <a:gd name="T3" fmla="*/ 49 h 145"/>
                              <a:gd name="T4" fmla="*/ 0 w 131"/>
                              <a:gd name="T5" fmla="*/ 57 h 145"/>
                              <a:gd name="T6" fmla="*/ 0 w 131"/>
                              <a:gd name="T7" fmla="*/ 81 h 145"/>
                              <a:gd name="T8" fmla="*/ 0 w 131"/>
                              <a:gd name="T9" fmla="*/ 89 h 145"/>
                              <a:gd name="T10" fmla="*/ 7 w 131"/>
                              <a:gd name="T11" fmla="*/ 97 h 145"/>
                              <a:gd name="T12" fmla="*/ 7 w 131"/>
                              <a:gd name="T13" fmla="*/ 113 h 145"/>
                              <a:gd name="T14" fmla="*/ 15 w 131"/>
                              <a:gd name="T15" fmla="*/ 121 h 145"/>
                              <a:gd name="T16" fmla="*/ 22 w 131"/>
                              <a:gd name="T17" fmla="*/ 121 h 145"/>
                              <a:gd name="T18" fmla="*/ 22 w 131"/>
                              <a:gd name="T19" fmla="*/ 129 h 145"/>
                              <a:gd name="T20" fmla="*/ 29 w 131"/>
                              <a:gd name="T21" fmla="*/ 137 h 145"/>
                              <a:gd name="T22" fmla="*/ 44 w 131"/>
                              <a:gd name="T23" fmla="*/ 137 h 145"/>
                              <a:gd name="T24" fmla="*/ 51 w 131"/>
                              <a:gd name="T25" fmla="*/ 145 h 145"/>
                              <a:gd name="T26" fmla="*/ 58 w 131"/>
                              <a:gd name="T27" fmla="*/ 145 h 145"/>
                              <a:gd name="T28" fmla="*/ 80 w 131"/>
                              <a:gd name="T29" fmla="*/ 145 h 145"/>
                              <a:gd name="T30" fmla="*/ 88 w 131"/>
                              <a:gd name="T31" fmla="*/ 145 h 145"/>
                              <a:gd name="T32" fmla="*/ 95 w 131"/>
                              <a:gd name="T33" fmla="*/ 137 h 145"/>
                              <a:gd name="T34" fmla="*/ 102 w 131"/>
                              <a:gd name="T35" fmla="*/ 129 h 145"/>
                              <a:gd name="T36" fmla="*/ 110 w 131"/>
                              <a:gd name="T37" fmla="*/ 129 h 145"/>
                              <a:gd name="T38" fmla="*/ 117 w 131"/>
                              <a:gd name="T39" fmla="*/ 121 h 145"/>
                              <a:gd name="T40" fmla="*/ 117 w 131"/>
                              <a:gd name="T41" fmla="*/ 113 h 145"/>
                              <a:gd name="T42" fmla="*/ 124 w 131"/>
                              <a:gd name="T43" fmla="*/ 97 h 145"/>
                              <a:gd name="T44" fmla="*/ 131 w 131"/>
                              <a:gd name="T45" fmla="*/ 89 h 145"/>
                              <a:gd name="T46" fmla="*/ 131 w 131"/>
                              <a:gd name="T47" fmla="*/ 89 h 145"/>
                              <a:gd name="T48" fmla="*/ 131 w 131"/>
                              <a:gd name="T49" fmla="*/ 57 h 145"/>
                              <a:gd name="T50" fmla="*/ 131 w 131"/>
                              <a:gd name="T51" fmla="*/ 49 h 145"/>
                              <a:gd name="T52" fmla="*/ 124 w 131"/>
                              <a:gd name="T53" fmla="*/ 40 h 145"/>
                              <a:gd name="T54" fmla="*/ 124 w 131"/>
                              <a:gd name="T55" fmla="*/ 32 h 145"/>
                              <a:gd name="T56" fmla="*/ 117 w 131"/>
                              <a:gd name="T57" fmla="*/ 24 h 145"/>
                              <a:gd name="T58" fmla="*/ 110 w 131"/>
                              <a:gd name="T59" fmla="*/ 16 h 145"/>
                              <a:gd name="T60" fmla="*/ 110 w 131"/>
                              <a:gd name="T61" fmla="*/ 16 h 145"/>
                              <a:gd name="T62" fmla="*/ 102 w 131"/>
                              <a:gd name="T63" fmla="*/ 8 h 145"/>
                              <a:gd name="T64" fmla="*/ 88 w 131"/>
                              <a:gd name="T65" fmla="*/ 0 h 145"/>
                              <a:gd name="T66" fmla="*/ 80 w 131"/>
                              <a:gd name="T67" fmla="*/ 0 h 145"/>
                              <a:gd name="T68" fmla="*/ 73 w 131"/>
                              <a:gd name="T69" fmla="*/ 0 h 145"/>
                              <a:gd name="T70" fmla="*/ 51 w 131"/>
                              <a:gd name="T71" fmla="*/ 0 h 145"/>
                              <a:gd name="T72" fmla="*/ 44 w 131"/>
                              <a:gd name="T73" fmla="*/ 0 h 145"/>
                              <a:gd name="T74" fmla="*/ 37 w 131"/>
                              <a:gd name="T75" fmla="*/ 8 h 145"/>
                              <a:gd name="T76" fmla="*/ 29 w 131"/>
                              <a:gd name="T77" fmla="*/ 8 h 145"/>
                              <a:gd name="T78" fmla="*/ 22 w 131"/>
                              <a:gd name="T79" fmla="*/ 16 h 145"/>
                              <a:gd name="T80" fmla="*/ 15 w 131"/>
                              <a:gd name="T81" fmla="*/ 24 h 145"/>
                              <a:gd name="T82" fmla="*/ 15 w 131"/>
                              <a:gd name="T83" fmla="*/ 24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1" h="145">
                                <a:moveTo>
                                  <a:pt x="7" y="32"/>
                                </a:moveTo>
                                <a:lnTo>
                                  <a:pt x="7" y="40"/>
                                </a:lnTo>
                                <a:lnTo>
                                  <a:pt x="7" y="49"/>
                                </a:lnTo>
                                <a:lnTo>
                                  <a:pt x="0" y="49"/>
                                </a:lnTo>
                                <a:lnTo>
                                  <a:pt x="0" y="57"/>
                                </a:lnTo>
                                <a:lnTo>
                                  <a:pt x="0" y="57"/>
                                </a:lnTo>
                                <a:lnTo>
                                  <a:pt x="0" y="65"/>
                                </a:lnTo>
                                <a:lnTo>
                                  <a:pt x="0" y="81"/>
                                </a:lnTo>
                                <a:lnTo>
                                  <a:pt x="0" y="89"/>
                                </a:lnTo>
                                <a:lnTo>
                                  <a:pt x="0" y="89"/>
                                </a:lnTo>
                                <a:lnTo>
                                  <a:pt x="0" y="97"/>
                                </a:lnTo>
                                <a:lnTo>
                                  <a:pt x="7" y="97"/>
                                </a:lnTo>
                                <a:lnTo>
                                  <a:pt x="7" y="105"/>
                                </a:lnTo>
                                <a:lnTo>
                                  <a:pt x="7" y="113"/>
                                </a:lnTo>
                                <a:lnTo>
                                  <a:pt x="15" y="113"/>
                                </a:lnTo>
                                <a:lnTo>
                                  <a:pt x="15" y="121"/>
                                </a:lnTo>
                                <a:lnTo>
                                  <a:pt x="15" y="121"/>
                                </a:lnTo>
                                <a:lnTo>
                                  <a:pt x="22" y="121"/>
                                </a:lnTo>
                                <a:lnTo>
                                  <a:pt x="22" y="129"/>
                                </a:lnTo>
                                <a:lnTo>
                                  <a:pt x="22" y="129"/>
                                </a:lnTo>
                                <a:lnTo>
                                  <a:pt x="29" y="129"/>
                                </a:lnTo>
                                <a:lnTo>
                                  <a:pt x="29" y="137"/>
                                </a:lnTo>
                                <a:lnTo>
                                  <a:pt x="37" y="137"/>
                                </a:lnTo>
                                <a:lnTo>
                                  <a:pt x="44" y="137"/>
                                </a:lnTo>
                                <a:lnTo>
                                  <a:pt x="44" y="145"/>
                                </a:lnTo>
                                <a:lnTo>
                                  <a:pt x="51" y="145"/>
                                </a:lnTo>
                                <a:lnTo>
                                  <a:pt x="51" y="145"/>
                                </a:lnTo>
                                <a:lnTo>
                                  <a:pt x="58" y="145"/>
                                </a:lnTo>
                                <a:lnTo>
                                  <a:pt x="73" y="145"/>
                                </a:lnTo>
                                <a:lnTo>
                                  <a:pt x="80" y="145"/>
                                </a:lnTo>
                                <a:lnTo>
                                  <a:pt x="80" y="145"/>
                                </a:lnTo>
                                <a:lnTo>
                                  <a:pt x="88" y="145"/>
                                </a:lnTo>
                                <a:lnTo>
                                  <a:pt x="88" y="137"/>
                                </a:lnTo>
                                <a:lnTo>
                                  <a:pt x="95" y="137"/>
                                </a:lnTo>
                                <a:lnTo>
                                  <a:pt x="102" y="137"/>
                                </a:lnTo>
                                <a:lnTo>
                                  <a:pt x="102" y="129"/>
                                </a:lnTo>
                                <a:lnTo>
                                  <a:pt x="110" y="129"/>
                                </a:lnTo>
                                <a:lnTo>
                                  <a:pt x="110" y="129"/>
                                </a:lnTo>
                                <a:lnTo>
                                  <a:pt x="117" y="121"/>
                                </a:lnTo>
                                <a:lnTo>
                                  <a:pt x="117" y="121"/>
                                </a:lnTo>
                                <a:lnTo>
                                  <a:pt x="117" y="121"/>
                                </a:lnTo>
                                <a:lnTo>
                                  <a:pt x="117" y="113"/>
                                </a:lnTo>
                                <a:lnTo>
                                  <a:pt x="124" y="113"/>
                                </a:lnTo>
                                <a:lnTo>
                                  <a:pt x="124" y="97"/>
                                </a:lnTo>
                                <a:lnTo>
                                  <a:pt x="124" y="97"/>
                                </a:lnTo>
                                <a:lnTo>
                                  <a:pt x="131" y="89"/>
                                </a:lnTo>
                                <a:lnTo>
                                  <a:pt x="131" y="89"/>
                                </a:lnTo>
                                <a:lnTo>
                                  <a:pt x="131" y="89"/>
                                </a:lnTo>
                                <a:lnTo>
                                  <a:pt x="131" y="81"/>
                                </a:lnTo>
                                <a:lnTo>
                                  <a:pt x="131" y="57"/>
                                </a:lnTo>
                                <a:lnTo>
                                  <a:pt x="131" y="57"/>
                                </a:lnTo>
                                <a:lnTo>
                                  <a:pt x="131" y="49"/>
                                </a:lnTo>
                                <a:lnTo>
                                  <a:pt x="131" y="49"/>
                                </a:lnTo>
                                <a:lnTo>
                                  <a:pt x="124" y="40"/>
                                </a:lnTo>
                                <a:lnTo>
                                  <a:pt x="124" y="40"/>
                                </a:lnTo>
                                <a:lnTo>
                                  <a:pt x="124" y="32"/>
                                </a:lnTo>
                                <a:lnTo>
                                  <a:pt x="117" y="24"/>
                                </a:lnTo>
                                <a:lnTo>
                                  <a:pt x="117" y="24"/>
                                </a:lnTo>
                                <a:lnTo>
                                  <a:pt x="117" y="24"/>
                                </a:lnTo>
                                <a:lnTo>
                                  <a:pt x="110" y="16"/>
                                </a:lnTo>
                                <a:lnTo>
                                  <a:pt x="110" y="16"/>
                                </a:lnTo>
                                <a:lnTo>
                                  <a:pt x="110" y="16"/>
                                </a:lnTo>
                                <a:lnTo>
                                  <a:pt x="102" y="8"/>
                                </a:lnTo>
                                <a:lnTo>
                                  <a:pt x="102" y="8"/>
                                </a:lnTo>
                                <a:lnTo>
                                  <a:pt x="95" y="8"/>
                                </a:lnTo>
                                <a:lnTo>
                                  <a:pt x="88" y="0"/>
                                </a:lnTo>
                                <a:lnTo>
                                  <a:pt x="88" y="0"/>
                                </a:lnTo>
                                <a:lnTo>
                                  <a:pt x="80" y="0"/>
                                </a:lnTo>
                                <a:lnTo>
                                  <a:pt x="80" y="0"/>
                                </a:lnTo>
                                <a:lnTo>
                                  <a:pt x="73" y="0"/>
                                </a:lnTo>
                                <a:lnTo>
                                  <a:pt x="58" y="0"/>
                                </a:lnTo>
                                <a:lnTo>
                                  <a:pt x="51" y="0"/>
                                </a:lnTo>
                                <a:lnTo>
                                  <a:pt x="51" y="0"/>
                                </a:lnTo>
                                <a:lnTo>
                                  <a:pt x="44" y="0"/>
                                </a:lnTo>
                                <a:lnTo>
                                  <a:pt x="44" y="0"/>
                                </a:lnTo>
                                <a:lnTo>
                                  <a:pt x="37" y="8"/>
                                </a:lnTo>
                                <a:lnTo>
                                  <a:pt x="29" y="8"/>
                                </a:lnTo>
                                <a:lnTo>
                                  <a:pt x="29" y="8"/>
                                </a:lnTo>
                                <a:lnTo>
                                  <a:pt x="22" y="16"/>
                                </a:lnTo>
                                <a:lnTo>
                                  <a:pt x="22" y="16"/>
                                </a:lnTo>
                                <a:lnTo>
                                  <a:pt x="15" y="16"/>
                                </a:lnTo>
                                <a:lnTo>
                                  <a:pt x="15" y="24"/>
                                </a:lnTo>
                                <a:lnTo>
                                  <a:pt x="15" y="24"/>
                                </a:lnTo>
                                <a:lnTo>
                                  <a:pt x="15" y="24"/>
                                </a:lnTo>
                                <a:lnTo>
                                  <a:pt x="7" y="32"/>
                                </a:lnTo>
                                <a:close/>
                              </a:path>
                            </a:pathLst>
                          </a:custGeom>
                          <a:solidFill>
                            <a:srgbClr val="40C040"/>
                          </a:solidFill>
                          <a:ln w="0">
                            <a:solidFill>
                              <a:srgbClr val="000000"/>
                            </a:solidFill>
                            <a:prstDash val="solid"/>
                            <a:round/>
                            <a:headEnd/>
                            <a:tailEnd/>
                          </a:ln>
                        </wps:spPr>
                        <wps:bodyPr rot="0" vert="horz" wrap="square" lIns="91440" tIns="45720" rIns="91440" bIns="45720" anchor="t" anchorCtr="0" upright="1">
                          <a:noAutofit/>
                        </wps:bodyPr>
                      </wps:wsp>
                      <wps:wsp>
                        <wps:cNvPr id="366" name="Freeform 2736"/>
                        <wps:cNvSpPr>
                          <a:spLocks/>
                        </wps:cNvSpPr>
                        <wps:spPr bwMode="auto">
                          <a:xfrm>
                            <a:off x="816" y="4336"/>
                            <a:ext cx="226" cy="417"/>
                          </a:xfrm>
                          <a:custGeom>
                            <a:avLst/>
                            <a:gdLst>
                              <a:gd name="T0" fmla="*/ 0 w 226"/>
                              <a:gd name="T1" fmla="*/ 409 h 417"/>
                              <a:gd name="T2" fmla="*/ 7 w 226"/>
                              <a:gd name="T3" fmla="*/ 409 h 417"/>
                              <a:gd name="T4" fmla="*/ 14 w 226"/>
                              <a:gd name="T5" fmla="*/ 409 h 417"/>
                              <a:gd name="T6" fmla="*/ 29 w 226"/>
                              <a:gd name="T7" fmla="*/ 401 h 417"/>
                              <a:gd name="T8" fmla="*/ 36 w 226"/>
                              <a:gd name="T9" fmla="*/ 401 h 417"/>
                              <a:gd name="T10" fmla="*/ 51 w 226"/>
                              <a:gd name="T11" fmla="*/ 393 h 417"/>
                              <a:gd name="T12" fmla="*/ 58 w 226"/>
                              <a:gd name="T13" fmla="*/ 385 h 417"/>
                              <a:gd name="T14" fmla="*/ 73 w 226"/>
                              <a:gd name="T15" fmla="*/ 377 h 417"/>
                              <a:gd name="T16" fmla="*/ 80 w 226"/>
                              <a:gd name="T17" fmla="*/ 377 h 417"/>
                              <a:gd name="T18" fmla="*/ 87 w 226"/>
                              <a:gd name="T19" fmla="*/ 369 h 417"/>
                              <a:gd name="T20" fmla="*/ 87 w 226"/>
                              <a:gd name="T21" fmla="*/ 369 h 417"/>
                              <a:gd name="T22" fmla="*/ 102 w 226"/>
                              <a:gd name="T23" fmla="*/ 361 h 417"/>
                              <a:gd name="T24" fmla="*/ 102 w 226"/>
                              <a:gd name="T25" fmla="*/ 361 h 417"/>
                              <a:gd name="T26" fmla="*/ 109 w 226"/>
                              <a:gd name="T27" fmla="*/ 353 h 417"/>
                              <a:gd name="T28" fmla="*/ 117 w 226"/>
                              <a:gd name="T29" fmla="*/ 345 h 417"/>
                              <a:gd name="T30" fmla="*/ 124 w 226"/>
                              <a:gd name="T31" fmla="*/ 345 h 417"/>
                              <a:gd name="T32" fmla="*/ 124 w 226"/>
                              <a:gd name="T33" fmla="*/ 337 h 417"/>
                              <a:gd name="T34" fmla="*/ 131 w 226"/>
                              <a:gd name="T35" fmla="*/ 329 h 417"/>
                              <a:gd name="T36" fmla="*/ 138 w 226"/>
                              <a:gd name="T37" fmla="*/ 329 h 417"/>
                              <a:gd name="T38" fmla="*/ 138 w 226"/>
                              <a:gd name="T39" fmla="*/ 321 h 417"/>
                              <a:gd name="T40" fmla="*/ 146 w 226"/>
                              <a:gd name="T41" fmla="*/ 313 h 417"/>
                              <a:gd name="T42" fmla="*/ 146 w 226"/>
                              <a:gd name="T43" fmla="*/ 313 h 417"/>
                              <a:gd name="T44" fmla="*/ 153 w 226"/>
                              <a:gd name="T45" fmla="*/ 305 h 417"/>
                              <a:gd name="T46" fmla="*/ 160 w 226"/>
                              <a:gd name="T47" fmla="*/ 297 h 417"/>
                              <a:gd name="T48" fmla="*/ 160 w 226"/>
                              <a:gd name="T49" fmla="*/ 297 h 417"/>
                              <a:gd name="T50" fmla="*/ 168 w 226"/>
                              <a:gd name="T51" fmla="*/ 289 h 417"/>
                              <a:gd name="T52" fmla="*/ 175 w 226"/>
                              <a:gd name="T53" fmla="*/ 281 h 417"/>
                              <a:gd name="T54" fmla="*/ 175 w 226"/>
                              <a:gd name="T55" fmla="*/ 273 h 417"/>
                              <a:gd name="T56" fmla="*/ 182 w 226"/>
                              <a:gd name="T57" fmla="*/ 265 h 417"/>
                              <a:gd name="T58" fmla="*/ 190 w 226"/>
                              <a:gd name="T59" fmla="*/ 257 h 417"/>
                              <a:gd name="T60" fmla="*/ 190 w 226"/>
                              <a:gd name="T61" fmla="*/ 241 h 417"/>
                              <a:gd name="T62" fmla="*/ 197 w 226"/>
                              <a:gd name="T63" fmla="*/ 232 h 417"/>
                              <a:gd name="T64" fmla="*/ 204 w 226"/>
                              <a:gd name="T65" fmla="*/ 224 h 417"/>
                              <a:gd name="T66" fmla="*/ 204 w 226"/>
                              <a:gd name="T67" fmla="*/ 216 h 417"/>
                              <a:gd name="T68" fmla="*/ 212 w 226"/>
                              <a:gd name="T69" fmla="*/ 200 h 417"/>
                              <a:gd name="T70" fmla="*/ 212 w 226"/>
                              <a:gd name="T71" fmla="*/ 192 h 417"/>
                              <a:gd name="T72" fmla="*/ 212 w 226"/>
                              <a:gd name="T73" fmla="*/ 184 h 417"/>
                              <a:gd name="T74" fmla="*/ 219 w 226"/>
                              <a:gd name="T75" fmla="*/ 176 h 417"/>
                              <a:gd name="T76" fmla="*/ 219 w 226"/>
                              <a:gd name="T77" fmla="*/ 168 h 417"/>
                              <a:gd name="T78" fmla="*/ 219 w 226"/>
                              <a:gd name="T79" fmla="*/ 160 h 417"/>
                              <a:gd name="T80" fmla="*/ 219 w 226"/>
                              <a:gd name="T81" fmla="*/ 152 h 417"/>
                              <a:gd name="T82" fmla="*/ 226 w 226"/>
                              <a:gd name="T83" fmla="*/ 144 h 417"/>
                              <a:gd name="T84" fmla="*/ 226 w 226"/>
                              <a:gd name="T85" fmla="*/ 128 h 417"/>
                              <a:gd name="T86" fmla="*/ 226 w 226"/>
                              <a:gd name="T87" fmla="*/ 120 h 417"/>
                              <a:gd name="T88" fmla="*/ 226 w 226"/>
                              <a:gd name="T89" fmla="*/ 56 h 417"/>
                              <a:gd name="T90" fmla="*/ 226 w 226"/>
                              <a:gd name="T91" fmla="*/ 40 h 417"/>
                              <a:gd name="T92" fmla="*/ 226 w 226"/>
                              <a:gd name="T93" fmla="*/ 32 h 417"/>
                              <a:gd name="T94" fmla="*/ 226 w 226"/>
                              <a:gd name="T95" fmla="*/ 24 h 417"/>
                              <a:gd name="T96" fmla="*/ 219 w 226"/>
                              <a:gd name="T97" fmla="*/ 16 h 417"/>
                              <a:gd name="T98" fmla="*/ 219 w 226"/>
                              <a:gd name="T99" fmla="*/ 8 h 417"/>
                              <a:gd name="T100" fmla="*/ 219 w 226"/>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 h="417">
                                <a:moveTo>
                                  <a:pt x="0" y="417"/>
                                </a:moveTo>
                                <a:lnTo>
                                  <a:pt x="0" y="409"/>
                                </a:lnTo>
                                <a:lnTo>
                                  <a:pt x="0" y="409"/>
                                </a:lnTo>
                                <a:lnTo>
                                  <a:pt x="7" y="409"/>
                                </a:lnTo>
                                <a:lnTo>
                                  <a:pt x="14" y="409"/>
                                </a:lnTo>
                                <a:lnTo>
                                  <a:pt x="14" y="409"/>
                                </a:lnTo>
                                <a:lnTo>
                                  <a:pt x="22" y="409"/>
                                </a:lnTo>
                                <a:lnTo>
                                  <a:pt x="29" y="401"/>
                                </a:lnTo>
                                <a:lnTo>
                                  <a:pt x="36" y="401"/>
                                </a:lnTo>
                                <a:lnTo>
                                  <a:pt x="36" y="401"/>
                                </a:lnTo>
                                <a:lnTo>
                                  <a:pt x="44" y="393"/>
                                </a:lnTo>
                                <a:lnTo>
                                  <a:pt x="51" y="393"/>
                                </a:lnTo>
                                <a:lnTo>
                                  <a:pt x="51" y="393"/>
                                </a:lnTo>
                                <a:lnTo>
                                  <a:pt x="58" y="385"/>
                                </a:lnTo>
                                <a:lnTo>
                                  <a:pt x="65" y="385"/>
                                </a:lnTo>
                                <a:lnTo>
                                  <a:pt x="73" y="377"/>
                                </a:lnTo>
                                <a:lnTo>
                                  <a:pt x="73" y="377"/>
                                </a:lnTo>
                                <a:lnTo>
                                  <a:pt x="80" y="377"/>
                                </a:lnTo>
                                <a:lnTo>
                                  <a:pt x="80" y="369"/>
                                </a:lnTo>
                                <a:lnTo>
                                  <a:pt x="87" y="369"/>
                                </a:lnTo>
                                <a:lnTo>
                                  <a:pt x="87" y="369"/>
                                </a:lnTo>
                                <a:lnTo>
                                  <a:pt x="87" y="369"/>
                                </a:lnTo>
                                <a:lnTo>
                                  <a:pt x="95" y="361"/>
                                </a:lnTo>
                                <a:lnTo>
                                  <a:pt x="102" y="361"/>
                                </a:lnTo>
                                <a:lnTo>
                                  <a:pt x="102" y="361"/>
                                </a:lnTo>
                                <a:lnTo>
                                  <a:pt x="102" y="361"/>
                                </a:lnTo>
                                <a:lnTo>
                                  <a:pt x="109" y="353"/>
                                </a:lnTo>
                                <a:lnTo>
                                  <a:pt x="109" y="353"/>
                                </a:lnTo>
                                <a:lnTo>
                                  <a:pt x="117" y="345"/>
                                </a:lnTo>
                                <a:lnTo>
                                  <a:pt x="117" y="345"/>
                                </a:lnTo>
                                <a:lnTo>
                                  <a:pt x="117" y="345"/>
                                </a:lnTo>
                                <a:lnTo>
                                  <a:pt x="124" y="345"/>
                                </a:lnTo>
                                <a:lnTo>
                                  <a:pt x="124" y="337"/>
                                </a:lnTo>
                                <a:lnTo>
                                  <a:pt x="124" y="337"/>
                                </a:lnTo>
                                <a:lnTo>
                                  <a:pt x="131" y="337"/>
                                </a:lnTo>
                                <a:lnTo>
                                  <a:pt x="131" y="329"/>
                                </a:lnTo>
                                <a:lnTo>
                                  <a:pt x="131" y="329"/>
                                </a:lnTo>
                                <a:lnTo>
                                  <a:pt x="138" y="329"/>
                                </a:lnTo>
                                <a:lnTo>
                                  <a:pt x="138" y="321"/>
                                </a:lnTo>
                                <a:lnTo>
                                  <a:pt x="138" y="321"/>
                                </a:lnTo>
                                <a:lnTo>
                                  <a:pt x="146" y="321"/>
                                </a:lnTo>
                                <a:lnTo>
                                  <a:pt x="146" y="313"/>
                                </a:lnTo>
                                <a:lnTo>
                                  <a:pt x="146" y="313"/>
                                </a:lnTo>
                                <a:lnTo>
                                  <a:pt x="146" y="313"/>
                                </a:lnTo>
                                <a:lnTo>
                                  <a:pt x="153" y="305"/>
                                </a:lnTo>
                                <a:lnTo>
                                  <a:pt x="153" y="305"/>
                                </a:lnTo>
                                <a:lnTo>
                                  <a:pt x="153" y="305"/>
                                </a:lnTo>
                                <a:lnTo>
                                  <a:pt x="160" y="297"/>
                                </a:lnTo>
                                <a:lnTo>
                                  <a:pt x="160" y="297"/>
                                </a:lnTo>
                                <a:lnTo>
                                  <a:pt x="160" y="297"/>
                                </a:lnTo>
                                <a:lnTo>
                                  <a:pt x="160" y="289"/>
                                </a:lnTo>
                                <a:lnTo>
                                  <a:pt x="168" y="289"/>
                                </a:lnTo>
                                <a:lnTo>
                                  <a:pt x="168" y="281"/>
                                </a:lnTo>
                                <a:lnTo>
                                  <a:pt x="175" y="281"/>
                                </a:lnTo>
                                <a:lnTo>
                                  <a:pt x="175" y="273"/>
                                </a:lnTo>
                                <a:lnTo>
                                  <a:pt x="175" y="273"/>
                                </a:lnTo>
                                <a:lnTo>
                                  <a:pt x="182" y="265"/>
                                </a:lnTo>
                                <a:lnTo>
                                  <a:pt x="182" y="265"/>
                                </a:lnTo>
                                <a:lnTo>
                                  <a:pt x="182" y="257"/>
                                </a:lnTo>
                                <a:lnTo>
                                  <a:pt x="190" y="257"/>
                                </a:lnTo>
                                <a:lnTo>
                                  <a:pt x="190" y="249"/>
                                </a:lnTo>
                                <a:lnTo>
                                  <a:pt x="190" y="241"/>
                                </a:lnTo>
                                <a:lnTo>
                                  <a:pt x="197" y="241"/>
                                </a:lnTo>
                                <a:lnTo>
                                  <a:pt x="197" y="232"/>
                                </a:lnTo>
                                <a:lnTo>
                                  <a:pt x="204" y="224"/>
                                </a:lnTo>
                                <a:lnTo>
                                  <a:pt x="204" y="224"/>
                                </a:lnTo>
                                <a:lnTo>
                                  <a:pt x="204" y="216"/>
                                </a:lnTo>
                                <a:lnTo>
                                  <a:pt x="204" y="216"/>
                                </a:lnTo>
                                <a:lnTo>
                                  <a:pt x="204" y="208"/>
                                </a:lnTo>
                                <a:lnTo>
                                  <a:pt x="212" y="200"/>
                                </a:lnTo>
                                <a:lnTo>
                                  <a:pt x="212" y="200"/>
                                </a:lnTo>
                                <a:lnTo>
                                  <a:pt x="212" y="192"/>
                                </a:lnTo>
                                <a:lnTo>
                                  <a:pt x="212" y="184"/>
                                </a:lnTo>
                                <a:lnTo>
                                  <a:pt x="212" y="184"/>
                                </a:lnTo>
                                <a:lnTo>
                                  <a:pt x="219" y="176"/>
                                </a:lnTo>
                                <a:lnTo>
                                  <a:pt x="219" y="176"/>
                                </a:lnTo>
                                <a:lnTo>
                                  <a:pt x="219" y="168"/>
                                </a:lnTo>
                                <a:lnTo>
                                  <a:pt x="219" y="168"/>
                                </a:lnTo>
                                <a:lnTo>
                                  <a:pt x="219" y="160"/>
                                </a:lnTo>
                                <a:lnTo>
                                  <a:pt x="219" y="160"/>
                                </a:lnTo>
                                <a:lnTo>
                                  <a:pt x="219" y="152"/>
                                </a:lnTo>
                                <a:lnTo>
                                  <a:pt x="219" y="152"/>
                                </a:lnTo>
                                <a:lnTo>
                                  <a:pt x="226" y="144"/>
                                </a:lnTo>
                                <a:lnTo>
                                  <a:pt x="226" y="144"/>
                                </a:lnTo>
                                <a:lnTo>
                                  <a:pt x="226" y="136"/>
                                </a:lnTo>
                                <a:lnTo>
                                  <a:pt x="226" y="128"/>
                                </a:lnTo>
                                <a:lnTo>
                                  <a:pt x="226" y="128"/>
                                </a:lnTo>
                                <a:lnTo>
                                  <a:pt x="226" y="120"/>
                                </a:lnTo>
                                <a:lnTo>
                                  <a:pt x="226" y="112"/>
                                </a:lnTo>
                                <a:lnTo>
                                  <a:pt x="226" y="56"/>
                                </a:lnTo>
                                <a:lnTo>
                                  <a:pt x="226" y="56"/>
                                </a:lnTo>
                                <a:lnTo>
                                  <a:pt x="226" y="40"/>
                                </a:lnTo>
                                <a:lnTo>
                                  <a:pt x="226" y="40"/>
                                </a:lnTo>
                                <a:lnTo>
                                  <a:pt x="226" y="32"/>
                                </a:lnTo>
                                <a:lnTo>
                                  <a:pt x="226" y="32"/>
                                </a:lnTo>
                                <a:lnTo>
                                  <a:pt x="226" y="24"/>
                                </a:lnTo>
                                <a:lnTo>
                                  <a:pt x="219" y="24"/>
                                </a:lnTo>
                                <a:lnTo>
                                  <a:pt x="219" y="16"/>
                                </a:lnTo>
                                <a:lnTo>
                                  <a:pt x="219" y="8"/>
                                </a:lnTo>
                                <a:lnTo>
                                  <a:pt x="219" y="8"/>
                                </a:lnTo>
                                <a:lnTo>
                                  <a:pt x="219" y="8"/>
                                </a:lnTo>
                                <a:lnTo>
                                  <a:pt x="219" y="0"/>
                                </a:lnTo>
                                <a:lnTo>
                                  <a:pt x="2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737"/>
                        <wps:cNvSpPr>
                          <a:spLocks/>
                        </wps:cNvSpPr>
                        <wps:spPr bwMode="auto">
                          <a:xfrm>
                            <a:off x="1254" y="3460"/>
                            <a:ext cx="226" cy="418"/>
                          </a:xfrm>
                          <a:custGeom>
                            <a:avLst/>
                            <a:gdLst>
                              <a:gd name="T0" fmla="*/ 226 w 226"/>
                              <a:gd name="T1" fmla="*/ 0 h 418"/>
                              <a:gd name="T2" fmla="*/ 219 w 226"/>
                              <a:gd name="T3" fmla="*/ 8 h 418"/>
                              <a:gd name="T4" fmla="*/ 205 w 226"/>
                              <a:gd name="T5" fmla="*/ 8 h 418"/>
                              <a:gd name="T6" fmla="*/ 197 w 226"/>
                              <a:gd name="T7" fmla="*/ 8 h 418"/>
                              <a:gd name="T8" fmla="*/ 190 w 226"/>
                              <a:gd name="T9" fmla="*/ 16 h 418"/>
                              <a:gd name="T10" fmla="*/ 175 w 226"/>
                              <a:gd name="T11" fmla="*/ 24 h 418"/>
                              <a:gd name="T12" fmla="*/ 168 w 226"/>
                              <a:gd name="T13" fmla="*/ 24 h 418"/>
                              <a:gd name="T14" fmla="*/ 153 w 226"/>
                              <a:gd name="T15" fmla="*/ 32 h 418"/>
                              <a:gd name="T16" fmla="*/ 146 w 226"/>
                              <a:gd name="T17" fmla="*/ 40 h 418"/>
                              <a:gd name="T18" fmla="*/ 139 w 226"/>
                              <a:gd name="T19" fmla="*/ 40 h 418"/>
                              <a:gd name="T20" fmla="*/ 132 w 226"/>
                              <a:gd name="T21" fmla="*/ 48 h 418"/>
                              <a:gd name="T22" fmla="*/ 124 w 226"/>
                              <a:gd name="T23" fmla="*/ 56 h 418"/>
                              <a:gd name="T24" fmla="*/ 124 w 226"/>
                              <a:gd name="T25" fmla="*/ 56 h 418"/>
                              <a:gd name="T26" fmla="*/ 110 w 226"/>
                              <a:gd name="T27" fmla="*/ 64 h 418"/>
                              <a:gd name="T28" fmla="*/ 110 w 226"/>
                              <a:gd name="T29" fmla="*/ 72 h 418"/>
                              <a:gd name="T30" fmla="*/ 102 w 226"/>
                              <a:gd name="T31" fmla="*/ 72 h 418"/>
                              <a:gd name="T32" fmla="*/ 95 w 226"/>
                              <a:gd name="T33" fmla="*/ 80 h 418"/>
                              <a:gd name="T34" fmla="*/ 95 w 226"/>
                              <a:gd name="T35" fmla="*/ 80 h 418"/>
                              <a:gd name="T36" fmla="*/ 88 w 226"/>
                              <a:gd name="T37" fmla="*/ 88 h 418"/>
                              <a:gd name="T38" fmla="*/ 88 w 226"/>
                              <a:gd name="T39" fmla="*/ 96 h 418"/>
                              <a:gd name="T40" fmla="*/ 80 w 226"/>
                              <a:gd name="T41" fmla="*/ 96 h 418"/>
                              <a:gd name="T42" fmla="*/ 73 w 226"/>
                              <a:gd name="T43" fmla="*/ 104 h 418"/>
                              <a:gd name="T44" fmla="*/ 73 w 226"/>
                              <a:gd name="T45" fmla="*/ 112 h 418"/>
                              <a:gd name="T46" fmla="*/ 66 w 226"/>
                              <a:gd name="T47" fmla="*/ 112 h 418"/>
                              <a:gd name="T48" fmla="*/ 66 w 226"/>
                              <a:gd name="T49" fmla="*/ 121 h 418"/>
                              <a:gd name="T50" fmla="*/ 58 w 226"/>
                              <a:gd name="T51" fmla="*/ 129 h 418"/>
                              <a:gd name="T52" fmla="*/ 51 w 226"/>
                              <a:gd name="T53" fmla="*/ 137 h 418"/>
                              <a:gd name="T54" fmla="*/ 51 w 226"/>
                              <a:gd name="T55" fmla="*/ 145 h 418"/>
                              <a:gd name="T56" fmla="*/ 44 w 226"/>
                              <a:gd name="T57" fmla="*/ 153 h 418"/>
                              <a:gd name="T58" fmla="*/ 37 w 226"/>
                              <a:gd name="T59" fmla="*/ 161 h 418"/>
                              <a:gd name="T60" fmla="*/ 37 w 226"/>
                              <a:gd name="T61" fmla="*/ 169 h 418"/>
                              <a:gd name="T62" fmla="*/ 29 w 226"/>
                              <a:gd name="T63" fmla="*/ 185 h 418"/>
                              <a:gd name="T64" fmla="*/ 22 w 226"/>
                              <a:gd name="T65" fmla="*/ 193 h 418"/>
                              <a:gd name="T66" fmla="*/ 22 w 226"/>
                              <a:gd name="T67" fmla="*/ 201 h 418"/>
                              <a:gd name="T68" fmla="*/ 15 w 226"/>
                              <a:gd name="T69" fmla="*/ 217 h 418"/>
                              <a:gd name="T70" fmla="*/ 15 w 226"/>
                              <a:gd name="T71" fmla="*/ 225 h 418"/>
                              <a:gd name="T72" fmla="*/ 15 w 226"/>
                              <a:gd name="T73" fmla="*/ 233 h 418"/>
                              <a:gd name="T74" fmla="*/ 7 w 226"/>
                              <a:gd name="T75" fmla="*/ 241 h 418"/>
                              <a:gd name="T76" fmla="*/ 7 w 226"/>
                              <a:gd name="T77" fmla="*/ 249 h 418"/>
                              <a:gd name="T78" fmla="*/ 7 w 226"/>
                              <a:gd name="T79" fmla="*/ 257 h 418"/>
                              <a:gd name="T80" fmla="*/ 7 w 226"/>
                              <a:gd name="T81" fmla="*/ 265 h 418"/>
                              <a:gd name="T82" fmla="*/ 0 w 226"/>
                              <a:gd name="T83" fmla="*/ 273 h 418"/>
                              <a:gd name="T84" fmla="*/ 0 w 226"/>
                              <a:gd name="T85" fmla="*/ 281 h 418"/>
                              <a:gd name="T86" fmla="*/ 0 w 226"/>
                              <a:gd name="T87" fmla="*/ 297 h 418"/>
                              <a:gd name="T88" fmla="*/ 0 w 226"/>
                              <a:gd name="T89" fmla="*/ 361 h 418"/>
                              <a:gd name="T90" fmla="*/ 0 w 226"/>
                              <a:gd name="T91" fmla="*/ 378 h 418"/>
                              <a:gd name="T92" fmla="*/ 0 w 226"/>
                              <a:gd name="T93" fmla="*/ 386 h 418"/>
                              <a:gd name="T94" fmla="*/ 0 w 226"/>
                              <a:gd name="T95" fmla="*/ 394 h 418"/>
                              <a:gd name="T96" fmla="*/ 7 w 226"/>
                              <a:gd name="T97" fmla="*/ 402 h 418"/>
                              <a:gd name="T98" fmla="*/ 7 w 226"/>
                              <a:gd name="T99" fmla="*/ 410 h 418"/>
                              <a:gd name="T100" fmla="*/ 7 w 226"/>
                              <a:gd name="T101"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 h="418">
                                <a:moveTo>
                                  <a:pt x="226" y="0"/>
                                </a:moveTo>
                                <a:lnTo>
                                  <a:pt x="226" y="0"/>
                                </a:lnTo>
                                <a:lnTo>
                                  <a:pt x="219" y="0"/>
                                </a:lnTo>
                                <a:lnTo>
                                  <a:pt x="219" y="8"/>
                                </a:lnTo>
                                <a:lnTo>
                                  <a:pt x="212" y="8"/>
                                </a:lnTo>
                                <a:lnTo>
                                  <a:pt x="205" y="8"/>
                                </a:lnTo>
                                <a:lnTo>
                                  <a:pt x="205" y="8"/>
                                </a:lnTo>
                                <a:lnTo>
                                  <a:pt x="197" y="8"/>
                                </a:lnTo>
                                <a:lnTo>
                                  <a:pt x="190" y="16"/>
                                </a:lnTo>
                                <a:lnTo>
                                  <a:pt x="190" y="16"/>
                                </a:lnTo>
                                <a:lnTo>
                                  <a:pt x="183" y="16"/>
                                </a:lnTo>
                                <a:lnTo>
                                  <a:pt x="175" y="24"/>
                                </a:lnTo>
                                <a:lnTo>
                                  <a:pt x="168" y="24"/>
                                </a:lnTo>
                                <a:lnTo>
                                  <a:pt x="168" y="24"/>
                                </a:lnTo>
                                <a:lnTo>
                                  <a:pt x="161" y="32"/>
                                </a:lnTo>
                                <a:lnTo>
                                  <a:pt x="153" y="32"/>
                                </a:lnTo>
                                <a:lnTo>
                                  <a:pt x="153" y="32"/>
                                </a:lnTo>
                                <a:lnTo>
                                  <a:pt x="146" y="40"/>
                                </a:lnTo>
                                <a:lnTo>
                                  <a:pt x="139" y="40"/>
                                </a:lnTo>
                                <a:lnTo>
                                  <a:pt x="139" y="40"/>
                                </a:lnTo>
                                <a:lnTo>
                                  <a:pt x="139" y="48"/>
                                </a:lnTo>
                                <a:lnTo>
                                  <a:pt x="132" y="48"/>
                                </a:lnTo>
                                <a:lnTo>
                                  <a:pt x="132" y="48"/>
                                </a:lnTo>
                                <a:lnTo>
                                  <a:pt x="124" y="56"/>
                                </a:lnTo>
                                <a:lnTo>
                                  <a:pt x="124" y="56"/>
                                </a:lnTo>
                                <a:lnTo>
                                  <a:pt x="124" y="56"/>
                                </a:lnTo>
                                <a:lnTo>
                                  <a:pt x="117" y="64"/>
                                </a:lnTo>
                                <a:lnTo>
                                  <a:pt x="110" y="64"/>
                                </a:lnTo>
                                <a:lnTo>
                                  <a:pt x="110" y="64"/>
                                </a:lnTo>
                                <a:lnTo>
                                  <a:pt x="110" y="72"/>
                                </a:lnTo>
                                <a:lnTo>
                                  <a:pt x="102" y="72"/>
                                </a:lnTo>
                                <a:lnTo>
                                  <a:pt x="102" y="72"/>
                                </a:lnTo>
                                <a:lnTo>
                                  <a:pt x="102" y="80"/>
                                </a:lnTo>
                                <a:lnTo>
                                  <a:pt x="95" y="80"/>
                                </a:lnTo>
                                <a:lnTo>
                                  <a:pt x="95" y="80"/>
                                </a:lnTo>
                                <a:lnTo>
                                  <a:pt x="95" y="80"/>
                                </a:lnTo>
                                <a:lnTo>
                                  <a:pt x="88" y="88"/>
                                </a:lnTo>
                                <a:lnTo>
                                  <a:pt x="88" y="88"/>
                                </a:lnTo>
                                <a:lnTo>
                                  <a:pt x="88" y="88"/>
                                </a:lnTo>
                                <a:lnTo>
                                  <a:pt x="88" y="96"/>
                                </a:lnTo>
                                <a:lnTo>
                                  <a:pt x="80" y="96"/>
                                </a:lnTo>
                                <a:lnTo>
                                  <a:pt x="80" y="96"/>
                                </a:lnTo>
                                <a:lnTo>
                                  <a:pt x="80" y="104"/>
                                </a:lnTo>
                                <a:lnTo>
                                  <a:pt x="73" y="104"/>
                                </a:lnTo>
                                <a:lnTo>
                                  <a:pt x="73" y="104"/>
                                </a:lnTo>
                                <a:lnTo>
                                  <a:pt x="73" y="112"/>
                                </a:lnTo>
                                <a:lnTo>
                                  <a:pt x="66" y="112"/>
                                </a:lnTo>
                                <a:lnTo>
                                  <a:pt x="66" y="112"/>
                                </a:lnTo>
                                <a:lnTo>
                                  <a:pt x="66" y="121"/>
                                </a:lnTo>
                                <a:lnTo>
                                  <a:pt x="66" y="121"/>
                                </a:lnTo>
                                <a:lnTo>
                                  <a:pt x="58" y="121"/>
                                </a:lnTo>
                                <a:lnTo>
                                  <a:pt x="58" y="129"/>
                                </a:lnTo>
                                <a:lnTo>
                                  <a:pt x="58" y="137"/>
                                </a:lnTo>
                                <a:lnTo>
                                  <a:pt x="51" y="137"/>
                                </a:lnTo>
                                <a:lnTo>
                                  <a:pt x="51" y="145"/>
                                </a:lnTo>
                                <a:lnTo>
                                  <a:pt x="51" y="145"/>
                                </a:lnTo>
                                <a:lnTo>
                                  <a:pt x="44" y="145"/>
                                </a:lnTo>
                                <a:lnTo>
                                  <a:pt x="44" y="153"/>
                                </a:lnTo>
                                <a:lnTo>
                                  <a:pt x="44" y="161"/>
                                </a:lnTo>
                                <a:lnTo>
                                  <a:pt x="37" y="161"/>
                                </a:lnTo>
                                <a:lnTo>
                                  <a:pt x="37" y="169"/>
                                </a:lnTo>
                                <a:lnTo>
                                  <a:pt x="37" y="169"/>
                                </a:lnTo>
                                <a:lnTo>
                                  <a:pt x="29" y="177"/>
                                </a:lnTo>
                                <a:lnTo>
                                  <a:pt x="29" y="185"/>
                                </a:lnTo>
                                <a:lnTo>
                                  <a:pt x="22" y="193"/>
                                </a:lnTo>
                                <a:lnTo>
                                  <a:pt x="22" y="193"/>
                                </a:lnTo>
                                <a:lnTo>
                                  <a:pt x="22" y="201"/>
                                </a:lnTo>
                                <a:lnTo>
                                  <a:pt x="22" y="201"/>
                                </a:lnTo>
                                <a:lnTo>
                                  <a:pt x="22" y="209"/>
                                </a:lnTo>
                                <a:lnTo>
                                  <a:pt x="15" y="217"/>
                                </a:lnTo>
                                <a:lnTo>
                                  <a:pt x="15" y="217"/>
                                </a:lnTo>
                                <a:lnTo>
                                  <a:pt x="15" y="225"/>
                                </a:lnTo>
                                <a:lnTo>
                                  <a:pt x="15" y="225"/>
                                </a:lnTo>
                                <a:lnTo>
                                  <a:pt x="15" y="233"/>
                                </a:lnTo>
                                <a:lnTo>
                                  <a:pt x="7" y="233"/>
                                </a:lnTo>
                                <a:lnTo>
                                  <a:pt x="7" y="241"/>
                                </a:lnTo>
                                <a:lnTo>
                                  <a:pt x="7" y="249"/>
                                </a:lnTo>
                                <a:lnTo>
                                  <a:pt x="7" y="249"/>
                                </a:lnTo>
                                <a:lnTo>
                                  <a:pt x="7" y="257"/>
                                </a:lnTo>
                                <a:lnTo>
                                  <a:pt x="7" y="257"/>
                                </a:lnTo>
                                <a:lnTo>
                                  <a:pt x="7" y="257"/>
                                </a:lnTo>
                                <a:lnTo>
                                  <a:pt x="7" y="265"/>
                                </a:lnTo>
                                <a:lnTo>
                                  <a:pt x="0" y="273"/>
                                </a:lnTo>
                                <a:lnTo>
                                  <a:pt x="0" y="273"/>
                                </a:lnTo>
                                <a:lnTo>
                                  <a:pt x="0" y="281"/>
                                </a:lnTo>
                                <a:lnTo>
                                  <a:pt x="0" y="281"/>
                                </a:lnTo>
                                <a:lnTo>
                                  <a:pt x="0" y="289"/>
                                </a:lnTo>
                                <a:lnTo>
                                  <a:pt x="0" y="297"/>
                                </a:lnTo>
                                <a:lnTo>
                                  <a:pt x="0" y="305"/>
                                </a:lnTo>
                                <a:lnTo>
                                  <a:pt x="0" y="361"/>
                                </a:lnTo>
                                <a:lnTo>
                                  <a:pt x="0" y="361"/>
                                </a:lnTo>
                                <a:lnTo>
                                  <a:pt x="0" y="378"/>
                                </a:lnTo>
                                <a:lnTo>
                                  <a:pt x="0" y="378"/>
                                </a:lnTo>
                                <a:lnTo>
                                  <a:pt x="0" y="386"/>
                                </a:lnTo>
                                <a:lnTo>
                                  <a:pt x="0" y="386"/>
                                </a:lnTo>
                                <a:lnTo>
                                  <a:pt x="0" y="394"/>
                                </a:lnTo>
                                <a:lnTo>
                                  <a:pt x="7" y="394"/>
                                </a:lnTo>
                                <a:lnTo>
                                  <a:pt x="7" y="402"/>
                                </a:lnTo>
                                <a:lnTo>
                                  <a:pt x="7" y="410"/>
                                </a:lnTo>
                                <a:lnTo>
                                  <a:pt x="7" y="410"/>
                                </a:lnTo>
                                <a:lnTo>
                                  <a:pt x="7" y="410"/>
                                </a:lnTo>
                                <a:lnTo>
                                  <a:pt x="7" y="418"/>
                                </a:lnTo>
                                <a:lnTo>
                                  <a:pt x="7" y="4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738"/>
                        <wps:cNvSpPr>
                          <a:spLocks/>
                        </wps:cNvSpPr>
                        <wps:spPr bwMode="auto">
                          <a:xfrm>
                            <a:off x="575" y="3733"/>
                            <a:ext cx="379" cy="257"/>
                          </a:xfrm>
                          <a:custGeom>
                            <a:avLst/>
                            <a:gdLst>
                              <a:gd name="T0" fmla="*/ 0 w 379"/>
                              <a:gd name="T1" fmla="*/ 8 h 257"/>
                              <a:gd name="T2" fmla="*/ 0 w 379"/>
                              <a:gd name="T3" fmla="*/ 16 h 257"/>
                              <a:gd name="T4" fmla="*/ 7 w 379"/>
                              <a:gd name="T5" fmla="*/ 24 h 257"/>
                              <a:gd name="T6" fmla="*/ 7 w 379"/>
                              <a:gd name="T7" fmla="*/ 32 h 257"/>
                              <a:gd name="T8" fmla="*/ 7 w 379"/>
                              <a:gd name="T9" fmla="*/ 40 h 257"/>
                              <a:gd name="T10" fmla="*/ 14 w 379"/>
                              <a:gd name="T11" fmla="*/ 48 h 257"/>
                              <a:gd name="T12" fmla="*/ 14 w 379"/>
                              <a:gd name="T13" fmla="*/ 56 h 257"/>
                              <a:gd name="T14" fmla="*/ 22 w 379"/>
                              <a:gd name="T15" fmla="*/ 64 h 257"/>
                              <a:gd name="T16" fmla="*/ 29 w 379"/>
                              <a:gd name="T17" fmla="*/ 80 h 257"/>
                              <a:gd name="T18" fmla="*/ 29 w 379"/>
                              <a:gd name="T19" fmla="*/ 88 h 257"/>
                              <a:gd name="T20" fmla="*/ 36 w 379"/>
                              <a:gd name="T21" fmla="*/ 97 h 257"/>
                              <a:gd name="T22" fmla="*/ 43 w 379"/>
                              <a:gd name="T23" fmla="*/ 105 h 257"/>
                              <a:gd name="T24" fmla="*/ 43 w 379"/>
                              <a:gd name="T25" fmla="*/ 113 h 257"/>
                              <a:gd name="T26" fmla="*/ 51 w 379"/>
                              <a:gd name="T27" fmla="*/ 121 h 257"/>
                              <a:gd name="T28" fmla="*/ 58 w 379"/>
                              <a:gd name="T29" fmla="*/ 129 h 257"/>
                              <a:gd name="T30" fmla="*/ 58 w 379"/>
                              <a:gd name="T31" fmla="*/ 129 h 257"/>
                              <a:gd name="T32" fmla="*/ 65 w 379"/>
                              <a:gd name="T33" fmla="*/ 137 h 257"/>
                              <a:gd name="T34" fmla="*/ 65 w 379"/>
                              <a:gd name="T35" fmla="*/ 145 h 257"/>
                              <a:gd name="T36" fmla="*/ 73 w 379"/>
                              <a:gd name="T37" fmla="*/ 145 h 257"/>
                              <a:gd name="T38" fmla="*/ 73 w 379"/>
                              <a:gd name="T39" fmla="*/ 153 h 257"/>
                              <a:gd name="T40" fmla="*/ 80 w 379"/>
                              <a:gd name="T41" fmla="*/ 161 h 257"/>
                              <a:gd name="T42" fmla="*/ 87 w 379"/>
                              <a:gd name="T43" fmla="*/ 161 h 257"/>
                              <a:gd name="T44" fmla="*/ 87 w 379"/>
                              <a:gd name="T45" fmla="*/ 169 h 257"/>
                              <a:gd name="T46" fmla="*/ 95 w 379"/>
                              <a:gd name="T47" fmla="*/ 169 h 257"/>
                              <a:gd name="T48" fmla="*/ 102 w 379"/>
                              <a:gd name="T49" fmla="*/ 177 h 257"/>
                              <a:gd name="T50" fmla="*/ 102 w 379"/>
                              <a:gd name="T51" fmla="*/ 177 h 257"/>
                              <a:gd name="T52" fmla="*/ 109 w 379"/>
                              <a:gd name="T53" fmla="*/ 185 h 257"/>
                              <a:gd name="T54" fmla="*/ 116 w 379"/>
                              <a:gd name="T55" fmla="*/ 193 h 257"/>
                              <a:gd name="T56" fmla="*/ 124 w 379"/>
                              <a:gd name="T57" fmla="*/ 193 h 257"/>
                              <a:gd name="T58" fmla="*/ 131 w 379"/>
                              <a:gd name="T59" fmla="*/ 201 h 257"/>
                              <a:gd name="T60" fmla="*/ 138 w 379"/>
                              <a:gd name="T61" fmla="*/ 209 h 257"/>
                              <a:gd name="T62" fmla="*/ 146 w 379"/>
                              <a:gd name="T63" fmla="*/ 209 h 257"/>
                              <a:gd name="T64" fmla="*/ 160 w 379"/>
                              <a:gd name="T65" fmla="*/ 217 h 257"/>
                              <a:gd name="T66" fmla="*/ 168 w 379"/>
                              <a:gd name="T67" fmla="*/ 225 h 257"/>
                              <a:gd name="T68" fmla="*/ 175 w 379"/>
                              <a:gd name="T69" fmla="*/ 225 h 257"/>
                              <a:gd name="T70" fmla="*/ 182 w 379"/>
                              <a:gd name="T71" fmla="*/ 233 h 257"/>
                              <a:gd name="T72" fmla="*/ 190 w 379"/>
                              <a:gd name="T73" fmla="*/ 233 h 257"/>
                              <a:gd name="T74" fmla="*/ 204 w 379"/>
                              <a:gd name="T75" fmla="*/ 241 h 257"/>
                              <a:gd name="T76" fmla="*/ 204 w 379"/>
                              <a:gd name="T77" fmla="*/ 241 h 257"/>
                              <a:gd name="T78" fmla="*/ 211 w 379"/>
                              <a:gd name="T79" fmla="*/ 241 h 257"/>
                              <a:gd name="T80" fmla="*/ 226 w 379"/>
                              <a:gd name="T81" fmla="*/ 241 h 257"/>
                              <a:gd name="T82" fmla="*/ 233 w 379"/>
                              <a:gd name="T83" fmla="*/ 249 h 257"/>
                              <a:gd name="T84" fmla="*/ 241 w 379"/>
                              <a:gd name="T85" fmla="*/ 249 h 257"/>
                              <a:gd name="T86" fmla="*/ 248 w 379"/>
                              <a:gd name="T87" fmla="*/ 249 h 257"/>
                              <a:gd name="T88" fmla="*/ 255 w 379"/>
                              <a:gd name="T89" fmla="*/ 249 h 257"/>
                              <a:gd name="T90" fmla="*/ 270 w 379"/>
                              <a:gd name="T91" fmla="*/ 249 h 257"/>
                              <a:gd name="T92" fmla="*/ 321 w 379"/>
                              <a:gd name="T93" fmla="*/ 257 h 257"/>
                              <a:gd name="T94" fmla="*/ 336 w 379"/>
                              <a:gd name="T95" fmla="*/ 249 h 257"/>
                              <a:gd name="T96" fmla="*/ 343 w 379"/>
                              <a:gd name="T97" fmla="*/ 249 h 257"/>
                              <a:gd name="T98" fmla="*/ 350 w 379"/>
                              <a:gd name="T99" fmla="*/ 249 h 257"/>
                              <a:gd name="T100" fmla="*/ 358 w 379"/>
                              <a:gd name="T101" fmla="*/ 249 h 257"/>
                              <a:gd name="T102" fmla="*/ 365 w 379"/>
                              <a:gd name="T103" fmla="*/ 249 h 257"/>
                              <a:gd name="T104" fmla="*/ 379 w 379"/>
                              <a:gd name="T105" fmla="*/ 241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9" h="257">
                                <a:moveTo>
                                  <a:pt x="0" y="0"/>
                                </a:moveTo>
                                <a:lnTo>
                                  <a:pt x="0" y="8"/>
                                </a:lnTo>
                                <a:lnTo>
                                  <a:pt x="0" y="8"/>
                                </a:lnTo>
                                <a:lnTo>
                                  <a:pt x="0" y="16"/>
                                </a:lnTo>
                                <a:lnTo>
                                  <a:pt x="0" y="16"/>
                                </a:lnTo>
                                <a:lnTo>
                                  <a:pt x="7" y="24"/>
                                </a:lnTo>
                                <a:lnTo>
                                  <a:pt x="7" y="24"/>
                                </a:lnTo>
                                <a:lnTo>
                                  <a:pt x="7" y="32"/>
                                </a:lnTo>
                                <a:lnTo>
                                  <a:pt x="7" y="32"/>
                                </a:lnTo>
                                <a:lnTo>
                                  <a:pt x="7" y="40"/>
                                </a:lnTo>
                                <a:lnTo>
                                  <a:pt x="7" y="40"/>
                                </a:lnTo>
                                <a:lnTo>
                                  <a:pt x="14" y="48"/>
                                </a:lnTo>
                                <a:lnTo>
                                  <a:pt x="14" y="56"/>
                                </a:lnTo>
                                <a:lnTo>
                                  <a:pt x="14" y="56"/>
                                </a:lnTo>
                                <a:lnTo>
                                  <a:pt x="22" y="64"/>
                                </a:lnTo>
                                <a:lnTo>
                                  <a:pt x="22" y="64"/>
                                </a:lnTo>
                                <a:lnTo>
                                  <a:pt x="22" y="72"/>
                                </a:lnTo>
                                <a:lnTo>
                                  <a:pt x="29" y="80"/>
                                </a:lnTo>
                                <a:lnTo>
                                  <a:pt x="29" y="88"/>
                                </a:lnTo>
                                <a:lnTo>
                                  <a:pt x="29" y="88"/>
                                </a:lnTo>
                                <a:lnTo>
                                  <a:pt x="36" y="97"/>
                                </a:lnTo>
                                <a:lnTo>
                                  <a:pt x="36" y="97"/>
                                </a:lnTo>
                                <a:lnTo>
                                  <a:pt x="36" y="105"/>
                                </a:lnTo>
                                <a:lnTo>
                                  <a:pt x="43" y="105"/>
                                </a:lnTo>
                                <a:lnTo>
                                  <a:pt x="43" y="105"/>
                                </a:lnTo>
                                <a:lnTo>
                                  <a:pt x="43" y="113"/>
                                </a:lnTo>
                                <a:lnTo>
                                  <a:pt x="51" y="121"/>
                                </a:lnTo>
                                <a:lnTo>
                                  <a:pt x="51" y="121"/>
                                </a:lnTo>
                                <a:lnTo>
                                  <a:pt x="51" y="121"/>
                                </a:lnTo>
                                <a:lnTo>
                                  <a:pt x="58" y="129"/>
                                </a:lnTo>
                                <a:lnTo>
                                  <a:pt x="58" y="129"/>
                                </a:lnTo>
                                <a:lnTo>
                                  <a:pt x="58" y="129"/>
                                </a:lnTo>
                                <a:lnTo>
                                  <a:pt x="58" y="137"/>
                                </a:lnTo>
                                <a:lnTo>
                                  <a:pt x="65" y="137"/>
                                </a:lnTo>
                                <a:lnTo>
                                  <a:pt x="65" y="137"/>
                                </a:lnTo>
                                <a:lnTo>
                                  <a:pt x="65" y="145"/>
                                </a:lnTo>
                                <a:lnTo>
                                  <a:pt x="73" y="145"/>
                                </a:lnTo>
                                <a:lnTo>
                                  <a:pt x="73" y="145"/>
                                </a:lnTo>
                                <a:lnTo>
                                  <a:pt x="73" y="153"/>
                                </a:lnTo>
                                <a:lnTo>
                                  <a:pt x="73" y="153"/>
                                </a:lnTo>
                                <a:lnTo>
                                  <a:pt x="80" y="153"/>
                                </a:lnTo>
                                <a:lnTo>
                                  <a:pt x="80" y="161"/>
                                </a:lnTo>
                                <a:lnTo>
                                  <a:pt x="80" y="161"/>
                                </a:lnTo>
                                <a:lnTo>
                                  <a:pt x="87" y="161"/>
                                </a:lnTo>
                                <a:lnTo>
                                  <a:pt x="87" y="161"/>
                                </a:lnTo>
                                <a:lnTo>
                                  <a:pt x="87" y="169"/>
                                </a:lnTo>
                                <a:lnTo>
                                  <a:pt x="95" y="169"/>
                                </a:lnTo>
                                <a:lnTo>
                                  <a:pt x="95" y="169"/>
                                </a:lnTo>
                                <a:lnTo>
                                  <a:pt x="95" y="177"/>
                                </a:lnTo>
                                <a:lnTo>
                                  <a:pt x="102" y="177"/>
                                </a:lnTo>
                                <a:lnTo>
                                  <a:pt x="102" y="177"/>
                                </a:lnTo>
                                <a:lnTo>
                                  <a:pt x="102" y="177"/>
                                </a:lnTo>
                                <a:lnTo>
                                  <a:pt x="109" y="185"/>
                                </a:lnTo>
                                <a:lnTo>
                                  <a:pt x="109" y="185"/>
                                </a:lnTo>
                                <a:lnTo>
                                  <a:pt x="109" y="185"/>
                                </a:lnTo>
                                <a:lnTo>
                                  <a:pt x="116" y="193"/>
                                </a:lnTo>
                                <a:lnTo>
                                  <a:pt x="124" y="193"/>
                                </a:lnTo>
                                <a:lnTo>
                                  <a:pt x="124" y="193"/>
                                </a:lnTo>
                                <a:lnTo>
                                  <a:pt x="124" y="201"/>
                                </a:lnTo>
                                <a:lnTo>
                                  <a:pt x="131" y="201"/>
                                </a:lnTo>
                                <a:lnTo>
                                  <a:pt x="131" y="201"/>
                                </a:lnTo>
                                <a:lnTo>
                                  <a:pt x="138" y="209"/>
                                </a:lnTo>
                                <a:lnTo>
                                  <a:pt x="146" y="209"/>
                                </a:lnTo>
                                <a:lnTo>
                                  <a:pt x="146" y="209"/>
                                </a:lnTo>
                                <a:lnTo>
                                  <a:pt x="153" y="217"/>
                                </a:lnTo>
                                <a:lnTo>
                                  <a:pt x="160" y="217"/>
                                </a:lnTo>
                                <a:lnTo>
                                  <a:pt x="160" y="217"/>
                                </a:lnTo>
                                <a:lnTo>
                                  <a:pt x="168" y="225"/>
                                </a:lnTo>
                                <a:lnTo>
                                  <a:pt x="168" y="225"/>
                                </a:lnTo>
                                <a:lnTo>
                                  <a:pt x="175" y="225"/>
                                </a:lnTo>
                                <a:lnTo>
                                  <a:pt x="182" y="233"/>
                                </a:lnTo>
                                <a:lnTo>
                                  <a:pt x="182" y="233"/>
                                </a:lnTo>
                                <a:lnTo>
                                  <a:pt x="190" y="233"/>
                                </a:lnTo>
                                <a:lnTo>
                                  <a:pt x="190" y="233"/>
                                </a:lnTo>
                                <a:lnTo>
                                  <a:pt x="197" y="233"/>
                                </a:lnTo>
                                <a:lnTo>
                                  <a:pt x="204" y="241"/>
                                </a:lnTo>
                                <a:lnTo>
                                  <a:pt x="204" y="241"/>
                                </a:lnTo>
                                <a:lnTo>
                                  <a:pt x="204" y="241"/>
                                </a:lnTo>
                                <a:lnTo>
                                  <a:pt x="211" y="241"/>
                                </a:lnTo>
                                <a:lnTo>
                                  <a:pt x="211" y="241"/>
                                </a:lnTo>
                                <a:lnTo>
                                  <a:pt x="219" y="241"/>
                                </a:lnTo>
                                <a:lnTo>
                                  <a:pt x="226" y="241"/>
                                </a:lnTo>
                                <a:lnTo>
                                  <a:pt x="226" y="249"/>
                                </a:lnTo>
                                <a:lnTo>
                                  <a:pt x="233" y="249"/>
                                </a:lnTo>
                                <a:lnTo>
                                  <a:pt x="233" y="249"/>
                                </a:lnTo>
                                <a:lnTo>
                                  <a:pt x="241" y="249"/>
                                </a:lnTo>
                                <a:lnTo>
                                  <a:pt x="241" y="249"/>
                                </a:lnTo>
                                <a:lnTo>
                                  <a:pt x="248" y="249"/>
                                </a:lnTo>
                                <a:lnTo>
                                  <a:pt x="248" y="249"/>
                                </a:lnTo>
                                <a:lnTo>
                                  <a:pt x="255" y="249"/>
                                </a:lnTo>
                                <a:lnTo>
                                  <a:pt x="255" y="249"/>
                                </a:lnTo>
                                <a:lnTo>
                                  <a:pt x="270" y="249"/>
                                </a:lnTo>
                                <a:lnTo>
                                  <a:pt x="270" y="257"/>
                                </a:lnTo>
                                <a:lnTo>
                                  <a:pt x="321" y="257"/>
                                </a:lnTo>
                                <a:lnTo>
                                  <a:pt x="328" y="249"/>
                                </a:lnTo>
                                <a:lnTo>
                                  <a:pt x="336" y="249"/>
                                </a:lnTo>
                                <a:lnTo>
                                  <a:pt x="336" y="249"/>
                                </a:lnTo>
                                <a:lnTo>
                                  <a:pt x="343" y="249"/>
                                </a:lnTo>
                                <a:lnTo>
                                  <a:pt x="350" y="249"/>
                                </a:lnTo>
                                <a:lnTo>
                                  <a:pt x="350" y="249"/>
                                </a:lnTo>
                                <a:lnTo>
                                  <a:pt x="358" y="249"/>
                                </a:lnTo>
                                <a:lnTo>
                                  <a:pt x="358" y="249"/>
                                </a:lnTo>
                                <a:lnTo>
                                  <a:pt x="365" y="249"/>
                                </a:lnTo>
                                <a:lnTo>
                                  <a:pt x="365" y="249"/>
                                </a:lnTo>
                                <a:lnTo>
                                  <a:pt x="372" y="241"/>
                                </a:lnTo>
                                <a:lnTo>
                                  <a:pt x="379" y="241"/>
                                </a:lnTo>
                                <a:lnTo>
                                  <a:pt x="379" y="2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739"/>
                        <wps:cNvSpPr>
                          <a:spLocks/>
                        </wps:cNvSpPr>
                        <wps:spPr bwMode="auto">
                          <a:xfrm>
                            <a:off x="1356" y="4223"/>
                            <a:ext cx="380" cy="249"/>
                          </a:xfrm>
                          <a:custGeom>
                            <a:avLst/>
                            <a:gdLst>
                              <a:gd name="T0" fmla="*/ 380 w 380"/>
                              <a:gd name="T1" fmla="*/ 249 h 249"/>
                              <a:gd name="T2" fmla="*/ 380 w 380"/>
                              <a:gd name="T3" fmla="*/ 233 h 249"/>
                              <a:gd name="T4" fmla="*/ 373 w 380"/>
                              <a:gd name="T5" fmla="*/ 225 h 249"/>
                              <a:gd name="T6" fmla="*/ 373 w 380"/>
                              <a:gd name="T7" fmla="*/ 217 h 249"/>
                              <a:gd name="T8" fmla="*/ 373 w 380"/>
                              <a:gd name="T9" fmla="*/ 209 h 249"/>
                              <a:gd name="T10" fmla="*/ 366 w 380"/>
                              <a:gd name="T11" fmla="*/ 193 h 249"/>
                              <a:gd name="T12" fmla="*/ 358 w 380"/>
                              <a:gd name="T13" fmla="*/ 177 h 249"/>
                              <a:gd name="T14" fmla="*/ 351 w 380"/>
                              <a:gd name="T15" fmla="*/ 169 h 249"/>
                              <a:gd name="T16" fmla="*/ 351 w 380"/>
                              <a:gd name="T17" fmla="*/ 161 h 249"/>
                              <a:gd name="T18" fmla="*/ 344 w 380"/>
                              <a:gd name="T19" fmla="*/ 153 h 249"/>
                              <a:gd name="T20" fmla="*/ 336 w 380"/>
                              <a:gd name="T21" fmla="*/ 145 h 249"/>
                              <a:gd name="T22" fmla="*/ 336 w 380"/>
                              <a:gd name="T23" fmla="*/ 137 h 249"/>
                              <a:gd name="T24" fmla="*/ 329 w 380"/>
                              <a:gd name="T25" fmla="*/ 129 h 249"/>
                              <a:gd name="T26" fmla="*/ 322 w 380"/>
                              <a:gd name="T27" fmla="*/ 121 h 249"/>
                              <a:gd name="T28" fmla="*/ 322 w 380"/>
                              <a:gd name="T29" fmla="*/ 121 h 249"/>
                              <a:gd name="T30" fmla="*/ 314 w 380"/>
                              <a:gd name="T31" fmla="*/ 113 h 249"/>
                              <a:gd name="T32" fmla="*/ 314 w 380"/>
                              <a:gd name="T33" fmla="*/ 105 h 249"/>
                              <a:gd name="T34" fmla="*/ 307 w 380"/>
                              <a:gd name="T35" fmla="*/ 105 h 249"/>
                              <a:gd name="T36" fmla="*/ 300 w 380"/>
                              <a:gd name="T37" fmla="*/ 96 h 249"/>
                              <a:gd name="T38" fmla="*/ 300 w 380"/>
                              <a:gd name="T39" fmla="*/ 88 h 249"/>
                              <a:gd name="T40" fmla="*/ 293 w 380"/>
                              <a:gd name="T41" fmla="*/ 88 h 249"/>
                              <a:gd name="T42" fmla="*/ 285 w 380"/>
                              <a:gd name="T43" fmla="*/ 80 h 249"/>
                              <a:gd name="T44" fmla="*/ 285 w 380"/>
                              <a:gd name="T45" fmla="*/ 80 h 249"/>
                              <a:gd name="T46" fmla="*/ 278 w 380"/>
                              <a:gd name="T47" fmla="*/ 72 h 249"/>
                              <a:gd name="T48" fmla="*/ 271 w 380"/>
                              <a:gd name="T49" fmla="*/ 64 h 249"/>
                              <a:gd name="T50" fmla="*/ 271 w 380"/>
                              <a:gd name="T51" fmla="*/ 64 h 249"/>
                              <a:gd name="T52" fmla="*/ 263 w 380"/>
                              <a:gd name="T53" fmla="*/ 56 h 249"/>
                              <a:gd name="T54" fmla="*/ 249 w 380"/>
                              <a:gd name="T55" fmla="*/ 48 h 249"/>
                              <a:gd name="T56" fmla="*/ 241 w 380"/>
                              <a:gd name="T57" fmla="*/ 48 h 249"/>
                              <a:gd name="T58" fmla="*/ 241 w 380"/>
                              <a:gd name="T59" fmla="*/ 40 h 249"/>
                              <a:gd name="T60" fmla="*/ 227 w 380"/>
                              <a:gd name="T61" fmla="*/ 32 h 249"/>
                              <a:gd name="T62" fmla="*/ 212 w 380"/>
                              <a:gd name="T63" fmla="*/ 32 h 249"/>
                              <a:gd name="T64" fmla="*/ 205 w 380"/>
                              <a:gd name="T65" fmla="*/ 24 h 249"/>
                              <a:gd name="T66" fmla="*/ 198 w 380"/>
                              <a:gd name="T67" fmla="*/ 24 h 249"/>
                              <a:gd name="T68" fmla="*/ 190 w 380"/>
                              <a:gd name="T69" fmla="*/ 16 h 249"/>
                              <a:gd name="T70" fmla="*/ 176 w 380"/>
                              <a:gd name="T71" fmla="*/ 16 h 249"/>
                              <a:gd name="T72" fmla="*/ 168 w 380"/>
                              <a:gd name="T73" fmla="*/ 8 h 249"/>
                              <a:gd name="T74" fmla="*/ 168 w 380"/>
                              <a:gd name="T75" fmla="*/ 8 h 249"/>
                              <a:gd name="T76" fmla="*/ 154 w 380"/>
                              <a:gd name="T77" fmla="*/ 8 h 249"/>
                              <a:gd name="T78" fmla="*/ 146 w 380"/>
                              <a:gd name="T79" fmla="*/ 8 h 249"/>
                              <a:gd name="T80" fmla="*/ 139 w 380"/>
                              <a:gd name="T81" fmla="*/ 0 h 249"/>
                              <a:gd name="T82" fmla="*/ 132 w 380"/>
                              <a:gd name="T83" fmla="*/ 0 h 249"/>
                              <a:gd name="T84" fmla="*/ 124 w 380"/>
                              <a:gd name="T85" fmla="*/ 0 h 249"/>
                              <a:gd name="T86" fmla="*/ 110 w 380"/>
                              <a:gd name="T87" fmla="*/ 0 h 249"/>
                              <a:gd name="T88" fmla="*/ 59 w 380"/>
                              <a:gd name="T89" fmla="*/ 0 h 249"/>
                              <a:gd name="T90" fmla="*/ 44 w 380"/>
                              <a:gd name="T91" fmla="*/ 0 h 249"/>
                              <a:gd name="T92" fmla="*/ 30 w 380"/>
                              <a:gd name="T93" fmla="*/ 0 h 249"/>
                              <a:gd name="T94" fmla="*/ 30 w 380"/>
                              <a:gd name="T95" fmla="*/ 0 h 249"/>
                              <a:gd name="T96" fmla="*/ 15 w 380"/>
                              <a:gd name="T97" fmla="*/ 0 h 249"/>
                              <a:gd name="T98" fmla="*/ 8 w 380"/>
                              <a:gd name="T99" fmla="*/ 8 h 249"/>
                              <a:gd name="T100" fmla="*/ 0 w 380"/>
                              <a:gd name="T101" fmla="*/ 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0" h="249">
                                <a:moveTo>
                                  <a:pt x="380" y="249"/>
                                </a:moveTo>
                                <a:lnTo>
                                  <a:pt x="380" y="249"/>
                                </a:lnTo>
                                <a:lnTo>
                                  <a:pt x="380" y="241"/>
                                </a:lnTo>
                                <a:lnTo>
                                  <a:pt x="380" y="233"/>
                                </a:lnTo>
                                <a:lnTo>
                                  <a:pt x="380" y="233"/>
                                </a:lnTo>
                                <a:lnTo>
                                  <a:pt x="373" y="225"/>
                                </a:lnTo>
                                <a:lnTo>
                                  <a:pt x="373" y="225"/>
                                </a:lnTo>
                                <a:lnTo>
                                  <a:pt x="373" y="217"/>
                                </a:lnTo>
                                <a:lnTo>
                                  <a:pt x="373" y="209"/>
                                </a:lnTo>
                                <a:lnTo>
                                  <a:pt x="373" y="209"/>
                                </a:lnTo>
                                <a:lnTo>
                                  <a:pt x="366" y="201"/>
                                </a:lnTo>
                                <a:lnTo>
                                  <a:pt x="366" y="193"/>
                                </a:lnTo>
                                <a:lnTo>
                                  <a:pt x="358" y="185"/>
                                </a:lnTo>
                                <a:lnTo>
                                  <a:pt x="358" y="177"/>
                                </a:lnTo>
                                <a:lnTo>
                                  <a:pt x="358" y="177"/>
                                </a:lnTo>
                                <a:lnTo>
                                  <a:pt x="351" y="169"/>
                                </a:lnTo>
                                <a:lnTo>
                                  <a:pt x="351" y="161"/>
                                </a:lnTo>
                                <a:lnTo>
                                  <a:pt x="351" y="161"/>
                                </a:lnTo>
                                <a:lnTo>
                                  <a:pt x="344" y="153"/>
                                </a:lnTo>
                                <a:lnTo>
                                  <a:pt x="344" y="153"/>
                                </a:lnTo>
                                <a:lnTo>
                                  <a:pt x="344" y="153"/>
                                </a:lnTo>
                                <a:lnTo>
                                  <a:pt x="336" y="145"/>
                                </a:lnTo>
                                <a:lnTo>
                                  <a:pt x="336" y="137"/>
                                </a:lnTo>
                                <a:lnTo>
                                  <a:pt x="336" y="137"/>
                                </a:lnTo>
                                <a:lnTo>
                                  <a:pt x="329" y="137"/>
                                </a:lnTo>
                                <a:lnTo>
                                  <a:pt x="329" y="129"/>
                                </a:lnTo>
                                <a:lnTo>
                                  <a:pt x="329" y="129"/>
                                </a:lnTo>
                                <a:lnTo>
                                  <a:pt x="322" y="121"/>
                                </a:lnTo>
                                <a:lnTo>
                                  <a:pt x="322" y="121"/>
                                </a:lnTo>
                                <a:lnTo>
                                  <a:pt x="322" y="121"/>
                                </a:lnTo>
                                <a:lnTo>
                                  <a:pt x="314" y="113"/>
                                </a:lnTo>
                                <a:lnTo>
                                  <a:pt x="314" y="113"/>
                                </a:lnTo>
                                <a:lnTo>
                                  <a:pt x="314" y="113"/>
                                </a:lnTo>
                                <a:lnTo>
                                  <a:pt x="314" y="105"/>
                                </a:lnTo>
                                <a:lnTo>
                                  <a:pt x="307" y="105"/>
                                </a:lnTo>
                                <a:lnTo>
                                  <a:pt x="307" y="105"/>
                                </a:lnTo>
                                <a:lnTo>
                                  <a:pt x="307" y="96"/>
                                </a:lnTo>
                                <a:lnTo>
                                  <a:pt x="300" y="96"/>
                                </a:lnTo>
                                <a:lnTo>
                                  <a:pt x="300" y="96"/>
                                </a:lnTo>
                                <a:lnTo>
                                  <a:pt x="300" y="88"/>
                                </a:lnTo>
                                <a:lnTo>
                                  <a:pt x="293" y="88"/>
                                </a:lnTo>
                                <a:lnTo>
                                  <a:pt x="293" y="88"/>
                                </a:lnTo>
                                <a:lnTo>
                                  <a:pt x="293" y="80"/>
                                </a:lnTo>
                                <a:lnTo>
                                  <a:pt x="285" y="80"/>
                                </a:lnTo>
                                <a:lnTo>
                                  <a:pt x="285" y="80"/>
                                </a:lnTo>
                                <a:lnTo>
                                  <a:pt x="285" y="80"/>
                                </a:lnTo>
                                <a:lnTo>
                                  <a:pt x="278" y="72"/>
                                </a:lnTo>
                                <a:lnTo>
                                  <a:pt x="278" y="72"/>
                                </a:lnTo>
                                <a:lnTo>
                                  <a:pt x="278" y="72"/>
                                </a:lnTo>
                                <a:lnTo>
                                  <a:pt x="271" y="64"/>
                                </a:lnTo>
                                <a:lnTo>
                                  <a:pt x="271" y="64"/>
                                </a:lnTo>
                                <a:lnTo>
                                  <a:pt x="271" y="64"/>
                                </a:lnTo>
                                <a:lnTo>
                                  <a:pt x="263" y="56"/>
                                </a:lnTo>
                                <a:lnTo>
                                  <a:pt x="263" y="56"/>
                                </a:lnTo>
                                <a:lnTo>
                                  <a:pt x="256" y="56"/>
                                </a:lnTo>
                                <a:lnTo>
                                  <a:pt x="249" y="48"/>
                                </a:lnTo>
                                <a:lnTo>
                                  <a:pt x="249" y="48"/>
                                </a:lnTo>
                                <a:lnTo>
                                  <a:pt x="241" y="48"/>
                                </a:lnTo>
                                <a:lnTo>
                                  <a:pt x="241" y="40"/>
                                </a:lnTo>
                                <a:lnTo>
                                  <a:pt x="241" y="40"/>
                                </a:lnTo>
                                <a:lnTo>
                                  <a:pt x="234" y="40"/>
                                </a:lnTo>
                                <a:lnTo>
                                  <a:pt x="227" y="32"/>
                                </a:lnTo>
                                <a:lnTo>
                                  <a:pt x="219" y="32"/>
                                </a:lnTo>
                                <a:lnTo>
                                  <a:pt x="212" y="32"/>
                                </a:lnTo>
                                <a:lnTo>
                                  <a:pt x="212" y="24"/>
                                </a:lnTo>
                                <a:lnTo>
                                  <a:pt x="205" y="24"/>
                                </a:lnTo>
                                <a:lnTo>
                                  <a:pt x="205" y="24"/>
                                </a:lnTo>
                                <a:lnTo>
                                  <a:pt x="198" y="24"/>
                                </a:lnTo>
                                <a:lnTo>
                                  <a:pt x="190" y="16"/>
                                </a:lnTo>
                                <a:lnTo>
                                  <a:pt x="190" y="16"/>
                                </a:lnTo>
                                <a:lnTo>
                                  <a:pt x="183" y="16"/>
                                </a:lnTo>
                                <a:lnTo>
                                  <a:pt x="176" y="16"/>
                                </a:lnTo>
                                <a:lnTo>
                                  <a:pt x="176" y="16"/>
                                </a:lnTo>
                                <a:lnTo>
                                  <a:pt x="168" y="8"/>
                                </a:lnTo>
                                <a:lnTo>
                                  <a:pt x="168" y="8"/>
                                </a:lnTo>
                                <a:lnTo>
                                  <a:pt x="168" y="8"/>
                                </a:lnTo>
                                <a:lnTo>
                                  <a:pt x="161" y="8"/>
                                </a:lnTo>
                                <a:lnTo>
                                  <a:pt x="154" y="8"/>
                                </a:lnTo>
                                <a:lnTo>
                                  <a:pt x="154" y="8"/>
                                </a:lnTo>
                                <a:lnTo>
                                  <a:pt x="146" y="8"/>
                                </a:lnTo>
                                <a:lnTo>
                                  <a:pt x="146" y="0"/>
                                </a:lnTo>
                                <a:lnTo>
                                  <a:pt x="139" y="0"/>
                                </a:lnTo>
                                <a:lnTo>
                                  <a:pt x="139" y="0"/>
                                </a:lnTo>
                                <a:lnTo>
                                  <a:pt x="132" y="0"/>
                                </a:lnTo>
                                <a:lnTo>
                                  <a:pt x="132" y="0"/>
                                </a:lnTo>
                                <a:lnTo>
                                  <a:pt x="124" y="0"/>
                                </a:lnTo>
                                <a:lnTo>
                                  <a:pt x="124" y="0"/>
                                </a:lnTo>
                                <a:lnTo>
                                  <a:pt x="110" y="0"/>
                                </a:lnTo>
                                <a:lnTo>
                                  <a:pt x="110" y="0"/>
                                </a:lnTo>
                                <a:lnTo>
                                  <a:pt x="59" y="0"/>
                                </a:lnTo>
                                <a:lnTo>
                                  <a:pt x="51" y="0"/>
                                </a:lnTo>
                                <a:lnTo>
                                  <a:pt x="44" y="0"/>
                                </a:lnTo>
                                <a:lnTo>
                                  <a:pt x="37" y="0"/>
                                </a:lnTo>
                                <a:lnTo>
                                  <a:pt x="30" y="0"/>
                                </a:lnTo>
                                <a:lnTo>
                                  <a:pt x="30" y="0"/>
                                </a:lnTo>
                                <a:lnTo>
                                  <a:pt x="30" y="0"/>
                                </a:lnTo>
                                <a:lnTo>
                                  <a:pt x="22" y="0"/>
                                </a:lnTo>
                                <a:lnTo>
                                  <a:pt x="15" y="0"/>
                                </a:lnTo>
                                <a:lnTo>
                                  <a:pt x="15" y="8"/>
                                </a:lnTo>
                                <a:lnTo>
                                  <a:pt x="8" y="8"/>
                                </a:lnTo>
                                <a:lnTo>
                                  <a:pt x="8" y="8"/>
                                </a:lnTo>
                                <a:lnTo>
                                  <a:pt x="0" y="8"/>
                                </a:lnTo>
                                <a:lnTo>
                                  <a:pt x="0"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740"/>
                        <wps:cNvSpPr>
                          <a:spLocks/>
                        </wps:cNvSpPr>
                        <wps:spPr bwMode="auto">
                          <a:xfrm>
                            <a:off x="502" y="4167"/>
                            <a:ext cx="423" cy="169"/>
                          </a:xfrm>
                          <a:custGeom>
                            <a:avLst/>
                            <a:gdLst>
                              <a:gd name="T0" fmla="*/ 0 w 423"/>
                              <a:gd name="T1" fmla="*/ 128 h 169"/>
                              <a:gd name="T2" fmla="*/ 14 w 423"/>
                              <a:gd name="T3" fmla="*/ 128 h 169"/>
                              <a:gd name="T4" fmla="*/ 21 w 423"/>
                              <a:gd name="T5" fmla="*/ 136 h 169"/>
                              <a:gd name="T6" fmla="*/ 36 w 423"/>
                              <a:gd name="T7" fmla="*/ 144 h 169"/>
                              <a:gd name="T8" fmla="*/ 43 w 423"/>
                              <a:gd name="T9" fmla="*/ 144 h 169"/>
                              <a:gd name="T10" fmla="*/ 51 w 423"/>
                              <a:gd name="T11" fmla="*/ 152 h 169"/>
                              <a:gd name="T12" fmla="*/ 58 w 423"/>
                              <a:gd name="T13" fmla="*/ 152 h 169"/>
                              <a:gd name="T14" fmla="*/ 65 w 423"/>
                              <a:gd name="T15" fmla="*/ 152 h 169"/>
                              <a:gd name="T16" fmla="*/ 73 w 423"/>
                              <a:gd name="T17" fmla="*/ 161 h 169"/>
                              <a:gd name="T18" fmla="*/ 80 w 423"/>
                              <a:gd name="T19" fmla="*/ 161 h 169"/>
                              <a:gd name="T20" fmla="*/ 87 w 423"/>
                              <a:gd name="T21" fmla="*/ 161 h 169"/>
                              <a:gd name="T22" fmla="*/ 102 w 423"/>
                              <a:gd name="T23" fmla="*/ 161 h 169"/>
                              <a:gd name="T24" fmla="*/ 102 w 423"/>
                              <a:gd name="T25" fmla="*/ 169 h 169"/>
                              <a:gd name="T26" fmla="*/ 116 w 423"/>
                              <a:gd name="T27" fmla="*/ 169 h 169"/>
                              <a:gd name="T28" fmla="*/ 131 w 423"/>
                              <a:gd name="T29" fmla="*/ 169 h 169"/>
                              <a:gd name="T30" fmla="*/ 182 w 423"/>
                              <a:gd name="T31" fmla="*/ 169 h 169"/>
                              <a:gd name="T32" fmla="*/ 197 w 423"/>
                              <a:gd name="T33" fmla="*/ 169 h 169"/>
                              <a:gd name="T34" fmla="*/ 204 w 423"/>
                              <a:gd name="T35" fmla="*/ 161 h 169"/>
                              <a:gd name="T36" fmla="*/ 211 w 423"/>
                              <a:gd name="T37" fmla="*/ 161 h 169"/>
                              <a:gd name="T38" fmla="*/ 219 w 423"/>
                              <a:gd name="T39" fmla="*/ 161 h 169"/>
                              <a:gd name="T40" fmla="*/ 226 w 423"/>
                              <a:gd name="T41" fmla="*/ 161 h 169"/>
                              <a:gd name="T42" fmla="*/ 233 w 423"/>
                              <a:gd name="T43" fmla="*/ 161 h 169"/>
                              <a:gd name="T44" fmla="*/ 241 w 423"/>
                              <a:gd name="T45" fmla="*/ 152 h 169"/>
                              <a:gd name="T46" fmla="*/ 248 w 423"/>
                              <a:gd name="T47" fmla="*/ 152 h 169"/>
                              <a:gd name="T48" fmla="*/ 255 w 423"/>
                              <a:gd name="T49" fmla="*/ 152 h 169"/>
                              <a:gd name="T50" fmla="*/ 270 w 423"/>
                              <a:gd name="T51" fmla="*/ 144 h 169"/>
                              <a:gd name="T52" fmla="*/ 277 w 423"/>
                              <a:gd name="T53" fmla="*/ 144 h 169"/>
                              <a:gd name="T54" fmla="*/ 284 w 423"/>
                              <a:gd name="T55" fmla="*/ 136 h 169"/>
                              <a:gd name="T56" fmla="*/ 299 w 423"/>
                              <a:gd name="T57" fmla="*/ 128 h 169"/>
                              <a:gd name="T58" fmla="*/ 314 w 423"/>
                              <a:gd name="T59" fmla="*/ 120 h 169"/>
                              <a:gd name="T60" fmla="*/ 321 w 423"/>
                              <a:gd name="T61" fmla="*/ 112 h 169"/>
                              <a:gd name="T62" fmla="*/ 328 w 423"/>
                              <a:gd name="T63" fmla="*/ 112 h 169"/>
                              <a:gd name="T64" fmla="*/ 336 w 423"/>
                              <a:gd name="T65" fmla="*/ 104 h 169"/>
                              <a:gd name="T66" fmla="*/ 336 w 423"/>
                              <a:gd name="T67" fmla="*/ 104 h 169"/>
                              <a:gd name="T68" fmla="*/ 343 w 423"/>
                              <a:gd name="T69" fmla="*/ 96 h 169"/>
                              <a:gd name="T70" fmla="*/ 350 w 423"/>
                              <a:gd name="T71" fmla="*/ 88 h 169"/>
                              <a:gd name="T72" fmla="*/ 358 w 423"/>
                              <a:gd name="T73" fmla="*/ 88 h 169"/>
                              <a:gd name="T74" fmla="*/ 358 w 423"/>
                              <a:gd name="T75" fmla="*/ 80 h 169"/>
                              <a:gd name="T76" fmla="*/ 365 w 423"/>
                              <a:gd name="T77" fmla="*/ 80 h 169"/>
                              <a:gd name="T78" fmla="*/ 372 w 423"/>
                              <a:gd name="T79" fmla="*/ 72 h 169"/>
                              <a:gd name="T80" fmla="*/ 372 w 423"/>
                              <a:gd name="T81" fmla="*/ 64 h 169"/>
                              <a:gd name="T82" fmla="*/ 379 w 423"/>
                              <a:gd name="T83" fmla="*/ 64 h 169"/>
                              <a:gd name="T84" fmla="*/ 387 w 423"/>
                              <a:gd name="T85" fmla="*/ 56 h 169"/>
                              <a:gd name="T86" fmla="*/ 387 w 423"/>
                              <a:gd name="T87" fmla="*/ 48 h 169"/>
                              <a:gd name="T88" fmla="*/ 394 w 423"/>
                              <a:gd name="T89" fmla="*/ 48 h 169"/>
                              <a:gd name="T90" fmla="*/ 394 w 423"/>
                              <a:gd name="T91" fmla="*/ 40 h 169"/>
                              <a:gd name="T92" fmla="*/ 401 w 423"/>
                              <a:gd name="T93" fmla="*/ 32 h 169"/>
                              <a:gd name="T94" fmla="*/ 401 w 423"/>
                              <a:gd name="T95" fmla="*/ 32 h 169"/>
                              <a:gd name="T96" fmla="*/ 409 w 423"/>
                              <a:gd name="T97" fmla="*/ 24 h 169"/>
                              <a:gd name="T98" fmla="*/ 409 w 423"/>
                              <a:gd name="T99" fmla="*/ 16 h 169"/>
                              <a:gd name="T100" fmla="*/ 416 w 423"/>
                              <a:gd name="T101" fmla="*/ 8 h 169"/>
                              <a:gd name="T102" fmla="*/ 423 w 423"/>
                              <a:gd name="T103" fmla="*/ 0 h 169"/>
                              <a:gd name="T104" fmla="*/ 423 w 423"/>
                              <a:gd name="T10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3" h="169">
                                <a:moveTo>
                                  <a:pt x="0" y="120"/>
                                </a:moveTo>
                                <a:lnTo>
                                  <a:pt x="0" y="128"/>
                                </a:lnTo>
                                <a:lnTo>
                                  <a:pt x="7" y="128"/>
                                </a:lnTo>
                                <a:lnTo>
                                  <a:pt x="14" y="128"/>
                                </a:lnTo>
                                <a:lnTo>
                                  <a:pt x="21" y="136"/>
                                </a:lnTo>
                                <a:lnTo>
                                  <a:pt x="21" y="136"/>
                                </a:lnTo>
                                <a:lnTo>
                                  <a:pt x="29" y="144"/>
                                </a:lnTo>
                                <a:lnTo>
                                  <a:pt x="36" y="144"/>
                                </a:lnTo>
                                <a:lnTo>
                                  <a:pt x="36" y="144"/>
                                </a:lnTo>
                                <a:lnTo>
                                  <a:pt x="43" y="144"/>
                                </a:lnTo>
                                <a:lnTo>
                                  <a:pt x="43" y="144"/>
                                </a:lnTo>
                                <a:lnTo>
                                  <a:pt x="51" y="152"/>
                                </a:lnTo>
                                <a:lnTo>
                                  <a:pt x="51" y="152"/>
                                </a:lnTo>
                                <a:lnTo>
                                  <a:pt x="58" y="152"/>
                                </a:lnTo>
                                <a:lnTo>
                                  <a:pt x="58" y="152"/>
                                </a:lnTo>
                                <a:lnTo>
                                  <a:pt x="65" y="152"/>
                                </a:lnTo>
                                <a:lnTo>
                                  <a:pt x="73" y="152"/>
                                </a:lnTo>
                                <a:lnTo>
                                  <a:pt x="73" y="161"/>
                                </a:lnTo>
                                <a:lnTo>
                                  <a:pt x="80" y="161"/>
                                </a:lnTo>
                                <a:lnTo>
                                  <a:pt x="80" y="161"/>
                                </a:lnTo>
                                <a:lnTo>
                                  <a:pt x="87" y="161"/>
                                </a:lnTo>
                                <a:lnTo>
                                  <a:pt x="87" y="161"/>
                                </a:lnTo>
                                <a:lnTo>
                                  <a:pt x="95" y="161"/>
                                </a:lnTo>
                                <a:lnTo>
                                  <a:pt x="102" y="161"/>
                                </a:lnTo>
                                <a:lnTo>
                                  <a:pt x="102" y="161"/>
                                </a:lnTo>
                                <a:lnTo>
                                  <a:pt x="102" y="169"/>
                                </a:lnTo>
                                <a:lnTo>
                                  <a:pt x="109" y="169"/>
                                </a:lnTo>
                                <a:lnTo>
                                  <a:pt x="116" y="169"/>
                                </a:lnTo>
                                <a:lnTo>
                                  <a:pt x="131" y="169"/>
                                </a:lnTo>
                                <a:lnTo>
                                  <a:pt x="131" y="169"/>
                                </a:lnTo>
                                <a:lnTo>
                                  <a:pt x="182" y="169"/>
                                </a:lnTo>
                                <a:lnTo>
                                  <a:pt x="182" y="169"/>
                                </a:lnTo>
                                <a:lnTo>
                                  <a:pt x="189" y="169"/>
                                </a:lnTo>
                                <a:lnTo>
                                  <a:pt x="197" y="169"/>
                                </a:lnTo>
                                <a:lnTo>
                                  <a:pt x="204" y="169"/>
                                </a:lnTo>
                                <a:lnTo>
                                  <a:pt x="204" y="161"/>
                                </a:lnTo>
                                <a:lnTo>
                                  <a:pt x="211" y="161"/>
                                </a:lnTo>
                                <a:lnTo>
                                  <a:pt x="211" y="161"/>
                                </a:lnTo>
                                <a:lnTo>
                                  <a:pt x="219" y="161"/>
                                </a:lnTo>
                                <a:lnTo>
                                  <a:pt x="219" y="161"/>
                                </a:lnTo>
                                <a:lnTo>
                                  <a:pt x="226" y="161"/>
                                </a:lnTo>
                                <a:lnTo>
                                  <a:pt x="226" y="161"/>
                                </a:lnTo>
                                <a:lnTo>
                                  <a:pt x="233" y="161"/>
                                </a:lnTo>
                                <a:lnTo>
                                  <a:pt x="233" y="161"/>
                                </a:lnTo>
                                <a:lnTo>
                                  <a:pt x="233" y="161"/>
                                </a:lnTo>
                                <a:lnTo>
                                  <a:pt x="241" y="152"/>
                                </a:lnTo>
                                <a:lnTo>
                                  <a:pt x="248" y="152"/>
                                </a:lnTo>
                                <a:lnTo>
                                  <a:pt x="248" y="152"/>
                                </a:lnTo>
                                <a:lnTo>
                                  <a:pt x="255" y="152"/>
                                </a:lnTo>
                                <a:lnTo>
                                  <a:pt x="255" y="152"/>
                                </a:lnTo>
                                <a:lnTo>
                                  <a:pt x="263" y="144"/>
                                </a:lnTo>
                                <a:lnTo>
                                  <a:pt x="270" y="144"/>
                                </a:lnTo>
                                <a:lnTo>
                                  <a:pt x="270" y="144"/>
                                </a:lnTo>
                                <a:lnTo>
                                  <a:pt x="277" y="144"/>
                                </a:lnTo>
                                <a:lnTo>
                                  <a:pt x="284" y="136"/>
                                </a:lnTo>
                                <a:lnTo>
                                  <a:pt x="284" y="136"/>
                                </a:lnTo>
                                <a:lnTo>
                                  <a:pt x="292" y="128"/>
                                </a:lnTo>
                                <a:lnTo>
                                  <a:pt x="299" y="128"/>
                                </a:lnTo>
                                <a:lnTo>
                                  <a:pt x="306" y="128"/>
                                </a:lnTo>
                                <a:lnTo>
                                  <a:pt x="314" y="120"/>
                                </a:lnTo>
                                <a:lnTo>
                                  <a:pt x="314" y="120"/>
                                </a:lnTo>
                                <a:lnTo>
                                  <a:pt x="321" y="112"/>
                                </a:lnTo>
                                <a:lnTo>
                                  <a:pt x="321" y="112"/>
                                </a:lnTo>
                                <a:lnTo>
                                  <a:pt x="328" y="112"/>
                                </a:lnTo>
                                <a:lnTo>
                                  <a:pt x="328" y="112"/>
                                </a:lnTo>
                                <a:lnTo>
                                  <a:pt x="336" y="104"/>
                                </a:lnTo>
                                <a:lnTo>
                                  <a:pt x="336" y="104"/>
                                </a:lnTo>
                                <a:lnTo>
                                  <a:pt x="336" y="104"/>
                                </a:lnTo>
                                <a:lnTo>
                                  <a:pt x="343" y="96"/>
                                </a:lnTo>
                                <a:lnTo>
                                  <a:pt x="343" y="96"/>
                                </a:lnTo>
                                <a:lnTo>
                                  <a:pt x="350" y="96"/>
                                </a:lnTo>
                                <a:lnTo>
                                  <a:pt x="350" y="88"/>
                                </a:lnTo>
                                <a:lnTo>
                                  <a:pt x="350" y="88"/>
                                </a:lnTo>
                                <a:lnTo>
                                  <a:pt x="358" y="88"/>
                                </a:lnTo>
                                <a:lnTo>
                                  <a:pt x="358" y="88"/>
                                </a:lnTo>
                                <a:lnTo>
                                  <a:pt x="358" y="80"/>
                                </a:lnTo>
                                <a:lnTo>
                                  <a:pt x="365" y="80"/>
                                </a:lnTo>
                                <a:lnTo>
                                  <a:pt x="365" y="80"/>
                                </a:lnTo>
                                <a:lnTo>
                                  <a:pt x="365" y="72"/>
                                </a:lnTo>
                                <a:lnTo>
                                  <a:pt x="372" y="72"/>
                                </a:lnTo>
                                <a:lnTo>
                                  <a:pt x="372" y="72"/>
                                </a:lnTo>
                                <a:lnTo>
                                  <a:pt x="372" y="64"/>
                                </a:lnTo>
                                <a:lnTo>
                                  <a:pt x="379" y="64"/>
                                </a:lnTo>
                                <a:lnTo>
                                  <a:pt x="379" y="64"/>
                                </a:lnTo>
                                <a:lnTo>
                                  <a:pt x="379" y="56"/>
                                </a:lnTo>
                                <a:lnTo>
                                  <a:pt x="387" y="56"/>
                                </a:lnTo>
                                <a:lnTo>
                                  <a:pt x="387" y="56"/>
                                </a:lnTo>
                                <a:lnTo>
                                  <a:pt x="387" y="48"/>
                                </a:lnTo>
                                <a:lnTo>
                                  <a:pt x="387" y="48"/>
                                </a:lnTo>
                                <a:lnTo>
                                  <a:pt x="394" y="48"/>
                                </a:lnTo>
                                <a:lnTo>
                                  <a:pt x="394" y="40"/>
                                </a:lnTo>
                                <a:lnTo>
                                  <a:pt x="394" y="40"/>
                                </a:lnTo>
                                <a:lnTo>
                                  <a:pt x="401" y="40"/>
                                </a:lnTo>
                                <a:lnTo>
                                  <a:pt x="401" y="32"/>
                                </a:lnTo>
                                <a:lnTo>
                                  <a:pt x="401" y="32"/>
                                </a:lnTo>
                                <a:lnTo>
                                  <a:pt x="401" y="32"/>
                                </a:lnTo>
                                <a:lnTo>
                                  <a:pt x="409" y="24"/>
                                </a:lnTo>
                                <a:lnTo>
                                  <a:pt x="409" y="24"/>
                                </a:lnTo>
                                <a:lnTo>
                                  <a:pt x="409" y="24"/>
                                </a:lnTo>
                                <a:lnTo>
                                  <a:pt x="409" y="16"/>
                                </a:lnTo>
                                <a:lnTo>
                                  <a:pt x="416" y="8"/>
                                </a:lnTo>
                                <a:lnTo>
                                  <a:pt x="416" y="8"/>
                                </a:lnTo>
                                <a:lnTo>
                                  <a:pt x="423" y="0"/>
                                </a:lnTo>
                                <a:lnTo>
                                  <a:pt x="423" y="0"/>
                                </a:lnTo>
                                <a:lnTo>
                                  <a:pt x="423" y="0"/>
                                </a:lnTo>
                                <a:lnTo>
                                  <a:pt x="4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741"/>
                        <wps:cNvSpPr>
                          <a:spLocks/>
                        </wps:cNvSpPr>
                        <wps:spPr bwMode="auto">
                          <a:xfrm>
                            <a:off x="940" y="3388"/>
                            <a:ext cx="153" cy="466"/>
                          </a:xfrm>
                          <a:custGeom>
                            <a:avLst/>
                            <a:gdLst>
                              <a:gd name="T0" fmla="*/ 36 w 153"/>
                              <a:gd name="T1" fmla="*/ 8 h 466"/>
                              <a:gd name="T2" fmla="*/ 29 w 153"/>
                              <a:gd name="T3" fmla="*/ 24 h 466"/>
                              <a:gd name="T4" fmla="*/ 22 w 153"/>
                              <a:gd name="T5" fmla="*/ 32 h 466"/>
                              <a:gd name="T6" fmla="*/ 22 w 153"/>
                              <a:gd name="T7" fmla="*/ 40 h 466"/>
                              <a:gd name="T8" fmla="*/ 14 w 153"/>
                              <a:gd name="T9" fmla="*/ 48 h 466"/>
                              <a:gd name="T10" fmla="*/ 14 w 153"/>
                              <a:gd name="T11" fmla="*/ 64 h 466"/>
                              <a:gd name="T12" fmla="*/ 7 w 153"/>
                              <a:gd name="T13" fmla="*/ 72 h 466"/>
                              <a:gd name="T14" fmla="*/ 7 w 153"/>
                              <a:gd name="T15" fmla="*/ 80 h 466"/>
                              <a:gd name="T16" fmla="*/ 7 w 153"/>
                              <a:gd name="T17" fmla="*/ 88 h 466"/>
                              <a:gd name="T18" fmla="*/ 7 w 153"/>
                              <a:gd name="T19" fmla="*/ 96 h 466"/>
                              <a:gd name="T20" fmla="*/ 0 w 153"/>
                              <a:gd name="T21" fmla="*/ 104 h 466"/>
                              <a:gd name="T22" fmla="*/ 0 w 153"/>
                              <a:gd name="T23" fmla="*/ 112 h 466"/>
                              <a:gd name="T24" fmla="*/ 0 w 153"/>
                              <a:gd name="T25" fmla="*/ 120 h 466"/>
                              <a:gd name="T26" fmla="*/ 0 w 153"/>
                              <a:gd name="T27" fmla="*/ 136 h 466"/>
                              <a:gd name="T28" fmla="*/ 0 w 153"/>
                              <a:gd name="T29" fmla="*/ 184 h 466"/>
                              <a:gd name="T30" fmla="*/ 0 w 153"/>
                              <a:gd name="T31" fmla="*/ 201 h 466"/>
                              <a:gd name="T32" fmla="*/ 0 w 153"/>
                              <a:gd name="T33" fmla="*/ 217 h 466"/>
                              <a:gd name="T34" fmla="*/ 0 w 153"/>
                              <a:gd name="T35" fmla="*/ 225 h 466"/>
                              <a:gd name="T36" fmla="*/ 0 w 153"/>
                              <a:gd name="T37" fmla="*/ 233 h 466"/>
                              <a:gd name="T38" fmla="*/ 7 w 153"/>
                              <a:gd name="T39" fmla="*/ 241 h 466"/>
                              <a:gd name="T40" fmla="*/ 7 w 153"/>
                              <a:gd name="T41" fmla="*/ 249 h 466"/>
                              <a:gd name="T42" fmla="*/ 7 w 153"/>
                              <a:gd name="T43" fmla="*/ 257 h 466"/>
                              <a:gd name="T44" fmla="*/ 7 w 153"/>
                              <a:gd name="T45" fmla="*/ 265 h 466"/>
                              <a:gd name="T46" fmla="*/ 14 w 153"/>
                              <a:gd name="T47" fmla="*/ 281 h 466"/>
                              <a:gd name="T48" fmla="*/ 14 w 153"/>
                              <a:gd name="T49" fmla="*/ 289 h 466"/>
                              <a:gd name="T50" fmla="*/ 22 w 153"/>
                              <a:gd name="T51" fmla="*/ 297 h 466"/>
                              <a:gd name="T52" fmla="*/ 22 w 153"/>
                              <a:gd name="T53" fmla="*/ 305 h 466"/>
                              <a:gd name="T54" fmla="*/ 29 w 153"/>
                              <a:gd name="T55" fmla="*/ 321 h 466"/>
                              <a:gd name="T56" fmla="*/ 36 w 153"/>
                              <a:gd name="T57" fmla="*/ 329 h 466"/>
                              <a:gd name="T58" fmla="*/ 44 w 153"/>
                              <a:gd name="T59" fmla="*/ 345 h 466"/>
                              <a:gd name="T60" fmla="*/ 44 w 153"/>
                              <a:gd name="T61" fmla="*/ 353 h 466"/>
                              <a:gd name="T62" fmla="*/ 51 w 153"/>
                              <a:gd name="T63" fmla="*/ 361 h 466"/>
                              <a:gd name="T64" fmla="*/ 58 w 153"/>
                              <a:gd name="T65" fmla="*/ 369 h 466"/>
                              <a:gd name="T66" fmla="*/ 58 w 153"/>
                              <a:gd name="T67" fmla="*/ 377 h 466"/>
                              <a:gd name="T68" fmla="*/ 66 w 153"/>
                              <a:gd name="T69" fmla="*/ 377 h 466"/>
                              <a:gd name="T70" fmla="*/ 66 w 153"/>
                              <a:gd name="T71" fmla="*/ 385 h 466"/>
                              <a:gd name="T72" fmla="*/ 73 w 153"/>
                              <a:gd name="T73" fmla="*/ 393 h 466"/>
                              <a:gd name="T74" fmla="*/ 80 w 153"/>
                              <a:gd name="T75" fmla="*/ 393 h 466"/>
                              <a:gd name="T76" fmla="*/ 80 w 153"/>
                              <a:gd name="T77" fmla="*/ 401 h 466"/>
                              <a:gd name="T78" fmla="*/ 88 w 153"/>
                              <a:gd name="T79" fmla="*/ 409 h 466"/>
                              <a:gd name="T80" fmla="*/ 88 w 153"/>
                              <a:gd name="T81" fmla="*/ 409 h 466"/>
                              <a:gd name="T82" fmla="*/ 95 w 153"/>
                              <a:gd name="T83" fmla="*/ 417 h 466"/>
                              <a:gd name="T84" fmla="*/ 102 w 153"/>
                              <a:gd name="T85" fmla="*/ 425 h 466"/>
                              <a:gd name="T86" fmla="*/ 102 w 153"/>
                              <a:gd name="T87" fmla="*/ 425 h 466"/>
                              <a:gd name="T88" fmla="*/ 109 w 153"/>
                              <a:gd name="T89" fmla="*/ 433 h 466"/>
                              <a:gd name="T90" fmla="*/ 117 w 153"/>
                              <a:gd name="T91" fmla="*/ 433 h 466"/>
                              <a:gd name="T92" fmla="*/ 124 w 153"/>
                              <a:gd name="T93" fmla="*/ 442 h 466"/>
                              <a:gd name="T94" fmla="*/ 131 w 153"/>
                              <a:gd name="T95" fmla="*/ 450 h 466"/>
                              <a:gd name="T96" fmla="*/ 139 w 153"/>
                              <a:gd name="T97" fmla="*/ 450 h 466"/>
                              <a:gd name="T98" fmla="*/ 146 w 153"/>
                              <a:gd name="T99" fmla="*/ 458 h 466"/>
                              <a:gd name="T100" fmla="*/ 153 w 153"/>
                              <a:gd name="T101" fmla="*/ 466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466">
                                <a:moveTo>
                                  <a:pt x="36" y="0"/>
                                </a:moveTo>
                                <a:lnTo>
                                  <a:pt x="36" y="8"/>
                                </a:lnTo>
                                <a:lnTo>
                                  <a:pt x="29" y="16"/>
                                </a:lnTo>
                                <a:lnTo>
                                  <a:pt x="29" y="24"/>
                                </a:lnTo>
                                <a:lnTo>
                                  <a:pt x="22" y="24"/>
                                </a:lnTo>
                                <a:lnTo>
                                  <a:pt x="22" y="32"/>
                                </a:lnTo>
                                <a:lnTo>
                                  <a:pt x="22" y="40"/>
                                </a:lnTo>
                                <a:lnTo>
                                  <a:pt x="22" y="40"/>
                                </a:lnTo>
                                <a:lnTo>
                                  <a:pt x="14" y="48"/>
                                </a:lnTo>
                                <a:lnTo>
                                  <a:pt x="14" y="48"/>
                                </a:lnTo>
                                <a:lnTo>
                                  <a:pt x="14" y="56"/>
                                </a:lnTo>
                                <a:lnTo>
                                  <a:pt x="14" y="64"/>
                                </a:lnTo>
                                <a:lnTo>
                                  <a:pt x="7" y="64"/>
                                </a:lnTo>
                                <a:lnTo>
                                  <a:pt x="7" y="72"/>
                                </a:lnTo>
                                <a:lnTo>
                                  <a:pt x="7" y="80"/>
                                </a:lnTo>
                                <a:lnTo>
                                  <a:pt x="7" y="80"/>
                                </a:lnTo>
                                <a:lnTo>
                                  <a:pt x="7" y="88"/>
                                </a:lnTo>
                                <a:lnTo>
                                  <a:pt x="7" y="88"/>
                                </a:lnTo>
                                <a:lnTo>
                                  <a:pt x="7" y="88"/>
                                </a:lnTo>
                                <a:lnTo>
                                  <a:pt x="7" y="96"/>
                                </a:lnTo>
                                <a:lnTo>
                                  <a:pt x="0" y="96"/>
                                </a:lnTo>
                                <a:lnTo>
                                  <a:pt x="0" y="104"/>
                                </a:lnTo>
                                <a:lnTo>
                                  <a:pt x="0" y="104"/>
                                </a:lnTo>
                                <a:lnTo>
                                  <a:pt x="0" y="112"/>
                                </a:lnTo>
                                <a:lnTo>
                                  <a:pt x="0" y="112"/>
                                </a:lnTo>
                                <a:lnTo>
                                  <a:pt x="0" y="120"/>
                                </a:lnTo>
                                <a:lnTo>
                                  <a:pt x="0" y="128"/>
                                </a:lnTo>
                                <a:lnTo>
                                  <a:pt x="0" y="136"/>
                                </a:lnTo>
                                <a:lnTo>
                                  <a:pt x="0" y="144"/>
                                </a:lnTo>
                                <a:lnTo>
                                  <a:pt x="0" y="184"/>
                                </a:lnTo>
                                <a:lnTo>
                                  <a:pt x="0" y="184"/>
                                </a:lnTo>
                                <a:lnTo>
                                  <a:pt x="0" y="201"/>
                                </a:lnTo>
                                <a:lnTo>
                                  <a:pt x="0" y="209"/>
                                </a:lnTo>
                                <a:lnTo>
                                  <a:pt x="0" y="217"/>
                                </a:lnTo>
                                <a:lnTo>
                                  <a:pt x="0" y="217"/>
                                </a:lnTo>
                                <a:lnTo>
                                  <a:pt x="0" y="225"/>
                                </a:lnTo>
                                <a:lnTo>
                                  <a:pt x="0" y="233"/>
                                </a:lnTo>
                                <a:lnTo>
                                  <a:pt x="0" y="233"/>
                                </a:lnTo>
                                <a:lnTo>
                                  <a:pt x="7" y="233"/>
                                </a:lnTo>
                                <a:lnTo>
                                  <a:pt x="7" y="241"/>
                                </a:lnTo>
                                <a:lnTo>
                                  <a:pt x="7" y="249"/>
                                </a:lnTo>
                                <a:lnTo>
                                  <a:pt x="7" y="249"/>
                                </a:lnTo>
                                <a:lnTo>
                                  <a:pt x="7" y="257"/>
                                </a:lnTo>
                                <a:lnTo>
                                  <a:pt x="7" y="257"/>
                                </a:lnTo>
                                <a:lnTo>
                                  <a:pt x="7" y="265"/>
                                </a:lnTo>
                                <a:lnTo>
                                  <a:pt x="7" y="265"/>
                                </a:lnTo>
                                <a:lnTo>
                                  <a:pt x="14" y="273"/>
                                </a:lnTo>
                                <a:lnTo>
                                  <a:pt x="14" y="281"/>
                                </a:lnTo>
                                <a:lnTo>
                                  <a:pt x="14" y="281"/>
                                </a:lnTo>
                                <a:lnTo>
                                  <a:pt x="14" y="289"/>
                                </a:lnTo>
                                <a:lnTo>
                                  <a:pt x="14" y="289"/>
                                </a:lnTo>
                                <a:lnTo>
                                  <a:pt x="22" y="297"/>
                                </a:lnTo>
                                <a:lnTo>
                                  <a:pt x="22" y="305"/>
                                </a:lnTo>
                                <a:lnTo>
                                  <a:pt x="22" y="305"/>
                                </a:lnTo>
                                <a:lnTo>
                                  <a:pt x="29" y="313"/>
                                </a:lnTo>
                                <a:lnTo>
                                  <a:pt x="29" y="321"/>
                                </a:lnTo>
                                <a:lnTo>
                                  <a:pt x="36" y="329"/>
                                </a:lnTo>
                                <a:lnTo>
                                  <a:pt x="36" y="329"/>
                                </a:lnTo>
                                <a:lnTo>
                                  <a:pt x="36" y="337"/>
                                </a:lnTo>
                                <a:lnTo>
                                  <a:pt x="44" y="345"/>
                                </a:lnTo>
                                <a:lnTo>
                                  <a:pt x="44" y="345"/>
                                </a:lnTo>
                                <a:lnTo>
                                  <a:pt x="44" y="353"/>
                                </a:lnTo>
                                <a:lnTo>
                                  <a:pt x="51" y="361"/>
                                </a:lnTo>
                                <a:lnTo>
                                  <a:pt x="51" y="361"/>
                                </a:lnTo>
                                <a:lnTo>
                                  <a:pt x="51" y="361"/>
                                </a:lnTo>
                                <a:lnTo>
                                  <a:pt x="58" y="369"/>
                                </a:lnTo>
                                <a:lnTo>
                                  <a:pt x="58" y="369"/>
                                </a:lnTo>
                                <a:lnTo>
                                  <a:pt x="58" y="377"/>
                                </a:lnTo>
                                <a:lnTo>
                                  <a:pt x="66" y="377"/>
                                </a:lnTo>
                                <a:lnTo>
                                  <a:pt x="66" y="377"/>
                                </a:lnTo>
                                <a:lnTo>
                                  <a:pt x="66" y="385"/>
                                </a:lnTo>
                                <a:lnTo>
                                  <a:pt x="66" y="385"/>
                                </a:lnTo>
                                <a:lnTo>
                                  <a:pt x="73" y="385"/>
                                </a:lnTo>
                                <a:lnTo>
                                  <a:pt x="73" y="393"/>
                                </a:lnTo>
                                <a:lnTo>
                                  <a:pt x="73" y="393"/>
                                </a:lnTo>
                                <a:lnTo>
                                  <a:pt x="80" y="393"/>
                                </a:lnTo>
                                <a:lnTo>
                                  <a:pt x="80" y="401"/>
                                </a:lnTo>
                                <a:lnTo>
                                  <a:pt x="80" y="401"/>
                                </a:lnTo>
                                <a:lnTo>
                                  <a:pt x="88" y="401"/>
                                </a:lnTo>
                                <a:lnTo>
                                  <a:pt x="88" y="409"/>
                                </a:lnTo>
                                <a:lnTo>
                                  <a:pt x="88" y="409"/>
                                </a:lnTo>
                                <a:lnTo>
                                  <a:pt x="88" y="409"/>
                                </a:lnTo>
                                <a:lnTo>
                                  <a:pt x="95" y="417"/>
                                </a:lnTo>
                                <a:lnTo>
                                  <a:pt x="95" y="417"/>
                                </a:lnTo>
                                <a:lnTo>
                                  <a:pt x="95" y="417"/>
                                </a:lnTo>
                                <a:lnTo>
                                  <a:pt x="102" y="425"/>
                                </a:lnTo>
                                <a:lnTo>
                                  <a:pt x="102" y="425"/>
                                </a:lnTo>
                                <a:lnTo>
                                  <a:pt x="102" y="425"/>
                                </a:lnTo>
                                <a:lnTo>
                                  <a:pt x="109" y="425"/>
                                </a:lnTo>
                                <a:lnTo>
                                  <a:pt x="109" y="433"/>
                                </a:lnTo>
                                <a:lnTo>
                                  <a:pt x="109" y="433"/>
                                </a:lnTo>
                                <a:lnTo>
                                  <a:pt x="117" y="433"/>
                                </a:lnTo>
                                <a:lnTo>
                                  <a:pt x="124" y="442"/>
                                </a:lnTo>
                                <a:lnTo>
                                  <a:pt x="124" y="442"/>
                                </a:lnTo>
                                <a:lnTo>
                                  <a:pt x="131" y="450"/>
                                </a:lnTo>
                                <a:lnTo>
                                  <a:pt x="131" y="450"/>
                                </a:lnTo>
                                <a:lnTo>
                                  <a:pt x="131" y="450"/>
                                </a:lnTo>
                                <a:lnTo>
                                  <a:pt x="139" y="450"/>
                                </a:lnTo>
                                <a:lnTo>
                                  <a:pt x="139" y="458"/>
                                </a:lnTo>
                                <a:lnTo>
                                  <a:pt x="146" y="458"/>
                                </a:lnTo>
                                <a:lnTo>
                                  <a:pt x="153" y="466"/>
                                </a:lnTo>
                                <a:lnTo>
                                  <a:pt x="153" y="466"/>
                                </a:lnTo>
                                <a:lnTo>
                                  <a:pt x="153" y="4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742"/>
                        <wps:cNvSpPr>
                          <a:spLocks/>
                        </wps:cNvSpPr>
                        <wps:spPr bwMode="auto">
                          <a:xfrm>
                            <a:off x="1371" y="3854"/>
                            <a:ext cx="431" cy="168"/>
                          </a:xfrm>
                          <a:custGeom>
                            <a:avLst/>
                            <a:gdLst>
                              <a:gd name="T0" fmla="*/ 431 w 431"/>
                              <a:gd name="T1" fmla="*/ 40 h 168"/>
                              <a:gd name="T2" fmla="*/ 424 w 431"/>
                              <a:gd name="T3" fmla="*/ 40 h 168"/>
                              <a:gd name="T4" fmla="*/ 416 w 431"/>
                              <a:gd name="T5" fmla="*/ 32 h 168"/>
                              <a:gd name="T6" fmla="*/ 402 w 431"/>
                              <a:gd name="T7" fmla="*/ 24 h 168"/>
                              <a:gd name="T8" fmla="*/ 394 w 431"/>
                              <a:gd name="T9" fmla="*/ 24 h 168"/>
                              <a:gd name="T10" fmla="*/ 380 w 431"/>
                              <a:gd name="T11" fmla="*/ 16 h 168"/>
                              <a:gd name="T12" fmla="*/ 372 w 431"/>
                              <a:gd name="T13" fmla="*/ 16 h 168"/>
                              <a:gd name="T14" fmla="*/ 365 w 431"/>
                              <a:gd name="T15" fmla="*/ 16 h 168"/>
                              <a:gd name="T16" fmla="*/ 358 w 431"/>
                              <a:gd name="T17" fmla="*/ 8 h 168"/>
                              <a:gd name="T18" fmla="*/ 358 w 431"/>
                              <a:gd name="T19" fmla="*/ 8 h 168"/>
                              <a:gd name="T20" fmla="*/ 351 w 431"/>
                              <a:gd name="T21" fmla="*/ 8 h 168"/>
                              <a:gd name="T22" fmla="*/ 343 w 431"/>
                              <a:gd name="T23" fmla="*/ 8 h 168"/>
                              <a:gd name="T24" fmla="*/ 336 w 431"/>
                              <a:gd name="T25" fmla="*/ 0 h 168"/>
                              <a:gd name="T26" fmla="*/ 329 w 431"/>
                              <a:gd name="T27" fmla="*/ 0 h 168"/>
                              <a:gd name="T28" fmla="*/ 321 w 431"/>
                              <a:gd name="T29" fmla="*/ 0 h 168"/>
                              <a:gd name="T30" fmla="*/ 307 w 431"/>
                              <a:gd name="T31" fmla="*/ 0 h 168"/>
                              <a:gd name="T32" fmla="*/ 299 w 431"/>
                              <a:gd name="T33" fmla="*/ 0 h 168"/>
                              <a:gd name="T34" fmla="*/ 248 w 431"/>
                              <a:gd name="T35" fmla="*/ 0 h 168"/>
                              <a:gd name="T36" fmla="*/ 234 w 431"/>
                              <a:gd name="T37" fmla="*/ 0 h 168"/>
                              <a:gd name="T38" fmla="*/ 226 w 431"/>
                              <a:gd name="T39" fmla="*/ 0 h 168"/>
                              <a:gd name="T40" fmla="*/ 212 w 431"/>
                              <a:gd name="T41" fmla="*/ 0 h 168"/>
                              <a:gd name="T42" fmla="*/ 204 w 431"/>
                              <a:gd name="T43" fmla="*/ 8 h 168"/>
                              <a:gd name="T44" fmla="*/ 204 w 431"/>
                              <a:gd name="T45" fmla="*/ 8 h 168"/>
                              <a:gd name="T46" fmla="*/ 197 w 431"/>
                              <a:gd name="T47" fmla="*/ 8 h 168"/>
                              <a:gd name="T48" fmla="*/ 183 w 431"/>
                              <a:gd name="T49" fmla="*/ 8 h 168"/>
                              <a:gd name="T50" fmla="*/ 175 w 431"/>
                              <a:gd name="T51" fmla="*/ 16 h 168"/>
                              <a:gd name="T52" fmla="*/ 168 w 431"/>
                              <a:gd name="T53" fmla="*/ 16 h 168"/>
                              <a:gd name="T54" fmla="*/ 161 w 431"/>
                              <a:gd name="T55" fmla="*/ 16 h 168"/>
                              <a:gd name="T56" fmla="*/ 146 w 431"/>
                              <a:gd name="T57" fmla="*/ 24 h 168"/>
                              <a:gd name="T58" fmla="*/ 139 w 431"/>
                              <a:gd name="T59" fmla="*/ 32 h 168"/>
                              <a:gd name="T60" fmla="*/ 124 w 431"/>
                              <a:gd name="T61" fmla="*/ 40 h 168"/>
                              <a:gd name="T62" fmla="*/ 117 w 431"/>
                              <a:gd name="T63" fmla="*/ 48 h 168"/>
                              <a:gd name="T64" fmla="*/ 109 w 431"/>
                              <a:gd name="T65" fmla="*/ 48 h 168"/>
                              <a:gd name="T66" fmla="*/ 102 w 431"/>
                              <a:gd name="T67" fmla="*/ 56 h 168"/>
                              <a:gd name="T68" fmla="*/ 95 w 431"/>
                              <a:gd name="T69" fmla="*/ 56 h 168"/>
                              <a:gd name="T70" fmla="*/ 88 w 431"/>
                              <a:gd name="T71" fmla="*/ 64 h 168"/>
                              <a:gd name="T72" fmla="*/ 80 w 431"/>
                              <a:gd name="T73" fmla="*/ 72 h 168"/>
                              <a:gd name="T74" fmla="*/ 73 w 431"/>
                              <a:gd name="T75" fmla="*/ 80 h 168"/>
                              <a:gd name="T76" fmla="*/ 66 w 431"/>
                              <a:gd name="T77" fmla="*/ 80 h 168"/>
                              <a:gd name="T78" fmla="*/ 58 w 431"/>
                              <a:gd name="T79" fmla="*/ 88 h 168"/>
                              <a:gd name="T80" fmla="*/ 58 w 431"/>
                              <a:gd name="T81" fmla="*/ 96 h 168"/>
                              <a:gd name="T82" fmla="*/ 51 w 431"/>
                              <a:gd name="T83" fmla="*/ 96 h 168"/>
                              <a:gd name="T84" fmla="*/ 51 w 431"/>
                              <a:gd name="T85" fmla="*/ 104 h 168"/>
                              <a:gd name="T86" fmla="*/ 44 w 431"/>
                              <a:gd name="T87" fmla="*/ 112 h 168"/>
                              <a:gd name="T88" fmla="*/ 36 w 431"/>
                              <a:gd name="T89" fmla="*/ 120 h 168"/>
                              <a:gd name="T90" fmla="*/ 36 w 431"/>
                              <a:gd name="T91" fmla="*/ 120 h 168"/>
                              <a:gd name="T92" fmla="*/ 29 w 431"/>
                              <a:gd name="T93" fmla="*/ 128 h 168"/>
                              <a:gd name="T94" fmla="*/ 22 w 431"/>
                              <a:gd name="T95" fmla="*/ 136 h 168"/>
                              <a:gd name="T96" fmla="*/ 22 w 431"/>
                              <a:gd name="T97" fmla="*/ 144 h 168"/>
                              <a:gd name="T98" fmla="*/ 15 w 431"/>
                              <a:gd name="T99" fmla="*/ 152 h 168"/>
                              <a:gd name="T100" fmla="*/ 7 w 431"/>
                              <a:gd name="T101" fmla="*/ 160 h 168"/>
                              <a:gd name="T102" fmla="*/ 7 w 431"/>
                              <a:gd name="T103" fmla="*/ 168 h 168"/>
                              <a:gd name="T104" fmla="*/ 7 w 431"/>
                              <a:gd name="T105"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1" h="168">
                                <a:moveTo>
                                  <a:pt x="431" y="40"/>
                                </a:moveTo>
                                <a:lnTo>
                                  <a:pt x="431" y="40"/>
                                </a:lnTo>
                                <a:lnTo>
                                  <a:pt x="424" y="40"/>
                                </a:lnTo>
                                <a:lnTo>
                                  <a:pt x="424" y="40"/>
                                </a:lnTo>
                                <a:lnTo>
                                  <a:pt x="416" y="32"/>
                                </a:lnTo>
                                <a:lnTo>
                                  <a:pt x="416" y="32"/>
                                </a:lnTo>
                                <a:lnTo>
                                  <a:pt x="409" y="32"/>
                                </a:lnTo>
                                <a:lnTo>
                                  <a:pt x="402" y="24"/>
                                </a:lnTo>
                                <a:lnTo>
                                  <a:pt x="402" y="24"/>
                                </a:lnTo>
                                <a:lnTo>
                                  <a:pt x="394" y="24"/>
                                </a:lnTo>
                                <a:lnTo>
                                  <a:pt x="387" y="24"/>
                                </a:lnTo>
                                <a:lnTo>
                                  <a:pt x="380" y="16"/>
                                </a:lnTo>
                                <a:lnTo>
                                  <a:pt x="380" y="16"/>
                                </a:lnTo>
                                <a:lnTo>
                                  <a:pt x="372" y="16"/>
                                </a:lnTo>
                                <a:lnTo>
                                  <a:pt x="372" y="16"/>
                                </a:lnTo>
                                <a:lnTo>
                                  <a:pt x="365" y="16"/>
                                </a:lnTo>
                                <a:lnTo>
                                  <a:pt x="365" y="8"/>
                                </a:lnTo>
                                <a:lnTo>
                                  <a:pt x="358" y="8"/>
                                </a:lnTo>
                                <a:lnTo>
                                  <a:pt x="358" y="8"/>
                                </a:lnTo>
                                <a:lnTo>
                                  <a:pt x="358" y="8"/>
                                </a:lnTo>
                                <a:lnTo>
                                  <a:pt x="351" y="8"/>
                                </a:lnTo>
                                <a:lnTo>
                                  <a:pt x="351" y="8"/>
                                </a:lnTo>
                                <a:lnTo>
                                  <a:pt x="343" y="8"/>
                                </a:lnTo>
                                <a:lnTo>
                                  <a:pt x="343" y="8"/>
                                </a:lnTo>
                                <a:lnTo>
                                  <a:pt x="336" y="8"/>
                                </a:lnTo>
                                <a:lnTo>
                                  <a:pt x="336" y="0"/>
                                </a:lnTo>
                                <a:lnTo>
                                  <a:pt x="336" y="0"/>
                                </a:lnTo>
                                <a:lnTo>
                                  <a:pt x="329" y="0"/>
                                </a:lnTo>
                                <a:lnTo>
                                  <a:pt x="329" y="0"/>
                                </a:lnTo>
                                <a:lnTo>
                                  <a:pt x="321" y="0"/>
                                </a:lnTo>
                                <a:lnTo>
                                  <a:pt x="314" y="0"/>
                                </a:lnTo>
                                <a:lnTo>
                                  <a:pt x="307" y="0"/>
                                </a:lnTo>
                                <a:lnTo>
                                  <a:pt x="299" y="0"/>
                                </a:lnTo>
                                <a:lnTo>
                                  <a:pt x="299" y="0"/>
                                </a:lnTo>
                                <a:lnTo>
                                  <a:pt x="248" y="0"/>
                                </a:lnTo>
                                <a:lnTo>
                                  <a:pt x="248" y="0"/>
                                </a:lnTo>
                                <a:lnTo>
                                  <a:pt x="234" y="0"/>
                                </a:lnTo>
                                <a:lnTo>
                                  <a:pt x="234" y="0"/>
                                </a:lnTo>
                                <a:lnTo>
                                  <a:pt x="226" y="0"/>
                                </a:lnTo>
                                <a:lnTo>
                                  <a:pt x="226" y="0"/>
                                </a:lnTo>
                                <a:lnTo>
                                  <a:pt x="219" y="0"/>
                                </a:lnTo>
                                <a:lnTo>
                                  <a:pt x="212" y="0"/>
                                </a:lnTo>
                                <a:lnTo>
                                  <a:pt x="212" y="0"/>
                                </a:lnTo>
                                <a:lnTo>
                                  <a:pt x="204" y="8"/>
                                </a:lnTo>
                                <a:lnTo>
                                  <a:pt x="204" y="8"/>
                                </a:lnTo>
                                <a:lnTo>
                                  <a:pt x="204" y="8"/>
                                </a:lnTo>
                                <a:lnTo>
                                  <a:pt x="197" y="8"/>
                                </a:lnTo>
                                <a:lnTo>
                                  <a:pt x="197" y="8"/>
                                </a:lnTo>
                                <a:lnTo>
                                  <a:pt x="190" y="8"/>
                                </a:lnTo>
                                <a:lnTo>
                                  <a:pt x="183" y="8"/>
                                </a:lnTo>
                                <a:lnTo>
                                  <a:pt x="183" y="8"/>
                                </a:lnTo>
                                <a:lnTo>
                                  <a:pt x="175" y="16"/>
                                </a:lnTo>
                                <a:lnTo>
                                  <a:pt x="175" y="16"/>
                                </a:lnTo>
                                <a:lnTo>
                                  <a:pt x="168" y="16"/>
                                </a:lnTo>
                                <a:lnTo>
                                  <a:pt x="161" y="16"/>
                                </a:lnTo>
                                <a:lnTo>
                                  <a:pt x="161" y="16"/>
                                </a:lnTo>
                                <a:lnTo>
                                  <a:pt x="153" y="24"/>
                                </a:lnTo>
                                <a:lnTo>
                                  <a:pt x="146" y="24"/>
                                </a:lnTo>
                                <a:lnTo>
                                  <a:pt x="146" y="32"/>
                                </a:lnTo>
                                <a:lnTo>
                                  <a:pt x="139" y="32"/>
                                </a:lnTo>
                                <a:lnTo>
                                  <a:pt x="131" y="32"/>
                                </a:lnTo>
                                <a:lnTo>
                                  <a:pt x="124" y="40"/>
                                </a:lnTo>
                                <a:lnTo>
                                  <a:pt x="117" y="40"/>
                                </a:lnTo>
                                <a:lnTo>
                                  <a:pt x="117" y="48"/>
                                </a:lnTo>
                                <a:lnTo>
                                  <a:pt x="109" y="48"/>
                                </a:lnTo>
                                <a:lnTo>
                                  <a:pt x="109" y="48"/>
                                </a:lnTo>
                                <a:lnTo>
                                  <a:pt x="102" y="56"/>
                                </a:lnTo>
                                <a:lnTo>
                                  <a:pt x="102" y="56"/>
                                </a:lnTo>
                                <a:lnTo>
                                  <a:pt x="95" y="56"/>
                                </a:lnTo>
                                <a:lnTo>
                                  <a:pt x="95" y="56"/>
                                </a:lnTo>
                                <a:lnTo>
                                  <a:pt x="88" y="64"/>
                                </a:lnTo>
                                <a:lnTo>
                                  <a:pt x="88" y="64"/>
                                </a:lnTo>
                                <a:lnTo>
                                  <a:pt x="80" y="72"/>
                                </a:lnTo>
                                <a:lnTo>
                                  <a:pt x="80" y="72"/>
                                </a:lnTo>
                                <a:lnTo>
                                  <a:pt x="80" y="72"/>
                                </a:lnTo>
                                <a:lnTo>
                                  <a:pt x="73" y="80"/>
                                </a:lnTo>
                                <a:lnTo>
                                  <a:pt x="66" y="80"/>
                                </a:lnTo>
                                <a:lnTo>
                                  <a:pt x="66" y="80"/>
                                </a:lnTo>
                                <a:lnTo>
                                  <a:pt x="66" y="88"/>
                                </a:lnTo>
                                <a:lnTo>
                                  <a:pt x="58" y="88"/>
                                </a:lnTo>
                                <a:lnTo>
                                  <a:pt x="58" y="88"/>
                                </a:lnTo>
                                <a:lnTo>
                                  <a:pt x="58" y="96"/>
                                </a:lnTo>
                                <a:lnTo>
                                  <a:pt x="58" y="96"/>
                                </a:lnTo>
                                <a:lnTo>
                                  <a:pt x="51" y="96"/>
                                </a:lnTo>
                                <a:lnTo>
                                  <a:pt x="51" y="104"/>
                                </a:lnTo>
                                <a:lnTo>
                                  <a:pt x="51" y="104"/>
                                </a:lnTo>
                                <a:lnTo>
                                  <a:pt x="44" y="104"/>
                                </a:lnTo>
                                <a:lnTo>
                                  <a:pt x="44" y="112"/>
                                </a:lnTo>
                                <a:lnTo>
                                  <a:pt x="44" y="112"/>
                                </a:lnTo>
                                <a:lnTo>
                                  <a:pt x="36" y="120"/>
                                </a:lnTo>
                                <a:lnTo>
                                  <a:pt x="36" y="120"/>
                                </a:lnTo>
                                <a:lnTo>
                                  <a:pt x="36" y="120"/>
                                </a:lnTo>
                                <a:lnTo>
                                  <a:pt x="29" y="128"/>
                                </a:lnTo>
                                <a:lnTo>
                                  <a:pt x="29" y="128"/>
                                </a:lnTo>
                                <a:lnTo>
                                  <a:pt x="29" y="128"/>
                                </a:lnTo>
                                <a:lnTo>
                                  <a:pt x="22" y="136"/>
                                </a:lnTo>
                                <a:lnTo>
                                  <a:pt x="22" y="136"/>
                                </a:lnTo>
                                <a:lnTo>
                                  <a:pt x="22" y="144"/>
                                </a:lnTo>
                                <a:lnTo>
                                  <a:pt x="15" y="144"/>
                                </a:lnTo>
                                <a:lnTo>
                                  <a:pt x="15" y="152"/>
                                </a:lnTo>
                                <a:lnTo>
                                  <a:pt x="15" y="152"/>
                                </a:lnTo>
                                <a:lnTo>
                                  <a:pt x="7" y="160"/>
                                </a:lnTo>
                                <a:lnTo>
                                  <a:pt x="7" y="168"/>
                                </a:lnTo>
                                <a:lnTo>
                                  <a:pt x="7" y="168"/>
                                </a:lnTo>
                                <a:lnTo>
                                  <a:pt x="0" y="168"/>
                                </a:lnTo>
                                <a:lnTo>
                                  <a:pt x="7" y="1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743"/>
                        <wps:cNvSpPr>
                          <a:spLocks/>
                        </wps:cNvSpPr>
                        <wps:spPr bwMode="auto">
                          <a:xfrm>
                            <a:off x="1210" y="4352"/>
                            <a:ext cx="154" cy="466"/>
                          </a:xfrm>
                          <a:custGeom>
                            <a:avLst/>
                            <a:gdLst>
                              <a:gd name="T0" fmla="*/ 117 w 154"/>
                              <a:gd name="T1" fmla="*/ 457 h 466"/>
                              <a:gd name="T2" fmla="*/ 124 w 154"/>
                              <a:gd name="T3" fmla="*/ 457 h 466"/>
                              <a:gd name="T4" fmla="*/ 124 w 154"/>
                              <a:gd name="T5" fmla="*/ 441 h 466"/>
                              <a:gd name="T6" fmla="*/ 132 w 154"/>
                              <a:gd name="T7" fmla="*/ 433 h 466"/>
                              <a:gd name="T8" fmla="*/ 139 w 154"/>
                              <a:gd name="T9" fmla="*/ 425 h 466"/>
                              <a:gd name="T10" fmla="*/ 139 w 154"/>
                              <a:gd name="T11" fmla="*/ 417 h 466"/>
                              <a:gd name="T12" fmla="*/ 139 w 154"/>
                              <a:gd name="T13" fmla="*/ 401 h 466"/>
                              <a:gd name="T14" fmla="*/ 146 w 154"/>
                              <a:gd name="T15" fmla="*/ 393 h 466"/>
                              <a:gd name="T16" fmla="*/ 146 w 154"/>
                              <a:gd name="T17" fmla="*/ 385 h 466"/>
                              <a:gd name="T18" fmla="*/ 146 w 154"/>
                              <a:gd name="T19" fmla="*/ 377 h 466"/>
                              <a:gd name="T20" fmla="*/ 146 w 154"/>
                              <a:gd name="T21" fmla="*/ 377 h 466"/>
                              <a:gd name="T22" fmla="*/ 154 w 154"/>
                              <a:gd name="T23" fmla="*/ 369 h 466"/>
                              <a:gd name="T24" fmla="*/ 154 w 154"/>
                              <a:gd name="T25" fmla="*/ 361 h 466"/>
                              <a:gd name="T26" fmla="*/ 154 w 154"/>
                              <a:gd name="T27" fmla="*/ 345 h 466"/>
                              <a:gd name="T28" fmla="*/ 154 w 154"/>
                              <a:gd name="T29" fmla="*/ 337 h 466"/>
                              <a:gd name="T30" fmla="*/ 154 w 154"/>
                              <a:gd name="T31" fmla="*/ 329 h 466"/>
                              <a:gd name="T32" fmla="*/ 154 w 154"/>
                              <a:gd name="T33" fmla="*/ 273 h 466"/>
                              <a:gd name="T34" fmla="*/ 154 w 154"/>
                              <a:gd name="T35" fmla="*/ 257 h 466"/>
                              <a:gd name="T36" fmla="*/ 154 w 154"/>
                              <a:gd name="T37" fmla="*/ 241 h 466"/>
                              <a:gd name="T38" fmla="*/ 154 w 154"/>
                              <a:gd name="T39" fmla="*/ 233 h 466"/>
                              <a:gd name="T40" fmla="*/ 146 w 154"/>
                              <a:gd name="T41" fmla="*/ 225 h 466"/>
                              <a:gd name="T42" fmla="*/ 146 w 154"/>
                              <a:gd name="T43" fmla="*/ 216 h 466"/>
                              <a:gd name="T44" fmla="*/ 146 w 154"/>
                              <a:gd name="T45" fmla="*/ 216 h 466"/>
                              <a:gd name="T46" fmla="*/ 146 w 154"/>
                              <a:gd name="T47" fmla="*/ 208 h 466"/>
                              <a:gd name="T48" fmla="*/ 146 w 154"/>
                              <a:gd name="T49" fmla="*/ 200 h 466"/>
                              <a:gd name="T50" fmla="*/ 139 w 154"/>
                              <a:gd name="T51" fmla="*/ 192 h 466"/>
                              <a:gd name="T52" fmla="*/ 139 w 154"/>
                              <a:gd name="T53" fmla="*/ 176 h 466"/>
                              <a:gd name="T54" fmla="*/ 132 w 154"/>
                              <a:gd name="T55" fmla="*/ 168 h 466"/>
                              <a:gd name="T56" fmla="*/ 124 w 154"/>
                              <a:gd name="T57" fmla="*/ 152 h 466"/>
                              <a:gd name="T58" fmla="*/ 124 w 154"/>
                              <a:gd name="T59" fmla="*/ 144 h 466"/>
                              <a:gd name="T60" fmla="*/ 117 w 154"/>
                              <a:gd name="T61" fmla="*/ 136 h 466"/>
                              <a:gd name="T62" fmla="*/ 117 w 154"/>
                              <a:gd name="T63" fmla="*/ 128 h 466"/>
                              <a:gd name="T64" fmla="*/ 110 w 154"/>
                              <a:gd name="T65" fmla="*/ 120 h 466"/>
                              <a:gd name="T66" fmla="*/ 102 w 154"/>
                              <a:gd name="T67" fmla="*/ 112 h 466"/>
                              <a:gd name="T68" fmla="*/ 95 w 154"/>
                              <a:gd name="T69" fmla="*/ 96 h 466"/>
                              <a:gd name="T70" fmla="*/ 95 w 154"/>
                              <a:gd name="T71" fmla="*/ 96 h 466"/>
                              <a:gd name="T72" fmla="*/ 88 w 154"/>
                              <a:gd name="T73" fmla="*/ 88 h 466"/>
                              <a:gd name="T74" fmla="*/ 88 w 154"/>
                              <a:gd name="T75" fmla="*/ 80 h 466"/>
                              <a:gd name="T76" fmla="*/ 81 w 154"/>
                              <a:gd name="T77" fmla="*/ 72 h 466"/>
                              <a:gd name="T78" fmla="*/ 73 w 154"/>
                              <a:gd name="T79" fmla="*/ 72 h 466"/>
                              <a:gd name="T80" fmla="*/ 73 w 154"/>
                              <a:gd name="T81" fmla="*/ 64 h 466"/>
                              <a:gd name="T82" fmla="*/ 66 w 154"/>
                              <a:gd name="T83" fmla="*/ 56 h 466"/>
                              <a:gd name="T84" fmla="*/ 59 w 154"/>
                              <a:gd name="T85" fmla="*/ 56 h 466"/>
                              <a:gd name="T86" fmla="*/ 59 w 154"/>
                              <a:gd name="T87" fmla="*/ 48 h 466"/>
                              <a:gd name="T88" fmla="*/ 51 w 154"/>
                              <a:gd name="T89" fmla="*/ 48 h 466"/>
                              <a:gd name="T90" fmla="*/ 51 w 154"/>
                              <a:gd name="T91" fmla="*/ 40 h 466"/>
                              <a:gd name="T92" fmla="*/ 37 w 154"/>
                              <a:gd name="T93" fmla="*/ 32 h 466"/>
                              <a:gd name="T94" fmla="*/ 37 w 154"/>
                              <a:gd name="T95" fmla="*/ 32 h 466"/>
                              <a:gd name="T96" fmla="*/ 29 w 154"/>
                              <a:gd name="T97" fmla="*/ 24 h 466"/>
                              <a:gd name="T98" fmla="*/ 22 w 154"/>
                              <a:gd name="T99" fmla="*/ 16 h 466"/>
                              <a:gd name="T100" fmla="*/ 15 w 154"/>
                              <a:gd name="T101" fmla="*/ 16 h 466"/>
                              <a:gd name="T102" fmla="*/ 7 w 154"/>
                              <a:gd name="T103" fmla="*/ 8 h 466"/>
                              <a:gd name="T104" fmla="*/ 0 w 154"/>
                              <a:gd name="T105"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4" h="466">
                                <a:moveTo>
                                  <a:pt x="117" y="466"/>
                                </a:moveTo>
                                <a:lnTo>
                                  <a:pt x="117" y="457"/>
                                </a:lnTo>
                                <a:lnTo>
                                  <a:pt x="117" y="457"/>
                                </a:lnTo>
                                <a:lnTo>
                                  <a:pt x="124" y="457"/>
                                </a:lnTo>
                                <a:lnTo>
                                  <a:pt x="124" y="449"/>
                                </a:lnTo>
                                <a:lnTo>
                                  <a:pt x="124" y="441"/>
                                </a:lnTo>
                                <a:lnTo>
                                  <a:pt x="124" y="441"/>
                                </a:lnTo>
                                <a:lnTo>
                                  <a:pt x="132" y="433"/>
                                </a:lnTo>
                                <a:lnTo>
                                  <a:pt x="132" y="425"/>
                                </a:lnTo>
                                <a:lnTo>
                                  <a:pt x="139" y="425"/>
                                </a:lnTo>
                                <a:lnTo>
                                  <a:pt x="139" y="417"/>
                                </a:lnTo>
                                <a:lnTo>
                                  <a:pt x="139" y="417"/>
                                </a:lnTo>
                                <a:lnTo>
                                  <a:pt x="139" y="409"/>
                                </a:lnTo>
                                <a:lnTo>
                                  <a:pt x="139" y="401"/>
                                </a:lnTo>
                                <a:lnTo>
                                  <a:pt x="146" y="401"/>
                                </a:lnTo>
                                <a:lnTo>
                                  <a:pt x="146" y="393"/>
                                </a:lnTo>
                                <a:lnTo>
                                  <a:pt x="146" y="393"/>
                                </a:lnTo>
                                <a:lnTo>
                                  <a:pt x="146" y="385"/>
                                </a:lnTo>
                                <a:lnTo>
                                  <a:pt x="146" y="385"/>
                                </a:lnTo>
                                <a:lnTo>
                                  <a:pt x="146" y="377"/>
                                </a:lnTo>
                                <a:lnTo>
                                  <a:pt x="146" y="377"/>
                                </a:lnTo>
                                <a:lnTo>
                                  <a:pt x="146" y="377"/>
                                </a:lnTo>
                                <a:lnTo>
                                  <a:pt x="146" y="369"/>
                                </a:lnTo>
                                <a:lnTo>
                                  <a:pt x="154" y="369"/>
                                </a:lnTo>
                                <a:lnTo>
                                  <a:pt x="154" y="361"/>
                                </a:lnTo>
                                <a:lnTo>
                                  <a:pt x="154" y="361"/>
                                </a:lnTo>
                                <a:lnTo>
                                  <a:pt x="154" y="353"/>
                                </a:lnTo>
                                <a:lnTo>
                                  <a:pt x="154" y="345"/>
                                </a:lnTo>
                                <a:lnTo>
                                  <a:pt x="154" y="345"/>
                                </a:lnTo>
                                <a:lnTo>
                                  <a:pt x="154" y="337"/>
                                </a:lnTo>
                                <a:lnTo>
                                  <a:pt x="154" y="329"/>
                                </a:lnTo>
                                <a:lnTo>
                                  <a:pt x="154" y="329"/>
                                </a:lnTo>
                                <a:lnTo>
                                  <a:pt x="154" y="273"/>
                                </a:lnTo>
                                <a:lnTo>
                                  <a:pt x="154" y="273"/>
                                </a:lnTo>
                                <a:lnTo>
                                  <a:pt x="154" y="257"/>
                                </a:lnTo>
                                <a:lnTo>
                                  <a:pt x="154" y="257"/>
                                </a:lnTo>
                                <a:lnTo>
                                  <a:pt x="154" y="249"/>
                                </a:lnTo>
                                <a:lnTo>
                                  <a:pt x="154" y="241"/>
                                </a:lnTo>
                                <a:lnTo>
                                  <a:pt x="154" y="241"/>
                                </a:lnTo>
                                <a:lnTo>
                                  <a:pt x="154" y="233"/>
                                </a:lnTo>
                                <a:lnTo>
                                  <a:pt x="154" y="233"/>
                                </a:lnTo>
                                <a:lnTo>
                                  <a:pt x="146" y="225"/>
                                </a:lnTo>
                                <a:lnTo>
                                  <a:pt x="146" y="225"/>
                                </a:lnTo>
                                <a:lnTo>
                                  <a:pt x="146" y="216"/>
                                </a:lnTo>
                                <a:lnTo>
                                  <a:pt x="146" y="216"/>
                                </a:lnTo>
                                <a:lnTo>
                                  <a:pt x="146" y="216"/>
                                </a:lnTo>
                                <a:lnTo>
                                  <a:pt x="146" y="208"/>
                                </a:lnTo>
                                <a:lnTo>
                                  <a:pt x="146" y="208"/>
                                </a:lnTo>
                                <a:lnTo>
                                  <a:pt x="146" y="200"/>
                                </a:lnTo>
                                <a:lnTo>
                                  <a:pt x="146" y="200"/>
                                </a:lnTo>
                                <a:lnTo>
                                  <a:pt x="139" y="192"/>
                                </a:lnTo>
                                <a:lnTo>
                                  <a:pt x="139" y="192"/>
                                </a:lnTo>
                                <a:lnTo>
                                  <a:pt x="139" y="184"/>
                                </a:lnTo>
                                <a:lnTo>
                                  <a:pt x="139" y="176"/>
                                </a:lnTo>
                                <a:lnTo>
                                  <a:pt x="139" y="176"/>
                                </a:lnTo>
                                <a:lnTo>
                                  <a:pt x="132" y="168"/>
                                </a:lnTo>
                                <a:lnTo>
                                  <a:pt x="132" y="160"/>
                                </a:lnTo>
                                <a:lnTo>
                                  <a:pt x="124" y="152"/>
                                </a:lnTo>
                                <a:lnTo>
                                  <a:pt x="124" y="152"/>
                                </a:lnTo>
                                <a:lnTo>
                                  <a:pt x="124" y="144"/>
                                </a:lnTo>
                                <a:lnTo>
                                  <a:pt x="124" y="144"/>
                                </a:lnTo>
                                <a:lnTo>
                                  <a:pt x="117" y="136"/>
                                </a:lnTo>
                                <a:lnTo>
                                  <a:pt x="117" y="136"/>
                                </a:lnTo>
                                <a:lnTo>
                                  <a:pt x="117" y="128"/>
                                </a:lnTo>
                                <a:lnTo>
                                  <a:pt x="110" y="120"/>
                                </a:lnTo>
                                <a:lnTo>
                                  <a:pt x="110" y="120"/>
                                </a:lnTo>
                                <a:lnTo>
                                  <a:pt x="110" y="112"/>
                                </a:lnTo>
                                <a:lnTo>
                                  <a:pt x="102" y="112"/>
                                </a:lnTo>
                                <a:lnTo>
                                  <a:pt x="102" y="104"/>
                                </a:lnTo>
                                <a:lnTo>
                                  <a:pt x="95" y="96"/>
                                </a:lnTo>
                                <a:lnTo>
                                  <a:pt x="95" y="96"/>
                                </a:lnTo>
                                <a:lnTo>
                                  <a:pt x="95" y="96"/>
                                </a:lnTo>
                                <a:lnTo>
                                  <a:pt x="95" y="88"/>
                                </a:lnTo>
                                <a:lnTo>
                                  <a:pt x="88" y="88"/>
                                </a:lnTo>
                                <a:lnTo>
                                  <a:pt x="88" y="88"/>
                                </a:lnTo>
                                <a:lnTo>
                                  <a:pt x="88" y="80"/>
                                </a:lnTo>
                                <a:lnTo>
                                  <a:pt x="81" y="80"/>
                                </a:lnTo>
                                <a:lnTo>
                                  <a:pt x="81" y="72"/>
                                </a:lnTo>
                                <a:lnTo>
                                  <a:pt x="81" y="72"/>
                                </a:lnTo>
                                <a:lnTo>
                                  <a:pt x="73" y="72"/>
                                </a:lnTo>
                                <a:lnTo>
                                  <a:pt x="73" y="64"/>
                                </a:lnTo>
                                <a:lnTo>
                                  <a:pt x="73" y="64"/>
                                </a:lnTo>
                                <a:lnTo>
                                  <a:pt x="66" y="64"/>
                                </a:lnTo>
                                <a:lnTo>
                                  <a:pt x="66" y="56"/>
                                </a:lnTo>
                                <a:lnTo>
                                  <a:pt x="66" y="56"/>
                                </a:lnTo>
                                <a:lnTo>
                                  <a:pt x="59" y="56"/>
                                </a:lnTo>
                                <a:lnTo>
                                  <a:pt x="59" y="48"/>
                                </a:lnTo>
                                <a:lnTo>
                                  <a:pt x="59" y="48"/>
                                </a:lnTo>
                                <a:lnTo>
                                  <a:pt x="59" y="48"/>
                                </a:lnTo>
                                <a:lnTo>
                                  <a:pt x="51" y="48"/>
                                </a:lnTo>
                                <a:lnTo>
                                  <a:pt x="51" y="40"/>
                                </a:lnTo>
                                <a:lnTo>
                                  <a:pt x="51" y="40"/>
                                </a:lnTo>
                                <a:lnTo>
                                  <a:pt x="44" y="40"/>
                                </a:lnTo>
                                <a:lnTo>
                                  <a:pt x="37" y="32"/>
                                </a:lnTo>
                                <a:lnTo>
                                  <a:pt x="37" y="32"/>
                                </a:lnTo>
                                <a:lnTo>
                                  <a:pt x="37" y="32"/>
                                </a:lnTo>
                                <a:lnTo>
                                  <a:pt x="29" y="24"/>
                                </a:lnTo>
                                <a:lnTo>
                                  <a:pt x="29" y="24"/>
                                </a:lnTo>
                                <a:lnTo>
                                  <a:pt x="29" y="24"/>
                                </a:lnTo>
                                <a:lnTo>
                                  <a:pt x="22" y="16"/>
                                </a:lnTo>
                                <a:lnTo>
                                  <a:pt x="22" y="16"/>
                                </a:lnTo>
                                <a:lnTo>
                                  <a:pt x="15" y="16"/>
                                </a:lnTo>
                                <a:lnTo>
                                  <a:pt x="7" y="8"/>
                                </a:lnTo>
                                <a:lnTo>
                                  <a:pt x="7" y="8"/>
                                </a:lnTo>
                                <a:lnTo>
                                  <a:pt x="7" y="8"/>
                                </a:lnTo>
                                <a:lnTo>
                                  <a:pt x="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2744"/>
                        <wps:cNvSpPr>
                          <a:spLocks noChangeArrowheads="1"/>
                        </wps:cNvSpPr>
                        <wps:spPr bwMode="auto">
                          <a:xfrm>
                            <a:off x="801"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o</w:t>
                              </w:r>
                            </w:p>
                          </w:txbxContent>
                        </wps:txbx>
                        <wps:bodyPr rot="0" vert="horz" wrap="none" lIns="0" tIns="0" rIns="0" bIns="0" anchor="t" anchorCtr="0" upright="1">
                          <a:noAutofit/>
                        </wps:bodyPr>
                      </wps:wsp>
                      <wps:wsp>
                        <wps:cNvPr id="375" name="Rectangle 2745"/>
                        <wps:cNvSpPr>
                          <a:spLocks noChangeArrowheads="1"/>
                        </wps:cNvSpPr>
                        <wps:spPr bwMode="auto">
                          <a:xfrm>
                            <a:off x="860"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n</w:t>
                              </w:r>
                            </w:p>
                          </w:txbxContent>
                        </wps:txbx>
                        <wps:bodyPr rot="0" vert="horz" wrap="none" lIns="0" tIns="0" rIns="0" bIns="0" anchor="t" anchorCtr="0" upright="1">
                          <a:noAutofit/>
                        </wps:bodyPr>
                      </wps:wsp>
                      <wps:wsp>
                        <wps:cNvPr id="376" name="Rectangle 2746"/>
                        <wps:cNvSpPr>
                          <a:spLocks noChangeArrowheads="1"/>
                        </wps:cNvSpPr>
                        <wps:spPr bwMode="auto">
                          <a:xfrm>
                            <a:off x="918" y="4054"/>
                            <a:ext cx="2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 xml:space="preserve"> </w:t>
                              </w:r>
                            </w:p>
                          </w:txbxContent>
                        </wps:txbx>
                        <wps:bodyPr rot="0" vert="horz" wrap="none" lIns="0" tIns="0" rIns="0" bIns="0" anchor="t" anchorCtr="0" upright="1">
                          <a:noAutofit/>
                        </wps:bodyPr>
                      </wps:wsp>
                      <wps:wsp>
                        <wps:cNvPr id="377" name="Rectangle 2747"/>
                        <wps:cNvSpPr>
                          <a:spLocks noChangeArrowheads="1"/>
                        </wps:cNvSpPr>
                        <wps:spPr bwMode="auto">
                          <a:xfrm>
                            <a:off x="947" y="4054"/>
                            <a:ext cx="8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m</w:t>
                              </w:r>
                            </w:p>
                          </w:txbxContent>
                        </wps:txbx>
                        <wps:bodyPr rot="0" vert="horz" wrap="none" lIns="0" tIns="0" rIns="0" bIns="0" anchor="t" anchorCtr="0" upright="1">
                          <a:noAutofit/>
                        </wps:bodyPr>
                      </wps:wsp>
                      <wps:wsp>
                        <wps:cNvPr id="378" name="Rectangle 2748"/>
                        <wps:cNvSpPr>
                          <a:spLocks noChangeArrowheads="1"/>
                        </wps:cNvSpPr>
                        <wps:spPr bwMode="auto">
                          <a:xfrm>
                            <a:off x="1035"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o</w:t>
                              </w:r>
                            </w:p>
                          </w:txbxContent>
                        </wps:txbx>
                        <wps:bodyPr rot="0" vert="horz" wrap="none" lIns="0" tIns="0" rIns="0" bIns="0" anchor="t" anchorCtr="0" upright="1">
                          <a:noAutofit/>
                        </wps:bodyPr>
                      </wps:wsp>
                      <wps:wsp>
                        <wps:cNvPr id="379" name="Rectangle 2749"/>
                        <wps:cNvSpPr>
                          <a:spLocks noChangeArrowheads="1"/>
                        </wps:cNvSpPr>
                        <wps:spPr bwMode="auto">
                          <a:xfrm>
                            <a:off x="1093" y="4054"/>
                            <a:ext cx="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t</w:t>
                              </w:r>
                            </w:p>
                          </w:txbxContent>
                        </wps:txbx>
                        <wps:bodyPr rot="0" vert="horz" wrap="none" lIns="0" tIns="0" rIns="0" bIns="0" anchor="t" anchorCtr="0" upright="1">
                          <a:noAutofit/>
                        </wps:bodyPr>
                      </wps:wsp>
                      <wps:wsp>
                        <wps:cNvPr id="380" name="Rectangle 2750"/>
                        <wps:cNvSpPr>
                          <a:spLocks noChangeArrowheads="1"/>
                        </wps:cNvSpPr>
                        <wps:spPr bwMode="auto">
                          <a:xfrm>
                            <a:off x="1123"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o</w:t>
                              </w:r>
                            </w:p>
                          </w:txbxContent>
                        </wps:txbx>
                        <wps:bodyPr rot="0" vert="horz" wrap="none" lIns="0" tIns="0" rIns="0" bIns="0" anchor="t" anchorCtr="0" upright="1">
                          <a:noAutofit/>
                        </wps:bodyPr>
                      </wps:wsp>
                      <wps:wsp>
                        <wps:cNvPr id="381" name="Rectangle 2751"/>
                        <wps:cNvSpPr>
                          <a:spLocks noChangeArrowheads="1"/>
                        </wps:cNvSpPr>
                        <wps:spPr bwMode="auto">
                          <a:xfrm>
                            <a:off x="1181" y="4054"/>
                            <a:ext cx="3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r</w:t>
                              </w:r>
                            </w:p>
                          </w:txbxContent>
                        </wps:txbx>
                        <wps:bodyPr rot="0" vert="horz" wrap="none" lIns="0" tIns="0" rIns="0" bIns="0" anchor="t" anchorCtr="0" upright="1">
                          <a:noAutofit/>
                        </wps:bodyPr>
                      </wps:wsp>
                      <wps:wsp>
                        <wps:cNvPr id="382" name="Rectangle 2752"/>
                        <wps:cNvSpPr>
                          <a:spLocks noChangeArrowheads="1"/>
                        </wps:cNvSpPr>
                        <wps:spPr bwMode="auto">
                          <a:xfrm>
                            <a:off x="1217" y="4054"/>
                            <a:ext cx="2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 xml:space="preserve"> </w:t>
                              </w:r>
                            </w:p>
                          </w:txbxContent>
                        </wps:txbx>
                        <wps:bodyPr rot="0" vert="horz" wrap="none" lIns="0" tIns="0" rIns="0" bIns="0" anchor="t" anchorCtr="0" upright="1">
                          <a:noAutofit/>
                        </wps:bodyPr>
                      </wps:wsp>
                      <wps:wsp>
                        <wps:cNvPr id="383" name="Rectangle 2753"/>
                        <wps:cNvSpPr>
                          <a:spLocks noChangeArrowheads="1"/>
                        </wps:cNvSpPr>
                        <wps:spPr bwMode="auto">
                          <a:xfrm>
                            <a:off x="1247" y="4054"/>
                            <a:ext cx="5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s</w:t>
                              </w:r>
                            </w:p>
                          </w:txbxContent>
                        </wps:txbx>
                        <wps:bodyPr rot="0" vert="horz" wrap="none" lIns="0" tIns="0" rIns="0" bIns="0" anchor="t" anchorCtr="0" upright="1">
                          <a:noAutofit/>
                        </wps:bodyPr>
                      </wps:wsp>
                      <wps:wsp>
                        <wps:cNvPr id="384" name="Rectangle 2754"/>
                        <wps:cNvSpPr>
                          <a:spLocks noChangeArrowheads="1"/>
                        </wps:cNvSpPr>
                        <wps:spPr bwMode="auto">
                          <a:xfrm>
                            <a:off x="1291" y="4054"/>
                            <a:ext cx="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h</w:t>
                              </w:r>
                            </w:p>
                          </w:txbxContent>
                        </wps:txbx>
                        <wps:bodyPr rot="0" vert="horz" wrap="none" lIns="0" tIns="0" rIns="0" bIns="0" anchor="t" anchorCtr="0" upright="1">
                          <a:noAutofit/>
                        </wps:bodyPr>
                      </wps:wsp>
                      <wps:wsp>
                        <wps:cNvPr id="385" name="Rectangle 2755"/>
                        <wps:cNvSpPr>
                          <a:spLocks noChangeArrowheads="1"/>
                        </wps:cNvSpPr>
                        <wps:spPr bwMode="auto">
                          <a:xfrm>
                            <a:off x="1349" y="4054"/>
                            <a:ext cx="5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a</w:t>
                              </w:r>
                            </w:p>
                          </w:txbxContent>
                        </wps:txbx>
                        <wps:bodyPr rot="0" vert="horz" wrap="none" lIns="0" tIns="0" rIns="0" bIns="0" anchor="t" anchorCtr="0" upright="1">
                          <a:noAutofit/>
                        </wps:bodyPr>
                      </wps:wsp>
                      <wps:wsp>
                        <wps:cNvPr id="386" name="Rectangle 2756"/>
                        <wps:cNvSpPr>
                          <a:spLocks noChangeArrowheads="1"/>
                        </wps:cNvSpPr>
                        <wps:spPr bwMode="auto">
                          <a:xfrm>
                            <a:off x="1407" y="4054"/>
                            <a:ext cx="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f</w:t>
                              </w:r>
                            </w:p>
                          </w:txbxContent>
                        </wps:txbx>
                        <wps:bodyPr rot="0" vert="horz" wrap="none" lIns="0" tIns="0" rIns="0" bIns="0" anchor="t" anchorCtr="0" upright="1">
                          <a:noAutofit/>
                        </wps:bodyPr>
                      </wps:wsp>
                      <wps:wsp>
                        <wps:cNvPr id="387" name="Rectangle 2757"/>
                        <wps:cNvSpPr>
                          <a:spLocks noChangeArrowheads="1"/>
                        </wps:cNvSpPr>
                        <wps:spPr bwMode="auto">
                          <a:xfrm>
                            <a:off x="1437" y="4054"/>
                            <a:ext cx="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6" w:rsidRDefault="00833FCD">
                              <w:r>
                                <w:rPr>
                                  <w:rFonts w:ascii="Arial" w:hAnsi="Arial" w:cs="Arial"/>
                                  <w:b/>
                                  <w:bCs/>
                                  <w:color w:val="FFFFFF"/>
                                  <w:sz w:val="10"/>
                                  <w:szCs w:val="10"/>
                                </w:rPr>
                                <w:t>t</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3" o:spid="_x0000_s1196" style="position:absolute;margin-left:197.9pt;margin-top:220.6pt;width:67.6pt;height:65.7pt;z-index:251655680" coordorigin="472,3356" coordsize="135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">
                <v:shape id="Freeform 2734" o:spid="_x0000_s1197" style="position:absolute;left:472;top:3356;width:1352;height:1494;visibility:visible;mso-wrap-style:square;v-text-anchor:top" coordsize="135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jpcQA&#10;AADcAAAADwAAAGRycy9kb3ducmV2LnhtbESPQWuDQBSE74H8h+UVegnJWhtEbFYJhbb2GBNIjg/3&#10;VaXuW3E30f77bqGQ4zAz3zC7Yja9uNHoOssKnjYRCOLa6o4bBafj2zoF4Tyyxt4yKfghB0W+XOww&#10;03biA90q34gAYZehgtb7IZPS1S0ZdBs7EAfvy44GfZBjI/WIU4CbXsZRlEiDHYeFFgd6ban+rq5G&#10;wcf7p3WXc3MdTBlvS7bpitJaqceHef8CwtPs7+H/dqkVPCdb+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46XEAAAA3AAAAA8AAAAAAAAAAAAAAAAAmAIAAGRycy9k&#10;b3ducmV2LnhtbFBLBQYAAAAABAAEAPUAAACJAwAAAAA=&#10;" path="m95,377r-7,8l88,385r-7,8l81,401r-8,8l73,417r-7,8l66,433r,8l59,449r-8,8l51,465r,9l44,482r,16l37,506r,8l37,514r-7,16l30,538r-8,16l22,562r,16l15,586r,8l15,610r,8l8,626r,8l8,642r,16l8,658r,8l8,674,,682r,16l,706r,81l,795r,16l8,819r,8l8,835r,8l8,859r,8l8,875r7,l15,891r,8l15,907r7,16l22,931r,8l30,955r,8l37,980r,8l37,996r7,l44,1012r7,8l51,1028r,8l59,1044r7,16l66,1068r,l73,1076r,8l81,1092r,8l88,1108r,8l95,1124r8,8l103,1140r7,16l117,1156r8,16l125,1180r7,8l139,1196r7,8l146,1212r8,9l161,1229r7,8l168,1237r8,8l183,1253r,8l190,1261r8,8l198,1277r7,l212,1285r,8l219,1293r8,8l234,1309r,l241,1317r15,8l256,1333r7,l278,1341r,8l285,1349r15,16l307,1365r,8l322,1381r7,l336,1389r8,8l351,1397r7,8l366,1405r7,8l380,1413r8,l388,1421r7,l409,1429r8,l424,1437r7,l439,1437r14,8l453,1445r8,8l468,1453r14,9l490,1462r14,l512,1470r14,l534,1470r7,8l556,1478r7,l563,1478r7,8l577,1486r15,l599,1486r8,l614,1486r7,l636,1486r7,8l716,1494r8,-8l738,1486r7,l753,1486r7,l760,1486r15,l782,1486r7,-8l797,1478r14,l819,1478r7,-8l840,1470r8,l855,1462r15,l877,1462r15,-9l892,1453r7,-8l906,1445r15,-8l928,1437r7,l943,1429r7,l957,1421r8,l972,1413r7,l987,1413r7,-8l1001,1405r7,-8l1008,1397r15,-8l1030,1381r8,l1045,1373r7,-8l1067,1357r7,-8l1074,1349r15,-8l1096,1333r,l1111,1325r7,-8l1118,1309r7,l1133,1301r7,-8l1140,1293r7,-8l1155,1277r,l1162,1269r7,-8l1169,1261r8,-8l1184,1245r,-8l1191,1237r7,-8l1206,1212r7,l1213,1204r7,-16l1228,1188r,-8l1242,1164r,-8l1250,1156r7,-16l1257,1132r7,-8l1264,1108r7,l1271,1100r8,-8l1279,1084r7,-8l1286,1068r7,-8l1293,1052r8,-8l1301,1036r7,-8l1308,1020r,-8l1315,996r,-8l1323,980r,l1323,963r7,-8l1330,939r7,-8l1337,915r,-8l1337,899r8,-16l1345,875r,-8l1345,859r,-8l1352,835r,l1352,827r,-8l1352,811r,-16l1352,787r,-81l1352,698r,-16l1352,674r,-8l1352,658r,-8l1345,634r,-8l1345,618r,l1345,602r-8,-8l1337,586r,-16l1337,562r-7,-8l1330,538r-7,-8l1323,514r,-8l1315,498r,l1308,482r,-8l1308,465r-7,-8l1301,449r-8,-16l1293,425r-7,l1286,417r-7,-8l1279,401r-8,-8l1271,385r-7,-8l1264,369r-7,-8l1257,353r-15,-16l1242,337r-7,-16l1228,313r,-8l1220,297r-7,-8l1206,281r-8,-8l1198,265r-7,-8l1184,257r,-8l1177,241r-8,-8l1169,233r-7,-8l1155,216r,l1147,208r-7,-8l1133,200r,-8l1125,184r-7,l1118,176r-15,-8l1096,160r,l1082,144r-8,l1067,136r-7,-8l1052,128r-7,-8l1038,112r-8,l1023,104r-15,-8l1001,96r,-8l994,88r-7,-8l979,80r-7,-8l965,72r-8,l950,64r-7,-8l935,56r-7,l921,48r-15,l899,40r-7,l884,40,870,32r,l855,24r-7,l833,24r-7,-8l819,16r-15,l797,16,789,8r-7,l775,8r-15,l753,8r-8,l738,8,731,,716,r,l643,r-7,l621,r-7,8l607,8r-8,l592,8r-15,l570,8r-7,l556,16r-15,l534,16r,l519,24r-7,l504,24r-14,8l482,32r-14,8l461,40r-8,l446,48r-15,l431,56r-7,l417,56r-8,8l395,72r-7,l380,72r-7,8l373,80r-7,8l358,88r-7,8l344,96r-8,8l329,112r-7,l307,120r-7,8l293,136r-8,l278,144r-7,8l263,160r-7,l249,168r-8,8l234,184r-7,l227,192r-8,8l212,200r,8l205,216r-7,l190,225r,8l183,233r-7,8l176,249r-8,8l161,257r,8l154,281r-8,l139,289r-7,16l132,305r-7,8l117,329r-7,8l110,337r-7,16l95,361r,16xe" fillcolor="#40c040" strokeweight="0">
                  <v:path arrowok="t" o:connecttype="custom" o:connectlocs="66,425;44,498;22,578;8,658;0,795;8,875;30,955;51,1028;81,1092;117,1156;161,1229;198,1277;241,1317;307,1365;366,1405;424,1437;490,1462;563,1478;636,1486;760,1486;840,1470;906,1445;972,1413;1030,1381;1096,1333;1140,1293;1184,1245;1228,1188;1264,1108;1293,1052;1323,980;1337,899;1352,827;1352,674;1345,602;1323,514;1301,449;1271,385;1228,313;1184,257;1147,208;1096,160;1038,112;979,80;921,48;848,24;775,8;643,0;570,8;504,24;431,56;373,80;307,120;249,168;205,216;161,257;117,329" o:connectangles="0,0,0,0,0,0,0,0,0,0,0,0,0,0,0,0,0,0,0,0,0,0,0,0,0,0,0,0,0,0,0,0,0,0,0,0,0,0,0,0,0,0,0,0,0,0,0,0,0,0,0,0,0,0,0,0,0"/>
                </v:shape>
                <v:shape id="Freeform 2735" o:spid="_x0000_s1198" style="position:absolute;left:1086;top:4030;width:131;height:145;visibility:visible;mso-wrap-style:square;v-text-anchor:top" coordsize="13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I+8MA&#10;AADcAAAADwAAAGRycy9kb3ducmV2LnhtbESPzWrDMBCE74G+g9hCb4mctk5aN0owhUKOzd99a21s&#10;Y2tlLNlW3z4qFHIcZuYbZrMLphUj9a62rGC5SEAQF1bXXCo4n77mbyCcR9bYWiYFv+Rgt32YbTDT&#10;duIDjUdfighhl6GCyvsuk9IVFRl0C9sRR+9qe4M+yr6Uuscpwk0rn5NkJQ3WHBcq7OizoqI5DkZB&#10;GL4b270TNvnyMlxf05/QuLVST48h/wDhKfh7+L+91wpeVin8nY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SI+8MAAADcAAAADwAAAAAAAAAAAAAAAACYAgAAZHJzL2Rv&#10;d25yZXYueG1sUEsFBgAAAAAEAAQA9QAAAIgDAAAAAA==&#10;" path="m7,32r,8l7,49,,49r,8l,57r,8l,81r,8l,89r,8l7,97r,8l7,113r8,l15,121r,l22,121r,8l22,129r7,l29,137r8,l44,137r,8l51,145r,l58,145r15,l80,145r,l88,145r,-8l95,137r7,l102,129r8,l110,129r7,-8l117,121r,l117,113r7,l124,97r,l131,89r,l131,89r,-8l131,57r,l131,49r,l124,40r,l124,32r-7,-8l117,24r,l110,16r,l110,16,102,8r,l95,8,88,r,l80,r,l73,,58,,51,r,l44,r,l37,8r-8,l29,8r-7,8l22,16r-7,l15,24r,l15,24,7,32xe" fillcolor="#40c040" strokeweight="0">
                  <v:path arrowok="t" o:connecttype="custom" o:connectlocs="7,40;0,49;0,57;0,81;0,89;7,97;7,113;15,121;22,121;22,129;29,137;44,137;51,145;58,145;80,145;88,145;95,137;102,129;110,129;117,121;117,113;124,97;131,89;131,89;131,57;131,49;124,40;124,32;117,24;110,16;110,16;102,8;88,0;80,0;73,0;51,0;44,0;37,8;29,8;22,16;15,24;15,24" o:connectangles="0,0,0,0,0,0,0,0,0,0,0,0,0,0,0,0,0,0,0,0,0,0,0,0,0,0,0,0,0,0,0,0,0,0,0,0,0,0,0,0,0,0"/>
                </v:shape>
                <v:shape id="Freeform 2736" o:spid="_x0000_s1199" style="position:absolute;left:816;top:4336;width:226;height:417;visibility:visible;mso-wrap-style:square;v-text-anchor:top" coordsize="22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gB8YA&#10;AADcAAAADwAAAGRycy9kb3ducmV2LnhtbESPQWvCQBSE7wX/w/KE3uomrQ0SXUUFacFDbRTE2yP7&#10;TILZtyG7jdFf7xYKPQ4z8w0zW/SmFh21rrKsIB5FIIhzqysuFBz2m5cJCOeRNdaWScGNHCzmg6cZ&#10;ptpe+Zu6zBciQNilqKD0vkmldHlJBt3INsTBO9vWoA+yLaRu8RrgppavUZRIgxWHhRIbWpeUX7If&#10;o2C52Z528TvGx3vWfazveT8+fK2Ueh72yykIT73/D/+1P7WCtySB3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GgB8YAAADcAAAADwAAAAAAAAAAAAAAAACYAgAAZHJz&#10;L2Rvd25yZXYueG1sUEsFBgAAAAAEAAQA9QAAAIsDAAAAAA==&#10;" path="m,417r,-8l,409r7,l14,409r,l22,409r7,-8l36,401r,l44,393r7,l51,393r7,-8l65,385r8,-8l73,377r7,l80,369r7,l87,369r,l95,361r7,l102,361r,l109,353r,l117,345r,l117,345r7,l124,337r,l131,337r,-8l131,329r7,l138,321r,l146,321r,-8l146,313r,l153,305r,l153,305r7,-8l160,297r,l160,289r8,l168,281r7,l175,273r,l182,265r,l182,257r8,l190,249r,-8l197,241r,-9l204,224r,l204,216r,l204,208r8,-8l212,200r,-8l212,184r,l219,176r,l219,168r,l219,160r,l219,152r,l226,144r,l226,136r,-8l226,128r,-8l226,112r,-56l226,56r,-16l226,40r,-8l226,32r,-8l219,24r,-8l219,8r,l219,8r,-8l219,e" filled="f" strokeweight="0">
                  <v:path arrowok="t" o:connecttype="custom" o:connectlocs="0,409;7,409;14,409;29,401;36,401;51,393;58,385;73,377;80,377;87,369;87,369;102,361;102,361;109,353;117,345;124,345;124,337;131,329;138,329;138,321;146,313;146,313;153,305;160,297;160,297;168,289;175,281;175,273;182,265;190,257;190,241;197,232;204,224;204,216;212,200;212,192;212,184;219,176;219,168;219,160;219,152;226,144;226,128;226,120;226,56;226,40;226,32;226,24;219,16;219,8;219,0" o:connectangles="0,0,0,0,0,0,0,0,0,0,0,0,0,0,0,0,0,0,0,0,0,0,0,0,0,0,0,0,0,0,0,0,0,0,0,0,0,0,0,0,0,0,0,0,0,0,0,0,0,0,0"/>
                </v:shape>
                <v:shape id="Freeform 2737" o:spid="_x0000_s1200" style="position:absolute;left:1254;top:3460;width:226;height:418;visibility:visible;mso-wrap-style:square;v-text-anchor:top" coordsize="22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LIsQA&#10;AADcAAAADwAAAGRycy9kb3ducmV2LnhtbESP0WrCQBRE3wv+w3KFvkjd2Eos0VVUkPokGvsBl+zt&#10;Jpq9G7JrjH/fLQh9HGbODLNY9bYWHbW+cqxgMk5AEBdOV2wUfJ93b58gfEDWWDsmBQ/ysFoOXhaY&#10;aXfnE3V5MCKWsM9QQRlCk0npi5Is+rFriKP341qLIcrWSN3iPZbbWr4nSSotVhwXSmxoW1JxzW9W&#10;wYeZfI2mcn+4yuPm3OUXw3lqlHod9us5iEB9+A8/6b2OXDqD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CyLEAAAA3AAAAA8AAAAAAAAAAAAAAAAAmAIAAGRycy9k&#10;b3ducmV2LnhtbFBLBQYAAAAABAAEAPUAAACJAwAAAAA=&#10;" path="m226,r,l219,r,8l212,8r-7,l205,8r-8,l190,16r,l183,16r-8,8l168,24r,l161,32r-8,l153,32r-7,8l139,40r,l139,48r-7,l132,48r-8,8l124,56r,l117,64r-7,l110,64r,8l102,72r,l102,80r-7,l95,80r,l88,88r,l88,88r,8l80,96r,l80,104r-7,l73,104r,8l66,112r,l66,121r,l58,121r,8l58,137r-7,l51,145r,l44,145r,8l44,161r-7,l37,169r,l29,177r,8l22,193r,l22,201r,l22,209r-7,8l15,217r,8l15,225r,8l7,233r,8l7,249r,l7,257r,l7,257r,8l,273r,l,281r,l,289r,8l,305r,56l,361r,17l,378r,8l,386r,8l7,394r,8l7,410r,l7,410r,8l7,418e" filled="f" strokeweight="0">
                  <v:path arrowok="t" o:connecttype="custom" o:connectlocs="226,0;219,8;205,8;197,8;190,16;175,24;168,24;153,32;146,40;139,40;132,48;124,56;124,56;110,64;110,72;102,72;95,80;95,80;88,88;88,96;80,96;73,104;73,112;66,112;66,121;58,129;51,137;51,145;44,153;37,161;37,169;29,185;22,193;22,201;15,217;15,225;15,233;7,241;7,249;7,257;7,265;0,273;0,281;0,297;0,361;0,378;0,386;0,394;7,402;7,410;7,418" o:connectangles="0,0,0,0,0,0,0,0,0,0,0,0,0,0,0,0,0,0,0,0,0,0,0,0,0,0,0,0,0,0,0,0,0,0,0,0,0,0,0,0,0,0,0,0,0,0,0,0,0,0,0"/>
                </v:shape>
                <v:shape id="Freeform 2738" o:spid="_x0000_s1201" style="position:absolute;left:575;top:3733;width:379;height:257;visibility:visible;mso-wrap-style:square;v-text-anchor:top" coordsize="37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2QMMA&#10;AADcAAAADwAAAGRycy9kb3ducmV2LnhtbERPy2oCMRTdC/5DuEJ3mqmKltGMaGlRCl1UC24vkzuP&#10;mtxMJ6kz/n2zEFweznu96a0RV2p97VjB8yQBQZw7XXOp4Pv0Pn4B4QOyRuOYFNzIwyYbDtaYatfx&#10;F12PoRQxhH2KCqoQmlRKn1dk0U9cQxy5wrUWQ4RtKXWLXQy3Rk6TZCEt1hwbKmzotaL8cvyzCnbz&#10;qTzt3z6Tbvn7Y5bm43zBYqbU06jfrkAE6sNDfHcftILZIq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02QMMAAADcAAAADwAAAAAAAAAAAAAAAACYAgAAZHJzL2Rv&#10;d25yZXYueG1sUEsFBgAAAAAEAAQA9QAAAIgDAAAAAA==&#10;" path="m,l,8r,l,16r,l7,24r,l7,32r,l7,40r,l14,48r,8l14,56r8,8l22,64r,8l29,80r,8l29,88r7,9l36,97r,8l43,105r,l43,113r8,8l51,121r,l58,129r,l58,129r,8l65,137r,l65,145r8,l73,145r,8l73,153r7,l80,161r,l87,161r,l87,169r8,l95,169r,8l102,177r,l102,177r7,8l109,185r,l116,193r8,l124,193r,8l131,201r,l138,209r8,l146,209r7,8l160,217r,l168,225r,l175,225r7,8l182,233r8,l190,233r7,l204,241r,l204,241r7,l211,241r8,l226,241r,8l233,249r,l241,249r,l248,249r,l255,249r,l270,249r,8l321,257r7,-8l336,249r,l343,249r7,l350,249r8,l358,249r7,l365,249r7,-8l379,241r,e" filled="f" strokeweight="0">
                  <v:path arrowok="t" o:connecttype="custom" o:connectlocs="0,8;0,16;7,24;7,32;7,40;14,48;14,56;22,64;29,80;29,88;36,97;43,105;43,113;51,121;58,129;58,129;65,137;65,145;73,145;73,153;80,161;87,161;87,169;95,169;102,177;102,177;109,185;116,193;124,193;131,201;138,209;146,209;160,217;168,225;175,225;182,233;190,233;204,241;204,241;211,241;226,241;233,249;241,249;248,249;255,249;270,249;321,257;336,249;343,249;350,249;358,249;365,249;379,241" o:connectangles="0,0,0,0,0,0,0,0,0,0,0,0,0,0,0,0,0,0,0,0,0,0,0,0,0,0,0,0,0,0,0,0,0,0,0,0,0,0,0,0,0,0,0,0,0,0,0,0,0,0,0,0,0"/>
                </v:shape>
                <v:shape id="Freeform 2739" o:spid="_x0000_s1202" style="position:absolute;left:1356;top:4223;width:380;height:249;visibility:visible;mso-wrap-style:square;v-text-anchor:top" coordsize="380,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rtMQA&#10;AADcAAAADwAAAGRycy9kb3ducmV2LnhtbESPT4vCMBTE74LfITzBi6ypu1DcahTRFTyIoi7s9dG8&#10;/sHmpTTR1m+/EQSPw8z8hpkvO1OJOzWutKxgMo5AEKdWl5wr+L1sP6YgnEfWWFkmBQ9ysFz0e3NM&#10;tG35RPezz0WAsEtQQeF9nUjp0oIMurGtiYOX2cagD7LJpW6wDXBTyc8oiqXBksNCgTWtC0qv55tR&#10;IH/a6vB33GSr0X59w6PF1GexUsNBt5qB8NT5d/jV3mkFX/E3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K7TEAAAA3AAAAA8AAAAAAAAAAAAAAAAAmAIAAGRycy9k&#10;b3ducmV2LnhtbFBLBQYAAAAABAAEAPUAAACJAwAAAAA=&#10;" path="m380,249r,l380,241r,-8l380,233r-7,-8l373,225r,-8l373,209r,l366,201r,-8l358,185r,-8l358,177r-7,-8l351,161r,l344,153r,l344,153r-8,-8l336,137r,l329,137r,-8l329,129r-7,-8l322,121r,l314,113r,l314,113r,-8l307,105r,l307,96r-7,l300,96r,-8l293,88r,l293,80r-8,l285,80r,l278,72r,l278,72r-7,-8l271,64r,l263,56r,l256,56r-7,-8l249,48r-8,l241,40r,l234,40r-7,-8l219,32r-7,l212,24r-7,l205,24r-7,l190,16r,l183,16r-7,l176,16,168,8r,l168,8r-7,l154,8r,l146,8r,-8l139,r,l132,r,l124,r,l110,r,l59,,51,,44,,37,,30,r,l30,,22,,15,r,8l8,8r,l,8r,e" filled="f" strokeweight="0">
                  <v:path arrowok="t" o:connecttype="custom" o:connectlocs="380,249;380,233;373,225;373,217;373,209;366,193;358,177;351,169;351,161;344,153;336,145;336,137;329,129;322,121;322,121;314,113;314,105;307,105;300,96;300,88;293,88;285,80;285,80;278,72;271,64;271,64;263,56;249,48;241,48;241,40;227,32;212,32;205,24;198,24;190,16;176,16;168,8;168,8;154,8;146,8;139,0;132,0;124,0;110,0;59,0;44,0;30,0;30,0;15,0;8,8;0,8" o:connectangles="0,0,0,0,0,0,0,0,0,0,0,0,0,0,0,0,0,0,0,0,0,0,0,0,0,0,0,0,0,0,0,0,0,0,0,0,0,0,0,0,0,0,0,0,0,0,0,0,0,0,0"/>
                </v:shape>
                <v:shape id="Freeform 2740" o:spid="_x0000_s1203" style="position:absolute;left:502;top:4167;width:423;height:169;visibility:visible;mso-wrap-style:square;v-text-anchor:top" coordsize="4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dTsIA&#10;AADcAAAADwAAAGRycy9kb3ducmV2LnhtbERPy2oCMRTdF/yHcIVuimZqoepolDLY2qWvhe4uk+tk&#10;cHIzTKLGvzeLQpeH854vo23EjTpfO1bwPsxAEJdO11wpOOy/BxMQPiBrbByTggd5WC56L3PMtbvz&#10;lm67UIkUwj5HBSaENpfSl4Ys+qFriRN3dp3FkGBXSd3hPYXbRo6y7FNarDk1GGypMFRedler4Fhc&#10;m5/TarXejvan6ebxZspYRKVe+/FrBiJQDP/iP/evVvAxTvPTmX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51OwgAAANwAAAAPAAAAAAAAAAAAAAAAAJgCAABkcnMvZG93&#10;bnJldi54bWxQSwUGAAAAAAQABAD1AAAAhwMAAAAA&#10;" path="m,120r,8l7,128r7,l21,136r,l29,144r7,l36,144r7,l43,144r8,8l51,152r7,l58,152r7,l73,152r,9l80,161r,l87,161r,l95,161r7,l102,161r,8l109,169r7,l131,169r,l182,169r,l189,169r8,l204,169r,-8l211,161r,l219,161r,l226,161r,l233,161r,l233,161r8,-9l248,152r,l255,152r,l263,144r7,l270,144r7,l284,136r,l292,128r7,l306,128r8,-8l314,120r7,-8l321,112r7,l328,112r8,-8l336,104r,l343,96r,l350,96r,-8l350,88r8,l358,88r,-8l365,80r,l365,72r7,l372,72r,-8l379,64r,l379,56r8,l387,56r,-8l387,48r7,l394,40r,l401,40r,-8l401,32r,l409,24r,l409,24r,-8l416,8r,l423,r,l423,r,e" filled="f" strokeweight="0">
                  <v:path arrowok="t" o:connecttype="custom" o:connectlocs="0,128;14,128;21,136;36,144;43,144;51,152;58,152;65,152;73,161;80,161;87,161;102,161;102,169;116,169;131,169;182,169;197,169;204,161;211,161;219,161;226,161;233,161;241,152;248,152;255,152;270,144;277,144;284,136;299,128;314,120;321,112;328,112;336,104;336,104;343,96;350,88;358,88;358,80;365,80;372,72;372,64;379,64;387,56;387,48;394,48;394,40;401,32;401,32;409,24;409,16;416,8;423,0;423,0" o:connectangles="0,0,0,0,0,0,0,0,0,0,0,0,0,0,0,0,0,0,0,0,0,0,0,0,0,0,0,0,0,0,0,0,0,0,0,0,0,0,0,0,0,0,0,0,0,0,0,0,0,0,0,0,0"/>
                </v:shape>
                <v:shape id="Freeform 2741" o:spid="_x0000_s1204" style="position:absolute;left:940;top:3388;width:153;height:466;visibility:visible;mso-wrap-style:square;v-text-anchor:top" coordsize="15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YMgA&#10;AADcAAAADwAAAGRycy9kb3ducmV2LnhtbESPT2vCQBTE70K/w/IKvUizSYt/iK7SlhZE8VCN0ONr&#10;9pmEZt+G7Fajn94VBI/DzPyGmc47U4sDta6yrCCJYhDEudUVFwqy7dfzGITzyBpry6TgRA7ms4fe&#10;FFNtj/xNh40vRICwS1FB6X2TSunykgy6yDbEwdvb1qAPsi2kbvEY4KaWL3E8lAYrDgslNvRRUv63&#10;+TcKRtlq/Xnu/wz7q/Gy8vUg+V2/75R6euzeJiA8df4evrUXWsHrKIHrmXA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9pZgyAAAANwAAAAPAAAAAAAAAAAAAAAAAJgCAABk&#10;cnMvZG93bnJldi54bWxQSwUGAAAAAAQABAD1AAAAjQMAAAAA&#10;" path="m36,r,8l29,16r,8l22,24r,8l22,40r,l14,48r,l14,56r,8l7,64r,8l7,80r,l7,88r,l7,88r,8l,96r,8l,104r,8l,112r,8l,128r,8l,144r,40l,184r,17l,209r,8l,217r,8l,233r,l7,233r,8l7,249r,l7,257r,l7,265r,l14,273r,8l14,281r,8l14,289r8,8l22,305r,l29,313r,8l36,329r,l36,337r8,8l44,345r,8l51,361r,l51,361r7,8l58,369r,8l66,377r,l66,385r,l73,385r,8l73,393r7,l80,401r,l88,401r,8l88,409r,l95,417r,l95,417r7,8l102,425r,l109,425r,8l109,433r8,l124,442r,l131,450r,l131,450r8,l139,458r7,l153,466r,l153,466e" filled="f" strokeweight="0">
                  <v:path arrowok="t" o:connecttype="custom" o:connectlocs="36,8;29,24;22,32;22,40;14,48;14,64;7,72;7,80;7,88;7,96;0,104;0,112;0,120;0,136;0,184;0,201;0,217;0,225;0,233;7,241;7,249;7,257;7,265;14,281;14,289;22,297;22,305;29,321;36,329;44,345;44,353;51,361;58,369;58,377;66,377;66,385;73,393;80,393;80,401;88,409;88,409;95,417;102,425;102,425;109,433;117,433;124,442;131,450;139,450;146,458;153,466" o:connectangles="0,0,0,0,0,0,0,0,0,0,0,0,0,0,0,0,0,0,0,0,0,0,0,0,0,0,0,0,0,0,0,0,0,0,0,0,0,0,0,0,0,0,0,0,0,0,0,0,0,0,0"/>
                </v:shape>
                <v:shape id="Freeform 2742" o:spid="_x0000_s1205" style="position:absolute;left:1371;top:3854;width:431;height:168;visibility:visible;mso-wrap-style:square;v-text-anchor:top" coordsize="43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UuMUA&#10;AADcAAAADwAAAGRycy9kb3ducmV2LnhtbESPT2sCMRTE74LfITyhN812S6tdjaKC4EEP/gF7fGye&#10;u6Gbl3UTdfvtjVDwOMzMb5jJrLWVuFHjjWMF74MEBHHutOFCwfGw6o9A+ICssXJMCv7Iw2za7Uww&#10;0+7OO7rtQyEihH2GCsoQ6kxKn5dk0Q9cTRy9s2sshiibQuoG7xFuK5kmyZe0aDgulFjTsqT8d3+1&#10;CrRdmPR7+5nT7uQvm+LH6MV6qdRbr52PQQRqwyv8315rBR/DF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BS4xQAAANwAAAAPAAAAAAAAAAAAAAAAAJgCAABkcnMv&#10;ZG93bnJldi54bWxQSwUGAAAAAAQABAD1AAAAigMAAAAA&#10;" path="m431,40r,l424,40r,l416,32r,l409,32r-7,-8l402,24r-8,l387,24r-7,-8l380,16r-8,l372,16r-7,l365,8r-7,l358,8r,l351,8r,l343,8r,l336,8r,-8l336,r-7,l329,r-8,l314,r-7,l299,r,l248,r,l234,r,l226,r,l219,r-7,l212,r-8,8l204,8r,l197,8r,l190,8r-7,l183,8r-8,8l175,16r-7,l161,16r,l153,24r-7,l146,32r-7,l131,32r-7,8l117,40r,8l109,48r,l102,56r,l95,56r,l88,64r,l80,72r,l80,72r-7,8l66,80r,l66,88r-8,l58,88r,8l58,96r-7,l51,104r,l44,104r,8l44,112r-8,8l36,120r,l29,128r,l29,128r-7,8l22,136r,8l15,144r,8l15,152r-8,8l7,168r,l,168r7,e" filled="f" strokeweight="0">
                  <v:path arrowok="t" o:connecttype="custom" o:connectlocs="431,40;424,40;416,32;402,24;394,24;380,16;372,16;365,16;358,8;358,8;351,8;343,8;336,0;329,0;321,0;307,0;299,0;248,0;234,0;226,0;212,0;204,8;204,8;197,8;183,8;175,16;168,16;161,16;146,24;139,32;124,40;117,48;109,48;102,56;95,56;88,64;80,72;73,80;66,80;58,88;58,96;51,96;51,104;44,112;36,120;36,120;29,128;22,136;22,144;15,152;7,160;7,168;7,168" o:connectangles="0,0,0,0,0,0,0,0,0,0,0,0,0,0,0,0,0,0,0,0,0,0,0,0,0,0,0,0,0,0,0,0,0,0,0,0,0,0,0,0,0,0,0,0,0,0,0,0,0,0,0,0,0"/>
                </v:shape>
                <v:shape id="Freeform 2743" o:spid="_x0000_s1206" style="position:absolute;left:1210;top:4352;width:154;height:466;visibility:visible;mso-wrap-style:square;v-text-anchor:top" coordsize="15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mD8YA&#10;AADcAAAADwAAAGRycy9kb3ducmV2LnhtbESPT2sCMRTE70K/Q3iF3jRbF7TdmpUitHiQott68PbY&#10;vP1DNy9LkurqpzcFweMwM79hFsvBdOJIzreWFTxPEhDEpdUt1wp+vj/GLyB8QNbYWSYFZ/KwzB9G&#10;C8y0PfGOjkWoRYSwz1BBE0KfSenLhgz6ie2Jo1dZZzBE6WqpHZ4i3HRymiQzabDluNBgT6uGyt/i&#10;zyho6z7dbvdfr7o8VLOz/Jz7y8Yp9fQ4vL+BCDSEe/jWXmsF6Ty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YmD8YAAADcAAAADwAAAAAAAAAAAAAAAACYAgAAZHJz&#10;L2Rvd25yZXYueG1sUEsFBgAAAAAEAAQA9QAAAIsDAAAAAA==&#10;" path="m117,466r,-9l117,457r7,l124,449r,-8l124,441r8,-8l132,425r7,l139,417r,l139,409r,-8l146,401r,-8l146,393r,-8l146,385r,-8l146,377r,l146,369r8,l154,361r,l154,353r,-8l154,345r,-8l154,329r,l154,273r,l154,257r,l154,249r,-8l154,241r,-8l154,233r-8,-8l146,225r,-9l146,216r,l146,208r,l146,200r,l139,192r,l139,184r,-8l139,176r-7,-8l132,160r-8,-8l124,152r,-8l124,144r-7,-8l117,136r,-8l110,120r,l110,112r-8,l102,104,95,96r,l95,96r,-8l88,88r,l88,80r-7,l81,72r,l73,72r,-8l73,64r-7,l66,56r,l59,56r,-8l59,48r,l51,48r,-8l51,40r-7,l37,32r,l37,32,29,24r,l29,24,22,16r,l15,16,7,8r,l7,8,,,,e" filled="f" strokeweight="0">
                  <v:path arrowok="t" o:connecttype="custom" o:connectlocs="117,457;124,457;124,441;132,433;139,425;139,417;139,401;146,393;146,385;146,377;146,377;154,369;154,361;154,345;154,337;154,329;154,273;154,257;154,241;154,233;146,225;146,216;146,216;146,208;146,200;139,192;139,176;132,168;124,152;124,144;117,136;117,128;110,120;102,112;95,96;95,96;88,88;88,80;81,72;73,72;73,64;66,56;59,56;59,48;51,48;51,40;37,32;37,32;29,24;22,16;15,16;7,8;0,0" o:connectangles="0,0,0,0,0,0,0,0,0,0,0,0,0,0,0,0,0,0,0,0,0,0,0,0,0,0,0,0,0,0,0,0,0,0,0,0,0,0,0,0,0,0,0,0,0,0,0,0,0,0,0,0,0"/>
                </v:shape>
                <v:rect id="Rectangle 2744" o:spid="_x0000_s1207" style="position:absolute;left:801;top:4054;width:62;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rUcQA&#10;AADcAAAADwAAAGRycy9kb3ducmV2LnhtbESP0WoCMRRE3wv+Q7hC32p2rWjdGkWFohR8UPsBl83t&#10;ZnVzsyapbv++EQo+DjNzhpktOtuIK/lQO1aQDzIQxKXTNVcKvo4fL28gQkTW2DgmBb8UYDHvPc2w&#10;0O7Ge7oeYiUShEOBCkyMbSFlKA1ZDAPXEifv23mLMUlfSe3xluC2kcMsG0uLNacFgy2tDZXnw49V&#10;QKvNfnpaBrOTPg/57nM8HW0uSj33u+U7iEhdfIT/21ut4HUygv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K1H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o</w:t>
                        </w:r>
                        <w:proofErr w:type="gramEnd"/>
                      </w:p>
                    </w:txbxContent>
                  </v:textbox>
                </v:rect>
                <v:rect id="Rectangle 2745" o:spid="_x0000_s1208" style="position:absolute;left:860;top:4054;width:62;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OysUA&#10;AADcAAAADwAAAGRycy9kb3ducmV2LnhtbESP0WoCMRRE3wX/IdxC3zS71mrdGsUWRBF80PYDLpvb&#10;zbabm22S6vr3Rij4OMzMGWa+7GwjTuRD7VhBPsxAEJdO11wp+PxYD15AhIissXFMCi4UYLno9+ZY&#10;aHfmA52OsRIJwqFABSbGtpAylIYshqFriZP35bzFmKSvpPZ4TnDbyFGWTaTFmtOCwZbeDZU/xz+r&#10;gN42h9n3Kpi99HnI97vJbLz5VerxoVu9gojUxXv4v73VCp6mz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o7KxQAAANwAAAAPAAAAAAAAAAAAAAAAAJgCAABkcnMv&#10;ZG93bnJldi54bWxQSwUGAAAAAAQABAD1AAAAigMAAAAA&#10;" filled="f" stroked="f">
                  <v:textbox inset="0,0,0,0">
                    <w:txbxContent>
                      <w:p w:rsidR="007C3446" w:rsidRDefault="00833FCD">
                        <w:proofErr w:type="gramStart"/>
                        <w:r>
                          <w:rPr>
                            <w:rFonts w:ascii="Arial" w:hAnsi="Arial" w:cs="Arial"/>
                            <w:b/>
                            <w:bCs/>
                            <w:color w:val="FFFFFF"/>
                            <w:sz w:val="10"/>
                            <w:szCs w:val="10"/>
                          </w:rPr>
                          <w:t>n</w:t>
                        </w:r>
                        <w:proofErr w:type="gramEnd"/>
                      </w:p>
                    </w:txbxContent>
                  </v:textbox>
                </v:rect>
                <v:rect id="Rectangle 2746" o:spid="_x0000_s1209" style="position:absolute;left:918;top:4054;width:28;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QvcUA&#10;AADcAAAADwAAAGRycy9kb3ducmV2LnhtbESP0WoCMRRE3wv+Q7hC32p2tax1axQViqXgg7YfcNnc&#10;brZubtYk1fXvTaHg4zAzZ5j5sretOJMPjWMF+SgDQVw53XCt4Ovz7ekFRIjIGlvHpOBKAZaLwcMc&#10;S+0uvKfzIdYiQTiUqMDE2JVShsqQxTByHXHyvp23GJP0tdQeLwluWznOskJabDgtGOxoY6g6Hn6t&#10;Alpv97OfVTA76fOQ7z6K2fP2pNTjsF+9gojUx3v4v/2uFUym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C9xQAAANwAAAAPAAAAAAAAAAAAAAAAAJgCAABkcnMv&#10;ZG93bnJldi54bWxQSwUGAAAAAAQABAD1AAAAigMAAAAA&#10;" filled="f" stroked="f">
                  <v:textbox inset="0,0,0,0">
                    <w:txbxContent>
                      <w:p w:rsidR="007C3446" w:rsidRDefault="00833FCD">
                        <w:r>
                          <w:rPr>
                            <w:rFonts w:ascii="Arial" w:hAnsi="Arial" w:cs="Arial"/>
                            <w:b/>
                            <w:bCs/>
                            <w:color w:val="FFFFFF"/>
                            <w:sz w:val="10"/>
                            <w:szCs w:val="10"/>
                          </w:rPr>
                          <w:t xml:space="preserve"> </w:t>
                        </w:r>
                      </w:p>
                    </w:txbxContent>
                  </v:textbox>
                </v:rect>
                <v:rect id="Rectangle 2747" o:spid="_x0000_s1210" style="position:absolute;left:947;top:4054;width:89;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1JsUA&#10;AADcAAAADwAAAGRycy9kb3ducmV2LnhtbESP0WoCMRRE3wv+Q7iCbzW7tWjdGsUWxCL4sNoPuGxu&#10;N9tubrZJ1O3fN4Lg4zAzZ5jFqretOJMPjWMF+TgDQVw53XCt4PO4eXwBESKyxtYxKfijAKvl4GGB&#10;hXYXLul8iLVIEA4FKjAxdoWUoTJkMYxdR5y8L+ctxiR9LbXHS4LbVj5l2VRabDgtGOzo3VD1czhZ&#10;BfS2Leff62D20uch3++m8+ftr1KjYb9+BRGpj/fwrf2hFUxm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LUmxQAAANwAAAAPAAAAAAAAAAAAAAAAAJgCAABkcnMv&#10;ZG93bnJldi54bWxQSwUGAAAAAAQABAD1AAAAigMAAAAA&#10;" filled="f" stroked="f">
                  <v:textbox inset="0,0,0,0">
                    <w:txbxContent>
                      <w:p w:rsidR="007C3446" w:rsidRDefault="00833FCD">
                        <w:proofErr w:type="gramStart"/>
                        <w:r>
                          <w:rPr>
                            <w:rFonts w:ascii="Arial" w:hAnsi="Arial" w:cs="Arial"/>
                            <w:b/>
                            <w:bCs/>
                            <w:color w:val="FFFFFF"/>
                            <w:sz w:val="10"/>
                            <w:szCs w:val="10"/>
                          </w:rPr>
                          <w:t>m</w:t>
                        </w:r>
                        <w:proofErr w:type="gramEnd"/>
                      </w:p>
                    </w:txbxContent>
                  </v:textbox>
                </v:rect>
                <v:rect id="Rectangle 2748" o:spid="_x0000_s1211" style="position:absolute;left:1035;top:4054;width:62;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MIA&#10;AADcAAAADwAAAGRycy9kb3ducmV2LnhtbERPy2oCMRTdF/yHcIXuamZs8TEaRYViKbjw8QGXyXUy&#10;OrkZk1Snf98sCi4P5z1fdrYRd/KhdqwgH2QgiEuna64UnI6fbxMQISJrbByTgl8KsFz0XuZYaPfg&#10;Pd0PsRIphEOBCkyMbSFlKA1ZDAPXEifu7LzFmKCvpPb4SOG2kcMsG0mLNacGgy1tDJXXw49VQOvt&#10;fnpZBbOTPg/57ns0/djelHrtd6sZiEhdfIr/3V9awfs4rU1n0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yFUwgAAANwAAAAPAAAAAAAAAAAAAAAAAJgCAABkcnMvZG93&#10;bnJldi54bWxQSwUGAAAAAAQABAD1AAAAhwMAAAAA&#10;" filled="f" stroked="f">
                  <v:textbox inset="0,0,0,0">
                    <w:txbxContent>
                      <w:p w:rsidR="007C3446" w:rsidRDefault="00833FCD">
                        <w:proofErr w:type="gramStart"/>
                        <w:r>
                          <w:rPr>
                            <w:rFonts w:ascii="Arial" w:hAnsi="Arial" w:cs="Arial"/>
                            <w:b/>
                            <w:bCs/>
                            <w:color w:val="FFFFFF"/>
                            <w:sz w:val="10"/>
                            <w:szCs w:val="10"/>
                          </w:rPr>
                          <w:t>o</w:t>
                        </w:r>
                        <w:proofErr w:type="gramEnd"/>
                      </w:p>
                    </w:txbxContent>
                  </v:textbox>
                </v:rect>
                <v:rect id="Rectangle 2749" o:spid="_x0000_s1212" style="position:absolute;left:1093;top:4054;width:34;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Ez8UA&#10;AADcAAAADwAAAGRycy9kb3ducmV2LnhtbESP0WoCMRRE34X+Q7hC3zS7rWh3NYotiKXgg9YPuGyu&#10;m9XNzTZJdfv3TaHg4zAzZ5jFqretuJIPjWMF+TgDQVw53XCt4Pi5Gb2ACBFZY+uYFPxQgNXyYbDA&#10;Ursb7+l6iLVIEA4lKjAxdqWUoTJkMYxdR5y8k/MWY5K+ltrjLcFtK5+ybCotNpwWDHb0Zqi6HL6t&#10;Anrd7ovzOpid9HnIdx/TYrL9Uupx2K/nICL18R7+b79rBc+zAv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4TPxQAAANwAAAAPAAAAAAAAAAAAAAAAAJgCAABkcnMv&#10;ZG93bnJldi54bWxQSwUGAAAAAAQABAD1AAAAigMAAAAA&#10;" filled="f" stroked="f">
                  <v:textbox inset="0,0,0,0">
                    <w:txbxContent>
                      <w:p w:rsidR="007C3446" w:rsidRDefault="00833FCD">
                        <w:proofErr w:type="gramStart"/>
                        <w:r>
                          <w:rPr>
                            <w:rFonts w:ascii="Arial" w:hAnsi="Arial" w:cs="Arial"/>
                            <w:b/>
                            <w:bCs/>
                            <w:color w:val="FFFFFF"/>
                            <w:sz w:val="10"/>
                            <w:szCs w:val="10"/>
                          </w:rPr>
                          <w:t>t</w:t>
                        </w:r>
                        <w:proofErr w:type="gramEnd"/>
                      </w:p>
                    </w:txbxContent>
                  </v:textbox>
                </v:rect>
                <v:rect id="Rectangle 2750" o:spid="_x0000_s1213" style="position:absolute;left:1123;top:4054;width:62;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ddcIA&#10;AADcAAAADwAAAGRycy9kb3ducmV2LnhtbERP3WrCMBS+H/gO4Qi7m2ndEO2aig6GY+BFdQ9waI5N&#10;tTmpSabd2y8Xg11+fP/lerS9uJEPnWMF+SwDQdw43XGr4Ov4/rQEESKyxt4xKfihAOtq8lBiod2d&#10;a7odYitSCIcCFZgYh0LK0BiyGGZuIE7cyXmLMUHfSu3xnsJtL+dZtpAWO04NBgd6M9RcDt9WAW13&#10;9eq8CWYvfR7y/edi9bK7KvU4HTevICKN8V/85/7QCp6XaX46k4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F11wgAAANwAAAAPAAAAAAAAAAAAAAAAAJgCAABkcnMvZG93&#10;bnJldi54bWxQSwUGAAAAAAQABAD1AAAAhwMAAAAA&#10;" filled="f" stroked="f">
                  <v:textbox inset="0,0,0,0">
                    <w:txbxContent>
                      <w:p w:rsidR="007C3446" w:rsidRDefault="00833FCD">
                        <w:proofErr w:type="gramStart"/>
                        <w:r>
                          <w:rPr>
                            <w:rFonts w:ascii="Arial" w:hAnsi="Arial" w:cs="Arial"/>
                            <w:b/>
                            <w:bCs/>
                            <w:color w:val="FFFFFF"/>
                            <w:sz w:val="10"/>
                            <w:szCs w:val="10"/>
                          </w:rPr>
                          <w:t>o</w:t>
                        </w:r>
                        <w:proofErr w:type="gramEnd"/>
                      </w:p>
                    </w:txbxContent>
                  </v:textbox>
                </v:rect>
                <v:rect id="Rectangle 2751" o:spid="_x0000_s1214" style="position:absolute;left:1181;top:4054;width:39;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47sQA&#10;AADcAAAADwAAAGRycy9kb3ducmV2LnhtbESP0WoCMRRE3wX/IVyhb5rdtoiuRrFCsRR80PoBl811&#10;s7q5WZOo279vBKGPw8ycYebLzjbiRj7UjhXkowwEcel0zZWCw8/ncAIiRGSNjWNS8EsBlot+b46F&#10;dnfe0W0fK5EgHApUYGJsCylDachiGLmWOHlH5y3GJH0ltcd7gttGvmbZWFqsOS0YbGltqDzvr1YB&#10;fWx209MqmK30eci33+Pp++ai1MugW81AROrif/jZ/tIK3iY5P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O7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r</w:t>
                        </w:r>
                        <w:proofErr w:type="gramEnd"/>
                      </w:p>
                    </w:txbxContent>
                  </v:textbox>
                </v:rect>
                <v:rect id="Rectangle 2752" o:spid="_x0000_s1215" style="position:absolute;left:1217;top:4054;width:28;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mmcQA&#10;AADcAAAADwAAAGRycy9kb3ducmV2LnhtbESP3WoCMRSE7wXfIRyhd5pdK6Jbo6hQlIIX/jzAYXO6&#10;2XZzsiZRt2/fFApeDjPzDbNYdbYRd/KhdqwgH2UgiEuna64UXM7vwxmIEJE1No5JwQ8FWC37vQUW&#10;2j34SPdTrESCcChQgYmxLaQMpSGLYeRa4uR9Om8xJukrqT0+Etw2cpxlU2mx5rRgsKWtofL7dLMK&#10;aLM7zr/WwRykz0N++JjOJ7urUi+Dbv0GIlIXn+H/9l4reJ2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ZpnEAAAA3AAAAA8AAAAAAAAAAAAAAAAAmAIAAGRycy9k&#10;b3ducmV2LnhtbFBLBQYAAAAABAAEAPUAAACJAwAAAAA=&#10;" filled="f" stroked="f">
                  <v:textbox inset="0,0,0,0">
                    <w:txbxContent>
                      <w:p w:rsidR="007C3446" w:rsidRDefault="00833FCD">
                        <w:r>
                          <w:rPr>
                            <w:rFonts w:ascii="Arial" w:hAnsi="Arial" w:cs="Arial"/>
                            <w:b/>
                            <w:bCs/>
                            <w:color w:val="FFFFFF"/>
                            <w:sz w:val="10"/>
                            <w:szCs w:val="10"/>
                          </w:rPr>
                          <w:t xml:space="preserve"> </w:t>
                        </w:r>
                      </w:p>
                    </w:txbxContent>
                  </v:textbox>
                </v:rect>
                <v:rect id="Rectangle 2753" o:spid="_x0000_s1216" style="position:absolute;left:1247;top:4054;width:56;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DAsQA&#10;AADcAAAADwAAAGRycy9kb3ducmV2LnhtbESP3WoCMRSE7wXfIRyhd5rdKqJbo2hBlIIX/jzAYXO6&#10;2XZzsiZRt2/fFApeDjPzDbNYdbYRd/KhdqwgH2UgiEuna64UXM7b4QxEiMgaG8ek4IcCrJb93gIL&#10;7R58pPspViJBOBSowMTYFlKG0pDFMHItcfI+nbcYk/SV1B4fCW4b+ZplU2mx5rRgsKV3Q+X36WYV&#10;0GZ3nH+tgzlIn4f88DGdT3ZXpV4G3foNRKQuPsP/7b1WMJ6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wwL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s</w:t>
                        </w:r>
                        <w:proofErr w:type="gramEnd"/>
                      </w:p>
                    </w:txbxContent>
                  </v:textbox>
                </v:rect>
                <v:rect id="Rectangle 2754" o:spid="_x0000_s1217" style="position:absolute;left:1291;top:4054;width:62;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bdsQA&#10;AADcAAAADwAAAGRycy9kb3ducmV2LnhtbESP3WoCMRSE7wu+QziCdzW7VUS3RtGCKAUv/HmAw+Z0&#10;s+3mZE2irm/fFApeDjPzDTNfdrYRN/KhdqwgH2YgiEuna64UnE+b1ymIEJE1No5JwYMCLBe9lzkW&#10;2t35QLdjrESCcChQgYmxLaQMpSGLYeha4uR9OW8xJukrqT3eE9w28i3LJtJizWnBYEsfhsqf49Uq&#10;oPX2MPteBbOXPg/5/nMyG28vSg363eodRKQuPsP/7Z1WMJqO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W3b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h</w:t>
                        </w:r>
                        <w:proofErr w:type="gramEnd"/>
                      </w:p>
                    </w:txbxContent>
                  </v:textbox>
                </v:rect>
                <v:rect id="Rectangle 2755" o:spid="_x0000_s1218" style="position:absolute;left:1349;top:4054;width:56;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cQA&#10;AADcAAAADwAAAGRycy9kb3ducmV2LnhtbESP0WoCMRRE34X+Q7iCb5rdVkW3RrEFUQQftP2Ay+Z2&#10;s3Vzs02ibv++EYQ+DjNzhlmsOtuIK/lQO1aQjzIQxKXTNVcKPj82wxmIEJE1No5JwS8FWC2fegss&#10;tLvxka6nWIkE4VCgAhNjW0gZSkMWw8i1xMn7ct5iTNJXUnu8Jbht5HOWTaXFmtOCwZbeDZXn08Uq&#10;oLftcf69DuYgfR7yw346H29/lBr0u/UriEhd/A8/2jut4GU2g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u3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a</w:t>
                        </w:r>
                        <w:proofErr w:type="gramEnd"/>
                      </w:p>
                    </w:txbxContent>
                  </v:textbox>
                </v:rect>
                <v:rect id="Rectangle 2756" o:spid="_x0000_s1219" style="position:absolute;left:1407;top:4054;width:34;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gmsQA&#10;AADcAAAADwAAAGRycy9kb3ducmV2LnhtbESP0WoCMRRE3wv+Q7hC32p2qyy6NYoVRCn4oPYDLpvb&#10;zdbNzZpE3f59Uyj4OMzMGWa+7G0rbuRD41hBPspAEFdON1wr+DxtXqYgQkTW2DomBT8UYLkYPM2x&#10;1O7OB7odYy0ShEOJCkyMXSllqAxZDCPXESfvy3mLMUlfS+3xnuC2la9ZVkiLDacFgx2tDVXn49Uq&#10;oPftYfa9CmYvfR7y/Ucxm2wvSj0P+9UbiEh9fIT/2zutYDwt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YJr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f</w:t>
                        </w:r>
                        <w:proofErr w:type="gramEnd"/>
                      </w:p>
                    </w:txbxContent>
                  </v:textbox>
                </v:rect>
                <v:rect id="Rectangle 2757" o:spid="_x0000_s1220" style="position:absolute;left:1437;top:4054;width:34;height: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FAcQA&#10;AADcAAAADwAAAGRycy9kb3ducmV2LnhtbESP0WoCMRRE34X+Q7iCb5rdVqxujWILogg+aPsBl83t&#10;ZuvmZptE3f59Iwg+DjNzhpkvO9uIC/lQO1aQjzIQxKXTNVcKvj7XwymIEJE1No5JwR8FWC6eenMs&#10;tLvygS7HWIkE4VCgAhNjW0gZSkMWw8i1xMn7dt5iTNJXUnu8Jrht5HOWTaTFmtOCwZY+DJWn49kq&#10;oPfNYfazCmYvfR7y/W4yG29+lRr0u9UbiEhdfITv7a1W8DJ9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xQHEAAAA3AAAAA8AAAAAAAAAAAAAAAAAmAIAAGRycy9k&#10;b3ducmV2LnhtbFBLBQYAAAAABAAEAPUAAACJAwAAAAA=&#10;" filled="f" stroked="f">
                  <v:textbox inset="0,0,0,0">
                    <w:txbxContent>
                      <w:p w:rsidR="007C3446" w:rsidRDefault="00833FCD">
                        <w:proofErr w:type="gramStart"/>
                        <w:r>
                          <w:rPr>
                            <w:rFonts w:ascii="Arial" w:hAnsi="Arial" w:cs="Arial"/>
                            <w:b/>
                            <w:bCs/>
                            <w:color w:val="FFFFFF"/>
                            <w:sz w:val="10"/>
                            <w:szCs w:val="10"/>
                          </w:rPr>
                          <w:t>t</w:t>
                        </w:r>
                        <w:proofErr w:type="gramEnd"/>
                      </w:p>
                    </w:txbxContent>
                  </v:textbox>
                </v:rect>
              </v:group>
            </w:pict>
          </mc:Fallback>
        </mc:AlternateConten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73" type="#_x0000_t75" style="position:absolute;margin-left:200.45pt;margin-top:153pt;width:65.55pt;height:64.5pt;z-index:251659776;mso-wrap-edited:f;mso-position-horizontal-relative:text;mso-position-vertical-relative:text" wrapcoords="4856 0 3684 510 3684 1020 4521 2721 6530 5443 2679 5443 502 6463 -167 13606 -167 17348 3349 19049 5358 19049 5358 19729 8540 21430 9879 21430 17079 21430 17916 21260 17916 20409 17247 19049 15070 16328 18419 16328 21098 15137 20930 13606 21600 10885 21600 4082 20428 3572 16074 2721 16242 1701 13395 340 10716 0 4856 0">
            <v:imagedata r:id="rId12" o:title=""/>
            <w10:wrap type="tight"/>
          </v:shape>
          <o:OLEObject Type="Embed" ProgID="Draw.Document.6" ShapeID="_x0000_s4673" DrawAspect="Content" ObjectID="_1516433656" r:id="rId13"/>
        </w:pict>
      </w:r>
      <w:r>
        <w:rPr>
          <w:noProof/>
          <w:sz w:val="20"/>
        </w:rPr>
        <w:pict>
          <v:group id="_x0000_s4134" style="position:absolute;margin-left:186.15pt;margin-top:126.5pt;width:89.2pt;height:22.75pt;z-index:251656704;mso-position-horizontal-relative:text;mso-position-vertical-relative:text" coordorigin="8517,5374" coordsize="1784,455">
            <v:shape id="_x0000_s4122" style="position:absolute;left:9181;top:4710;width:455;height:1784;rotation:90;mso-position-horizontal:absolute;mso-position-vertical:absolute" coordsize="455,1783"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4123" style="position:absolute;left:8703;top:5584;width:1394;height:27;mso-position-horizontal:absolute;mso-position-vertical:absolute" coordsize="1393,27" path="m12,27r,l10,27r-2,l6,25r-2,l2,23r,-2l,19,,17,,15,,10,,8,2,6,2,4r2,l6,2,8,r2,l12,r,l1381,r,l1383,r2,l1387,2r2,2l1391,4r2,2l1393,8r,2l1393,15r,2l1393,19r,2l1391,23r-2,2l1387,25r-2,2l1383,27r-2,l1381,27,12,27xe" fillcolor="red" strokecolor="red" strokeweight=".1pt">
              <v:path arrowok="t"/>
              <o:lock v:ext="edit" aspectratio="t"/>
            </v:shape>
            <v:shape id="_x0000_s4124" style="position:absolute;left:10056;top:5508;width:181;height:179;mso-position-horizontal:absolute;mso-position-vertical:absolute" coordsize="181,179" path="m181,91r-2,18l173,127r-11,17l148,158r-16,11l115,177r-20,2l76,179,58,173,39,164,25,152,13,136,4,119,,99,,80,4,62,13,43,25,27,39,15,58,6,76,,95,r20,2l132,11r16,10l162,35r11,17l179,70r2,21l181,91xe" fillcolor="#e0e0e0" strokeweight=".6pt">
              <v:path arrowok="t"/>
              <o:lock v:ext="edit" aspectratio="t"/>
            </v:shape>
            <v:shape id="_x0000_s4125" style="position:absolute;left:10112;top:5564;width:69;height:67;mso-position-horizontal:absolute;mso-position-vertical:absolute" coordsize="69,67" path="m69,35l67,45,61,55,51,63,41,67r-13,l16,63,8,55,2,45,,35,2,22,8,12,16,4,28,,41,,51,4r10,8l67,22r2,13l69,35xe" fillcolor="#e0e0e0" strokeweight=".6pt">
              <v:path arrowok="t"/>
              <o:lock v:ext="edit" aspectratio="t"/>
            </v:shape>
            <v:shape id="_x0000_s4126" style="position:absolute;left:8565;top:5508;width:179;height:179;mso-position-horizontal:absolute;mso-position-vertical:absolute" coordsize="179,179" path="m179,91r-2,18l170,127r-10,17l148,158r-16,11l113,177r-18,2l74,179,56,173,39,164,25,152,13,136,4,119,,99,,80,4,62,13,43,23,27,39,15,56,6,74,,95,r18,2l132,11r16,10l160,35r10,17l177,70r2,21l179,91xe" fillcolor="#e0e0e0" strokeweight=".6pt">
              <v:path arrowok="t"/>
              <o:lock v:ext="edit" aspectratio="t"/>
            </v:shape>
            <v:shape id="_x0000_s4127" style="position:absolute;left:8619;top:5564;width:69;height:67;mso-position-horizontal:absolute;mso-position-vertical:absolute" coordsize="69,67" path="m69,35l67,45,61,55r-8,8l41,67r-13,l18,63,8,55,2,45,,35,2,22,8,12,18,4,28,,41,,53,4r8,8l67,22r2,13l69,35xe" fillcolor="#e0e0e0" strokeweight=".6pt">
              <v:path arrowok="t"/>
              <o:lock v:ext="edit" aspectratio="t"/>
            </v:shape>
            <v:shape id="_x0000_s4128" style="position:absolute;left:9848;top:5470;width:119;height:1;mso-wrap-style:square;mso-wrap-distance-left:9pt;mso-wrap-distance-top:0;mso-wrap-distance-right:9pt;mso-wrap-distance-bottom:0;mso-position-horizontal:absolute;mso-position-horizontal-relative:text;mso-position-vertical:absolute;mso-position-vertical-relative:text;v-text-anchor:top" coordsize="119,1" path="m,l119,e" filled="f" strokecolor="red" strokeweight="1.5pt">
              <v:path arrowok="t"/>
              <o:lock v:ext="edit" aspectratio="t"/>
            </v:shape>
            <v:shape id="_x0000_s4129" style="position:absolute;left:9849;top:5471;width:119;height:1;rotation:-90;mso-wrap-style:square;mso-wrap-distance-left:9pt;mso-wrap-distance-top:0;mso-wrap-distance-right:9pt;mso-wrap-distance-bottom:0;mso-position-horizontal:absolute;mso-position-horizontal-relative:text;mso-position-vertical:absolute;mso-position-vertical-relative:text;v-text-anchor:top" coordsize="119,1" path="m,l119,e" filled="f" strokecolor="red" strokeweight="1.5pt">
              <v:path arrowok="t"/>
              <o:lock v:ext="edit" aspectratio="t"/>
            </v:shape>
            <v:shape id="_x0000_s4130" type="#_x0000_t136" style="position:absolute;left:8863;top:5661;width:299;height:100" fillcolor="red" stroked="f">
              <v:shadow color="#868686"/>
              <v:textpath style="font-family:&quot;Abadi MT Condensed&quot;;font-size:8pt;v-text-kern:t" trim="t" fitpath="t" string="MOTOR"/>
              <o:lock v:ext="edit" aspectratio="t"/>
            </v:shape>
            <v:shape id="_x0000_s4133" type="#_x0000_t136" style="position:absolute;left:8914;top:5394;width:241;height:183" fillcolor="red" stroked="f">
              <v:shadow color="#868686"/>
              <v:textpath style="font-family:&quot;Arial Black&quot;;font-size:8pt;v-text-kern:t" trim="t" fitpath="t" string="M4"/>
              <o:lock v:ext="edit" aspectratio="t"/>
            </v:shape>
            <v:oval id="_x0000_s3803" style="position:absolute;left:9193;top:5406;width:351;height:377" fillcolor="#a0a0a0" strokecolor="red" strokeweight="1.1pt"/>
            <v:oval id="_x0000_s3816" style="position:absolute;left:9346;top:5575;width:37;height:48" fillcolor="#e0e0e0" strokeweight=".35pt"/>
            <v:shape id="_x0000_s3817" style="position:absolute;left:9968;top:5390;width:37;height:168;mso-position-horizontal:absolute;mso-position-vertical:absolute" coordsize="37,168" path="m,l,,,8r7,l7,8r,l7,8r,l7,8r,l15,16r,l15,16r,8l15,24r,l15,24r,l22,32r,l22,32r,l22,32r,8l22,40r,l29,40r,8l29,48r,l29,48r,8l29,56r,8l29,64r,8l37,72r,32l29,104r,8l29,112r,8l29,120r,l29,128r,l29,128r,8l22,136r,l22,136r,l22,144r,l22,144r,l15,152r,l15,152r,l15,152r,l15,160r,l7,160r,8l7,168r,l7,168r,l7,168r-7,l,168r,e" filled="f" strokecolor="red" strokeweight="0">
              <v:path arrowok="t"/>
            </v:shape>
            <v:shape id="_x0000_s3818" style="position:absolute;left:9965;top:5506;width:51;height:65;mso-position-horizontal:absolute;mso-position-vertical:absolute" coordsize="51,65" path="m51,40l,65,14,r8,e" filled="f" strokecolor="red" strokeweight="0">
              <v:path arrowok="t"/>
            </v:shape>
          </v:group>
        </w:pict>
      </w:r>
      <w:r>
        <w:rPr>
          <w:noProof/>
          <w:sz w:val="20"/>
        </w:rPr>
        <w:pict>
          <v:shape id="_x0000_s4674" type="#_x0000_t75" style="position:absolute;margin-left:186pt;margin-top:64.95pt;width:91.3pt;height:55.8pt;z-index:251660800;mso-wrap-edited:f;mso-position-horizontal-relative:text;mso-position-vertical-relative:text" wrapcoords="10680 196 9720 589 7320 2749 960 13942 120 15709 0 16887 0 20029 3000 21404 4920 21404 10800 21404 16680 21404 21360 20422 21600 17476 21600 15905 18360 9622 14520 3142 12360 589 11760 196 10680 196">
            <v:imagedata r:id="rId14" o:title=""/>
            <w10:wrap type="tight"/>
          </v:shape>
          <o:OLEObject Type="Embed" ProgID="Draw.Document.6" ShapeID="_x0000_s4674" DrawAspect="Content" ObjectID="_1516433657" r:id="rId15"/>
        </w:pict>
      </w:r>
      <w:r>
        <w:rPr>
          <w:noProof/>
          <w:sz w:val="20"/>
        </w:rPr>
        <w:pict>
          <v:group id="_x0000_s3449" style="position:absolute;margin-left:238.55pt;margin-top:-28.9pt;width:52.15pt;height:89.8pt;z-index:251649536;mso-position-horizontal-relative:text;mso-position-vertical-relative:text" coordorigin="5410,5236" coordsize="1043,1796">
            <v:shape id="_x0000_s3195" type="#_x0000_t136" style="position:absolute;left:5586;top:5758;width:150;height:96" fillcolor="red" strokecolor="red" strokeweight="0">
              <v:shadow color="#868686"/>
              <v:textpath style="font-family:&quot;Abadi MT Condensed&quot;;font-size:8pt;v-text-kern:t" trim="t" fitpath="t" string="3V"/>
              <o:lock v:ext="edit" aspectratio="t"/>
            </v:shape>
            <v:shape id="_x0000_s3144" type="#_x0000_t136" style="position:absolute;left:6009;top:5752;width:360;height:229" fillcolor="red" strokecolor="red" strokeweight=".25pt">
              <v:shadow color="#868686"/>
              <v:textpath style="font-family:&quot;Arial Unicode MS&quot;;font-size:20pt;v-text-kern:t" trim="t" fitpath="t" string="B4"/>
              <o:lock v:ext="edit" aspectratio="t"/>
            </v:shape>
            <v:shape id="_x0000_s3054" style="position:absolute;left:5418;top:5243;width:1029;height:1784;rotation:180;mso-position-horizontal:absolute;mso-position-vertical:absolute" coordsize="1028,1783" path="m,127l2,105,6,84,16,64,28,45,45,31,63,17,82,8,104,2,125,,901,r21,2l944,8r21,9l983,31r15,14l1010,64r10,20l1026,105r2,22l1028,1658r-2,20l1020,1701r-10,18l998,1738r-15,16l965,1767r-21,10l924,1781r-23,2l127,1783r-23,-2l82,1777,63,1767,45,1754,28,1738,16,1722,6,1701,2,1678,,1658,,127xe" fillcolor="yellow" stroked="f">
              <v:path arrowok="t"/>
              <o:lock v:ext="edit" aspectratio="t"/>
            </v:shape>
            <v:shape id="_x0000_s3055" style="position:absolute;left:6438;top:6891;width:15;height:35;rotation:180;mso-position-horizontal:absolute;mso-position-vertical:absolute" coordsize="15,35" path="m13,28r,l13,30r-2,l11,32r,l9,32r,3l7,35r,l4,35r,l2,35r,-3l2,32,,32,,30r,l,28r,l,28,2,6,2,4r,l2,4,2,2r2,l4,2,7,r,l9,r,l11,2r,l13,2r,2l13,4r2,l15,6r,l13,28xe" fillcolor="black" strokeweight=".1pt">
              <v:path arrowok="t"/>
              <o:lock v:ext="edit" aspectratio="t"/>
            </v:shape>
            <v:shape id="_x0000_s3056" style="position:absolute;left:6434;top:6914;width:17;height:33;rotation:180;mso-position-horizontal:absolute;mso-position-vertical:absolute" coordsize="17,33" path="m13,29r-2,l11,31r,l9,33r,l7,33r,l5,33r,l2,33r,l,31r,l,29r,l,27r,l,25,5,4r2,l7,2r,l9,r,l11,r,l13,r,l15,r,l17,2r,l17,4r,l17,6r,l17,8,13,29xe" fillcolor="black" strokeweight=".1pt">
              <v:path arrowok="t"/>
              <o:lock v:ext="edit" aspectratio="t"/>
            </v:shape>
            <v:shape id="_x0000_s3057" style="position:absolute;left:6425;top:6936;width:22;height:32;rotation:180;mso-position-horizontal:absolute;mso-position-vertical:absolute" coordsize="22,32" path="m12,28r,2l12,30r-2,l10,32r-2,l8,32r-2,l6,32r-2,l4,30r-2,l2,30r,-2l,28,,26r,l,24r2,l10,4r,-2l12,2r,l14,r,l16,r,l18,r,l20,2r,l20,2r2,2l22,4r,2l22,6r,2l22,8,12,28xe" fillcolor="black" strokeweight=".1pt">
              <v:path arrowok="t"/>
              <o:lock v:ext="edit" aspectratio="t"/>
            </v:shape>
            <v:shape id="_x0000_s3058" style="position:absolute;left:6413;top:6955;width:24;height:31;rotation:180;mso-position-horizontal:absolute;mso-position-vertical:absolute" coordsize="24,31" path="m10,29r,l10,31r-2,l8,31r-2,l6,31r-2,l4,31r-2,l2,29,,29,,27r,l,25r,l,23r,l,21,14,4r,-2l14,2r2,l16,r2,l18,r2,l20,2r2,l22,2r2,2l24,4r,l24,6r,l24,8r,l24,10,10,29xe" fillcolor="black" strokeweight=".1pt">
              <v:path arrowok="t"/>
              <o:lock v:ext="edit" aspectratio="t"/>
            </v:shape>
            <v:shape id="_x0000_s3059" style="position:absolute;left:6395;top:6975;width:29;height:26;rotation:180;mso-position-horizontal:absolute;mso-position-vertical:absolute" coordsize="29,26" path="m10,24r,2l8,26r,l6,26r,l4,26r,l2,26r,-2l2,24,,22r,l,20r,l,18r,l2,18r,-2l19,r,l19,r2,l21,r2,l25,r,l25,r2,l27,2r,l29,4r,l29,6r,l27,8r,l27,10,10,24xe" fillcolor="black" strokeweight=".1pt">
              <v:path arrowok="t"/>
              <o:lock v:ext="edit" aspectratio="t"/>
            </v:shape>
            <v:shape id="_x0000_s3060" style="position:absolute;left:6377;top:6988;width:31;height:27;rotation:180;mso-position-horizontal:absolute;mso-position-vertical:absolute" coordsize="31,27" path="m9,25r,l9,25,7,27r-2,l5,27,3,25r,l3,25,,23r,l,21r,l,19r,l,17r,l3,15r,l21,2r,l23,2,23,r2,l25,2r2,l27,2r2,l29,5r,l29,7r2,l31,9r-2,l29,11r,l29,13r-2,l9,25xe" fillcolor="black" strokeweight=".1pt">
              <v:path arrowok="t"/>
              <o:lock v:ext="edit" aspectratio="t"/>
            </v:shape>
            <v:shape id="_x0000_s3061" style="position:absolute;left:6358;top:7002;width:31;height:21;rotation:180;mso-position-horizontal:absolute;mso-position-vertical:absolute" coordsize="31,21" path="m8,21r-2,l6,21r-2,l4,21r-2,l2,21,,21,,19r,l,17r,l,15r,l,13r,l,10r2,l2,10,22,r3,l25,r2,l27,r2,l29,r,2l31,2r,2l31,4r,2l31,6r,2l31,8r,2l29,10r,l29,13,8,21xe" fillcolor="black" strokeweight=".1pt">
              <v:path arrowok="t"/>
              <o:lock v:ext="edit" aspectratio="t"/>
            </v:shape>
            <v:shape id="_x0000_s3062" style="position:absolute;left:6336;top:7010;width:35;height:19;rotation:180;mso-position-horizontal:absolute;mso-position-vertical:absolute" coordsize="35,19" path="m9,19r,l7,19r,l4,19r,-3l2,16r,l2,14,,14,,12r,l,10r2,l2,8r,l4,6r,l7,6,27,r,l29,r2,l31,r,2l33,2r,l33,4r2,l35,6r,l35,8r-2,l33,10r,l31,12r,l31,12,9,19xe" fillcolor="black" strokeweight=".1pt">
              <v:path arrowok="t"/>
              <o:lock v:ext="edit" aspectratio="t"/>
            </v:shape>
            <v:shape id="_x0000_s3063" style="position:absolute;left:6315;top:7018;width:33;height:14;rotation:180;mso-position-horizontal:absolute;mso-position-vertical:absolute" coordsize="33,14" path="m6,14r-2,l4,14r-2,l2,14r,-2l,12,,10r,l,8r,l,6r,l,4r2,l2,4,2,2r2,l4,2,27,r2,l29,r2,l31,2r2,l33,2r,2l33,4r,2l33,6r,2l33,8r,2l33,10r-2,2l31,12r-2,l29,12,6,14xe" fillcolor="black" strokeweight=".1pt">
              <v:path arrowok="t"/>
              <o:lock v:ext="edit" aspectratio="t"/>
            </v:shape>
            <v:shape id="_x0000_s3064" style="position:absolute;left:5537;top:7020;width:791;height:12;rotation:180;mso-position-horizontal:absolute;mso-position-vertical:absolute" coordsize="790,12" path="m7,12r,l5,12r,l5,10r-3,l2,10,2,8r,l,6r2,l2,4r,l2,2r3,l5,2,5,,7,r,l783,r,l785,r,2l787,2r,l787,4r3,l790,6r,l790,8r,l787,10r,l787,10r-2,2l785,12r-2,l783,12,7,12xe" fillcolor="black" strokeweight=".1pt">
              <v:path arrowok="t"/>
              <o:lock v:ext="edit" aspectratio="t"/>
            </v:shape>
            <v:shape id="_x0000_s3065" style="position:absolute;left:5517;top:7018;width:33;height:14;rotation:180;mso-position-horizontal:absolute;mso-position-vertical:absolute" coordsize="33,14" path="m4,12r,l2,12r,l2,10,,10,,8r,l,6r,l,4r,l,2r2,l2,2,2,,4,r,l6,,29,2r,l31,2r,2l33,4r,l33,6r,l33,8r,l33,10r,l33,12r,l31,12r,2l29,14r,l27,14,4,12xe" fillcolor="black" strokeweight=".1pt">
              <v:path arrowok="t"/>
              <o:lock v:ext="edit" aspectratio="t"/>
            </v:shape>
            <v:shape id="_x0000_s3066" style="position:absolute;left:5494;top:7010;width:35;height:19;rotation:180;mso-position-horizontal:absolute;mso-position-vertical:absolute" coordsize="35,19" path="m6,12r-2,l4,12,2,10r,l2,8r,l,6r,l2,4r,l2,2r,l4,2,4,,6,r,l8,r,l30,6r,l32,6r,2l32,8r3,2l35,10r,2l35,12r,2l35,14r-3,2l32,16r,l30,19r,l28,19r,l26,19,6,12xe" fillcolor="black" strokeweight=".1pt">
              <v:path arrowok="t"/>
              <o:lock v:ext="edit" aspectratio="t"/>
            </v:shape>
            <v:shape id="_x0000_s3067" style="position:absolute;left:5474;top:7002;width:33;height:21;rotation:180;mso-position-horizontal:absolute;mso-position-vertical:absolute" coordsize="33,21" path="m4,13l2,10r,l,10,,8r,l,6r,l,4r,l,2r2,l2,,4,r,l6,r,l8,r,l29,10r,l31,10r,3l31,13r2,2l33,15r,2l33,17r-2,2l31,19r,l29,21r,l27,21r,l25,21r,l23,21,4,13xe" fillcolor="black" strokeweight=".1pt">
              <v:path arrowok="t"/>
              <o:lock v:ext="edit" aspectratio="t"/>
            </v:shape>
            <v:shape id="_x0000_s3068" style="position:absolute;left:5459;top:6988;width:28;height:27;rotation:180;mso-position-horizontal:absolute;mso-position-vertical:absolute" coordsize="28,27" path="m2,13r,-2l,11r,l,9r,l,7r,l,5r,l2,2r,l2,2,4,r,l6,r,l8,2r,l26,15r2,l28,17r,l28,19r,l28,21r,l28,23r,l28,25r-2,l26,25r-2,l24,27r-2,l22,25r-2,l20,25,2,13xe" fillcolor="black" strokeweight=".1pt">
              <v:path arrowok="t"/>
              <o:lock v:ext="edit" aspectratio="t"/>
            </v:shape>
            <v:shape id="_x0000_s3069" style="position:absolute;left:5441;top:6975;width:27;height:26;rotation:180;mso-position-horizontal:absolute;mso-position-vertical:absolute" coordsize="27,26" path="m,10l,8r,l,6r,l,4r,l,2r,l,,2,r,l4,r,l6,r,l8,r,l10,,25,16r2,l27,18r,l27,20r,l27,22r,l27,24r-2,l25,26r-2,l23,26r-2,l21,26r-2,l19,26r-2,l17,24,,10xe" fillcolor="black" strokeweight=".1pt">
              <v:path arrowok="t"/>
              <o:lock v:ext="edit" aspectratio="t"/>
            </v:shape>
            <v:shape id="_x0000_s3070" style="position:absolute;left:5430;top:6955;width:24;height:31;rotation:180;mso-position-horizontal:absolute;mso-position-vertical:absolute" coordsize="24,31" path="m2,10l,8r,l,6r,l,4r,l2,2r,l2,2,4,r,l6,r,l8,r,l10,2r,l12,2,24,21r,2l24,23r,2l24,25r,2l24,27r,2l22,29r,l22,31r-2,l20,31r-2,l18,31r-2,l16,29r-2,l14,29,2,10xe" fillcolor="black" strokeweight=".1pt">
              <v:path arrowok="t"/>
              <o:lock v:ext="edit" aspectratio="t"/>
            </v:shape>
            <v:shape id="_x0000_s3071" style="position:absolute;left:5420;top:6936;width:22;height:32;rotation:180;mso-position-horizontal:absolute;mso-position-vertical:absolute" coordsize="22,32" path="m2,8l,8,,6r,l,4r2,l2,2r,l4,2,4,,6,r,l8,r,l10,r,l10,2r2,l12,4,22,22r,2l22,24r,2l22,26r,2l20,28r,2l20,30r-2,l18,32r-2,l16,32r-2,l14,30r-2,l12,30,10,28r,l2,8xe" fillcolor="black" strokeweight=".1pt">
              <v:path arrowok="t"/>
              <o:lock v:ext="edit" aspectratio="t"/>
            </v:shape>
            <v:shape id="_x0000_s3072" style="position:absolute;left:5412;top:6914;width:19;height:33;rotation:180;mso-position-horizontal:absolute;mso-position-vertical:absolute" coordsize="19,33" path="m,6r,l,4r,l,2r,l2,2,2,,4,r,l6,r,l8,r,l10,r,2l10,2r2,l12,4r7,21l19,27r,l19,29r-3,l16,31r,l14,33r,l12,33r,l10,33r,l8,33r,l8,31r-2,l6,29r,l,6xe" fillcolor="black" strokeweight=".1pt">
              <v:path arrowok="t"/>
              <o:lock v:ext="edit" aspectratio="t"/>
            </v:shape>
            <v:shape id="_x0000_s3073" style="position:absolute;left:5410;top:6891;width:15;height:35;rotation:180;mso-position-horizontal:absolute;mso-position-vertical:absolute" coordsize="15,35" path="m,6r,l,4r,l,2r2,l2,2,2,,4,r,l6,r,l8,r,2l10,2r,l10,4r3,l13,6r2,22l15,28r,2l13,30r,2l13,32r-3,l10,35r-2,l8,35r-2,l6,35r-2,l4,32r,l2,32r,-2l2,30r,-2l,6xe" fillcolor="black" strokeweight=".1pt">
              <v:path arrowok="t"/>
              <o:lock v:ext="edit" aspectratio="t"/>
            </v:shape>
            <v:shape id="_x0000_s3074" style="position:absolute;left:5410;top:5361;width:13;height:1544;rotation:180;mso-position-horizontal:absolute;mso-position-vertical:absolute" coordsize="13,1543" path="m,6l,4r,l,2r,l2,2,2,,4,r,l6,r,l8,r,l11,2r,l11,2r,2l13,4r,2l13,1537r,l11,1539r,l11,1539r,2l8,1541r,l6,1541r,2l4,1541r,l2,1541r,l,1539r,l,1539r,-2l,1537,,6xe" fillcolor="black" strokeweight=".1pt">
              <v:path arrowok="t"/>
              <o:lock v:ext="edit" aspectratio="t"/>
            </v:shape>
            <v:shape id="_x0000_s3075" style="position:absolute;left:5410;top:5339;width:15;height:33;rotation:180;mso-position-horizontal:absolute;mso-position-vertical:absolute" coordsize="15,33" path="m2,4r,l2,2r,l4,r,l4,,6,r,l8,r,l10,r,l13,r,2l13,2r2,2l15,4r,2l13,28r,l10,31r,l10,31,8,33r,l8,33r-2,l4,33r,l2,33r,l2,31,,31r,l,28r,l,26,2,4xe" fillcolor="black" strokeweight=".1pt">
              <v:path arrowok="t"/>
              <o:lock v:ext="edit" aspectratio="t"/>
            </v:shape>
            <v:shape id="_x0000_s3076" style="position:absolute;left:5412;top:5317;width:19;height:35;rotation:180;mso-position-horizontal:absolute;mso-position-vertical:absolute" coordsize="19,35" path="m6,4r,l6,4,8,2r,l8,2,10,r,l12,r2,l14,2r,l16,2r,2l16,4r3,l19,6r,2l19,8,12,29r,2l10,31r,2l10,33r-2,l8,35r-2,l6,35r-2,l4,33r-2,l2,33,,31r,l,29r,l,27r,l6,4xe" fillcolor="black" strokeweight=".1pt">
              <v:path arrowok="t"/>
              <o:lock v:ext="edit" aspectratio="t"/>
            </v:shape>
            <v:shape id="_x0000_s3077" style="position:absolute;left:5420;top:5298;width:22;height:31;rotation:180;mso-position-horizontal:absolute;mso-position-vertical:absolute" coordsize="22,31" path="m10,2r,l12,2,12,r2,l14,r2,l16,r2,l18,r2,l20,2r,l22,2r,2l22,4r,2l22,6r,2l12,29r,l12,31r-2,l10,31r-2,l8,31r-2,l6,31r-2,l4,31r-2,l2,29r,l2,27,,27,,24r2,l2,22,10,2xe" fillcolor="black" strokeweight=".1pt">
              <v:path arrowok="t"/>
              <o:lock v:ext="edit" aspectratio="t"/>
            </v:shape>
            <v:shape id="_x0000_s3078" style="position:absolute;left:5430;top:5280;width:24;height:31;rotation:180;mso-position-horizontal:absolute;mso-position-vertical:absolute" coordsize="24,31" path="m14,4r,-2l16,2r,l18,2,18,r2,l20,2r2,l22,2r2,l24,4r,l24,6r,l24,9r,l24,11r,l12,29r-2,l10,31r,l8,31r-2,l6,31r-2,l4,31r,l2,29r,l2,29,,27r,l,25,,23r2,l2,23,14,4xe" fillcolor="black" strokeweight=".1pt">
              <v:path arrowok="t"/>
              <o:lock v:ext="edit" aspectratio="t"/>
            </v:shape>
            <v:shape id="_x0000_s3079" style="position:absolute;left:5441;top:5263;width:27;height:29;rotation:180;mso-position-horizontal:absolute;mso-position-vertical:absolute" coordsize="27,29" path="m17,2r2,l19,2,19,r2,l21,r2,l23,2r2,l25,2r2,2l27,4r,l27,6r,2l27,8r,2l27,10r-2,l10,26r-2,l8,29r-2,l6,29r-2,l4,29r-2,l2,26,,26r,l,24r,l,22r,l,20r,l,18r,l17,2xe" fillcolor="black" strokeweight=".1pt">
              <v:path arrowok="t"/>
              <o:lock v:ext="edit" aspectratio="t"/>
            </v:shape>
            <v:shape id="_x0000_s3080" style="position:absolute;left:5457;top:5251;width:30;height:25;rotation:180;mso-position-horizontal:absolute;mso-position-vertical:absolute" coordsize="30,25" path="m20,r,l22,r,l24,r,l26,r,l28,2r,l28,4r2,l30,6r,l30,8r-2,l28,10r,l26,10,10,25r-2,l8,25r-2,l6,25r-2,l4,25r-2,l2,23,,23,,21r,l,19r,l,17r,l,15r2,l2,15,20,xe" fillcolor="black" strokeweight=".1pt">
              <v:path arrowok="t"/>
              <o:lock v:ext="edit" aspectratio="t"/>
            </v:shape>
            <v:shape id="_x0000_s3081" style="position:absolute;left:5474;top:5242;width:33;height:22;rotation:180;mso-position-horizontal:absolute;mso-position-vertical:absolute" coordsize="33,22" path="m25,r,l27,r,l29,r,l31,2r,l31,2r2,2l33,4r,2l33,6r,2l33,8r-2,2l31,10r,2l29,12,8,20r,2l6,22r,l4,22r,-2l2,20r,l2,18,,18,,16r,l,14r,l,12r2,l2,12r,-2l4,10,25,xe" fillcolor="black" strokeweight=".1pt">
              <v:path arrowok="t"/>
              <o:lock v:ext="edit" aspectratio="t"/>
            </v:shape>
            <v:shape id="_x0000_s3082" style="position:absolute;left:5494;top:5238;width:33;height:16;rotation:180;mso-position-horizontal:absolute;mso-position-vertical:absolute" coordsize="33,16" path="m24,r2,l26,r2,l28,r2,l30,2r,l33,2r,2l33,4r,2l33,6r,2l30,8r,2l30,10r-2,l28,12,6,16r,l4,16r,l2,16r,l,16,,14r,l,12r,l,10r,l,8r,l,6r2,l2,6r2,l24,xe" fillcolor="black" strokeweight=".1pt">
              <v:path arrowok="t"/>
              <o:lock v:ext="edit" aspectratio="t"/>
            </v:shape>
            <v:shape id="_x0000_s3083" style="position:absolute;left:5515;top:5236;width:35;height:14;rotation:180;mso-position-horizontal:absolute;mso-position-vertical:absolute" coordsize="35,14" path="m27,r2,l29,2r2,l31,2r2,l33,4r,l35,6r,l35,8r,l33,10r,l33,12r-2,l31,12r-2,l29,12,6,14r,l4,14r,l2,14r,l,12r,l,10r,l,8r,l,6r,l2,4r,l4,4r,l6,2,27,xe" fillcolor="black" strokeweight=".1pt">
              <v:path arrowok="t"/>
              <o:lock v:ext="edit" aspectratio="t"/>
            </v:shape>
            <v:shape id="_x0000_s3084" style="position:absolute;left:5537;top:5236;width:789;height:12;rotation:180;mso-position-horizontal:absolute;mso-position-vertical:absolute" coordsize="788,12" path="m781,r,l783,2r,l785,2r,l785,4r3,l788,6r,l788,8r,l785,10r,l785,12r-2,l783,12r-2,l781,12,7,12r-2,l5,12r-2,l3,12,,10r,l,8r,l,6r,l,4r,l,2r3,l3,2r2,l5,,7,,781,xe" fillcolor="black" strokeweight=".1pt">
              <v:path arrowok="t"/>
              <o:lock v:ext="edit" aspectratio="t"/>
            </v:shape>
            <v:shape id="_x0000_s3085" style="position:absolute;left:6313;top:5236;width:35;height:12;rotation:180;mso-position-horizontal:absolute;mso-position-vertical:absolute" coordsize="35,12" path="m29,r,2l31,2r,l33,2r,2l33,4r2,2l35,6r,2l35,8r-2,2l33,10r,2l31,12r,l29,12r,l27,12,6,10r-2,l4,10r-2,l2,10,,8r,l,6r,l,4r,l,2r,l2,r,l4,r,l6,r,l29,xe" fillcolor="black" strokeweight=".1pt">
              <v:path arrowok="t"/>
              <o:lock v:ext="edit" aspectratio="t"/>
            </v:shape>
            <v:shape id="_x0000_s3086" style="position:absolute;left:6336;top:5238;width:35;height:16;rotation:180;mso-position-horizontal:absolute;mso-position-vertical:absolute" coordsize="35,16" path="m31,6r,l33,6r,l33,8r2,l35,10r,l35,12r,l35,14r-2,l33,16r,l31,16r,l29,16r,l27,16,7,12,4,10r,l2,10,2,8r,l2,6,,6,,4r2,l2,2r,l2,2,4,r,l7,r,l9,r,l31,6xe" fillcolor="black" strokeweight=".1pt">
              <v:path arrowok="t"/>
              <o:lock v:ext="edit" aspectratio="t"/>
            </v:shape>
            <v:shape id="_x0000_s3087" style="position:absolute;left:6358;top:5242;width:31;height:22;rotation:180;mso-position-horizontal:absolute;mso-position-vertical:absolute" coordsize="31,22" path="m29,10r,l31,12r,l31,12r,2l31,14r,2l31,16r,2l31,18r,2l29,20r,l27,22r,l25,22r,l22,20,2,12r,l2,10,,10,,8r,l,6r,l,4r,l,2r2,l2,2,2,,4,r,l6,r,l8,,29,10xe" fillcolor="black" strokeweight=".1pt">
              <v:path arrowok="t"/>
              <o:lock v:ext="edit" aspectratio="t"/>
            </v:shape>
            <v:shape id="_x0000_s3088" style="position:absolute;left:6377;top:5251;width:31;height:25;rotation:180;mso-position-horizontal:absolute;mso-position-vertical:absolute" coordsize="31,25" path="m27,15r2,l29,15r,2l31,17r,2l31,19r,2l29,21r,2l29,23r-2,2l27,25r-2,l25,25r-2,l23,25r-2,l21,25,3,10r,l,10,,8r,l,6r,l,4r,l,2r3,l3,2,5,r,l7,r,l9,r,l11,2,27,15xe" fillcolor="black" strokeweight=".1pt">
              <v:path arrowok="t"/>
              <o:lock v:ext="edit" aspectratio="t"/>
            </v:shape>
            <v:shape id="_x0000_s3089" style="position:absolute;left:6395;top:5263;width:29;height:29;rotation:180;mso-position-horizontal:absolute;mso-position-vertical:absolute" coordsize="29,29" path="m27,18r,l29,20r,l29,22r,l29,24r,l27,26r,l27,26r-2,3l25,29r-2,l23,29r-2,l21,29,19,26r,l2,12r,-2l,10,,8r,l,6r,l,4r2,l2,2r,l4,2,4,,6,r,l8,r,2l10,2r,l27,18xe" fillcolor="black" strokeweight=".1pt">
              <v:path arrowok="t"/>
              <o:lock v:ext="edit" aspectratio="t"/>
            </v:shape>
            <v:shape id="_x0000_s3090" style="position:absolute;left:6413;top:5280;width:24;height:29;rotation:180;mso-position-horizontal:absolute;mso-position-vertical:absolute" coordsize="24,29" path="m24,21r,l24,23r,l24,25r,l24,27r,l22,29r,l20,29r,l18,29r,l16,29r,l14,29r,l14,27,2,9,,9,,7r,l,4r,l,2r2,l2,r,l4,r,l6,r,l8,r,l10,r,l10,2,24,21xe" fillcolor="black" strokeweight=".1pt">
              <v:path arrowok="t"/>
              <o:lock v:ext="edit" aspectratio="t"/>
            </v:shape>
            <v:shape id="_x0000_s3091" style="position:absolute;left:6425;top:5296;width:22;height:33;rotation:180;mso-position-horizontal:absolute;mso-position-vertical:absolute" coordsize="22,33" path="m22,22r,2l22,24r,3l22,27r,2l20,29r,2l20,31r-2,l18,31r-2,2l16,33,14,31r,l12,31r,l12,29r-2,l2,8r,l,6r,l2,4r,l2,2r,l4,r,l6,r,l8,r,l10,r,l12,2r,l12,4,22,22xe" fillcolor="black" strokeweight=".1pt">
              <v:path arrowok="t"/>
              <o:lock v:ext="edit" aspectratio="t"/>
            </v:shape>
            <v:shape id="_x0000_s3092" style="position:absolute;left:6434;top:5317;width:17;height:35;rotation:180;mso-position-horizontal:absolute;mso-position-vertical:absolute" coordsize="17,35" path="m17,27r,2l17,29r,2l17,31r,2l17,33r-2,l15,35r-2,l13,35r-2,l11,35r-2,l9,33r-2,l7,33r,-2l7,31,,8r,l,6r,l,4r,l,2r2,l2,2,5,r,l7,r,l9,2r,l11,2r,2l11,4r2,2l17,27xe" fillcolor="black" strokeweight=".1pt">
              <v:path arrowok="t"/>
              <o:lock v:ext="edit" aspectratio="t"/>
            </v:shape>
            <v:shape id="_x0000_s3093" style="position:absolute;left:6438;top:5339;width:15;height:33;rotation:180;mso-position-horizontal:absolute;mso-position-vertical:absolute" coordsize="15,33" path="m15,26r,2l15,28r-2,3l13,31r,2l11,33r,l9,33r,l7,33r,l4,33r,l4,33,2,31r,l2,28r,l,6,,4r,l,2r,l2,2,2,r,l4,r,l7,r,l9,r,l11,2r,l11,2r2,2l13,4r2,22xe" fillcolor="black" strokeweight=".1pt">
              <v:path arrowok="t"/>
              <o:lock v:ext="edit" aspectratio="t"/>
            </v:shape>
            <v:shape id="_x0000_s3094" style="position:absolute;left:6440;top:5361;width:13;height:1544;rotation:180;mso-position-horizontal:absolute;mso-position-vertical:absolute" coordsize="13,1543" path="m13,1537r,l11,1539r,l11,1541r,l9,1541r,l7,1543r,l4,1543r,-2l2,1541r,l,1541r,-2l,1539r,-2l,1537,,6r,l,4r,l,2r,l2,2,2,,4,r,l7,r,l9,r,l11,2r,l11,2r,2l13,4r,2l13,6r,1531xe" fillcolor="black" strokeweight=".1pt">
              <v:path arrowok="t"/>
              <o:lock v:ext="edit" aspectratio="t"/>
            </v:shape>
            <v:shape id="_x0000_s3095" style="position:absolute;left:5471;top:5296;width:180;height:179;rotation:180;mso-position-horizontal:absolute;mso-position-vertical:absolute" coordsize="180,179" path="m180,90r-2,19l172,127r-10,17l147,158r-16,10l115,177r-21,2l76,179,57,173,39,164,24,152,12,136,4,119,,99,,80,4,62,12,43,24,29,39,15,55,6,76,,94,r19,2l131,10r16,11l162,35r10,16l178,70r2,20l180,90xe" fillcolor="#e0e0e0" strokeweight=".6pt">
              <v:path arrowok="t"/>
              <o:lock v:ext="edit" aspectratio="t"/>
            </v:shape>
            <v:shape id="_x0000_s3096" style="position:absolute;left:5526;top:5350;width:70;height:69;rotation:180;mso-position-horizontal:absolute;mso-position-vertical:absolute" coordsize="70,69" path="m70,34l68,45,64,55r-9,8l45,67,33,69,23,65,12,59,4,51,,39,,28,2,18,10,8,19,2,29,,41,,51,4r11,8l66,22r4,12l70,34xe" fillcolor="#e0e0e0" strokeweight=".6pt">
              <v:path arrowok="t"/>
              <o:lock v:ext="edit" aspectratio="t"/>
            </v:shape>
            <v:shape id="_x0000_s3097" style="position:absolute;left:5471;top:6803;width:180;height:177;rotation:180;mso-position-horizontal:absolute;mso-position-vertical:absolute" coordsize="180,177" path="m180,89r-2,18l172,125r-10,17l149,156r-16,10l117,173r-21,4l78,175,59,171,41,160,26,148,14,134,6,117,,99,,78,4,60,12,43,22,27,37,15,55,6,74,2,92,r21,4l129,11r16,10l160,35r10,17l176,70r4,19l180,89xe" fillcolor="#e0e0e0" strokeweight=".6pt">
              <v:path arrowok="t"/>
              <o:lock v:ext="edit" aspectratio="t"/>
            </v:shape>
            <v:shape id="_x0000_s3098" style="position:absolute;left:5526;top:6853;width:74;height:74;rotation:180;mso-position-horizontal:absolute;mso-position-vertical:absolute" coordsize="74,74" path="m74,37l72,49,66,59r-9,8l45,71,33,74,23,69,12,63,4,53,,43,,30,4,18r8,-8l23,2,33,,45,2,57,6r9,8l72,24r2,13l74,37xe" fillcolor="#e0e0e0" strokeweight=".6pt">
              <v:path arrowok="t"/>
              <o:lock v:ext="edit" aspectratio="t"/>
            </v:shape>
            <v:shape id="_x0000_s3099" style="position:absolute;left:5471;top:6048;width:180;height:182;rotation:180;mso-position-horizontal:absolute;mso-position-vertical:absolute" coordsize="180,181" path="m180,90r-2,19l172,127r-10,17l147,158r-16,13l115,177r-21,4l76,179,57,175,39,164,24,152,12,136,4,119,,101,,80,4,62,12,43,24,29,39,15,55,6,76,,94,r19,2l131,10r16,11l162,35r10,17l178,70r2,20l180,90xe" fillcolor="#e0e0e0" strokeweight=".6pt">
              <v:path arrowok="t"/>
              <o:lock v:ext="edit" aspectratio="t"/>
            </v:shape>
            <v:shape id="_x0000_s3100" style="position:absolute;left:5526;top:6104;width:70;height:70;rotation:180;mso-position-horizontal:absolute;mso-position-vertical:absolute" coordsize="70,69" path="m70,34l68,45,64,55r-9,8l45,67,33,69,23,65,12,59,4,51,,41,,28,2,18,10,8,19,2,29,,41,,51,6r11,6l66,22r4,12l70,34xe" fillcolor="#e0e0e0" strokeweight=".6pt">
              <v:path arrowok="t"/>
              <o:lock v:ext="edit" aspectratio="t"/>
            </v:shape>
            <v:shape id="_x0000_s3101" style="position:absolute;left:5871;top:5242;width:576;height:1784;rotation:180;mso-position-horizontal:absolute;mso-position-vertical:absolute" coordsize="575,1783" path="m,127l2,105,6,84,16,64,28,45,45,31,63,17,82,8,104,2,125,,448,r23,2l491,8r21,9l530,31r17,14l559,64r8,20l573,105r2,22l575,1658r-2,20l567,1701r-8,18l547,1738r-17,16l512,1767r-21,10l471,1781r-23,2l127,1783r-23,-2l82,1777,63,1767,45,1754,28,1738,16,1722,6,1701,2,1678,,1658,,127xe" fillcolor="yellow" stroked="f">
              <v:path arrowok="t"/>
              <o:lock v:ext="edit" aspectratio="t"/>
            </v:shape>
            <v:shape id="_x0000_s3102" style="position:absolute;left:6438;top:6891;width:15;height:35;rotation:180;mso-position-horizontal:absolute;mso-position-vertical:absolute" coordsize="15,35" path="m13,28r,l13,30r-2,l11,32r,l9,32r,3l7,35r,l4,35r,l2,35r,-3l2,32,,32,,30r,l,28r,l,28,2,6,2,4r,l2,4,2,2r2,l4,2,7,r,l9,r,l11,2r,l13,2r,2l13,4r2,l15,6r,l13,28xe" fillcolor="black" strokeweight=".1pt">
              <v:path arrowok="t"/>
              <o:lock v:ext="edit" aspectratio="t"/>
            </v:shape>
            <v:shape id="_x0000_s3103" style="position:absolute;left:6434;top:6914;width:17;height:33;rotation:180;mso-position-horizontal:absolute;mso-position-vertical:absolute" coordsize="17,33" path="m13,29r-2,l11,31r,l9,33r,l7,33r,l5,33r,l2,33r,l,31r,l,29r,l,27r,l,25,5,4r2,l7,2r,l9,r,l11,r,l13,r,l15,r,l17,2r,l17,4r,l17,6r,l17,8,13,29xe" fillcolor="black" strokeweight=".1pt">
              <v:path arrowok="t"/>
              <o:lock v:ext="edit" aspectratio="t"/>
            </v:shape>
            <v:shape id="_x0000_s3104" style="position:absolute;left:6425;top:6936;width:22;height:32;rotation:180;mso-position-horizontal:absolute;mso-position-vertical:absolute" coordsize="22,32" path="m12,28r,2l12,30r-2,l10,32r-2,l8,32r-2,l6,32r-2,l4,30r-2,l2,30r,-2l,28,,26r,l,24r2,l10,4r,-2l12,2r,l14,r,l16,r,l18,r,l20,2r,l20,2r2,2l22,4r,2l22,6r,2l22,8,12,28xe" fillcolor="black" strokeweight=".1pt">
              <v:path arrowok="t"/>
              <o:lock v:ext="edit" aspectratio="t"/>
            </v:shape>
            <v:shape id="_x0000_s3105" style="position:absolute;left:6413;top:6955;width:24;height:31;rotation:180;mso-position-horizontal:absolute;mso-position-vertical:absolute" coordsize="24,31" path="m10,29r,l10,31r-2,l8,31r-2,l6,31r-2,l4,31r-2,l2,29,,29,,27r,l,25r,l,23r,l,21,14,4r,-2l14,2r2,l16,r2,l18,r2,l20,2r2,l22,2r2,2l24,4r,l24,6r,l24,8r,l24,10,10,29xe" fillcolor="black" strokeweight=".1pt">
              <v:path arrowok="t"/>
              <o:lock v:ext="edit" aspectratio="t"/>
            </v:shape>
            <v:shape id="_x0000_s3106" style="position:absolute;left:6395;top:6975;width:29;height:26;rotation:180;mso-position-horizontal:absolute;mso-position-vertical:absolute" coordsize="29,26" path="m10,24r,2l8,26r,l6,26r,l4,26r,l2,26r,-2l2,24,,22r,l,20r,l,18r,l2,18r,-2l19,r,l19,r2,l21,r2,l25,r,l25,r2,l27,2r,l29,4r,l29,6r,l27,8r,l27,10,10,24xe" fillcolor="black" strokeweight=".1pt">
              <v:path arrowok="t"/>
              <o:lock v:ext="edit" aspectratio="t"/>
            </v:shape>
            <v:shape id="_x0000_s3107" style="position:absolute;left:6377;top:6988;width:31;height:27;rotation:180;mso-position-horizontal:absolute;mso-position-vertical:absolute" coordsize="31,27" path="m9,25r,l9,25,7,27r-2,l5,27,3,25r,l3,25,,23r,l,21r,l,19r,l,17r,l3,15r,l21,2r,l23,2,23,r2,l25,2r2,l27,2r2,l29,5r,l29,7r2,l31,9r-2,l29,11r,l29,13r-2,l9,25xe" fillcolor="black" strokeweight=".1pt">
              <v:path arrowok="t"/>
              <o:lock v:ext="edit" aspectratio="t"/>
            </v:shape>
            <v:shape id="_x0000_s3108" style="position:absolute;left:6358;top:7002;width:31;height:21;rotation:180;mso-position-horizontal:absolute;mso-position-vertical:absolute" coordsize="31,21" path="m8,21r-2,l6,21r-2,l4,21r-2,l2,21,,21,,19r,l,17r,l,15r,l,13r,l,10r2,l2,10,22,r3,l25,r2,l27,r2,l29,r,2l31,2r,2l31,4r,2l31,6r,2l31,8r,2l29,10r,l29,13,8,21xe" fillcolor="black" strokeweight=".1pt">
              <v:path arrowok="t"/>
              <o:lock v:ext="edit" aspectratio="t"/>
            </v:shape>
            <v:shape id="_x0000_s3109" style="position:absolute;left:6336;top:7010;width:35;height:19;rotation:180;mso-position-horizontal:absolute;mso-position-vertical:absolute" coordsize="35,19" path="m9,19r,l7,19r,l4,19r,-3l2,16r,l2,14,,14,,12r,l,10r2,l2,8r,l4,6r,l7,6,27,r,l29,r2,l31,r,2l33,2r,l33,4r2,l35,6r,l35,8r-2,l33,10r,l31,12r,l31,12,9,19xe" fillcolor="black" strokeweight=".1pt">
              <v:path arrowok="t"/>
              <o:lock v:ext="edit" aspectratio="t"/>
            </v:shape>
            <v:shape id="_x0000_s3110" style="position:absolute;left:6315;top:7018;width:33;height:14;rotation:180;mso-position-horizontal:absolute;mso-position-vertical:absolute" coordsize="33,14" path="m6,14r-2,l4,14r-2,l2,14r,-2l,12,,10r,l,8r,l,6r,l,4r2,l2,4,2,2r2,l4,2,27,r2,l29,r2,l31,2r2,l33,2r,2l33,4r,2l33,6r,2l33,8r,2l33,10r-2,2l31,12r-2,l29,12,6,14xe" fillcolor="black" strokeweight=".1pt">
              <v:path arrowok="t"/>
              <o:lock v:ext="edit" aspectratio="t"/>
            </v:shape>
            <v:shape id="_x0000_s3111" style="position:absolute;left:5991;top:7020;width:337;height:12;rotation:180;mso-position-horizontal:absolute;mso-position-vertical:absolute" coordsize="337,12" path="m7,12r,l5,12r,l5,10r-3,l2,10,2,8r,l,6r2,l2,4r,l2,2r3,l5,2,5,,7,r,l330,r2,l332,r2,2l334,2r,l337,4r,l337,6r,l337,8r,l337,10r-3,l334,10r,2l332,12r,l330,12,7,12xe" fillcolor="black" strokeweight=".1pt">
              <v:path arrowok="t"/>
              <o:lock v:ext="edit" aspectratio="t"/>
            </v:shape>
            <v:shape id="_x0000_s3112" style="position:absolute;left:5969;top:7018;width:35;height:14;rotation:180;mso-position-horizontal:absolute;mso-position-vertical:absolute" coordsize="35,14" path="m6,12r-2,l4,12r-2,l2,10r,l,8r,l,6r,l,4r,l2,2r,l2,2,4,r,l6,r,l29,2r2,l31,2r2,2l33,4r,l35,6r,l35,8r,l35,10r,l33,12r,l33,12r-2,2l31,14r-2,l29,14,6,12xe" fillcolor="black" strokeweight=".1pt">
              <v:path arrowok="t"/>
              <o:lock v:ext="edit" aspectratio="t"/>
            </v:shape>
            <v:shape id="_x0000_s3113" style="position:absolute;left:5948;top:7010;width:33;height:19;rotation:180;mso-position-horizontal:absolute;mso-position-vertical:absolute" coordsize="33,19" path="m4,12r,l2,12r,-2l,10,,8r,l,6r,l,4r,l,2r2,l2,2,4,r,l6,r,l8,,28,6r3,l31,6r,2l33,8r,2l33,10r,2l33,12r,2l33,14r,2l31,16r,l31,19r-3,l28,19r-2,l26,19,4,12xe" fillcolor="black" strokeweight=".1pt">
              <v:path arrowok="t"/>
              <o:lock v:ext="edit" aspectratio="t"/>
            </v:shape>
            <v:shape id="_x0000_s3114" style="position:absolute;left:5928;top:7002;width:34;height:21;rotation:180;mso-position-horizontal:absolute;mso-position-vertical:absolute" coordsize="33,21" path="m4,13r,-3l2,10r,l2,8,,8,,6r,l,4r2,l2,2r,l4,r,l6,r,l8,r,l11,,29,10r2,l31,10r2,3l33,13r,2l33,15r,2l33,17r,2l33,19r-2,l31,21r-2,l29,21r-2,l27,21r-2,l25,21,4,13xe" fillcolor="black" strokeweight=".1pt">
              <v:path arrowok="t"/>
              <o:lock v:ext="edit" aspectratio="t"/>
            </v:shape>
            <v:shape id="_x0000_s3115" style="position:absolute;left:5909;top:6988;width:32;height:27;rotation:180;mso-position-horizontal:absolute;mso-position-vertical:absolute" coordsize="31,27" path="m2,13r,-2l2,11,,11,,9r,l,7r,l,5r2,l2,2r,l4,2,4,,6,r,l8,r,2l10,2,28,15r,l28,17r3,l31,19r,l31,21r,l31,23r-3,l28,25r,l26,25r,l24,27r,l22,25r,l20,25,2,13xe" fillcolor="black" strokeweight=".1pt">
              <v:path arrowok="t"/>
              <o:lock v:ext="edit" aspectratio="t"/>
            </v:shape>
            <v:shape id="_x0000_s3116" style="position:absolute;left:5892;top:6975;width:29;height:26;rotation:180;mso-position-horizontal:absolute;mso-position-vertical:absolute" coordsize="29,26" path="m2,10l,8r,l,6r,l,4r,l,2r,l2,r,l4,r,l6,r,l8,r,l10,r,l27,16r,l27,18r,l29,20r,l27,22r,l27,24r,l25,26r,l23,26r,l21,26r,l19,26r,l17,24,2,10xe" fillcolor="black" strokeweight=".1pt">
              <v:path arrowok="t"/>
              <o:lock v:ext="edit" aspectratio="t"/>
            </v:shape>
            <v:shape id="_x0000_s3117" style="position:absolute;left:5881;top:6955;width:24;height:31;rotation:180;mso-position-horizontal:absolute;mso-position-vertical:absolute" coordsize="24,31" path="m,10l,8r,l,6r,l,4r,l,2r,l2,2,2,,4,r,l6,r,l8,r,2l10,2r,l22,21r,2l24,23r,2l24,25r,2l24,27r-2,2l22,29r,l20,31r,l18,31r,l16,31r,l14,29r,l12,29,,10xe" fillcolor="black" strokeweight=".1pt">
              <v:path arrowok="t"/>
              <o:lock v:ext="edit" aspectratio="t"/>
            </v:shape>
            <v:shape id="_x0000_s3118" style="position:absolute;left:5873;top:6936;width:20;height:32;rotation:180;mso-position-horizontal:absolute;mso-position-vertical:absolute" coordsize="20,32" path="m,8r,l,6r,l,4r,l,2r2,l2,2,4,r,l6,r,l8,r,l8,r2,2l10,2r,2l20,22r,2l20,24r,2l20,26r,2l20,28r-2,2l18,30r,l16,32r,l14,32r,l12,30r,l10,30r,-2l10,28,,8xe" fillcolor="black" strokeweight=".1pt">
              <v:path arrowok="t"/>
              <o:lock v:ext="edit" aspectratio="t"/>
            </v:shape>
            <v:shape id="_x0000_s3119" style="position:absolute;left:5865;top:6914;width:19;height:33;rotation:180;mso-position-horizontal:absolute;mso-position-vertical:absolute" coordsize="19,33" path="m,6r,l,4r,l2,2r,l2,2,4,r,l6,r,l8,r,l10,r,l10,2r2,l12,2r,2l19,25r,2l19,27r,2l19,29r,2l17,31r,2l14,33r,l12,33r,l10,33r,l8,33r,-2l8,31,6,29r,l,6xe" fillcolor="black" strokeweight=".1pt">
              <v:path arrowok="t"/>
              <o:lock v:ext="edit" aspectratio="t"/>
            </v:shape>
            <v:shape id="_x0000_s3120" style="position:absolute;left:5863;top:6891;width:15;height:35;rotation:180;mso-position-horizontal:absolute;mso-position-vertical:absolute" coordsize="15,35" path="m,6r,l,4r,l2,2r,l2,2,4,r,l6,r,l8,r,l11,2r,l13,2r,2l13,4r,2l15,28r,l15,30r,l15,32r-2,l13,32r-2,3l11,35r-3,l8,35r-2,l6,35,4,32r,l4,32,2,30r,l2,28,,6xe" fillcolor="black" strokeweight=".1pt">
              <v:path arrowok="t"/>
              <o:lock v:ext="edit" aspectratio="t"/>
            </v:shape>
            <v:shape id="_x0000_s3121" style="position:absolute;left:5863;top:5361;width:13;height:1544;rotation:180;mso-position-horizontal:absolute;mso-position-vertical:absolute" coordsize="13,1543" path="m,6l,4r,l2,2r,l2,2,4,r,l6,r,l9,r,l11,r,2l11,2r2,l13,4r,l13,6r,1531l13,1537r,2l13,1539r-2,l11,1541r,l9,1541r,l6,1543r,-2l4,1541r,l2,1541r,-2l2,1539r-2,l,1537r,l,6xe" fillcolor="black" strokeweight=".1pt">
              <v:path arrowok="t"/>
              <o:lock v:ext="edit" aspectratio="t"/>
            </v:shape>
            <v:shape id="_x0000_s3122" style="position:absolute;left:5863;top:5339;width:15;height:33;rotation:180;mso-position-horizontal:absolute;mso-position-vertical:absolute" coordsize="15,33" path="m2,4r,l2,2r2,l4,r,l6,r,l8,r,l11,r,l13,r,l15,2r,l15,4r,l15,6,13,28r,l13,31r,l11,31r,2l8,33r,l6,33r,l4,33r,l2,33r,-2l2,31,,31,,28r,l,26,2,4xe" fillcolor="black" strokeweight=".1pt">
              <v:path arrowok="t"/>
              <o:lock v:ext="edit" aspectratio="t"/>
            </v:shape>
            <v:shape id="_x0000_s3123" style="position:absolute;left:5865;top:5317;width:19;height:35;rotation:180;mso-position-horizontal:absolute;mso-position-vertical:absolute" coordsize="19,35" path="m6,4r,l8,4,8,2r,l10,2,10,r2,l12,r2,l14,2r3,l17,2r2,2l19,4r,l19,6r,2l19,8,12,29r,2l12,31r,2l10,33r,l8,35r,l6,35r,l4,33r,l2,33r,-2l2,31r,-2l,29,,27r,l6,4xe" fillcolor="black" strokeweight=".1pt">
              <v:path arrowok="t"/>
              <o:lock v:ext="edit" aspectratio="t"/>
            </v:shape>
            <v:shape id="_x0000_s3124" style="position:absolute;left:5873;top:5298;width:20;height:31;rotation:180;mso-position-horizontal:absolute;mso-position-vertical:absolute" coordsize="20,31" path="m10,2r,l10,2,12,r,l14,r,l16,r,l18,r,l20,2r,l20,2r,2l20,4r,2l20,6r,2l12,29r-2,l10,31r,l8,31r,l6,31r,l4,31r,l2,31r,l,29r,l,27r,l,24r,l,22,10,2xe" fillcolor="black" strokeweight=".1pt">
              <v:path arrowok="t"/>
              <o:lock v:ext="edit" aspectratio="t"/>
            </v:shape>
            <v:shape id="_x0000_s3125" style="position:absolute;left:5881;top:5280;width:24;height:31;rotation:180;mso-position-horizontal:absolute;mso-position-vertical:absolute" coordsize="24,31" path="m12,4l14,2r,l16,2r,l18,r,l20,2r,l22,2r,l22,4r2,l24,6r,l24,9r,l24,11r-2,l10,29r,l8,31r,l6,31r,l4,31r,l2,31r,l2,29,,29r,l,27r,l,25,,23r,l,23,12,4xe" fillcolor="black" strokeweight=".1pt">
              <v:path arrowok="t"/>
              <o:lock v:ext="edit" aspectratio="t"/>
            </v:shape>
            <v:shape id="_x0000_s3126" style="position:absolute;left:5892;top:5263;width:29;height:29;rotation:180;mso-position-horizontal:absolute;mso-position-vertical:absolute" coordsize="29,29" path="m19,2r,l19,2,21,r,l23,r,l25,2r,l27,2r,2l27,4r2,l29,6r,2l29,8r-2,2l27,10r,l10,26r,l8,29r,l6,29r,l4,29r,l2,26r,l2,26,,24r,l,22r,l,20r,l2,18r,l19,2xe" fillcolor="black" strokeweight=".1pt">
              <v:path arrowok="t"/>
              <o:lock v:ext="edit" aspectratio="t"/>
            </v:shape>
            <v:shape id="_x0000_s3127" style="position:absolute;left:5909;top:5251;width:32;height:25;rotation:180;mso-position-horizontal:absolute;mso-position-vertical:absolute" coordsize="31,25" path="m20,r2,l22,r2,l24,r2,l26,r2,l28,2r3,l31,4r,l31,6r,l31,8r,l31,10r-3,l28,10,10,25r,l8,25r,l6,25r-2,l4,25r,l2,23r,l2,21,,21,,19r,l,17r2,l2,15r,l4,15,20,xe" fillcolor="black" strokeweight=".1pt">
              <v:path arrowok="t"/>
              <o:lock v:ext="edit" aspectratio="t"/>
            </v:shape>
            <v:shape id="_x0000_s3128" style="position:absolute;left:5928;top:5242;width:34;height:22;rotation:180;mso-position-horizontal:absolute;mso-position-vertical:absolute" coordsize="33,22" path="m25,r,l27,r,l29,r2,l31,2r,l33,2r,2l33,4r,2l33,6r,2l33,8r,2l31,10r,2l31,12,11,20,8,22r,l6,22r,l4,20r,l2,20r,-2l2,18r,-2l,16,,14r2,l2,12r,l2,12,4,10r,l25,xe" fillcolor="black" strokeweight=".1pt">
              <v:path arrowok="t"/>
              <o:lock v:ext="edit" aspectratio="t"/>
            </v:shape>
            <v:shape id="_x0000_s3129" style="position:absolute;left:5948;top:5238;width:33;height:16;rotation:180;mso-position-horizontal:absolute;mso-position-vertical:absolute" coordsize="33,16" path="m26,r,l28,r,l31,r,l33,2r,l33,2r,2l33,4r,2l33,6r,2l33,8r,2l31,10r,l28,12,8,16r-2,l6,16r-2,l4,16r-2,l2,16r,-2l,14,,12r,l,10r,l,8r2,l2,6r,l4,6r,l26,xe" fillcolor="black" strokeweight=".1pt">
              <v:path arrowok="t"/>
              <o:lock v:ext="edit" aspectratio="t"/>
            </v:shape>
            <v:shape id="_x0000_s3130" style="position:absolute;left:5969;top:5236;width:35;height:14;rotation:180;mso-position-horizontal:absolute;mso-position-vertical:absolute" coordsize="35,14" path="m29,r,l31,2r,l33,2r,l35,4r,l35,6r,l35,8r,l35,10r,l33,12r,l31,12r,l29,12,8,14r-2,l6,14r-2,l4,14r-2,l2,12r,l,10r,l,8r,l2,6r,l2,4r2,l4,4r2,l6,2,29,xe" fillcolor="black" strokeweight=".1pt">
              <v:path arrowok="t"/>
              <o:lock v:ext="edit" aspectratio="t"/>
            </v:shape>
            <v:shape id="_x0000_s3131" style="position:absolute;left:5991;top:5236;width:335;height:12;rotation:180;mso-position-horizontal:absolute;mso-position-vertical:absolute" coordsize="335,12" path="m328,r2,l330,2r2,l332,2r3,l335,4r,l335,6r,l335,8r,l335,10r,l332,12r,l330,12r,l328,12,7,12r-2,l5,12r-2,l3,12,,10r,l,8r,l,6r,l,4r,l,2r3,l3,2r2,l5,,7,,328,xe" fillcolor="black" strokeweight=".1pt">
              <v:path arrowok="t"/>
              <o:lock v:ext="edit" aspectratio="t"/>
            </v:shape>
            <v:shape id="_x0000_s3132" style="position:absolute;left:6313;top:5236;width:35;height:12;rotation:180;mso-position-horizontal:absolute;mso-position-vertical:absolute" coordsize="35,12" path="m29,r,2l31,2r,l33,2r,2l33,4r2,2l35,6r,2l35,8r-2,2l33,10r,2l31,12r,l29,12r,l27,12,6,10r-2,l4,10r-2,l2,10,,8r,l,6r,l,4r,l,2r,l2,r,l4,r,l6,r,l29,xe" fillcolor="black" strokeweight=".1pt">
              <v:path arrowok="t"/>
              <o:lock v:ext="edit" aspectratio="t"/>
            </v:shape>
            <v:shape id="_x0000_s3133" style="position:absolute;left:6336;top:5238;width:35;height:16;rotation:180;mso-position-horizontal:absolute;mso-position-vertical:absolute" coordsize="35,16" path="m31,6r,l33,6r,l33,8r2,l35,10r,l35,12r,l35,14r-2,l33,16r,l31,16r,l29,16r,l27,16,7,12,4,10r,l2,10,2,8r,l2,6,,6,,4r2,l2,2r,l2,2,4,r,l7,r,l9,r,l31,6xe" fillcolor="black" strokeweight=".1pt">
              <v:path arrowok="t"/>
              <o:lock v:ext="edit" aspectratio="t"/>
            </v:shape>
            <v:shape id="_x0000_s3134" style="position:absolute;left:6358;top:5242;width:31;height:22;rotation:180;mso-position-horizontal:absolute;mso-position-vertical:absolute" coordsize="31,22" path="m29,10r,l31,12r,l31,12r,2l31,14r,2l31,16r,2l31,18r,2l29,20r,l27,22r,l25,22r,l22,20,2,12r,l2,10,,10,,8r,l,6r,l,4r,l,2r2,l2,2,2,,4,r,l6,r,l8,,29,10xe" fillcolor="black" strokeweight=".1pt">
              <v:path arrowok="t"/>
              <o:lock v:ext="edit" aspectratio="t"/>
            </v:shape>
            <v:shape id="_x0000_s3135" style="position:absolute;left:6377;top:5251;width:31;height:25;rotation:180;mso-position-horizontal:absolute;mso-position-vertical:absolute" coordsize="31,25" path="m27,15r2,l29,15r,2l31,17r,2l31,19r,2l29,21r,2l29,23r-2,2l27,25r-2,l25,25r-2,l23,25r-2,l21,25,3,10r,l,10,,8r,l,6r,l,4r,l,2r3,l3,2,5,r,l7,r,l9,r,l11,2,27,15xe" fillcolor="black" strokeweight=".1pt">
              <v:path arrowok="t"/>
              <o:lock v:ext="edit" aspectratio="t"/>
            </v:shape>
            <v:shape id="_x0000_s3136" style="position:absolute;left:6395;top:5263;width:29;height:29;rotation:180;mso-position-horizontal:absolute;mso-position-vertical:absolute" coordsize="29,29" path="m27,18r,l29,20r,l29,22r,l29,24r,l27,26r,l27,26r-2,3l25,29r-2,l23,29r-2,l21,29,19,26r,l2,12r,-2l,10,,8r,l,6r,l,4r2,l2,2r,l4,2,4,,6,r,l8,r,2l10,2r,l27,18xe" fillcolor="black" strokeweight=".1pt">
              <v:path arrowok="t"/>
              <o:lock v:ext="edit" aspectratio="t"/>
            </v:shape>
            <v:shape id="_x0000_s3137" style="position:absolute;left:6413;top:5280;width:24;height:29;rotation:180;mso-position-horizontal:absolute;mso-position-vertical:absolute" coordsize="24,29" path="m24,21r,l24,23r,l24,25r,l24,27r,l22,29r,l20,29r,l18,29r,l16,29r,l14,29r,l14,27,2,9,,9,,7r,l,4r,l,2r2,l2,r,l4,r,l6,r,l8,r,l10,r,l10,2,24,21xe" fillcolor="black" strokeweight=".1pt">
              <v:path arrowok="t"/>
              <o:lock v:ext="edit" aspectratio="t"/>
            </v:shape>
            <v:shape id="_x0000_s3138" style="position:absolute;left:6425;top:5296;width:22;height:33;rotation:180;mso-position-horizontal:absolute;mso-position-vertical:absolute" coordsize="22,33" path="m22,22r,2l22,24r,3l22,27r,2l20,29r,2l20,31r-2,l18,31r-2,2l16,33,14,31r,l12,31r,l12,29r-2,l2,8r,l,6r,l2,4r,l2,2r,l4,r,l6,r,l8,r,l10,r,l12,2r,l12,4,22,22xe" fillcolor="black" strokeweight=".1pt">
              <v:path arrowok="t"/>
              <o:lock v:ext="edit" aspectratio="t"/>
            </v:shape>
            <v:shape id="_x0000_s3139" style="position:absolute;left:6434;top:5317;width:17;height:35;rotation:180;mso-position-horizontal:absolute;mso-position-vertical:absolute" coordsize="17,35" path="m17,27r,2l17,29r,2l17,31r,2l17,33r-2,l15,35r-2,l13,35r-2,l11,35r-2,l9,33r-2,l7,33r,-2l7,31,,8r,l,6r,l,4r,l,2r2,l2,2,5,r,l7,r,l9,2r,l11,2r,2l11,4r2,2l17,27xe" fillcolor="black" strokeweight=".1pt">
              <v:path arrowok="t"/>
              <o:lock v:ext="edit" aspectratio="t"/>
            </v:shape>
            <v:shape id="_x0000_s3140" style="position:absolute;left:6438;top:5339;width:15;height:33;rotation:180;mso-position-horizontal:absolute;mso-position-vertical:absolute" coordsize="15,33" path="m15,26r,2l15,28r-2,3l13,31r,2l11,33r,l9,33r,l7,33r,l4,33r,l4,33,2,31r,l2,28r,l,6,,4r,l,2r,l2,2,2,r,l4,r,l7,r,l9,r,l11,2r,l11,2r2,2l13,4r2,22xe" fillcolor="black" strokeweight=".1pt">
              <v:path arrowok="t"/>
              <o:lock v:ext="edit" aspectratio="t"/>
            </v:shape>
            <v:shape id="_x0000_s3141" style="position:absolute;left:6440;top:5361;width:13;height:1544;rotation:180;mso-position-horizontal:absolute;mso-position-vertical:absolute" coordsize="13,1543" path="m13,1537r,l11,1539r,l11,1541r,l9,1541r,l7,1543r,l4,1543r,-2l2,1541r,l,1541r,-2l,1539r,-2l,1537,,6r,l,4r,l,2r,l2,2,2,,4,r,l7,r,l9,r,l11,2r,l11,2r,2l13,4r,2l13,6r,1531xe" fillcolor="black" strokeweight=".1pt">
              <v:path arrowok="t"/>
              <o:lock v:ext="edit" aspectratio="t"/>
            </v:shape>
            <v:group id="_x0000_s3404" style="position:absolute;left:5682;top:5272;width:748;height:1631" coordorigin="5682,5272" coordsize="748,1631">
              <v:shape id="_x0000_s3228" type="#_x0000_t136" style="position:absolute;left:6014;top:6323;width:281;height:115" fillcolor="red" stroked="f">
                <v:shadow color="#868686"/>
                <v:textpath style="font-family:&quot;Arial Black&quot;;font-size:8pt;v-text-kern:t" trim="t" fitpath="t" string="3.6V"/>
                <o:lock v:ext="edit" aspectratio="t"/>
              </v:shape>
              <v:shape id="_x0000_s3229" type="#_x0000_t136" style="position:absolute;left:5909;top:6503;width:521;height:85" fillcolor="red" stroked="f">
                <v:shadow color="#868686"/>
                <v:textpath style="font-family:&quot;Arial Black&quot;;font-size:8pt;v-text-kern:t" trim="t" fitpath="t" string="BATTERY"/>
                <o:lock v:ext="edit" aspectratio="t"/>
              </v:shape>
              <v:shape id="_x0000_s3322" type="#_x0000_t136" style="position:absolute;left:5966;top:5733;width:360;height:229" fillcolor="red" strokecolor="red" strokeweight=".25pt">
                <v:shadow color="#868686"/>
                <v:textpath style="font-family:&quot;Arial Unicode MS&quot;;font-size:20pt;v-text-kern:t" trim="t" fitpath="t" string="B4"/>
                <o:lock v:ext="edit" aspectratio="t"/>
              </v:shape>
              <v:line id="_x0000_s3346" style="position:absolute;flip:y" from="5697,6903" to="5804,6903" strokecolor="red" strokeweight="1.25pt">
                <o:lock v:ext="edit" aspectratio="t"/>
              </v:line>
              <v:line id="_x0000_s3373" style="position:absolute;flip:x y" from="5690,5381" to="5820,5381" strokecolor="red" strokeweight="1.25pt">
                <o:lock v:ext="edit" aspectratio="t"/>
              </v:line>
              <v:line id="_x0000_s3374" style="position:absolute;rotation:3054511fd;flip:x y" from="5652,5419" to="5782,5420" strokecolor="red" strokeweight="1.25pt">
                <o:lock v:ext="edit" aspectratio="t"/>
              </v:line>
              <v:line id="_x0000_s3375" style="position:absolute;rotation:3054511fd;flip:x" from="5659,5336" to="5789,5337" strokecolor="red" strokeweight="1.25pt">
                <o:lock v:ext="edit" aspectratio="t"/>
              </v:line>
              <v:line id="_x0000_s3378" style="position:absolute;flip:y" from="5682,6138" to="5812,6138" strokecolor="red" strokeweight="1.25pt">
                <o:lock v:ext="edit" aspectratio="t"/>
              </v:line>
              <v:line id="_x0000_s3379" style="position:absolute;rotation:3054511fd;flip:y" from="5712,6176" to="5842,6177" strokecolor="red" strokeweight="1.25pt">
                <o:lock v:ext="edit" aspectratio="t"/>
              </v:line>
              <v:line id="_x0000_s3380" style="position:absolute;rotation:3054511fd" from="5719,6093" to="5849,6094" strokecolor="red" strokeweight="1.25pt">
                <o:lock v:ext="edit" aspectratio="t"/>
              </v:line>
            </v:group>
          </v:group>
        </w:pict>
      </w:r>
      <w:r w:rsidR="008E72EA">
        <w:rPr>
          <w:noProof/>
          <w:sz w:val="20"/>
        </w:rPr>
        <mc:AlternateContent>
          <mc:Choice Requires="wpg">
            <w:drawing>
              <wp:anchor distT="0" distB="0" distL="114300" distR="114300" simplePos="0" relativeHeight="251496960" behindDoc="0" locked="0" layoutInCell="1" allowOverlap="1" wp14:anchorId="5557A152" wp14:editId="1DD4A520">
                <wp:simplePos x="0" y="0"/>
                <wp:positionH relativeFrom="column">
                  <wp:posOffset>3776980</wp:posOffset>
                </wp:positionH>
                <wp:positionV relativeFrom="paragraph">
                  <wp:posOffset>-354330</wp:posOffset>
                </wp:positionV>
                <wp:extent cx="561340" cy="1032510"/>
                <wp:effectExtent l="10795" t="13335" r="8890" b="11430"/>
                <wp:wrapNone/>
                <wp:docPr id="338"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 cy="1032510"/>
                          <a:chOff x="698" y="533"/>
                          <a:chExt cx="884" cy="1626"/>
                        </a:xfrm>
                      </wpg:grpSpPr>
                      <wps:wsp>
                        <wps:cNvPr id="339" name="Rectangle 1506"/>
                        <wps:cNvSpPr>
                          <a:spLocks noChangeArrowheads="1"/>
                        </wps:cNvSpPr>
                        <wps:spPr bwMode="auto">
                          <a:xfrm>
                            <a:off x="698" y="533"/>
                            <a:ext cx="884" cy="1626"/>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40" name="Text Box 1536"/>
                        <wps:cNvSpPr txBox="1">
                          <a:spLocks noChangeArrowheads="1"/>
                        </wps:cNvSpPr>
                        <wps:spPr bwMode="auto">
                          <a:xfrm>
                            <a:off x="727" y="1192"/>
                            <a:ext cx="816" cy="248"/>
                          </a:xfrm>
                          <a:prstGeom prst="rect">
                            <a:avLst/>
                          </a:prstGeom>
                          <a:solidFill>
                            <a:srgbClr val="FFFF99"/>
                          </a:solidFill>
                          <a:ln w="9525">
                            <a:solidFill>
                              <a:srgbClr val="FFFF99"/>
                            </a:solidFill>
                            <a:miter lim="800000"/>
                            <a:headEnd/>
                            <a:tailEnd/>
                          </a:ln>
                        </wps:spPr>
                        <wps:txbx>
                          <w:txbxContent>
                            <w:p w:rsidR="007C3446" w:rsidRDefault="00833FCD">
                              <w:pPr>
                                <w:rPr>
                                  <w:sz w:val="8"/>
                                </w:rPr>
                              </w:pPr>
                              <w:r>
                                <w:rPr>
                                  <w:sz w:val="8"/>
                                </w:rPr>
                                <w:t>ROVER REAR</w:t>
                              </w:r>
                            </w:p>
                          </w:txbxContent>
                        </wps:txbx>
                        <wps:bodyPr rot="0" vert="horz" wrap="square" lIns="91440" tIns="45720" rIns="91440" bIns="45720" anchor="t" anchorCtr="0" upright="1">
                          <a:noAutofit/>
                        </wps:bodyPr>
                      </wps:wsp>
                      <wps:wsp>
                        <wps:cNvPr id="341" name="Freeform 1471"/>
                        <wps:cNvSpPr>
                          <a:spLocks noChangeAspect="1"/>
                        </wps:cNvSpPr>
                        <wps:spPr bwMode="auto">
                          <a:xfrm>
                            <a:off x="747" y="1802"/>
                            <a:ext cx="289" cy="291"/>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40E640"/>
                          </a:solidFill>
                          <a:ln w="7620">
                            <a:solidFill>
                              <a:srgbClr val="000000"/>
                            </a:solidFill>
                            <a:prstDash val="solid"/>
                            <a:round/>
                            <a:headEnd/>
                            <a:tailEnd/>
                          </a:ln>
                        </wps:spPr>
                        <wps:bodyPr rot="0" vert="horz" wrap="square" lIns="91440" tIns="45720" rIns="91440" bIns="45720" anchor="t" anchorCtr="0" upright="1">
                          <a:noAutofit/>
                        </wps:bodyPr>
                      </wps:wsp>
                      <wps:wsp>
                        <wps:cNvPr id="342" name="Freeform 1472"/>
                        <wps:cNvSpPr>
                          <a:spLocks noChangeAspect="1"/>
                        </wps:cNvSpPr>
                        <wps:spPr bwMode="auto">
                          <a:xfrm>
                            <a:off x="806" y="18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3" name="Freeform 1473"/>
                        <wps:cNvSpPr>
                          <a:spLocks noChangeAspect="1"/>
                        </wps:cNvSpPr>
                        <wps:spPr bwMode="auto">
                          <a:xfrm>
                            <a:off x="861" y="19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4" name="Freeform 1476"/>
                        <wps:cNvSpPr>
                          <a:spLocks noChangeAspect="1"/>
                        </wps:cNvSpPr>
                        <wps:spPr bwMode="auto">
                          <a:xfrm>
                            <a:off x="747" y="581"/>
                            <a:ext cx="288" cy="290"/>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9900"/>
                          </a:solidFill>
                          <a:ln w="7620">
                            <a:solidFill>
                              <a:srgbClr val="000000"/>
                            </a:solidFill>
                            <a:prstDash val="solid"/>
                            <a:round/>
                            <a:headEnd/>
                            <a:tailEnd/>
                          </a:ln>
                        </wps:spPr>
                        <wps:bodyPr rot="0" vert="horz" wrap="square" lIns="91440" tIns="45720" rIns="91440" bIns="45720" anchor="t" anchorCtr="0" upright="1">
                          <a:noAutofit/>
                        </wps:bodyPr>
                      </wps:wsp>
                      <wps:wsp>
                        <wps:cNvPr id="345" name="Freeform 1477"/>
                        <wps:cNvSpPr>
                          <a:spLocks noChangeAspect="1"/>
                        </wps:cNvSpPr>
                        <wps:spPr bwMode="auto">
                          <a:xfrm>
                            <a:off x="806" y="640"/>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6" name="Freeform 1478"/>
                        <wps:cNvSpPr>
                          <a:spLocks noChangeAspect="1"/>
                        </wps:cNvSpPr>
                        <wps:spPr bwMode="auto">
                          <a:xfrm>
                            <a:off x="861" y="693"/>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7" name="Freeform 1481"/>
                        <wps:cNvSpPr>
                          <a:spLocks noChangeAspect="1"/>
                        </wps:cNvSpPr>
                        <wps:spPr bwMode="auto">
                          <a:xfrm>
                            <a:off x="1234" y="1802"/>
                            <a:ext cx="289" cy="291"/>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800080"/>
                          </a:solidFill>
                          <a:ln w="7620">
                            <a:solidFill>
                              <a:srgbClr val="000000"/>
                            </a:solidFill>
                            <a:prstDash val="solid"/>
                            <a:round/>
                            <a:headEnd/>
                            <a:tailEnd/>
                          </a:ln>
                        </wps:spPr>
                        <wps:bodyPr rot="0" vert="horz" wrap="square" lIns="91440" tIns="45720" rIns="91440" bIns="45720" anchor="t" anchorCtr="0" upright="1">
                          <a:noAutofit/>
                        </wps:bodyPr>
                      </wps:wsp>
                      <wps:wsp>
                        <wps:cNvPr id="348" name="Freeform 1482"/>
                        <wps:cNvSpPr>
                          <a:spLocks noChangeAspect="1"/>
                        </wps:cNvSpPr>
                        <wps:spPr bwMode="auto">
                          <a:xfrm>
                            <a:off x="1293" y="1861"/>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49" name="Freeform 1483"/>
                        <wps:cNvSpPr>
                          <a:spLocks noChangeAspect="1"/>
                        </wps:cNvSpPr>
                        <wps:spPr bwMode="auto">
                          <a:xfrm>
                            <a:off x="1348" y="1914"/>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0" name="Freeform 1486"/>
                        <wps:cNvSpPr>
                          <a:spLocks noChangeAspect="1"/>
                        </wps:cNvSpPr>
                        <wps:spPr bwMode="auto">
                          <a:xfrm>
                            <a:off x="1231" y="1399"/>
                            <a:ext cx="296" cy="298"/>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00"/>
                          </a:solidFill>
                          <a:ln w="7620">
                            <a:solidFill>
                              <a:srgbClr val="000000"/>
                            </a:solidFill>
                            <a:prstDash val="solid"/>
                            <a:round/>
                            <a:headEnd/>
                            <a:tailEnd/>
                          </a:ln>
                        </wps:spPr>
                        <wps:bodyPr rot="0" vert="horz" wrap="square" lIns="91440" tIns="45720" rIns="91440" bIns="45720" anchor="t" anchorCtr="0" upright="1">
                          <a:noAutofit/>
                        </wps:bodyPr>
                      </wps:wsp>
                      <wps:wsp>
                        <wps:cNvPr id="351" name="Freeform 1487"/>
                        <wps:cNvSpPr>
                          <a:spLocks noChangeAspect="1"/>
                        </wps:cNvSpPr>
                        <wps:spPr bwMode="auto">
                          <a:xfrm>
                            <a:off x="1290" y="1458"/>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2" name="Freeform 1488"/>
                        <wps:cNvSpPr>
                          <a:spLocks noChangeAspect="1"/>
                        </wps:cNvSpPr>
                        <wps:spPr bwMode="auto">
                          <a:xfrm>
                            <a:off x="1345" y="1511"/>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3" name="Freeform 1491"/>
                        <wps:cNvSpPr>
                          <a:spLocks noChangeAspect="1"/>
                        </wps:cNvSpPr>
                        <wps:spPr bwMode="auto">
                          <a:xfrm>
                            <a:off x="759" y="1406"/>
                            <a:ext cx="281" cy="283"/>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354" name="Freeform 1492"/>
                        <wps:cNvSpPr>
                          <a:spLocks noChangeAspect="1"/>
                        </wps:cNvSpPr>
                        <wps:spPr bwMode="auto">
                          <a:xfrm>
                            <a:off x="810" y="1457"/>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5" name="Freeform 1493"/>
                        <wps:cNvSpPr>
                          <a:spLocks noChangeAspect="1"/>
                        </wps:cNvSpPr>
                        <wps:spPr bwMode="auto">
                          <a:xfrm>
                            <a:off x="865" y="1510"/>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6" name="Freeform 1496"/>
                        <wps:cNvSpPr>
                          <a:spLocks noChangeAspect="1"/>
                        </wps:cNvSpPr>
                        <wps:spPr bwMode="auto">
                          <a:xfrm>
                            <a:off x="1244" y="581"/>
                            <a:ext cx="280" cy="282"/>
                          </a:xfrm>
                          <a:custGeom>
                            <a:avLst/>
                            <a:gdLst>
                              <a:gd name="T0" fmla="*/ 326 w 326"/>
                              <a:gd name="T1" fmla="*/ 164 h 328"/>
                              <a:gd name="T2" fmla="*/ 324 w 326"/>
                              <a:gd name="T3" fmla="*/ 191 h 328"/>
                              <a:gd name="T4" fmla="*/ 320 w 326"/>
                              <a:gd name="T5" fmla="*/ 215 h 328"/>
                              <a:gd name="T6" fmla="*/ 309 w 326"/>
                              <a:gd name="T7" fmla="*/ 238 h 328"/>
                              <a:gd name="T8" fmla="*/ 295 w 326"/>
                              <a:gd name="T9" fmla="*/ 260 h 328"/>
                              <a:gd name="T10" fmla="*/ 279 w 326"/>
                              <a:gd name="T11" fmla="*/ 281 h 328"/>
                              <a:gd name="T12" fmla="*/ 260 w 326"/>
                              <a:gd name="T13" fmla="*/ 297 h 328"/>
                              <a:gd name="T14" fmla="*/ 238 w 326"/>
                              <a:gd name="T15" fmla="*/ 310 h 328"/>
                              <a:gd name="T16" fmla="*/ 213 w 326"/>
                              <a:gd name="T17" fmla="*/ 320 h 328"/>
                              <a:gd name="T18" fmla="*/ 189 w 326"/>
                              <a:gd name="T19" fmla="*/ 326 h 328"/>
                              <a:gd name="T20" fmla="*/ 164 w 326"/>
                              <a:gd name="T21" fmla="*/ 328 h 328"/>
                              <a:gd name="T22" fmla="*/ 137 w 326"/>
                              <a:gd name="T23" fmla="*/ 326 h 328"/>
                              <a:gd name="T24" fmla="*/ 113 w 326"/>
                              <a:gd name="T25" fmla="*/ 320 h 328"/>
                              <a:gd name="T26" fmla="*/ 88 w 326"/>
                              <a:gd name="T27" fmla="*/ 310 h 328"/>
                              <a:gd name="T28" fmla="*/ 68 w 326"/>
                              <a:gd name="T29" fmla="*/ 297 h 328"/>
                              <a:gd name="T30" fmla="*/ 47 w 326"/>
                              <a:gd name="T31" fmla="*/ 281 h 328"/>
                              <a:gd name="T32" fmla="*/ 31 w 326"/>
                              <a:gd name="T33" fmla="*/ 260 h 328"/>
                              <a:gd name="T34" fmla="*/ 18 w 326"/>
                              <a:gd name="T35" fmla="*/ 240 h 328"/>
                              <a:gd name="T36" fmla="*/ 8 w 326"/>
                              <a:gd name="T37" fmla="*/ 215 h 328"/>
                              <a:gd name="T38" fmla="*/ 2 w 326"/>
                              <a:gd name="T39" fmla="*/ 191 h 328"/>
                              <a:gd name="T40" fmla="*/ 0 w 326"/>
                              <a:gd name="T41" fmla="*/ 164 h 328"/>
                              <a:gd name="T42" fmla="*/ 2 w 326"/>
                              <a:gd name="T43" fmla="*/ 139 h 328"/>
                              <a:gd name="T44" fmla="*/ 8 w 326"/>
                              <a:gd name="T45" fmla="*/ 115 h 328"/>
                              <a:gd name="T46" fmla="*/ 16 w 326"/>
                              <a:gd name="T47" fmla="*/ 90 h 328"/>
                              <a:gd name="T48" fmla="*/ 31 w 326"/>
                              <a:gd name="T49" fmla="*/ 67 h 328"/>
                              <a:gd name="T50" fmla="*/ 47 w 326"/>
                              <a:gd name="T51" fmla="*/ 49 h 328"/>
                              <a:gd name="T52" fmla="*/ 68 w 326"/>
                              <a:gd name="T53" fmla="*/ 33 h 328"/>
                              <a:gd name="T54" fmla="*/ 88 w 326"/>
                              <a:gd name="T55" fmla="*/ 18 h 328"/>
                              <a:gd name="T56" fmla="*/ 113 w 326"/>
                              <a:gd name="T57" fmla="*/ 8 h 328"/>
                              <a:gd name="T58" fmla="*/ 137 w 326"/>
                              <a:gd name="T59" fmla="*/ 2 h 328"/>
                              <a:gd name="T60" fmla="*/ 162 w 326"/>
                              <a:gd name="T61" fmla="*/ 0 h 328"/>
                              <a:gd name="T62" fmla="*/ 189 w 326"/>
                              <a:gd name="T63" fmla="*/ 2 h 328"/>
                              <a:gd name="T64" fmla="*/ 213 w 326"/>
                              <a:gd name="T65" fmla="*/ 8 h 328"/>
                              <a:gd name="T66" fmla="*/ 238 w 326"/>
                              <a:gd name="T67" fmla="*/ 18 h 328"/>
                              <a:gd name="T68" fmla="*/ 258 w 326"/>
                              <a:gd name="T69" fmla="*/ 33 h 328"/>
                              <a:gd name="T70" fmla="*/ 279 w 326"/>
                              <a:gd name="T71" fmla="*/ 49 h 328"/>
                              <a:gd name="T72" fmla="*/ 295 w 326"/>
                              <a:gd name="T73" fmla="*/ 67 h 328"/>
                              <a:gd name="T74" fmla="*/ 309 w 326"/>
                              <a:gd name="T75" fmla="*/ 90 h 328"/>
                              <a:gd name="T76" fmla="*/ 318 w 326"/>
                              <a:gd name="T77" fmla="*/ 113 h 328"/>
                              <a:gd name="T78" fmla="*/ 324 w 326"/>
                              <a:gd name="T79" fmla="*/ 139 h 328"/>
                              <a:gd name="T80" fmla="*/ 326 w 326"/>
                              <a:gd name="T81" fmla="*/ 164 h 328"/>
                              <a:gd name="T82" fmla="*/ 326 w 326"/>
                              <a:gd name="T83" fmla="*/ 164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6" h="328">
                                <a:moveTo>
                                  <a:pt x="326" y="164"/>
                                </a:moveTo>
                                <a:lnTo>
                                  <a:pt x="324" y="191"/>
                                </a:lnTo>
                                <a:lnTo>
                                  <a:pt x="320" y="215"/>
                                </a:lnTo>
                                <a:lnTo>
                                  <a:pt x="309" y="238"/>
                                </a:lnTo>
                                <a:lnTo>
                                  <a:pt x="295" y="260"/>
                                </a:lnTo>
                                <a:lnTo>
                                  <a:pt x="279" y="281"/>
                                </a:lnTo>
                                <a:lnTo>
                                  <a:pt x="260" y="297"/>
                                </a:lnTo>
                                <a:lnTo>
                                  <a:pt x="238" y="310"/>
                                </a:lnTo>
                                <a:lnTo>
                                  <a:pt x="213" y="320"/>
                                </a:lnTo>
                                <a:lnTo>
                                  <a:pt x="189" y="326"/>
                                </a:lnTo>
                                <a:lnTo>
                                  <a:pt x="164" y="328"/>
                                </a:lnTo>
                                <a:lnTo>
                                  <a:pt x="137" y="326"/>
                                </a:lnTo>
                                <a:lnTo>
                                  <a:pt x="113" y="320"/>
                                </a:lnTo>
                                <a:lnTo>
                                  <a:pt x="88" y="310"/>
                                </a:lnTo>
                                <a:lnTo>
                                  <a:pt x="68" y="297"/>
                                </a:lnTo>
                                <a:lnTo>
                                  <a:pt x="47" y="281"/>
                                </a:lnTo>
                                <a:lnTo>
                                  <a:pt x="31" y="260"/>
                                </a:lnTo>
                                <a:lnTo>
                                  <a:pt x="18" y="240"/>
                                </a:lnTo>
                                <a:lnTo>
                                  <a:pt x="8" y="215"/>
                                </a:lnTo>
                                <a:lnTo>
                                  <a:pt x="2" y="191"/>
                                </a:lnTo>
                                <a:lnTo>
                                  <a:pt x="0" y="164"/>
                                </a:lnTo>
                                <a:lnTo>
                                  <a:pt x="2" y="139"/>
                                </a:lnTo>
                                <a:lnTo>
                                  <a:pt x="8" y="115"/>
                                </a:lnTo>
                                <a:lnTo>
                                  <a:pt x="16" y="90"/>
                                </a:lnTo>
                                <a:lnTo>
                                  <a:pt x="31" y="67"/>
                                </a:lnTo>
                                <a:lnTo>
                                  <a:pt x="47" y="49"/>
                                </a:lnTo>
                                <a:lnTo>
                                  <a:pt x="68" y="33"/>
                                </a:lnTo>
                                <a:lnTo>
                                  <a:pt x="88" y="18"/>
                                </a:lnTo>
                                <a:lnTo>
                                  <a:pt x="113" y="8"/>
                                </a:lnTo>
                                <a:lnTo>
                                  <a:pt x="137" y="2"/>
                                </a:lnTo>
                                <a:lnTo>
                                  <a:pt x="162" y="0"/>
                                </a:lnTo>
                                <a:lnTo>
                                  <a:pt x="189" y="2"/>
                                </a:lnTo>
                                <a:lnTo>
                                  <a:pt x="213" y="8"/>
                                </a:lnTo>
                                <a:lnTo>
                                  <a:pt x="238" y="18"/>
                                </a:lnTo>
                                <a:lnTo>
                                  <a:pt x="258" y="33"/>
                                </a:lnTo>
                                <a:lnTo>
                                  <a:pt x="279" y="49"/>
                                </a:lnTo>
                                <a:lnTo>
                                  <a:pt x="295" y="67"/>
                                </a:lnTo>
                                <a:lnTo>
                                  <a:pt x="309" y="90"/>
                                </a:lnTo>
                                <a:lnTo>
                                  <a:pt x="318" y="113"/>
                                </a:lnTo>
                                <a:lnTo>
                                  <a:pt x="324" y="139"/>
                                </a:lnTo>
                                <a:lnTo>
                                  <a:pt x="326" y="164"/>
                                </a:lnTo>
                                <a:lnTo>
                                  <a:pt x="326" y="164"/>
                                </a:lnTo>
                                <a:close/>
                              </a:path>
                            </a:pathLst>
                          </a:custGeom>
                          <a:solidFill>
                            <a:srgbClr val="C0C0C0"/>
                          </a:solidFill>
                          <a:ln w="7620">
                            <a:solidFill>
                              <a:srgbClr val="000000"/>
                            </a:solidFill>
                            <a:prstDash val="solid"/>
                            <a:round/>
                            <a:headEnd/>
                            <a:tailEnd/>
                          </a:ln>
                        </wps:spPr>
                        <wps:bodyPr rot="0" vert="horz" wrap="square" lIns="91440" tIns="45720" rIns="91440" bIns="45720" anchor="t" anchorCtr="0" upright="1">
                          <a:noAutofit/>
                        </wps:bodyPr>
                      </wps:wsp>
                      <wps:wsp>
                        <wps:cNvPr id="357" name="Freeform 1497"/>
                        <wps:cNvSpPr>
                          <a:spLocks noChangeAspect="1"/>
                        </wps:cNvSpPr>
                        <wps:spPr bwMode="auto">
                          <a:xfrm>
                            <a:off x="1295" y="632"/>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8" name="Freeform 1498"/>
                        <wps:cNvSpPr>
                          <a:spLocks noChangeAspect="1"/>
                        </wps:cNvSpPr>
                        <wps:spPr bwMode="auto">
                          <a:xfrm>
                            <a:off x="1350" y="685"/>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59" name="Freeform 1530"/>
                        <wps:cNvSpPr>
                          <a:spLocks noChangeAspect="1"/>
                        </wps:cNvSpPr>
                        <wps:spPr bwMode="auto">
                          <a:xfrm>
                            <a:off x="1282" y="1038"/>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60" name="Freeform 1531"/>
                        <wps:cNvSpPr>
                          <a:spLocks noChangeAspect="1"/>
                        </wps:cNvSpPr>
                        <wps:spPr bwMode="auto">
                          <a:xfrm>
                            <a:off x="1337" y="1091"/>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61" name="Freeform 1534"/>
                        <wps:cNvSpPr>
                          <a:spLocks noChangeAspect="1"/>
                        </wps:cNvSpPr>
                        <wps:spPr bwMode="auto">
                          <a:xfrm>
                            <a:off x="818" y="1044"/>
                            <a:ext cx="180" cy="180"/>
                          </a:xfrm>
                          <a:custGeom>
                            <a:avLst/>
                            <a:gdLst>
                              <a:gd name="T0" fmla="*/ 180 w 180"/>
                              <a:gd name="T1" fmla="*/ 90 h 180"/>
                              <a:gd name="T2" fmla="*/ 176 w 180"/>
                              <a:gd name="T3" fmla="*/ 110 h 180"/>
                              <a:gd name="T4" fmla="*/ 170 w 180"/>
                              <a:gd name="T5" fmla="*/ 129 h 180"/>
                              <a:gd name="T6" fmla="*/ 162 w 180"/>
                              <a:gd name="T7" fmla="*/ 145 h 180"/>
                              <a:gd name="T8" fmla="*/ 147 w 180"/>
                              <a:gd name="T9" fmla="*/ 160 h 180"/>
                              <a:gd name="T10" fmla="*/ 131 w 180"/>
                              <a:gd name="T11" fmla="*/ 170 h 180"/>
                              <a:gd name="T12" fmla="*/ 113 w 180"/>
                              <a:gd name="T13" fmla="*/ 176 h 180"/>
                              <a:gd name="T14" fmla="*/ 94 w 180"/>
                              <a:gd name="T15" fmla="*/ 180 h 180"/>
                              <a:gd name="T16" fmla="*/ 74 w 180"/>
                              <a:gd name="T17" fmla="*/ 178 h 180"/>
                              <a:gd name="T18" fmla="*/ 55 w 180"/>
                              <a:gd name="T19" fmla="*/ 174 h 180"/>
                              <a:gd name="T20" fmla="*/ 39 w 180"/>
                              <a:gd name="T21" fmla="*/ 166 h 180"/>
                              <a:gd name="T22" fmla="*/ 24 w 180"/>
                              <a:gd name="T23" fmla="*/ 151 h 180"/>
                              <a:gd name="T24" fmla="*/ 12 w 180"/>
                              <a:gd name="T25" fmla="*/ 137 h 180"/>
                              <a:gd name="T26" fmla="*/ 4 w 180"/>
                              <a:gd name="T27" fmla="*/ 119 h 180"/>
                              <a:gd name="T28" fmla="*/ 0 w 180"/>
                              <a:gd name="T29" fmla="*/ 100 h 180"/>
                              <a:gd name="T30" fmla="*/ 0 w 180"/>
                              <a:gd name="T31" fmla="*/ 80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4 w 180"/>
                              <a:gd name="T43" fmla="*/ 2 h 180"/>
                              <a:gd name="T44" fmla="*/ 94 w 180"/>
                              <a:gd name="T45" fmla="*/ 0 h 180"/>
                              <a:gd name="T46" fmla="*/ 113 w 180"/>
                              <a:gd name="T47" fmla="*/ 4 h 180"/>
                              <a:gd name="T48" fmla="*/ 131 w 180"/>
                              <a:gd name="T49" fmla="*/ 10 h 180"/>
                              <a:gd name="T50" fmla="*/ 147 w 180"/>
                              <a:gd name="T51" fmla="*/ 22 h 180"/>
                              <a:gd name="T52" fmla="*/ 162 w 180"/>
                              <a:gd name="T53" fmla="*/ 37 h 180"/>
                              <a:gd name="T54" fmla="*/ 170 w 180"/>
                              <a:gd name="T55" fmla="*/ 53 h 180"/>
                              <a:gd name="T56" fmla="*/ 176 w 180"/>
                              <a:gd name="T57" fmla="*/ 71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6" y="110"/>
                                </a:lnTo>
                                <a:lnTo>
                                  <a:pt x="170" y="129"/>
                                </a:lnTo>
                                <a:lnTo>
                                  <a:pt x="162" y="145"/>
                                </a:lnTo>
                                <a:lnTo>
                                  <a:pt x="147" y="160"/>
                                </a:lnTo>
                                <a:lnTo>
                                  <a:pt x="131" y="170"/>
                                </a:lnTo>
                                <a:lnTo>
                                  <a:pt x="113" y="176"/>
                                </a:lnTo>
                                <a:lnTo>
                                  <a:pt x="94" y="180"/>
                                </a:lnTo>
                                <a:lnTo>
                                  <a:pt x="74" y="178"/>
                                </a:lnTo>
                                <a:lnTo>
                                  <a:pt x="55" y="174"/>
                                </a:lnTo>
                                <a:lnTo>
                                  <a:pt x="39" y="166"/>
                                </a:lnTo>
                                <a:lnTo>
                                  <a:pt x="24" y="151"/>
                                </a:lnTo>
                                <a:lnTo>
                                  <a:pt x="12" y="137"/>
                                </a:lnTo>
                                <a:lnTo>
                                  <a:pt x="4" y="119"/>
                                </a:lnTo>
                                <a:lnTo>
                                  <a:pt x="0" y="100"/>
                                </a:lnTo>
                                <a:lnTo>
                                  <a:pt x="0" y="80"/>
                                </a:lnTo>
                                <a:lnTo>
                                  <a:pt x="4" y="61"/>
                                </a:lnTo>
                                <a:lnTo>
                                  <a:pt x="12" y="45"/>
                                </a:lnTo>
                                <a:lnTo>
                                  <a:pt x="24" y="28"/>
                                </a:lnTo>
                                <a:lnTo>
                                  <a:pt x="39" y="16"/>
                                </a:lnTo>
                                <a:lnTo>
                                  <a:pt x="55" y="6"/>
                                </a:lnTo>
                                <a:lnTo>
                                  <a:pt x="74" y="2"/>
                                </a:lnTo>
                                <a:lnTo>
                                  <a:pt x="94" y="0"/>
                                </a:lnTo>
                                <a:lnTo>
                                  <a:pt x="113" y="4"/>
                                </a:lnTo>
                                <a:lnTo>
                                  <a:pt x="131" y="10"/>
                                </a:lnTo>
                                <a:lnTo>
                                  <a:pt x="147" y="22"/>
                                </a:lnTo>
                                <a:lnTo>
                                  <a:pt x="162" y="37"/>
                                </a:lnTo>
                                <a:lnTo>
                                  <a:pt x="170" y="53"/>
                                </a:lnTo>
                                <a:lnTo>
                                  <a:pt x="176" y="71"/>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62" name="Freeform 1535"/>
                        <wps:cNvSpPr>
                          <a:spLocks noChangeAspect="1"/>
                        </wps:cNvSpPr>
                        <wps:spPr bwMode="auto">
                          <a:xfrm>
                            <a:off x="873" y="1097"/>
                            <a:ext cx="70" cy="74"/>
                          </a:xfrm>
                          <a:custGeom>
                            <a:avLst/>
                            <a:gdLst>
                              <a:gd name="T0" fmla="*/ 70 w 70"/>
                              <a:gd name="T1" fmla="*/ 37 h 74"/>
                              <a:gd name="T2" fmla="*/ 68 w 70"/>
                              <a:gd name="T3" fmla="*/ 49 h 74"/>
                              <a:gd name="T4" fmla="*/ 62 w 70"/>
                              <a:gd name="T5" fmla="*/ 59 h 74"/>
                              <a:gd name="T6" fmla="*/ 53 w 70"/>
                              <a:gd name="T7" fmla="*/ 68 h 74"/>
                              <a:gd name="T8" fmla="*/ 43 w 70"/>
                              <a:gd name="T9" fmla="*/ 74 h 74"/>
                              <a:gd name="T10" fmla="*/ 31 w 70"/>
                              <a:gd name="T11" fmla="*/ 74 h 74"/>
                              <a:gd name="T12" fmla="*/ 21 w 70"/>
                              <a:gd name="T13" fmla="*/ 72 h 74"/>
                              <a:gd name="T14" fmla="*/ 10 w 70"/>
                              <a:gd name="T15" fmla="*/ 64 h 74"/>
                              <a:gd name="T16" fmla="*/ 4 w 70"/>
                              <a:gd name="T17" fmla="*/ 55 h 74"/>
                              <a:gd name="T18" fmla="*/ 0 w 70"/>
                              <a:gd name="T19" fmla="*/ 43 h 74"/>
                              <a:gd name="T20" fmla="*/ 0 w 70"/>
                              <a:gd name="T21" fmla="*/ 31 h 74"/>
                              <a:gd name="T22" fmla="*/ 4 w 70"/>
                              <a:gd name="T23" fmla="*/ 20 h 74"/>
                              <a:gd name="T24" fmla="*/ 10 w 70"/>
                              <a:gd name="T25" fmla="*/ 10 h 74"/>
                              <a:gd name="T26" fmla="*/ 21 w 70"/>
                              <a:gd name="T27" fmla="*/ 4 h 74"/>
                              <a:gd name="T28" fmla="*/ 31 w 70"/>
                              <a:gd name="T29" fmla="*/ 0 h 74"/>
                              <a:gd name="T30" fmla="*/ 43 w 70"/>
                              <a:gd name="T31" fmla="*/ 2 h 74"/>
                              <a:gd name="T32" fmla="*/ 53 w 70"/>
                              <a:gd name="T33" fmla="*/ 6 h 74"/>
                              <a:gd name="T34" fmla="*/ 62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2" y="59"/>
                                </a:lnTo>
                                <a:lnTo>
                                  <a:pt x="53" y="68"/>
                                </a:lnTo>
                                <a:lnTo>
                                  <a:pt x="43" y="74"/>
                                </a:lnTo>
                                <a:lnTo>
                                  <a:pt x="31" y="74"/>
                                </a:lnTo>
                                <a:lnTo>
                                  <a:pt x="21" y="72"/>
                                </a:lnTo>
                                <a:lnTo>
                                  <a:pt x="10" y="64"/>
                                </a:lnTo>
                                <a:lnTo>
                                  <a:pt x="4" y="55"/>
                                </a:lnTo>
                                <a:lnTo>
                                  <a:pt x="0" y="43"/>
                                </a:lnTo>
                                <a:lnTo>
                                  <a:pt x="0" y="31"/>
                                </a:lnTo>
                                <a:lnTo>
                                  <a:pt x="4" y="20"/>
                                </a:lnTo>
                                <a:lnTo>
                                  <a:pt x="10" y="10"/>
                                </a:lnTo>
                                <a:lnTo>
                                  <a:pt x="21" y="4"/>
                                </a:lnTo>
                                <a:lnTo>
                                  <a:pt x="31" y="0"/>
                                </a:lnTo>
                                <a:lnTo>
                                  <a:pt x="43" y="2"/>
                                </a:lnTo>
                                <a:lnTo>
                                  <a:pt x="53" y="6"/>
                                </a:lnTo>
                                <a:lnTo>
                                  <a:pt x="62" y="14"/>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2" o:spid="_x0000_s1221" style="position:absolute;margin-left:297.4pt;margin-top:-27.9pt;width:44.2pt;height:81.3pt;z-index:251496960" coordorigin="698,533" coordsize="88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">
                <v:rect id="Rectangle 1506" o:spid="_x0000_s1222" style="position:absolute;left:698;top:533;width:884;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QvccA&#10;AADcAAAADwAAAGRycy9kb3ducmV2LnhtbESPQWsCMRSE74L/ITyht5pVi223RpFCaelB6baX3t5u&#10;nruLm5e4STX11zdCweMwM98wi1U0nThS71vLCibjDARxZXXLtYKvz5fbBxA+IGvsLJOCX/KwWg4H&#10;C8y1PfEHHYtQiwRhn6OCJgSXS+mrhgz6sXXEydvZ3mBIsq+l7vGU4KaT0yybS4Mtp4UGHT03VO2L&#10;H6Ngd9i7+PodXHn3vjnb+3J7LuNWqZtRXD+BCBTDNfzfftMKZrNHuJx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80L3HAAAA3AAAAA8AAAAAAAAAAAAAAAAAmAIAAGRy&#10;cy9kb3ducmV2LnhtbFBLBQYAAAAABAAEAPUAAACMAwAAAAA=&#10;" fillcolor="#ff9"/>
                <v:shape id="Text Box 1536" o:spid="_x0000_s1223" type="#_x0000_t202" style="position:absolute;left:727;top:1192;width:81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NK8UA&#10;AADcAAAADwAAAGRycy9kb3ducmV2LnhtbERPy07CQBTdm/APk2vixsAUIYRUBgKNYl0ZHgvYXTvX&#10;TkPnTtMZS+XrnYWJy5PzXqx6W4uOWl85VjAeJSCIC6crLhUcD6/DOQgfkDXWjknBD3lYLQd3C0y1&#10;u/KOun0oRQxhn6ICE0KTSukLQxb9yDXEkftyrcUQYVtK3eI1httaPiXJTFqsODYYbCgzVFz231bB&#10;58c2e9tU76ebeexexudJnm1zp9TDfb9+BhGoD//iP3euFUymcX4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w0rxQAAANwAAAAPAAAAAAAAAAAAAAAAAJgCAABkcnMv&#10;ZG93bnJldi54bWxQSwUGAAAAAAQABAD1AAAAigMAAAAA&#10;" fillcolor="#ff9" strokecolor="#ff9">
                  <v:textbox>
                    <w:txbxContent>
                      <w:p w:rsidR="007C3446" w:rsidRDefault="00833FCD">
                        <w:pPr>
                          <w:rPr>
                            <w:sz w:val="8"/>
                          </w:rPr>
                        </w:pPr>
                        <w:r>
                          <w:rPr>
                            <w:sz w:val="8"/>
                          </w:rPr>
                          <w:t>ROVER REAR</w:t>
                        </w:r>
                      </w:p>
                    </w:txbxContent>
                  </v:textbox>
                </v:shape>
                <v:shape id="Freeform 1471" o:spid="_x0000_s1224" style="position:absolute;left:747;top:1802;width:289;height:291;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B08MA&#10;AADcAAAADwAAAGRycy9kb3ducmV2LnhtbESPT2sCMRTE70K/Q3gFb5pVi8hqlP5REXpy9eDxsXlu&#10;tt28LEnU9ds3QsHjMDO/YRarzjbiSj7UjhWMhhkI4tLpmisFx8NmMAMRIrLGxjEpuFOA1fKlt8Bc&#10;uxvv6VrESiQIhxwVmBjbXMpQGrIYhq4lTt7ZeYsxSV9J7fGW4LaR4yybSos1pwWDLX0aKn+Li1Xg&#10;Zv5HUnGK+sN8lzheTyfbL1Sq/9q9z0FE6uIz/N/eaQWTtxE8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SB08MAAADcAAAADwAAAAAAAAAAAAAAAACYAgAAZHJzL2Rv&#10;d25yZXYueG1sUEsFBgAAAAAEAAQA9QAAAIgDAAAAAA==&#10;" path="m326,164r-2,27l320,215r-11,23l295,260r-16,21l260,297r-22,13l213,320r-24,6l164,328r-27,-2l113,320,88,310,68,297,47,281,31,260,18,240,8,215,2,191,,164,2,139,8,115,16,90,31,67,47,49,68,33,88,18,113,8,137,2,162,r27,2l213,8r25,10l258,33r21,16l295,67r14,23l318,113r6,26l326,164r,xe" fillcolor="#40e640" strokeweight=".6pt">
                  <v:path arrowok="t" o:connecttype="custom" o:connectlocs="289,146;287,169;284,191;274,211;262,231;247,249;230,263;211,275;189,284;168,289;145,291;121,289;100,284;78,275;60,263;42,249;27,231;16,213;7,191;2,169;0,146;2,123;7,102;14,80;27,59;42,43;60,29;78,16;100,7;121,2;144,0;168,2;189,7;211,16;229,29;247,43;262,59;274,80;282,100;287,123;289,146;289,146" o:connectangles="0,0,0,0,0,0,0,0,0,0,0,0,0,0,0,0,0,0,0,0,0,0,0,0,0,0,0,0,0,0,0,0,0,0,0,0,0,0,0,0,0,0"/>
                  <o:lock v:ext="edit" aspectratio="t"/>
                </v:shape>
                <v:shape id="Freeform 1472" o:spid="_x0000_s1225" style="position:absolute;left:806;top:18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u8gA&#10;AADcAAAADwAAAGRycy9kb3ducmV2LnhtbESPT2vCQBTE70K/w/IKvYhualQkdRVbKKTQQ/2D6O2R&#10;fU2C2bcxu03Sb+8KhR6HmfkNs1z3phItNa60rOB5HIEgzqwuOVdw2L+PFiCcR9ZYWSYFv+RgvXoY&#10;LDHRtuMttTufiwBhl6CCwvs6kdJlBRl0Y1sTB+/bNgZ9kE0udYNdgJtKTqJoLg2WHBYKrOmtoOyy&#10;+zEKvurT9XM4O8fXs2/TuPrYDo/tq1JPj/3mBYSn3v+H/9qpVhBPJ3A/E4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MG7yAAAANwAAAAPAAAAAAAAAAAAAAAAAJgCAABk&#10;cnMvZG93bnJldi54bWxQSwUGAAAAAAQABAD1AAAAjQ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73" o:spid="_x0000_s1226" style="position:absolute;left:861;top:1914;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YNccA&#10;AADcAAAADwAAAGRycy9kb3ducmV2LnhtbESPW2sCMRSE3wv9D+EIfatZL4hujVJbCsUnL4vi2+nm&#10;uNl2c7JsUl3/vREEH4eZ+YaZzltbiRM1vnSsoNdNQBDnTpdcKMi2X69jED4ga6wck4ILeZjPnp+m&#10;mGp35jWdNqEQEcI+RQUmhDqV0ueGLPquq4mjd3SNxRBlU0jd4DnCbSX7STKSFkuOCwZr+jCU/23+&#10;rYLPvV8tsp9R+Wsm42VWLPqH484q9dJp399ABGrDI3xvf2sFg+E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GDXHAAAA3AAAAA8AAAAAAAAAAAAAAAAAmAIAAGRy&#10;cy9kb3ducmV2LnhtbFBLBQYAAAAABAAEAPUAAACMAw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76" o:spid="_x0000_s1227" style="position:absolute;left:747;top:581;width:288;height:290;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D48UA&#10;AADcAAAADwAAAGRycy9kb3ducmV2LnhtbESPQWvCQBSE74X+h+UVequbWlGJrlLUomB6MOr9kX0m&#10;wezbkN2a6K93BaHHYWa+YabzzlTiQo0rLSv47EUgiDOrS84VHPY/H2MQziNrrCyTgis5mM9eX6YY&#10;a9vyji6pz0WAsItRQeF9HUvpsoIMup6tiYN3so1BH2STS91gG+Cmkv0oGkqDJYeFAmtaFJSd0z+j&#10;YJyMbstkm6xvq3633B3T31G79Uq9v3XfExCeOv8ffrY3WsHXYAC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APj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fillcolor="#f90" strokeweight=".6pt">
                  <v:path arrowok="t" o:connecttype="custom" o:connectlocs="288,145;286,169;283,190;273,210;261,230;246,248;230,263;210,274;188,283;167,288;145,290;121,288;100,283;78,274;60,263;42,248;27,230;16,212;7,190;2,169;0,145;2,123;7,102;14,80;27,59;42,43;60,29;78,16;100,7;121,2;143,0;167,2;188,7;210,16;228,29;246,43;261,59;273,80;281,100;286,123;288,145;288,145" o:connectangles="0,0,0,0,0,0,0,0,0,0,0,0,0,0,0,0,0,0,0,0,0,0,0,0,0,0,0,0,0,0,0,0,0,0,0,0,0,0,0,0,0,0"/>
                  <o:lock v:ext="edit" aspectratio="t"/>
                </v:shape>
                <v:shape id="Freeform 1477" o:spid="_x0000_s1228" style="position:absolute;left:806;top:6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Zz8cA&#10;AADcAAAADwAAAGRycy9kb3ducmV2LnhtbESPQWvCQBSE74L/YXmCF6kbjZYSXaUKgkIPakXq7ZF9&#10;JqHZtzG7xvTfdwtCj8PMfMPMl60pRUO1KywrGA0jEMSp1QVnCk6fm5c3EM4jaywtk4IfcrBcdDtz&#10;TLR98IGao89EgLBLUEHufZVI6dKcDLqhrYiDd7W1QR9knUld4yPATSnHUfQqDRYcFnKsaJ1T+n28&#10;GwX76uv2MZhe4tvFN9u43B0G52alVL/Xvs9AeGr9f/jZ3moF8WQ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Wc/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78" o:spid="_x0000_s1229" style="position:absolute;left:861;top:693;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7rcYA&#10;AADcAAAADwAAAGRycy9kb3ducmV2LnhtbESPQWvCQBSE70L/w/IKvelGK8GmrqKWQvGkNii9PbPP&#10;bNrs25Ddavz3rlDocZiZb5jpvLO1OFPrK8cKhoMEBHHhdMWlgvzzvT8B4QOyxtoxKbiSh/nsoTfF&#10;TLsLb+m8C6WIEPYZKjAhNJmUvjBk0Q9cQxy9k2sthijbUuoWLxFuazlKklRarDguGGxoZaj42f1a&#10;BW8Hv1nmx7T6Ni+TdV4uR1+nvVXq6bFbvIII1IX/8F/7Qyt4Hq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m7rc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81" o:spid="_x0000_s1230" style="position:absolute;left:1234;top:1802;width:289;height:291;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3zMUA&#10;AADcAAAADwAAAGRycy9kb3ducmV2LnhtbESPT2sCMRTE74V+h/AKXoom1qKyGqWUKtaLf/H8SJ67&#10;i5uXZRN1/fZNodDjMDO/Yabz1lXiRk0oPWvo9xQIYuNtybmG42HRHYMIEdli5Zk0PCjAfPb8NMXM&#10;+jvv6LaPuUgQDhlqKGKsMymDKchh6PmaOHln3ziMSTa5tA3eE9xV8k2poXRYcloosKbPgsxlf3Ua&#10;Fmr31S63l1ez+vab69qc+qROWnde2o8JiEht/A//tVdWw+B9BL9n0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DfMxQAAANwAAAAPAAAAAAAAAAAAAAAAAJgCAABkcnMv&#10;ZG93bnJldi54bWxQSwUGAAAAAAQABAD1AAAAigMAAAAA&#10;" path="m326,164r-2,27l320,215r-11,23l295,260r-16,21l260,297r-22,13l213,320r-24,6l164,328r-27,-2l113,320,88,310,68,297,47,281,31,260,18,240,8,215,2,191,,164,2,139,8,115,16,90,31,67,47,49,68,33,88,18,113,8,137,2,162,r27,2l213,8r25,10l258,33r21,16l295,67r14,23l318,113r6,26l326,164r,xe" fillcolor="purple" strokeweight=".6pt">
                  <v:path arrowok="t" o:connecttype="custom" o:connectlocs="289,146;287,169;284,191;274,211;262,231;247,249;230,263;211,275;189,284;168,289;145,291;121,289;100,284;78,275;60,263;42,249;27,231;16,213;7,191;2,169;0,146;2,123;7,102;14,80;27,59;42,43;60,29;78,16;100,7;121,2;144,0;168,2;189,7;211,16;229,29;247,43;262,59;274,80;282,100;287,123;289,146;289,146" o:connectangles="0,0,0,0,0,0,0,0,0,0,0,0,0,0,0,0,0,0,0,0,0,0,0,0,0,0,0,0,0,0,0,0,0,0,0,0,0,0,0,0,0,0"/>
                  <o:lock v:ext="edit" aspectratio="t"/>
                </v:shape>
                <v:shape id="Freeform 1482" o:spid="_x0000_s1231" style="position:absolute;left:1293;top:18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2UcUA&#10;AADcAAAADwAAAGRycy9kb3ducmV2LnhtbERPTWvCQBC9F/oflil4kbqxqaXEbKQWBIUeNIrU25Ad&#10;k9DsbMyuMf333UPB4+N9p4vBNKKnztWWFUwnEQjiwuqaSwWH/er5HYTzyBoby6TglxwssseHFBNt&#10;b7yjPvelCCHsElRQed8mUrqiIoNuYlviwJ1tZ9AH2JVSd3gL4aaRL1H0Jg3WHBoqbOmzouInvxoF&#10;2/b78jWeneLLyffruNnsxsd+qdToafiYg/A0+Lv4373WCuLXsDac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PZRxQAAANwAAAAPAAAAAAAAAAAAAAAAAJgCAABkcnMv&#10;ZG93bnJldi54bWxQSwUGAAAAAAQABAD1AAAAigM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83" o:spid="_x0000_s1232" style="position:absolute;left:1348;top:1914;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v38YA&#10;AADcAAAADwAAAGRycy9kb3ducmV2LnhtbESPQWvCQBSE7wX/w/KE3upGW8REV6kthdKT1aB4e2af&#10;2bTZtyG71fjvXaHgcZiZb5jZorO1OFHrK8cKhoMEBHHhdMWlgnzz8TQB4QOyxtoxKbiQh8W89zDD&#10;TLszf9NpHUoRIewzVGBCaDIpfWHIoh+4hjh6R9daDFG2pdQtniPc1nKUJGNpseK4YLChN0PF7/rP&#10;Knjf+dUyP4yrH5NOvvJyOdoft1apx373OgURqAv38H/7Uyt4fkn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Yv3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86" o:spid="_x0000_s1233" style="position:absolute;left:1231;top:1399;width:296;height:298;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llsIA&#10;AADcAAAADwAAAGRycy9kb3ducmV2LnhtbERPy2rCQBTdC/7DcIXudFKLNkTHEIS+hBYadX+buSbB&#10;zJ00M8b07zsLweXhvNfpYBrRU+dqywoeZxEI4sLqmksFh/3LNAbhPLLGxjIp+CMH6WY8WmOi7ZW/&#10;qc99KUIIuwQVVN63iZSuqMigm9mWOHAn2xn0AXal1B1eQ7hp5DyKltJgzaGhwpa2FRXn/GIUvO0+&#10;4vnzz+sii4sj6364nD5/v5R6mAzZCoSnwd/FN/e7VvC0CP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iWWwgAAANwAAAAPAAAAAAAAAAAAAAAAAJgCAABkcnMvZG93&#10;bnJldi54bWxQSwUGAAAAAAQABAD1AAAAhwMAAAAA&#10;" path="m326,164r-2,27l320,215r-11,23l295,260r-16,21l260,297r-22,13l213,320r-24,6l164,328r-27,-2l113,320,88,310,68,297,47,281,31,260,18,240,8,215,2,191,,164,2,139,8,115,16,90,31,67,47,49,68,33,88,18,113,8,137,2,162,r27,2l213,8r25,10l258,33r21,16l295,67r14,23l318,113r6,26l326,164r,xe" fillcolor="yellow" strokeweight=".6pt">
                  <v:path arrowok="t" o:connecttype="custom" o:connectlocs="296,149;294,174;291,195;281,216;268,236;253,255;236,270;216,282;193,291;172,296;149,298;124,296;103,291;80,282;62,270;43,255;28,236;16,218;7,195;2,174;0,149;2,126;7,104;15,82;28,61;43,45;62,30;80,16;103,7;124,2;147,0;172,2;193,7;216,16;234,30;253,45;268,61;281,82;289,103;294,126;296,149;296,149" o:connectangles="0,0,0,0,0,0,0,0,0,0,0,0,0,0,0,0,0,0,0,0,0,0,0,0,0,0,0,0,0,0,0,0,0,0,0,0,0,0,0,0,0,0"/>
                  <o:lock v:ext="edit" aspectratio="t"/>
                </v:shape>
                <v:shape id="Freeform 1487" o:spid="_x0000_s1234" style="position:absolute;left:1290;top:14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JEccA&#10;AADcAAAADwAAAGRycy9kb3ducmV2LnhtbESPT2vCQBTE74LfYXlCL6IbG5SSuooKggUP/ilSb4/s&#10;Mwlm38bsNsZv7wqFHoeZ+Q0znbemFA3VrrCsYDSMQBCnVhecKfg+rgcfIJxH1lhaJgUPcjCfdTtT&#10;TLS9856ag89EgLBLUEHufZVI6dKcDLqhrYiDd7G1QR9knUld4z3ATSnfo2giDRYcFnKsaJVTej38&#10;GgW76ue27Y/P8e3sm01cfu37p2ap1FuvXXyC8NT6//Bfe6MVxOMRvM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yRH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88" o:spid="_x0000_s1235" style="position:absolute;left:1345;top:1511;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rc8YA&#10;AADcAAAADwAAAGRycy9kb3ducmV2LnhtbESPQWvCQBSE74X+h+UVvNWNKYpNXaW2COJJbVB6e2af&#10;2bTZtyG7avz3rlDocZiZb5jJrLO1OFPrK8cKBv0EBHHhdMWlgvxr8TwG4QOyxtoxKbiSh9n08WGC&#10;mXYX3tB5G0oRIewzVGBCaDIpfWHIou+7hjh6R9daDFG2pdQtXiLc1jJNkpG0WHFcMNjQh6Hid3uy&#10;Cj73fj3PD6Pqx7yOV3k5T7+PO6tU76l7fwMRqAv/4b/2Uit4Ga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src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91" o:spid="_x0000_s1236" style="position:absolute;left:759;top:1406;width:281;height:283;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wMYA&#10;AADcAAAADwAAAGRycy9kb3ducmV2LnhtbESPT2vCQBTE7wW/w/IEb3VT/6Gpq0iLmHoQjILXR/Y1&#10;Cc2+jburpt++Wyj0OMzMb5jlujONuJPztWUFL8MEBHFhdc2lgvNp+zwH4QOyxsYyKfgmD+tV72mJ&#10;qbYPPtI9D6WIEPYpKqhCaFMpfVGRQT+0LXH0Pq0zGKJ0pdQOHxFuGjlKkpk0WHNcqLClt4qKr/xm&#10;FOQas/l1cgvTj/d9dtkdZm6z2Cs16HebVxCBuvAf/mtnWsF4Oo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XwMYAAADcAAAADwAAAAAAAAAAAAAAAACYAgAAZHJz&#10;L2Rvd25yZXYueG1sUEsFBgAAAAAEAAQA9QAAAIsDAAAAAA==&#10;" path="m326,164r-2,27l320,215r-11,23l295,260r-16,21l260,297r-22,13l213,320r-24,6l164,328r-27,-2l113,320,88,310,68,297,47,281,31,260,18,240,8,215,2,191,,164,2,139,8,115,16,90,31,67,47,49,68,33,88,18,113,8,137,2,162,r27,2l213,8r25,10l258,33r21,16l295,67r14,23l318,113r6,26l326,164r,xe" strokeweight=".6pt">
                  <v:path arrowok="t" o:connecttype="custom" o:connectlocs="281,142;279,165;276,186;266,205;254,224;240,242;224,256;205,267;184,276;163,281;141,283;118,281;97,276;76,267;59,256;41,242;27,224;16,207;7,186;2,165;0,142;2,120;7,99;14,78;27,58;41,42;59,28;76,16;97,7;118,2;140,0;163,2;184,7;205,16;222,28;240,42;254,58;266,78;274,97;279,120;281,142;281,142" o:connectangles="0,0,0,0,0,0,0,0,0,0,0,0,0,0,0,0,0,0,0,0,0,0,0,0,0,0,0,0,0,0,0,0,0,0,0,0,0,0,0,0,0,0"/>
                  <o:lock v:ext="edit" aspectratio="t"/>
                </v:shape>
                <v:shape id="Freeform 1492" o:spid="_x0000_s1237" style="position:absolute;left:810;top:14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qiccA&#10;AADcAAAADwAAAGRycy9kb3ducmV2LnhtbESPQWvCQBSE74L/YXmCF6kbjZYSXaUKgkIPakXq7ZF9&#10;JqHZtzG7xvTfdwtCj8PMfMPMl60pRUO1KywrGA0jEMSp1QVnCk6fm5c3EM4jaywtk4IfcrBcdDtz&#10;TLR98IGao89EgLBLUEHufZVI6dKcDLqhrYiDd7W1QR9knUld4yPATSnHUfQqDRYcFnKsaJ1T+n28&#10;GwX76uv2MZhe4tvFN9u43B0G52alVL/Xvs9AeGr9f/jZ3moF8XQC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aon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93" o:spid="_x0000_s1238" style="position:absolute;left:865;top:1510;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zB8YA&#10;AADcAAAADwAAAGRycy9kb3ducmV2LnhtbESPT2sCMRTE74V+h/AEbzWroujWKLWlUHryz6J4e908&#10;N9tuXpZNquu3N4LgcZiZ3zCzRWsrcaLGl44V9HsJCOLc6ZILBdn282UCwgdkjZVjUnAhD4v589MM&#10;U+3OvKbTJhQiQtinqMCEUKdS+tyQRd9zNXH0jq6xGKJsCqkbPEe4reQgScbSYslxwWBN74byv82/&#10;VfCx96tl9jMuf8108p0Vy8HhuLNKdTvt2yuIQG14hO/tL61gOBr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KzB8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496" o:spid="_x0000_s1239" style="position:absolute;left:1244;top:581;width:280;height:282;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3hMIA&#10;AADcAAAADwAAAGRycy9kb3ducmV2LnhtbESPUWvCMBSF3wf+h3AF32aqbiLVKCLK9rrWH3Bprmm1&#10;uSlJtHW/fhkM9ng453yHs9kNthUP8qFxrGA2zUAQV043bBScy9PrCkSIyBpbx6TgSQF229HLBnPt&#10;ev6iRxGNSBAOOSqoY+xyKUNVk8UwdR1x8i7OW4xJeiO1xz7BbSvnWbaUFhtOCzV2dKipuhV3q8AX&#10;/dt3MVT38GEu9ni9lcaaUqnJeNivQUQa4n/4r/2pFSzel/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beEwgAAANwAAAAPAAAAAAAAAAAAAAAAAJgCAABkcnMvZG93&#10;bnJldi54bWxQSwUGAAAAAAQABAD1AAAAhwMAAAAA&#10;" path="m326,164r-2,27l320,215r-11,23l295,260r-16,21l260,297r-22,13l213,320r-24,6l164,328r-27,-2l113,320,88,310,68,297,47,281,31,260,18,240,8,215,2,191,,164,2,139,8,115,16,90,31,67,47,49,68,33,88,18,113,8,137,2,162,r27,2l213,8r25,10l258,33r21,16l295,67r14,23l318,113r6,26l326,164r,xe" fillcolor="silver" strokeweight=".6pt">
                  <v:path arrowok="t" o:connecttype="custom" o:connectlocs="280,141;278,164;275,185;265,205;253,224;240,242;223,255;204,267;183,275;162,280;141,282;118,280;97,275;76,267;58,255;40,242;27,224;15,206;7,185;2,164;0,141;2,120;7,99;14,77;27,58;40,42;58,28;76,15;97,7;118,2;139,0;162,2;183,7;204,15;222,28;240,42;253,58;265,77;273,97;278,120;280,141;280,141" o:connectangles="0,0,0,0,0,0,0,0,0,0,0,0,0,0,0,0,0,0,0,0,0,0,0,0,0,0,0,0,0,0,0,0,0,0,0,0,0,0,0,0,0,0"/>
                  <o:lock v:ext="edit" aspectratio="t"/>
                </v:shape>
                <v:shape id="Freeform 1497" o:spid="_x0000_s1240" style="position:absolute;left:1295;top:6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0/scA&#10;AADcAAAADwAAAGRycy9kb3ducmV2LnhtbESPQWvCQBSE7wX/w/KEXkLd1KAt0VWsUFDooVGRentk&#10;n0kw+zZm15j++26h0OMwM98w82VvatFR6yrLCp5HMQji3OqKCwWH/fvTKwjnkTXWlknBNzlYLgYP&#10;c0y1vXNG3c4XIkDYpaig9L5JpXR5SQbdyDbEwTvb1qAPsi2kbvEe4KaW4zieSoMVh4USG1qXlF92&#10;N6Pgs/m6fkSTU3I9+W6T1NssOnZvSj0O+9UMhKfe/4f/2hutIJm8wO+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9P7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498" o:spid="_x0000_s1241" style="position:absolute;left:1350;top:685;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mcMA&#10;AADcAAAADwAAAGRycy9kb3ducmV2LnhtbERPz2vCMBS+D/Y/hDfwNtM5FK1GUYcgnpwWxdtb82y6&#10;NS+liVr/e3MQdvz4fk9mra3ElRpfOlbw0U1AEOdOl1woyPar9yEIH5A1Vo5JwZ08zKavLxNMtbvx&#10;N113oRAxhH2KCkwIdSqlzw1Z9F1XE0fu7BqLIcKmkLrBWwy3lewlyUBaLDk2GKxpaSj/212sgq+j&#10;3y6yn0H5a0bDTVYseqfzwSrVeWvnYxCB2vAvfrrXWsFnP66N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McmcMAAADcAAAADwAAAAAAAAAAAAAAAACYAgAAZHJzL2Rv&#10;d25yZXYueG1sUEsFBgAAAAAEAAQA9QAAAIg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530" o:spid="_x0000_s1242" style="position:absolute;left:1282;top:103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FF8cA&#10;AADcAAAADwAAAGRycy9kb3ducmV2LnhtbESPQWvCQBSE7wX/w/KEXkLd1KC00VWsUFDooVGRentk&#10;n0kw+zZm15j++26h0OMwM98w82VvatFR6yrLCp5HMQji3OqKCwWH/fvTCwjnkTXWlknBNzlYLgYP&#10;c0y1vXNG3c4XIkDYpaig9L5JpXR5SQbdyDbEwTvb1qAPsi2kbvEe4KaW4zieSoMVh4USG1qXlF92&#10;N6Pgs/m6fkSTU3I9+W6T1NssOnZvSj0O+9UMhKfe/4f/2hutIJm8wu+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xRfHAAAA3AAAAA8AAAAAAAAAAAAAAAAAmAIAAGRy&#10;cy9kb3ducmV2LnhtbFBLBQYAAAAABAAEAPUAAACMAw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531" o:spid="_x0000_s1243" style="position:absolute;left:1337;top:1091;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aIsIA&#10;AADcAAAADwAAAGRycy9kb3ducmV2LnhtbERPz2vCMBS+D/wfwhO8zVSFotUo6hiMnTYtirdn82yq&#10;zUtpMu3+++Uw8Pjx/V6sOluLO7W+cqxgNExAEBdOV1wqyPfvr1MQPiBrrB2Tgl/ysFr2XhaYaffg&#10;b7rvQiliCPsMFZgQmkxKXxiy6IeuIY7cxbUWQ4RtKXWLjxhuazlOklRarDg2GGxoa6i47X6sgrej&#10;/9rk57S6mtn0My8349PlYJUa9Lv1HESgLjzF/+4PrWCSxvn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oiwgAAANwAAAAPAAAAAAAAAAAAAAAAAJgCAABkcnMvZG93&#10;bnJldi54bWxQSwUGAAAAAAQABAD1AAAAhwM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shape id="Freeform 1534" o:spid="_x0000_s1244" style="position:absolute;left:818;top:104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DrMYA&#10;AADcAAAADwAAAGRycy9kb3ducmV2LnhtbESPT2vCQBTE74LfYXlCL6IbDYpEV7EFwUIP/kP09sg+&#10;k2D2bcxuY/rt3UKhx2FmfsMsVq0pRUO1KywrGA0jEMSp1QVnCk7HzWAGwnlkjaVlUvBDDlbLbmeB&#10;ibZP3lNz8JkIEHYJKsi9rxIpXZqTQTe0FXHwbrY26IOsM6lrfAa4KeU4iqbSYMFhIceKPnJK74dv&#10;o2BXXR5f/ck1flx9s43Lz33/3Lwr9dZr13MQnlr/H/5rb7WCeDqC3zPhCM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cDrMYAAADcAAAADwAAAAAAAAAAAAAAAACYAgAAZHJz&#10;L2Rvd25yZXYueG1sUEsFBgAAAAAEAAQA9QAAAIsDAAAAAA==&#10;" path="m180,90r-4,20l170,129r-8,16l147,160r-16,10l113,176r-19,4l74,178,55,174,39,166,24,151,12,137,4,119,,100,,80,4,61,12,45,24,28,39,16,55,6,74,2,94,r19,4l131,10r16,12l162,37r8,16l176,71r4,19l180,90xe" fillcolor="#e0e0e0" strokeweight=".6pt">
                  <v:path arrowok="t" o:connecttype="custom" o:connectlocs="180,90;176,110;170,129;162,145;147,160;131,170;113,176;94,180;74,178;55,174;39,166;24,151;12,137;4,119;0,100;0,80;4,61;12,45;24,28;39,16;55,6;74,2;94,0;113,4;131,10;147,22;162,37;170,53;176,71;180,90;180,90" o:connectangles="0,0,0,0,0,0,0,0,0,0,0,0,0,0,0,0,0,0,0,0,0,0,0,0,0,0,0,0,0,0,0"/>
                  <o:lock v:ext="edit" aspectratio="t"/>
                </v:shape>
                <v:shape id="Freeform 1535" o:spid="_x0000_s1245" style="position:absolute;left:873;top:1097;width:70;height:74;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hzsYA&#10;AADcAAAADwAAAGRycy9kb3ducmV2LnhtbESPQWvCQBSE74X+h+UVvOmmKQSNrlKVQulJbbD09sw+&#10;s2mzb0N21fjvXaHQ4zAz3zCzRW8bcabO144VPI8SEMSl0zVXCorPt+EYhA/IGhvHpOBKHhbzx4cZ&#10;5tpdeEvnXahEhLDPUYEJoc2l9KUhi37kWuLoHV1nMUTZVVJ3eIlw28g0STJpsea4YLCllaHyd3ey&#10;CtZffrMsDln9Yybjj6Japt/HvVVq8NS/TkEE6sN/+K/9rhW8ZC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fhzsYAAADcAAAADwAAAAAAAAAAAAAAAACYAgAAZHJz&#10;L2Rvd25yZXYueG1sUEsFBgAAAAAEAAQA9QAAAIsDAAAAAA==&#10;" path="m70,37l68,49,62,59r-9,9l43,74r-12,l21,72,10,64,4,55,,43,,31,4,20,10,10,21,4,31,,43,2,53,6r9,8l68,25r2,12l70,37xe" fillcolor="#e0e0e0" strokeweight=".6pt">
                  <v:path arrowok="t" o:connecttype="custom" o:connectlocs="70,37;68,49;62,59;53,68;43,74;31,74;21,72;10,64;4,55;0,43;0,31;4,20;10,10;21,4;31,0;43,2;53,6;62,14;68,25;70,37;70,37"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640320" behindDoc="0" locked="0" layoutInCell="1" allowOverlap="1" wp14:anchorId="01CF8A68" wp14:editId="11FD59BA">
                <wp:simplePos x="0" y="0"/>
                <wp:positionH relativeFrom="column">
                  <wp:posOffset>4361815</wp:posOffset>
                </wp:positionH>
                <wp:positionV relativeFrom="paragraph">
                  <wp:posOffset>-373380</wp:posOffset>
                </wp:positionV>
                <wp:extent cx="1157605" cy="1658620"/>
                <wp:effectExtent l="5080" t="13335" r="8890" b="13970"/>
                <wp:wrapNone/>
                <wp:docPr id="30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859" y="3309"/>
                          <a:chExt cx="1823" cy="2612"/>
                        </a:xfrm>
                      </wpg:grpSpPr>
                      <wps:wsp>
                        <wps:cNvPr id="310" name="Freeform 1241"/>
                        <wps:cNvSpPr>
                          <a:spLocks noChangeAspect="1"/>
                        </wps:cNvSpPr>
                        <wps:spPr bwMode="auto">
                          <a:xfrm>
                            <a:off x="859" y="3309"/>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1" name="Freeform 1253"/>
                        <wps:cNvSpPr>
                          <a:spLocks noChangeAspect="1"/>
                        </wps:cNvSpPr>
                        <wps:spPr bwMode="auto">
                          <a:xfrm>
                            <a:off x="951" y="3379"/>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2" name="Freeform 1254"/>
                        <wps:cNvSpPr>
                          <a:spLocks noChangeAspect="1"/>
                        </wps:cNvSpPr>
                        <wps:spPr bwMode="auto">
                          <a:xfrm>
                            <a:off x="1006" y="3433"/>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3" name="Freeform 1256"/>
                        <wps:cNvSpPr>
                          <a:spLocks noChangeAspect="1"/>
                        </wps:cNvSpPr>
                        <wps:spPr bwMode="auto">
                          <a:xfrm>
                            <a:off x="2427" y="3378"/>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4" name="Freeform 1257"/>
                        <wps:cNvSpPr>
                          <a:spLocks noChangeAspect="1"/>
                        </wps:cNvSpPr>
                        <wps:spPr bwMode="auto">
                          <a:xfrm>
                            <a:off x="2480" y="3431"/>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5" name="Freeform 1260"/>
                        <wps:cNvSpPr>
                          <a:spLocks noChangeAspect="1"/>
                        </wps:cNvSpPr>
                        <wps:spPr bwMode="auto">
                          <a:xfrm>
                            <a:off x="2427" y="4129"/>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6" name="Freeform 1261"/>
                        <wps:cNvSpPr>
                          <a:spLocks noChangeAspect="1"/>
                        </wps:cNvSpPr>
                        <wps:spPr bwMode="auto">
                          <a:xfrm>
                            <a:off x="2482" y="4186"/>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7" name="Freeform 1263"/>
                        <wps:cNvSpPr>
                          <a:spLocks noChangeAspect="1"/>
                        </wps:cNvSpPr>
                        <wps:spPr bwMode="auto">
                          <a:xfrm>
                            <a:off x="2421" y="4895"/>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8" name="Freeform 1264"/>
                        <wps:cNvSpPr>
                          <a:spLocks noChangeAspect="1"/>
                        </wps:cNvSpPr>
                        <wps:spPr bwMode="auto">
                          <a:xfrm>
                            <a:off x="2473" y="4947"/>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19" name="Freeform 1266"/>
                        <wps:cNvSpPr>
                          <a:spLocks noChangeAspect="1"/>
                        </wps:cNvSpPr>
                        <wps:spPr bwMode="auto">
                          <a:xfrm>
                            <a:off x="2421" y="564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0" name="Freeform 1267"/>
                        <wps:cNvSpPr>
                          <a:spLocks noChangeAspect="1"/>
                        </wps:cNvSpPr>
                        <wps:spPr bwMode="auto">
                          <a:xfrm>
                            <a:off x="2475" y="5701"/>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1" name="Freeform 1269"/>
                        <wps:cNvSpPr>
                          <a:spLocks noChangeAspect="1"/>
                        </wps:cNvSpPr>
                        <wps:spPr bwMode="auto">
                          <a:xfrm>
                            <a:off x="937" y="5641"/>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2" name="Freeform 1270"/>
                        <wps:cNvSpPr>
                          <a:spLocks noChangeAspect="1"/>
                        </wps:cNvSpPr>
                        <wps:spPr bwMode="auto">
                          <a:xfrm>
                            <a:off x="990" y="5695"/>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3" name="Freeform 1272"/>
                        <wps:cNvSpPr>
                          <a:spLocks noChangeAspect="1"/>
                        </wps:cNvSpPr>
                        <wps:spPr bwMode="auto">
                          <a:xfrm>
                            <a:off x="945" y="4897"/>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4" name="Freeform 1273"/>
                        <wps:cNvSpPr>
                          <a:spLocks noChangeAspect="1"/>
                        </wps:cNvSpPr>
                        <wps:spPr bwMode="auto">
                          <a:xfrm>
                            <a:off x="999" y="4949"/>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5" name="Freeform 1275"/>
                        <wps:cNvSpPr>
                          <a:spLocks noChangeAspect="1"/>
                        </wps:cNvSpPr>
                        <wps:spPr bwMode="auto">
                          <a:xfrm>
                            <a:off x="943" y="4123"/>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6" name="Freeform 1276"/>
                        <wps:cNvSpPr>
                          <a:spLocks noChangeAspect="1"/>
                        </wps:cNvSpPr>
                        <wps:spPr bwMode="auto">
                          <a:xfrm>
                            <a:off x="996" y="4180"/>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27" name="Text Box 1442"/>
                        <wps:cNvSpPr txBox="1">
                          <a:spLocks noChangeArrowheads="1"/>
                        </wps:cNvSpPr>
                        <wps:spPr bwMode="auto">
                          <a:xfrm>
                            <a:off x="1261" y="3937"/>
                            <a:ext cx="967" cy="451"/>
                          </a:xfrm>
                          <a:prstGeom prst="rect">
                            <a:avLst/>
                          </a:prstGeom>
                          <a:solidFill>
                            <a:srgbClr val="FF0000"/>
                          </a:solidFill>
                          <a:ln w="9525">
                            <a:solidFill>
                              <a:srgbClr val="FF0000"/>
                            </a:solidFill>
                            <a:miter lim="800000"/>
                            <a:headEnd/>
                            <a:tailEnd/>
                          </a:ln>
                        </wps:spPr>
                        <wps:txbx>
                          <w:txbxContent>
                            <w:p w:rsidR="007C3446" w:rsidRDefault="00833FCD">
                              <w:pPr>
                                <w:rPr>
                                  <w:color w:val="FFFFFF"/>
                                  <w:sz w:val="32"/>
                                </w:rPr>
                              </w:pPr>
                              <w:r>
                                <w:rPr>
                                  <w:color w:val="FFFFFF"/>
                                  <w:sz w:val="32"/>
                                </w:rPr>
                                <w:t>RX1</w:t>
                              </w:r>
                            </w:p>
                          </w:txbxContent>
                        </wps:txbx>
                        <wps:bodyPr rot="0" vert="horz" wrap="square" lIns="91440" tIns="45720" rIns="91440" bIns="45720" anchor="t" anchorCtr="0" upright="1">
                          <a:noAutofit/>
                        </wps:bodyPr>
                      </wps:wsp>
                      <wps:wsp>
                        <wps:cNvPr id="328" name="Text Box 1443"/>
                        <wps:cNvSpPr txBox="1">
                          <a:spLocks noChangeArrowheads="1"/>
                        </wps:cNvSpPr>
                        <wps:spPr bwMode="auto">
                          <a:xfrm>
                            <a:off x="1268" y="4605"/>
                            <a:ext cx="1020" cy="457"/>
                          </a:xfrm>
                          <a:prstGeom prst="rect">
                            <a:avLst/>
                          </a:prstGeom>
                          <a:solidFill>
                            <a:srgbClr val="FF0000"/>
                          </a:solidFill>
                          <a:ln w="9525">
                            <a:solidFill>
                              <a:srgbClr val="FF0000"/>
                            </a:solidFill>
                            <a:miter lim="800000"/>
                            <a:headEnd/>
                            <a:tailEnd/>
                          </a:ln>
                        </wps:spPr>
                        <wps:txbx>
                          <w:txbxContent>
                            <w:p w:rsidR="007C3446" w:rsidRDefault="00833FCD">
                              <w:pPr>
                                <w:jc w:val="center"/>
                                <w:rPr>
                                  <w:color w:val="FFFFFF"/>
                                  <w:sz w:val="14"/>
                                </w:rPr>
                              </w:pPr>
                              <w:r>
                                <w:rPr>
                                  <w:color w:val="FFFFFF"/>
                                  <w:sz w:val="14"/>
                                </w:rPr>
                                <w:t>R/C</w:t>
                              </w:r>
                            </w:p>
                            <w:p w:rsidR="007C3446" w:rsidRDefault="00833FCD">
                              <w:pPr>
                                <w:jc w:val="center"/>
                                <w:rPr>
                                  <w:sz w:val="20"/>
                                </w:rPr>
                              </w:pPr>
                              <w:r>
                                <w:rPr>
                                  <w:color w:val="FFFFFF"/>
                                  <w:sz w:val="14"/>
                                </w:rPr>
                                <w:t>RECEIVER</w:t>
                              </w:r>
                            </w:p>
                          </w:txbxContent>
                        </wps:txbx>
                        <wps:bodyPr rot="0" vert="horz" wrap="square" lIns="91440" tIns="45720" rIns="91440" bIns="45720" anchor="t" anchorCtr="0" upright="1">
                          <a:noAutofit/>
                        </wps:bodyPr>
                      </wps:wsp>
                      <wps:wsp>
                        <wps:cNvPr id="329" name="Text Box 1444"/>
                        <wps:cNvSpPr txBox="1">
                          <a:spLocks noChangeArrowheads="1"/>
                        </wps:cNvSpPr>
                        <wps:spPr bwMode="auto">
                          <a:xfrm>
                            <a:off x="1553" y="3474"/>
                            <a:ext cx="457" cy="427"/>
                          </a:xfrm>
                          <a:prstGeom prst="rect">
                            <a:avLst/>
                          </a:prstGeom>
                          <a:solidFill>
                            <a:srgbClr val="FF0000"/>
                          </a:solidFill>
                          <a:ln w="9525">
                            <a:solidFill>
                              <a:srgbClr val="FF0000"/>
                            </a:solidFill>
                            <a:miter lim="800000"/>
                            <a:headEnd/>
                            <a:tailEnd/>
                          </a:ln>
                        </wps:spPr>
                        <wps:txbx>
                          <w:txbxContent>
                            <w:p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330" name="Text Box 1445"/>
                        <wps:cNvSpPr txBox="1">
                          <a:spLocks noChangeArrowheads="1"/>
                        </wps:cNvSpPr>
                        <wps:spPr bwMode="auto">
                          <a:xfrm>
                            <a:off x="1582" y="5228"/>
                            <a:ext cx="450" cy="464"/>
                          </a:xfrm>
                          <a:prstGeom prst="rect">
                            <a:avLst/>
                          </a:prstGeom>
                          <a:solidFill>
                            <a:srgbClr val="FF0000"/>
                          </a:solidFill>
                          <a:ln w="9525">
                            <a:solidFill>
                              <a:srgbClr val="FF0000"/>
                            </a:solidFill>
                            <a:miter lim="800000"/>
                            <a:headEnd/>
                            <a:tailEnd/>
                          </a:ln>
                        </wps:spPr>
                        <wps:txbx>
                          <w:txbxContent>
                            <w:p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331" name="Text Box 1446"/>
                        <wps:cNvSpPr txBox="1">
                          <a:spLocks noChangeArrowheads="1"/>
                        </wps:cNvSpPr>
                        <wps:spPr bwMode="auto">
                          <a:xfrm>
                            <a:off x="1110" y="5198"/>
                            <a:ext cx="622" cy="279"/>
                          </a:xfrm>
                          <a:prstGeom prst="rect">
                            <a:avLst/>
                          </a:prstGeom>
                          <a:solidFill>
                            <a:srgbClr val="FF0000"/>
                          </a:solidFill>
                          <a:ln w="0">
                            <a:solidFill>
                              <a:srgbClr val="FF0000"/>
                            </a:solidFill>
                            <a:miter lim="800000"/>
                            <a:headEnd/>
                            <a:tailEnd/>
                          </a:ln>
                        </wps:spPr>
                        <wps:txbx>
                          <w:txbxContent>
                            <w:p w:rsidR="007C3446" w:rsidRDefault="00833FCD">
                              <w:pPr>
                                <w:rPr>
                                  <w:color w:val="FFFFFF"/>
                                  <w:sz w:val="10"/>
                                </w:rPr>
                              </w:pPr>
                              <w:r>
                                <w:rPr>
                                  <w:color w:val="FFFFFF"/>
                                  <w:sz w:val="10"/>
                                </w:rPr>
                                <w:t>A B C</w:t>
                              </w:r>
                            </w:p>
                          </w:txbxContent>
                        </wps:txbx>
                        <wps:bodyPr rot="0" vert="horz" wrap="square" lIns="91440" tIns="45720" rIns="91440" bIns="45720" anchor="t" anchorCtr="0" upright="1">
                          <a:noAutofit/>
                        </wps:bodyPr>
                      </wps:wsp>
                      <wps:wsp>
                        <wps:cNvPr id="332" name="Rectangle 1447"/>
                        <wps:cNvSpPr>
                          <a:spLocks noChangeArrowheads="1"/>
                        </wps:cNvSpPr>
                        <wps:spPr bwMode="auto">
                          <a:xfrm>
                            <a:off x="1283" y="5415"/>
                            <a:ext cx="225"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3" name="Rectangle 1448"/>
                        <wps:cNvSpPr>
                          <a:spLocks noChangeArrowheads="1"/>
                        </wps:cNvSpPr>
                        <wps:spPr bwMode="auto">
                          <a:xfrm>
                            <a:off x="1403" y="5423"/>
                            <a:ext cx="98" cy="10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4" name="Freeform 1460"/>
                        <wps:cNvSpPr>
                          <a:spLocks noChangeAspect="1"/>
                        </wps:cNvSpPr>
                        <wps:spPr bwMode="auto">
                          <a:xfrm>
                            <a:off x="1710" y="5644"/>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35" name="Freeform 1461"/>
                        <wps:cNvSpPr>
                          <a:spLocks noChangeAspect="1"/>
                        </wps:cNvSpPr>
                        <wps:spPr bwMode="auto">
                          <a:xfrm>
                            <a:off x="1767" y="5698"/>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36" name="Freeform 1242"/>
                        <wps:cNvSpPr>
                          <a:spLocks noChangeAspect="1"/>
                        </wps:cNvSpPr>
                        <wps:spPr bwMode="auto">
                          <a:xfrm>
                            <a:off x="1688" y="3379"/>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37" name="Freeform 1243"/>
                        <wps:cNvSpPr>
                          <a:spLocks noChangeAspect="1"/>
                        </wps:cNvSpPr>
                        <wps:spPr bwMode="auto">
                          <a:xfrm>
                            <a:off x="1745" y="3433"/>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9" o:spid="_x0000_s1246" style="position:absolute;margin-left:343.45pt;margin-top:-29.4pt;width:91.15pt;height:130.6pt;z-index:251640320" coordorigin="859,3309"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">
                <v:shape id="Freeform 1241" o:spid="_x0000_s1247" style="position:absolute;left:859;top:3309;width:1823;height:2612;visibility:visible;mso-wrap-style:square;v-text-anchor:top" coordsize="185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L8A&#10;AADcAAAADwAAAGRycy9kb3ducmV2LnhtbERPy4rCMBTdC/MP4Q6407QOiNNpKjIgzk580PWlubbF&#10;5qY0mZr+vVkILg/nnW+D6cRIg2stK0iXCQjiyuqWawXXy36xAeE8ssbOMimYyMG2+JjlmGn74BON&#10;Z1+LGMIuQwWN930mpasaMuiWtieO3M0OBn2EQy31gI8Ybjq5SpK1NNhybGiwp9+Gqvv53ygop9Wt&#10;/55GV7lwtG0ayoPZlErNP8PuB4Sn4N/il/tPK/hK4/x4Jh4B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r98vwAAANwAAAAPAAAAAAAAAAAAAAAAAJgCAABkcnMvZG93bnJl&#10;di54bWxQSwUGAAAAAAQABAD1AAAAhAMAAAAA&#10;" path="m1858,218c1853,39,1729,17,1658,18,1319,21,329,18,233,15,20,,43,153,43,252,44,531,32,2235,29,2400,,2611,223,2588,223,2588r1458,c1837,2588,1847,2487,1850,2415v3,-72,5,-2199,2,-2200e" fillcolor="red">
                  <v:path arrowok="t" o:connecttype="custom" o:connectlocs="1823,218;1627,18;229,15;42,252;28,2401;219,2589;1649,2589;1815,2416;1817,215" o:connectangles="0,0,0,0,0,0,0,0,0"/>
                  <o:lock v:ext="edit" aspectratio="t"/>
                </v:shape>
                <v:shape id="Freeform 1253" o:spid="_x0000_s1248" style="position:absolute;left:951;top:3379;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FuMUA&#10;AADcAAAADwAAAGRycy9kb3ducmV2LnhtbESP3WrCQBSE7wu+w3KE3tVNbBGJrmL/qCAITYvXh+wx&#10;CWbPxuzWrD69Kwi9HGbmG2a+DKYRJ+pcbVlBOkpAEBdW11wq+P35fJqCcB5ZY2OZFJzJwXIxeJhj&#10;pm3P33TKfSkihF2GCirv20xKV1Rk0I1sSxy9ve0M+ii7UuoO+wg3jRwnyUQarDkuVNjSW0XFIf8z&#10;Cnb8sVtPgssvm/dtP335CkEfX5V6HIbVDISn4P/D9/ZaK3hOU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MW4xQAAANwAAAAPAAAAAAAAAAAAAAAAAJgCAABkcnMv&#10;ZG93bnJldi54bWxQSwUGAAAAAAQABAD1AAAAigM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254" o:spid="_x0000_s1249" style="position:absolute;left:1006;top:3433;width:72;height:73;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mFsEA&#10;AADcAAAADwAAAGRycy9kb3ducmV2LnhtbESPzYoCMRCE7wu+Q2jB25pRYZVZo+jCosf15wGaSTsZ&#10;dtIZksyPb28EwWNRVV9R6+1ga9GRD5VjBbNpBoK4cLriUsH18vu5AhEissbaMSm4U4DtZvSxxly7&#10;nk/UnWMpEoRDjgpMjE0uZSgMWQxT1xAn7+a8xZikL6X22Ce4reU8y76kxYrTgsGGfgwV/+fWKjhe&#10;ltT9FWbf3q5la3oZ6OBXSk3Gw+4bRKQhvsOv9lErWMzm8DyTj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JhbBAAAA3AAAAA8AAAAAAAAAAAAAAAAAmAIAAGRycy9kb3du&#10;cmV2LnhtbFBLBQYAAAAABAAEAPUAAACGAw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256" o:spid="_x0000_s1250" style="position:absolute;left:2427;top:3378;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IsMA&#10;AADcAAAADwAAAGRycy9kb3ducmV2LnhtbESPQYvCMBSE7wv+h/AEb2uqgtRqFFEED7KyVej10Tzb&#10;YvNSm6j1328EYY/DzHzDLFadqcWDWldZVjAaRiCIc6srLhScT7vvGITzyBpry6TgRQ5Wy97XAhNt&#10;n/xLj9QXIkDYJaig9L5JpHR5SQbd0DbEwbvY1qAPsi2kbvEZ4KaW4yiaSoMVh4USG9qUlF/Tu1EQ&#10;3bK4Muns0MQ/Zp1uj1k86zKlBv1uPQfhqfP/4U97rxVMRh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IsMAAADcAAAADwAAAAAAAAAAAAAAAACYAgAAZHJzL2Rv&#10;d25yZXYueG1sUEsFBgAAAAAEAAQA9QAAAIgDA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257" o:spid="_x0000_s1251" style="position:absolute;left:2480;top:3431;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8gsUA&#10;AADcAAAADwAAAGRycy9kb3ducmV2LnhtbESPQWsCMRSE7wX/Q3hCbzWrllJXo4igbW91XRBvj+S5&#10;u7h5WZKo679vCoUeh5n5hlmsetuKG/nQOFYwHmUgiLUzDVcKysP25R1EiMgGW8ek4EEBVsvB0wJz&#10;4+68p1sRK5EgHHJUUMfY5VIGXZPFMHIdcfLOzluMSfpKGo/3BLetnGTZm7TYcFqosaNNTfpSXK2C&#10;03Hf7Mrv6Yd/dFe9KUo9+1oHpZ6H/XoOIlIf/8N/7U+jYDp+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zyCxQAAANwAAAAPAAAAAAAAAAAAAAAAAJgCAABkcnMv&#10;ZG93bnJldi54bWxQSwUGAAAAAAQABAD1AAAAigM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260" o:spid="_x0000_s1252" style="position:absolute;left:2427;top:4129;width:177;height:185;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Gp8MA&#10;AADcAAAADwAAAGRycy9kb3ducmV2LnhtbESPQYvCMBSE7wv+h/AEb9u0Li5SjSKisOjJ6kFvz+bZ&#10;FpuX0sTa/fcbQdjjMDPfMPNlb2rRUesqywqSKAZBnFtdcaHgdNx+TkE4j6yxtkwKfsnBcjH4mGOq&#10;7ZMP1GW+EAHCLkUFpfdNKqXLSzLoItsQB+9mW4M+yLaQusVngJtajuP4WxqsOCyU2NC6pPyePYyC&#10;DMf+uur3k1u3XVNiL/HunG2UGg371QyEp97/h9/tH63gK5nA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HGp8MAAADcAAAADwAAAAAAAAAAAAAAAACYAgAAZHJzL2Rv&#10;d25yZXYueG1sUEsFBgAAAAAEAAQA9QAAAIgDA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261" o:spid="_x0000_s1253" style="position:absolute;left:2482;top:4186;width:68;height:73;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NpsYA&#10;AADcAAAADwAAAGRycy9kb3ducmV2LnhtbESPQWvCQBSE7wX/w/IKXoJuYiGU1FWCkGqhBKoiHh/Z&#10;1yQ0+zZktzH++26h0OMwM98w6+1kOjHS4FrLCpJlDIK4srrlWsH5VCyeQTiPrLGzTAru5GC7mT2s&#10;MdP2xh80Hn0tAoRdhgoa7/tMSlc1ZNAtbU8cvE87GPRBDrXUA94C3HRyFcepNNhyWGiwp11D1dfx&#10;2yiQpX7Nr/n4FlFRri779+jUc6TU/HHKX0B4mvx/+K990Aqekh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NpsYAAADcAAAADwAAAAAAAAAAAAAAAACYAgAAZHJz&#10;L2Rvd25yZXYueG1sUEsFBgAAAAAEAAQA9QAAAIsDA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263" o:spid="_x0000_s1254" style="position:absolute;left:2421;top:4895;width:176;height:181;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3QcMA&#10;AADcAAAADwAAAGRycy9kb3ducmV2LnhtbESPQWvCQBSE70L/w/IEb7rRii3RVVqhEL0Ze+ntkX0m&#10;wezbdHej8d+7guBxmJlvmNWmN424kPO1ZQXTSQKCuLC65lLB7/Fn/AnCB2SNjWVScCMPm/XbYIWp&#10;tlc+0CUPpYgQ9ikqqEJoUyl9UZFBP7EtcfRO1hkMUbpSaofXCDeNnCXJQhqsOS5U2NK2ouKcd0aB&#10;Xvzvuiw/ZN3f/qbn3y5I12qlRsP+awkiUB9e4Wc70wrepx/wO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L3QcMAAADcAAAADwAAAAAAAAAAAAAAAACYAgAAZHJzL2Rv&#10;d25yZXYueG1sUEsFBgAAAAAEAAQA9QAAAIgDA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264" o:spid="_x0000_s1255" style="position:absolute;left:2473;top:4947;width:74;height:74;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V8EA&#10;AADcAAAADwAAAGRycy9kb3ducmV2LnhtbERPTYvCMBC9C/6HMII3m2phka5RVBAE8aAu7HVoZpti&#10;M6lN1Oiv3xwW9vh434tVtK14UO8bxwqmWQ6CuHK64VrB12U3mYPwAVlj65gUvMjDajkcLLDU7skn&#10;epxDLVII+xIVmBC6UkpfGbLoM9cRJ+7H9RZDgn0tdY/PFG5bOcvzD2mx4dRgsKOtoep6vlsF39W7&#10;WB9um7h9HU/FPF7fdzQXpcajuP4EESiGf/Gfe68VFNO0Np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nlfBAAAA3AAAAA8AAAAAAAAAAAAAAAAAmAIAAGRycy9kb3du&#10;cmV2LnhtbFBLBQYAAAAABAAEAPUAAACGAw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266" o:spid="_x0000_s1256" style="position:absolute;left:2421;top:5647;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nisQA&#10;AADcAAAADwAAAGRycy9kb3ducmV2LnhtbESPQWvCQBSE74L/YXkFb7qJ1lBTN0EKtgVPje39kX0m&#10;wezbsLs16b/vFgoeh5n5htmXk+nFjZzvLCtIVwkI4trqjhsFn+fj8gmED8gae8uk4Ic8lMV8tsdc&#10;25E/6FaFRkQI+xwVtCEMuZS+bsmgX9mBOHoX6wyGKF0jtcMxwk0v10mSSYMdx4UWB3ppqb5W30YB&#10;j3jljUu3Z/36mPnL+vS1ezsptXiYDs8gAk3hHv5vv2sFm3QH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4rEAAAA3AAAAA8AAAAAAAAAAAAAAAAAmAIAAGRycy9k&#10;b3ducmV2LnhtbFBLBQYAAAAABAAEAPUAAACJAw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267" o:spid="_x0000_s1257" style="position:absolute;left:2475;top:5701;width:70;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j4sIA&#10;AADcAAAADwAAAGRycy9kb3ducmV2LnhtbERPz2vCMBS+D/wfwhO8zdQKotUo6hiMnTYtirdn82yq&#10;zUtpMu3+++Uw8Pjx/V6sOluLO7W+cqxgNExAEBdOV1wqyPfvr1MQPiBrrB2Tgl/ysFr2XhaYaffg&#10;b7rvQiliCPsMFZgQmkxKXxiy6IeuIY7cxbUWQ4RtKXWLjxhua5kmyURarDg2GGxoa6i47X6sgrej&#10;/9rk50l1NbPpZ15u0tPlYJUa9Lv1HESgLjzF/+4PrWCcxvn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2PiwgAAANwAAAAPAAAAAAAAAAAAAAAAAJgCAABkcnMvZG93&#10;bnJldi54bWxQSwUGAAAAAAQABAD1AAAAhwM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269" o:spid="_x0000_s1258" style="position:absolute;left:937;top:5641;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PBcYA&#10;AADcAAAADwAAAGRycy9kb3ducmV2LnhtbESP3WrCQBSE74W+w3IK3pmNP4ikrtKqRUEQmhavD9nT&#10;JDR7Nma3Ztun7xYEL4eZ+YZZroNpxJU6V1tWME5SEMSF1TWXCj7eX0cLEM4ja2wsk4IfcrBePQyW&#10;mGnb8xtdc1+KCGGXoYLK+zaT0hUVGXSJbYmj92k7gz7KrpS6wz7CTSMnaTqXBmuOCxW2tKmo+Mq/&#10;jYIz786HeXD573F76hezfQj68qLU8DE8P4HwFPw9fGsftILpZAz/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PBcYAAADcAAAADwAAAAAAAAAAAAAAAACYAgAAZHJz&#10;L2Rvd25yZXYueG1sUEsFBgAAAAAEAAQA9QAAAIsDA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270" o:spid="_x0000_s1259" style="position:absolute;left:990;top:5695;width:73;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M3sQA&#10;AADcAAAADwAAAGRycy9kb3ducmV2LnhtbESPQUvDQBSE74L/YXmCF2k3piCSZlNELXrT1tLzI/vc&#10;RLNvQ96apP/eFYQeh5n5hik3s+/USIO0gQ3cLjNQxHWwLTsDh4/t4h6URGSLXWAycCKBTXV5UWJh&#10;w8Q7GvfRqQRhKdBAE2NfaC11Qx5lGXri5H2GwWNMcnDaDjgluO90nmV32mPLaaHBnh4bqr/3P97A&#10;7vj8Iv2Xa8e3m+lpdivZvp/EmOur+WENKtIcz+H/9qs1sMpz+DuTjo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zN7EAAAA3AAAAA8AAAAAAAAAAAAAAAAAmAIAAGRycy9k&#10;b3ducmV2LnhtbFBLBQYAAAAABAAEAPUAAACJAw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272" o:spid="_x0000_s1260" style="position:absolute;left:945;top:4897;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R5L4A&#10;AADcAAAADwAAAGRycy9kb3ducmV2LnhtbESPwQrCMBBE74L/EFbwpqkKItUoIlW8eNDqfWnWtths&#10;ShNr/XsjCB6HmXnDrDadqURLjSstK5iMIxDEmdUl5wqu6X60AOE8ssbKMil4k4PNut9bYazti8/U&#10;XnwuAoRdjAoK7+tYSpcVZNCNbU0cvLttDPogm1zqBl8Bbio5jaK5NFhyWCiwpl1B2ePyNApOOklP&#10;zxp3SSK5vd1smnSHVKnhoNsuQXjq/D/8ax+1gtl0B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pUeS+AAAA3AAAAA8AAAAAAAAAAAAAAAAAmAIAAGRycy9kb3ducmV2&#10;LnhtbFBLBQYAAAAABAAEAPUAAACDAw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273" o:spid="_x0000_s1261" style="position:absolute;left:999;top:4949;width:74;height:76;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xMcUA&#10;AADcAAAADwAAAGRycy9kb3ducmV2LnhtbESPQUvDQBSE74L/YXmCF2k3bUUk7bZItdibtpaeH9nX&#10;TWr2bchbk/TfuwXB4zAz3zCL1eBr1VErVWADk3EGirgItmJn4PC1GT2DkohssQ5MBi4ksFre3iww&#10;t6HnHXX76FSCsORooIyxybWWoiSPMg4NcfJOofUYk2ydti32Ce5rPc2yJ+2x4rRQYkPrkorv/Y83&#10;sDu+vUtzdlX38dC/Dm4mm8+LGHN/N7zMQUUa4n/4r721BmbTR7ie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vExxQAAANwAAAAPAAAAAAAAAAAAAAAAAJgCAABkcnMv&#10;ZG93bnJldi54bWxQSwUGAAAAAAQABAD1AAAAigM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275" o:spid="_x0000_s1262" style="position:absolute;left:943;top:4123;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sC8EA&#10;AADcAAAADwAAAGRycy9kb3ducmV2LnhtbESPQYvCMBSE74L/ITzBm6YquyzVtIhU8eJh7Xp/NM+2&#10;2LyUJtb6782C4HGYmW+YTTqYRvTUudqygsU8AkFcWF1zqeAv389+QDiPrLGxTAqe5CBNxqMNxto+&#10;+Jf6sy9FgLCLUUHlfRtL6YqKDLq5bYmDd7WdQR9kV0rd4SPATSOXUfQtDdYcFipsaVdRcTvfjYKT&#10;zvLTvcVdlknuLxebZ8MhV2o6GbZrEJ4G/wm/20etYLX8gv8z4Qj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MbAvBAAAA3AAAAA8AAAAAAAAAAAAAAAAAmAIAAGRycy9kb3du&#10;cmV2LnhtbFBLBQYAAAAABAAEAPUAAACGAw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276" o:spid="_x0000_s1263" style="position:absolute;left:996;top:4180;width:73;height:72;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7rsQA&#10;AADcAAAADwAAAGRycy9kb3ducmV2LnhtbESPQWvCQBSE7wX/w/IEb7pRqZbUVdQSqCcxLT0/ss9s&#10;aPZtyG5j9Ne7gtDjMDPfMKtNb2vRUesrxwqmkwQEceF0xaWC769s/AbCB2SNtWNScCUPm/XgZYWp&#10;dhc+UZeHUkQI+xQVmBCaVEpfGLLoJ64hjt7ZtRZDlG0pdYuXCLe1nCXJQlqsOC4YbGhvqPjN/6yC&#10;7CyX1b77ONzoeuzNzkxfbz+ZUqNhv30HEagP/+Fn+1MrmM8W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u67EAAAA3AAAAA8AAAAAAAAAAAAAAAAAmAIAAGRycy9k&#10;b3ducmV2LnhtbFBLBQYAAAAABAAEAPUAAACJAw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442" o:spid="_x0000_s1264" type="#_x0000_t202" style="position:absolute;left:1261;top:3937;width:96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2JMUA&#10;AADcAAAADwAAAGRycy9kb3ducmV2LnhtbESPQWvCQBSE74X+h+UVvNVNTUkkukopiKE3Yw4en9nX&#10;JJh9G7Krif31XaHQ4zAz3zDr7WQ6caPBtZYVvM0jEMSV1S3XCsrj7nUJwnlkjZ1lUnAnB9vN89Ma&#10;M21HPtCt8LUIEHYZKmi87zMpXdWQQTe3PXHwvu1g0Ac51FIPOAa46eQiihJpsOWw0GBPnw1Vl+Jq&#10;FOzy+IfOU5Ke5OXrGMv3aJ/kpVKzl+ljBcLT5P/Df+1cK4gXKTz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vYkxQAAANwAAAAPAAAAAAAAAAAAAAAAAJgCAABkcnMv&#10;ZG93bnJldi54bWxQSwUGAAAAAAQABAD1AAAAigMAAAAA&#10;" fillcolor="red" strokecolor="red">
                  <v:textbox>
                    <w:txbxContent>
                      <w:p w:rsidR="007C3446" w:rsidRDefault="00833FCD">
                        <w:pPr>
                          <w:rPr>
                            <w:color w:val="FFFFFF"/>
                            <w:sz w:val="32"/>
                          </w:rPr>
                        </w:pPr>
                        <w:r>
                          <w:rPr>
                            <w:color w:val="FFFFFF"/>
                            <w:sz w:val="32"/>
                          </w:rPr>
                          <w:t>RX1</w:t>
                        </w:r>
                      </w:p>
                    </w:txbxContent>
                  </v:textbox>
                </v:shape>
                <v:shape id="Text Box 1443" o:spid="_x0000_s1265" type="#_x0000_t202" style="position:absolute;left:1268;top:4605;width:102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iVsEA&#10;AADcAAAADwAAAGRycy9kb3ducmV2LnhtbERPTYvCMBC9L/gfwgje1lS7VKmmIoJYvK168Dg2Y1va&#10;TEoTtbu/3hwW9vh43+vNYFrxpN7VlhXMphEI4sLqmksFl/P+cwnCeWSNrWVS8EMONtnoY42pti/+&#10;pufJlyKEsEtRQeV9l0rpiooMuqntiAN3t71BH2BfSt3jK4SbVs6jKJEGaw4NFXa0q6hoTg+jYJ/H&#10;v3QbksVVNsdzLL+iQ5JflJqMh+0KhKfB/4v/3LlWEM/D2nAmHAG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1YlbBAAAA3AAAAA8AAAAAAAAAAAAAAAAAmAIAAGRycy9kb3du&#10;cmV2LnhtbFBLBQYAAAAABAAEAPUAAACGAwAAAAA=&#10;" fillcolor="red" strokecolor="red">
                  <v:textbox>
                    <w:txbxContent>
                      <w:p w:rsidR="007C3446" w:rsidRDefault="00833FCD">
                        <w:pPr>
                          <w:jc w:val="center"/>
                          <w:rPr>
                            <w:color w:val="FFFFFF"/>
                            <w:sz w:val="14"/>
                          </w:rPr>
                        </w:pPr>
                        <w:r>
                          <w:rPr>
                            <w:color w:val="FFFFFF"/>
                            <w:sz w:val="14"/>
                          </w:rPr>
                          <w:t>R/C</w:t>
                        </w:r>
                      </w:p>
                      <w:p w:rsidR="007C3446" w:rsidRDefault="00833FCD">
                        <w:pPr>
                          <w:jc w:val="center"/>
                          <w:rPr>
                            <w:sz w:val="20"/>
                          </w:rPr>
                        </w:pPr>
                        <w:r>
                          <w:rPr>
                            <w:color w:val="FFFFFF"/>
                            <w:sz w:val="14"/>
                          </w:rPr>
                          <w:t>RECEIVER</w:t>
                        </w:r>
                      </w:p>
                    </w:txbxContent>
                  </v:textbox>
                </v:shape>
                <v:shape id="Text Box 1444" o:spid="_x0000_s1266" type="#_x0000_t202" style="position:absolute;left:1553;top:3474;width:45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zcUA&#10;AADcAAAADwAAAGRycy9kb3ducmV2LnhtbESPQWvCQBSE7wX/w/IEb81GU9KaZhUpiKG3Rg89PrOv&#10;STD7NmS3Jvrru4VCj8PMfMPk28l04kqDay0rWEYxCOLK6pZrBafj/vEFhPPIGjvLpOBGDrab2UOO&#10;mbYjf9C19LUIEHYZKmi87zMpXdWQQRfZnjh4X3Yw6IMcaqkHHAPcdHIVx6k02HJYaLCnt4aqS/lt&#10;FOyL5E7nKX3+lJf3YyKf4kNanJRazKfdKwhPk/8P/7ULrSBZre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cfNxQAAANwAAAAPAAAAAAAAAAAAAAAAAJgCAABkcnMv&#10;ZG93bnJldi54bWxQSwUGAAAAAAQABAD1AAAAigMAAAAA&#10;" fillcolor="red" strokecolor="red">
                  <v:textbox>
                    <w:txbxContent>
                      <w:p w:rsidR="007C3446" w:rsidRDefault="00833FCD">
                        <w:pPr>
                          <w:rPr>
                            <w:b/>
                            <w:bCs/>
                            <w:color w:val="FFFFFF"/>
                            <w:sz w:val="28"/>
                          </w:rPr>
                        </w:pPr>
                        <w:r>
                          <w:rPr>
                            <w:b/>
                            <w:bCs/>
                            <w:color w:val="FFFFFF"/>
                            <w:sz w:val="28"/>
                          </w:rPr>
                          <w:t>+</w:t>
                        </w:r>
                      </w:p>
                    </w:txbxContent>
                  </v:textbox>
                </v:shape>
                <v:shape id="Text Box 1445" o:spid="_x0000_s1267" type="#_x0000_t202" style="position:absolute;left:1582;top:5228;width:4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4jcIA&#10;AADcAAAADwAAAGRycy9kb3ducmV2LnhtbERPTWuDQBC9B/Iflgn0lqytxRSbNZRCqOTW6KHHqTtV&#10;0Z0Vd6smvz57KPT4eN+H42J6MdHoWssKHncRCOLK6pZrBWVx2r6AcB5ZY2+ZFFzJwTFbrw6Yajvz&#10;J00XX4sQwi5FBY33Qyqlqxoy6HZ2IA7cjx0N+gDHWuoR5xBuevkURYk02HJoaHCg94aq7vJrFJzy&#10;+EbfS7L/kt25iOVz9JHkpVIPm+XtFYSnxf+L/9y5VhDHYX44E46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viNwgAAANwAAAAPAAAAAAAAAAAAAAAAAJgCAABkcnMvZG93&#10;bnJldi54bWxQSwUGAAAAAAQABAD1AAAAhwMAAAAA&#10;" fillcolor="red" strokecolor="red">
                  <v:textbox>
                    <w:txbxContent>
                      <w:p w:rsidR="007C3446" w:rsidRDefault="00833FCD">
                        <w:pPr>
                          <w:rPr>
                            <w:b/>
                            <w:bCs/>
                            <w:color w:val="FFFFFF"/>
                            <w:sz w:val="32"/>
                          </w:rPr>
                        </w:pPr>
                        <w:r>
                          <w:rPr>
                            <w:b/>
                            <w:bCs/>
                            <w:color w:val="FFFFFF"/>
                            <w:sz w:val="32"/>
                          </w:rPr>
                          <w:t>-</w:t>
                        </w:r>
                      </w:p>
                    </w:txbxContent>
                  </v:textbox>
                </v:shape>
                <v:shape id="Text Box 1446" o:spid="_x0000_s1268" type="#_x0000_t202" style="position:absolute;left:1110;top:5198;width:6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N+8YA&#10;AADcAAAADwAAAGRycy9kb3ducmV2LnhtbESPX2vCQBDE3wt+h2OFvtVLKrQleopoC6Uv9R/i45rb&#10;Jqm5vZDbmvjtewWhj8PM/IaZzntXqwu1ofJsIB0loIhzbysuDOx3bw8voIIgW6w9k4ErBZjPBndT&#10;zKzveEOXrRQqQjhkaKAUaTKtQ16SwzDyDXH0vnzrUKJsC21b7CLc1foxSZ60w4rjQokNLUvKz9sf&#10;Z2BzfP5cHT78elm8Xk+5yPq7SxfG3A/7xQSUUC//4Vv73RoYj1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N+8YAAADcAAAADwAAAAAAAAAAAAAAAACYAgAAZHJz&#10;L2Rvd25yZXYueG1sUEsFBgAAAAAEAAQA9QAAAIsDAAAAAA==&#10;" fillcolor="red" strokecolor="red" strokeweight="0">
                  <v:textbox>
                    <w:txbxContent>
                      <w:p w:rsidR="007C3446" w:rsidRDefault="00833FCD">
                        <w:pPr>
                          <w:rPr>
                            <w:color w:val="FFFFFF"/>
                            <w:sz w:val="10"/>
                          </w:rPr>
                        </w:pPr>
                        <w:r>
                          <w:rPr>
                            <w:color w:val="FFFFFF"/>
                            <w:sz w:val="10"/>
                          </w:rPr>
                          <w:t>A B C</w:t>
                        </w:r>
                      </w:p>
                    </w:txbxContent>
                  </v:textbox>
                </v:shape>
                <v:rect id="Rectangle 1447" o:spid="_x0000_s1269" style="position:absolute;left:1283;top:5415;width:2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Qx8QA&#10;AADcAAAADwAAAGRycy9kb3ducmV2LnhtbESP0WqDQBRE3wv5h+UG8lKatQolWNeQFITgS6nmAy7u&#10;jUrcu+Ju1fbru4VCH4eZOcNkx9UMYqbJ9ZYVPO8jEMSN1T23Cq518XQA4TyyxsEyKfgiB8d885Bh&#10;qu3CHzRXvhUBwi5FBZ33Yyqlazoy6PZ2JA7ezU4GfZBTK/WES4CbQcZR9CIN9hwWOhzpraPmXn0a&#10;Bedl6W/v3xU/lu15LWMsavSDUrvtenoF4Wn1/+G/9kUrSJIY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EMfEAAAA3AAAAA8AAAAAAAAAAAAAAAAAmAIAAGRycy9k&#10;b3ducmV2LnhtbFBLBQYAAAAABAAEAPUAAACJAwAAAAA=&#10;" fillcolor="black"/>
                <v:rect id="Rectangle 1448" o:spid="_x0000_s1270" style="position:absolute;left:1403;top:5423;width:98;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yIsYA&#10;AADcAAAADwAAAGRycy9kb3ducmV2LnhtbESPQWvCQBSE74X+h+UJvdWNjdqSuooIFsFDjfXg8ZF9&#10;JiHZtzG7mvjv3YLgcZiZb5jZoje1uFLrSssKRsMIBHFmdcm5gsPf+v0LhPPIGmvLpOBGDhbz15cZ&#10;Jtp2nNJ173MRIOwSVFB43yRSuqwgg25oG+LgnWxr0AfZ5lK32AW4qeVHFE2lwZLDQoENrQrKqv3F&#10;KKgm62q6/Pm8bNPY/na782aUjo9KvQ365TcIT71/hh/tjVYQxzH8nw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kyIsYAAADcAAAADwAAAAAAAAAAAAAAAACYAgAAZHJz&#10;L2Rvd25yZXYueG1sUEsFBgAAAAAEAAQA9QAAAIsDAAAAAA==&#10;" fillcolor="#969696"/>
                <v:shape id="Freeform 1460" o:spid="_x0000_s1271" style="position:absolute;left:1710;top:5644;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6QMUA&#10;AADcAAAADwAAAGRycy9kb3ducmV2LnhtbESP3WrCQBSE7wu+w3KE3jWbVhGJrtI/USgIRvH6kD0m&#10;wezZNLs12z69KxS8HGbmG2a+DKYRF+pcbVnBc5KCIC6srrlUcNivnqYgnEfW2FgmBb/kYLkYPMwx&#10;07bnHV1yX4oIYZehgsr7NpPSFRUZdIltiaN3sp1BH2VXSt1hH+GmkS9pOpEGa44LFbb0XlFxzn+M&#10;giN/HjeT4PK/r49tPx2vQ9Dfb0o9DsPrDISn4O/h//ZGKxiNx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jpA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461" o:spid="_x0000_s1272" style="position:absolute;left:1767;top:5698;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Gi8QA&#10;AADcAAAADwAAAGRycy9kb3ducmV2LnhtbESPT4vCMBTE78J+h/AWvGm6in+oRhFxwb0IVRGPz+bZ&#10;lm1eSpNtu9/eCILHYWZ+wyzXnSlFQ7UrLCv4GkYgiFOrC84UnE/fgzkI55E1lpZJwT85WK8+ekuM&#10;tW05oeboMxEg7GJUkHtfxVK6NCeDbmgr4uDdbW3QB1lnUtfYBrgp5SiKptJgwWEhx4q2OaW/xz+j&#10;YLK7/BhqdoW9bu3h0N6S2SXplOp/dpsFCE+df4df7b1WMB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0hovEAAAA3AAAAA8AAAAAAAAAAAAAAAAAmAIAAGRycy9k&#10;b3ducmV2LnhtbFBLBQYAAAAABAAEAPUAAACJAw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242" o:spid="_x0000_s1273" style="position:absolute;left:1688;top:3379;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BrMUA&#10;AADcAAAADwAAAGRycy9kb3ducmV2LnhtbESP3WrCQBSE74W+w3KE3unGWoJEV7F/VCgIjeL1IXtM&#10;gtmzaXZrVp/eFQq9HGbmG2axCqYRZ+pcbVnBZJyAIC6srrlUsN99jGYgnEfW2FgmBRdysFo+DBaY&#10;advzN51zX4oIYZehgsr7NpPSFRUZdGPbEkfvaDuDPsqulLrDPsJNI5+SJJUGa44LFbb0WlFxyn+N&#10;ggO/HzZpcPn1623bz54/Q9A/L0o9DsN6DsJT8P/hv/ZGK5hO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AGs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243" o:spid="_x0000_s1274" style="position:absolute;left:1745;top:3433;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9Z8QA&#10;AADcAAAADwAAAGRycy9kb3ducmV2LnhtbESPT4vCMBTE78J+h/AWvGm6in+oRllEQS9C3UU8Ppu3&#10;bdnmpTSxrd/eCILHYWZ+wyzXnSlFQ7UrLCv4GkYgiFOrC84U/P7sBnMQziNrLC2Tgjs5WK8+ekuM&#10;tW05oebkMxEg7GJUkHtfxVK6NCeDbmgr4uD92dqgD7LOpK6xDXBTylEUTaXBgsNCjhVtckr/Tzej&#10;YLI9Hww128JeNvZ4bK/J7Jx0SvU/u+8FCE+df4df7b1WMB7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vWfEAAAA3AAAAA8AAAAAAAAAAAAAAAAAmAIAAGRycy9k&#10;b3ducmV2LnhtbFBLBQYAAAAABAAEAPUAAACJAw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642368" behindDoc="0" locked="0" layoutInCell="1" allowOverlap="1" wp14:anchorId="3F67F2EA" wp14:editId="11DECA49">
                <wp:simplePos x="0" y="0"/>
                <wp:positionH relativeFrom="column">
                  <wp:posOffset>5551170</wp:posOffset>
                </wp:positionH>
                <wp:positionV relativeFrom="paragraph">
                  <wp:posOffset>-361315</wp:posOffset>
                </wp:positionV>
                <wp:extent cx="1157605" cy="1658620"/>
                <wp:effectExtent l="13335" t="6350" r="10160" b="11430"/>
                <wp:wrapNone/>
                <wp:docPr id="280"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534" y="701"/>
                          <a:chExt cx="1823" cy="2612"/>
                        </a:xfrm>
                      </wpg:grpSpPr>
                      <wps:wsp>
                        <wps:cNvPr id="281" name="Freeform 1607"/>
                        <wps:cNvSpPr>
                          <a:spLocks noChangeAspect="1"/>
                        </wps:cNvSpPr>
                        <wps:spPr bwMode="auto">
                          <a:xfrm>
                            <a:off x="534" y="701"/>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2" name="Freeform 1608"/>
                        <wps:cNvSpPr>
                          <a:spLocks noChangeAspect="1"/>
                        </wps:cNvSpPr>
                        <wps:spPr bwMode="auto">
                          <a:xfrm>
                            <a:off x="626" y="771"/>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3" name="Freeform 1609"/>
                        <wps:cNvSpPr>
                          <a:spLocks noChangeAspect="1"/>
                        </wps:cNvSpPr>
                        <wps:spPr bwMode="auto">
                          <a:xfrm>
                            <a:off x="681" y="825"/>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4" name="Freeform 1610"/>
                        <wps:cNvSpPr>
                          <a:spLocks noChangeAspect="1"/>
                        </wps:cNvSpPr>
                        <wps:spPr bwMode="auto">
                          <a:xfrm>
                            <a:off x="2102" y="770"/>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5" name="Freeform 1611"/>
                        <wps:cNvSpPr>
                          <a:spLocks noChangeAspect="1"/>
                        </wps:cNvSpPr>
                        <wps:spPr bwMode="auto">
                          <a:xfrm>
                            <a:off x="2155" y="823"/>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6" name="Freeform 1612"/>
                        <wps:cNvSpPr>
                          <a:spLocks noChangeAspect="1"/>
                        </wps:cNvSpPr>
                        <wps:spPr bwMode="auto">
                          <a:xfrm>
                            <a:off x="2102" y="1521"/>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7" name="Freeform 1613"/>
                        <wps:cNvSpPr>
                          <a:spLocks noChangeAspect="1"/>
                        </wps:cNvSpPr>
                        <wps:spPr bwMode="auto">
                          <a:xfrm>
                            <a:off x="2157" y="1578"/>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8" name="Freeform 1614"/>
                        <wps:cNvSpPr>
                          <a:spLocks noChangeAspect="1"/>
                        </wps:cNvSpPr>
                        <wps:spPr bwMode="auto">
                          <a:xfrm>
                            <a:off x="2096" y="2287"/>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89" name="Freeform 1615"/>
                        <wps:cNvSpPr>
                          <a:spLocks noChangeAspect="1"/>
                        </wps:cNvSpPr>
                        <wps:spPr bwMode="auto">
                          <a:xfrm>
                            <a:off x="2148" y="2339"/>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0" name="Freeform 1616"/>
                        <wps:cNvSpPr>
                          <a:spLocks noChangeAspect="1"/>
                        </wps:cNvSpPr>
                        <wps:spPr bwMode="auto">
                          <a:xfrm>
                            <a:off x="2096" y="3039"/>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1" name="Freeform 1617"/>
                        <wps:cNvSpPr>
                          <a:spLocks noChangeAspect="1"/>
                        </wps:cNvSpPr>
                        <wps:spPr bwMode="auto">
                          <a:xfrm>
                            <a:off x="2150" y="3093"/>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2" name="Freeform 1618"/>
                        <wps:cNvSpPr>
                          <a:spLocks noChangeAspect="1"/>
                        </wps:cNvSpPr>
                        <wps:spPr bwMode="auto">
                          <a:xfrm>
                            <a:off x="612" y="3033"/>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3" name="Freeform 1619"/>
                        <wps:cNvSpPr>
                          <a:spLocks noChangeAspect="1"/>
                        </wps:cNvSpPr>
                        <wps:spPr bwMode="auto">
                          <a:xfrm>
                            <a:off x="665" y="3087"/>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4" name="Freeform 1620"/>
                        <wps:cNvSpPr>
                          <a:spLocks noChangeAspect="1"/>
                        </wps:cNvSpPr>
                        <wps:spPr bwMode="auto">
                          <a:xfrm>
                            <a:off x="620" y="2289"/>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5" name="Freeform 1621"/>
                        <wps:cNvSpPr>
                          <a:spLocks noChangeAspect="1"/>
                        </wps:cNvSpPr>
                        <wps:spPr bwMode="auto">
                          <a:xfrm>
                            <a:off x="674" y="2341"/>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6" name="Freeform 1622"/>
                        <wps:cNvSpPr>
                          <a:spLocks noChangeAspect="1"/>
                        </wps:cNvSpPr>
                        <wps:spPr bwMode="auto">
                          <a:xfrm>
                            <a:off x="618" y="1515"/>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7" name="Freeform 1623"/>
                        <wps:cNvSpPr>
                          <a:spLocks noChangeAspect="1"/>
                        </wps:cNvSpPr>
                        <wps:spPr bwMode="auto">
                          <a:xfrm>
                            <a:off x="671" y="1572"/>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98" name="Text Box 1624"/>
                        <wps:cNvSpPr txBox="1">
                          <a:spLocks noChangeArrowheads="1"/>
                        </wps:cNvSpPr>
                        <wps:spPr bwMode="auto">
                          <a:xfrm>
                            <a:off x="936" y="1329"/>
                            <a:ext cx="967" cy="451"/>
                          </a:xfrm>
                          <a:prstGeom prst="rect">
                            <a:avLst/>
                          </a:prstGeom>
                          <a:solidFill>
                            <a:srgbClr val="FF0000"/>
                          </a:solidFill>
                          <a:ln w="9525">
                            <a:solidFill>
                              <a:srgbClr val="FF0000"/>
                            </a:solidFill>
                            <a:miter lim="800000"/>
                            <a:headEnd/>
                            <a:tailEnd/>
                          </a:ln>
                        </wps:spPr>
                        <wps:txbx>
                          <w:txbxContent>
                            <w:p w:rsidR="007C3446" w:rsidRDefault="00833FCD">
                              <w:pPr>
                                <w:rPr>
                                  <w:color w:val="FFFFFF"/>
                                  <w:sz w:val="32"/>
                                </w:rPr>
                              </w:pPr>
                              <w:r>
                                <w:rPr>
                                  <w:color w:val="FFFFFF"/>
                                  <w:sz w:val="32"/>
                                </w:rPr>
                                <w:t>RX2</w:t>
                              </w:r>
                            </w:p>
                          </w:txbxContent>
                        </wps:txbx>
                        <wps:bodyPr rot="0" vert="horz" wrap="square" lIns="91440" tIns="45720" rIns="91440" bIns="45720" anchor="t" anchorCtr="0" upright="1">
                          <a:noAutofit/>
                        </wps:bodyPr>
                      </wps:wsp>
                      <wps:wsp>
                        <wps:cNvPr id="299" name="Text Box 1625"/>
                        <wps:cNvSpPr txBox="1">
                          <a:spLocks noChangeArrowheads="1"/>
                        </wps:cNvSpPr>
                        <wps:spPr bwMode="auto">
                          <a:xfrm>
                            <a:off x="943" y="1997"/>
                            <a:ext cx="1020" cy="457"/>
                          </a:xfrm>
                          <a:prstGeom prst="rect">
                            <a:avLst/>
                          </a:prstGeom>
                          <a:solidFill>
                            <a:srgbClr val="FF0000"/>
                          </a:solidFill>
                          <a:ln w="9525">
                            <a:solidFill>
                              <a:srgbClr val="FF0000"/>
                            </a:solidFill>
                            <a:miter lim="800000"/>
                            <a:headEnd/>
                            <a:tailEnd/>
                          </a:ln>
                        </wps:spPr>
                        <wps:txbx>
                          <w:txbxContent>
                            <w:p w:rsidR="007C3446" w:rsidRDefault="00833FCD">
                              <w:pPr>
                                <w:jc w:val="center"/>
                                <w:rPr>
                                  <w:color w:val="FFFFFF"/>
                                  <w:sz w:val="14"/>
                                </w:rPr>
                              </w:pPr>
                              <w:r>
                                <w:rPr>
                                  <w:color w:val="FFFFFF"/>
                                  <w:sz w:val="14"/>
                                </w:rPr>
                                <w:t>DELUXE</w:t>
                              </w:r>
                            </w:p>
                            <w:p w:rsidR="007C3446" w:rsidRDefault="00833FCD">
                              <w:pPr>
                                <w:jc w:val="center"/>
                                <w:rPr>
                                  <w:sz w:val="20"/>
                                </w:rPr>
                              </w:pPr>
                              <w:r>
                                <w:rPr>
                                  <w:color w:val="FFFFFF"/>
                                  <w:sz w:val="14"/>
                                </w:rPr>
                                <w:t>RECEIVER</w:t>
                              </w:r>
                            </w:p>
                          </w:txbxContent>
                        </wps:txbx>
                        <wps:bodyPr rot="0" vert="horz" wrap="square" lIns="91440" tIns="45720" rIns="91440" bIns="45720" anchor="t" anchorCtr="0" upright="1">
                          <a:noAutofit/>
                        </wps:bodyPr>
                      </wps:wsp>
                      <wps:wsp>
                        <wps:cNvPr id="300" name="Text Box 1626"/>
                        <wps:cNvSpPr txBox="1">
                          <a:spLocks noChangeArrowheads="1"/>
                        </wps:cNvSpPr>
                        <wps:spPr bwMode="auto">
                          <a:xfrm>
                            <a:off x="1228" y="866"/>
                            <a:ext cx="457" cy="427"/>
                          </a:xfrm>
                          <a:prstGeom prst="rect">
                            <a:avLst/>
                          </a:prstGeom>
                          <a:solidFill>
                            <a:srgbClr val="FF0000"/>
                          </a:solidFill>
                          <a:ln w="9525">
                            <a:solidFill>
                              <a:srgbClr val="FF0000"/>
                            </a:solidFill>
                            <a:miter lim="800000"/>
                            <a:headEnd/>
                            <a:tailEnd/>
                          </a:ln>
                        </wps:spPr>
                        <wps:txbx>
                          <w:txbxContent>
                            <w:p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301" name="Text Box 1627"/>
                        <wps:cNvSpPr txBox="1">
                          <a:spLocks noChangeArrowheads="1"/>
                        </wps:cNvSpPr>
                        <wps:spPr bwMode="auto">
                          <a:xfrm>
                            <a:off x="1257" y="2620"/>
                            <a:ext cx="450" cy="464"/>
                          </a:xfrm>
                          <a:prstGeom prst="rect">
                            <a:avLst/>
                          </a:prstGeom>
                          <a:solidFill>
                            <a:srgbClr val="FF0000"/>
                          </a:solidFill>
                          <a:ln w="9525">
                            <a:solidFill>
                              <a:srgbClr val="FF0000"/>
                            </a:solidFill>
                            <a:miter lim="800000"/>
                            <a:headEnd/>
                            <a:tailEnd/>
                          </a:ln>
                        </wps:spPr>
                        <wps:txbx>
                          <w:txbxContent>
                            <w:p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302" name="Text Box 1628"/>
                        <wps:cNvSpPr txBox="1">
                          <a:spLocks noChangeArrowheads="1"/>
                        </wps:cNvSpPr>
                        <wps:spPr bwMode="auto">
                          <a:xfrm>
                            <a:off x="785" y="2590"/>
                            <a:ext cx="622" cy="279"/>
                          </a:xfrm>
                          <a:prstGeom prst="rect">
                            <a:avLst/>
                          </a:prstGeom>
                          <a:solidFill>
                            <a:srgbClr val="FF0000"/>
                          </a:solidFill>
                          <a:ln w="0">
                            <a:solidFill>
                              <a:srgbClr val="FF0000"/>
                            </a:solidFill>
                            <a:miter lim="800000"/>
                            <a:headEnd/>
                            <a:tailEnd/>
                          </a:ln>
                        </wps:spPr>
                        <wps:txbx>
                          <w:txbxContent>
                            <w:p w:rsidR="007C3446" w:rsidRDefault="00833FCD">
                              <w:pPr>
                                <w:rPr>
                                  <w:color w:val="FFFFFF"/>
                                  <w:sz w:val="10"/>
                                </w:rPr>
                              </w:pPr>
                              <w:r>
                                <w:rPr>
                                  <w:color w:val="FFFFFF"/>
                                  <w:sz w:val="10"/>
                                </w:rPr>
                                <w:t>A B C</w:t>
                              </w:r>
                            </w:p>
                          </w:txbxContent>
                        </wps:txbx>
                        <wps:bodyPr rot="0" vert="horz" wrap="square" lIns="91440" tIns="45720" rIns="91440" bIns="45720" anchor="t" anchorCtr="0" upright="1">
                          <a:noAutofit/>
                        </wps:bodyPr>
                      </wps:wsp>
                      <wps:wsp>
                        <wps:cNvPr id="303" name="Rectangle 1629"/>
                        <wps:cNvSpPr>
                          <a:spLocks noChangeArrowheads="1"/>
                        </wps:cNvSpPr>
                        <wps:spPr bwMode="auto">
                          <a:xfrm>
                            <a:off x="958" y="2807"/>
                            <a:ext cx="225" cy="11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4" name="Rectangle 1630"/>
                        <wps:cNvSpPr>
                          <a:spLocks noChangeArrowheads="1"/>
                        </wps:cNvSpPr>
                        <wps:spPr bwMode="auto">
                          <a:xfrm>
                            <a:off x="1078" y="2815"/>
                            <a:ext cx="98" cy="10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05" name="Freeform 1631"/>
                        <wps:cNvSpPr>
                          <a:spLocks noChangeAspect="1"/>
                        </wps:cNvSpPr>
                        <wps:spPr bwMode="auto">
                          <a:xfrm>
                            <a:off x="1385" y="303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06" name="Freeform 1632"/>
                        <wps:cNvSpPr>
                          <a:spLocks noChangeAspect="1"/>
                        </wps:cNvSpPr>
                        <wps:spPr bwMode="auto">
                          <a:xfrm>
                            <a:off x="1442" y="309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07" name="Freeform 1633"/>
                        <wps:cNvSpPr>
                          <a:spLocks noChangeAspect="1"/>
                        </wps:cNvSpPr>
                        <wps:spPr bwMode="auto">
                          <a:xfrm>
                            <a:off x="1363" y="771"/>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308" name="Freeform 1634"/>
                        <wps:cNvSpPr>
                          <a:spLocks noChangeAspect="1"/>
                        </wps:cNvSpPr>
                        <wps:spPr bwMode="auto">
                          <a:xfrm>
                            <a:off x="1420" y="825"/>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6" o:spid="_x0000_s1275" style="position:absolute;margin-left:437.1pt;margin-top:-28.45pt;width:91.15pt;height:130.6pt;z-index:251642368" coordorigin="534,701"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">
                <v:shape id="Freeform 1607" o:spid="_x0000_s1276" style="position:absolute;left:534;top:701;width:1823;height:2612;visibility:visible;mso-wrap-style:square;v-text-anchor:top" coordsize="185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A/cEA&#10;AADcAAAADwAAAGRycy9kb3ducmV2LnhtbESPQYvCMBSE7wv+h/CEva1pe5BajSKCrDdZlZ4fzbMt&#10;Ni+lydb035uFBY/DzHzDbHbBdGKkwbWWFaSLBARxZXXLtYLb9fiVg3AeWWNnmRRM5GC3nX1ssND2&#10;yT80XnwtIoRdgQoa7/tCSlc1ZNAtbE8cvbsdDPooh1rqAZ8RbjqZJclSGmw5LjTY06Gh6nH5NQrK&#10;Kbv3q2l0lQtn26ah/DZ5qdTnPOzXIDwF/w7/t09aQZan8Hc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NgP3BAAAA3AAAAA8AAAAAAAAAAAAAAAAAmAIAAGRycy9kb3du&#10;cmV2LnhtbFBLBQYAAAAABAAEAPUAAACGAwAAAAA=&#10;" path="m1858,218c1853,39,1729,17,1658,18,1319,21,329,18,233,15,20,,43,153,43,252,44,531,32,2235,29,2400,,2611,223,2588,223,2588r1458,c1837,2588,1847,2487,1850,2415v3,-72,5,-2199,2,-2200e" fillcolor="red">
                  <v:path arrowok="t" o:connecttype="custom" o:connectlocs="1823,218;1627,18;229,15;42,252;28,2401;219,2589;1649,2589;1815,2416;1817,215" o:connectangles="0,0,0,0,0,0,0,0,0"/>
                  <o:lock v:ext="edit" aspectratio="t"/>
                </v:shape>
                <v:shape id="Freeform 1608" o:spid="_x0000_s1277" style="position:absolute;left:626;top:771;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B1cUA&#10;AADcAAAADwAAAGRycy9kb3ducmV2LnhtbESPQWvCQBSE7wX/w/KE3urGUCREV1FbqVAoNIrnR/aZ&#10;BLNvY3Y12/76bqHQ4zAz3zCLVTCtuFPvGssKppMEBHFpdcOVguNh95SBcB5ZY2uZFHyRg9Vy9LDA&#10;XNuBP+le+EpECLscFdTed7mUrqzJoJvYjjh6Z9sb9FH2ldQ9DhFuWpkmyUwabDgu1NjRtqbyUtyM&#10;ghO/nvaz4Irv95ePIXt+C0FfN0o9jsN6DsJT8P/hv/ZeK0i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cHVxQAAANwAAAAPAAAAAAAAAAAAAAAAAJgCAABkcnMv&#10;ZG93bnJldi54bWxQSwUGAAAAAAQABAD1AAAAigM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609" o:spid="_x0000_s1278" style="position:absolute;left:681;top:825;width:72;height:73;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Zl8EA&#10;AADcAAAADwAAAGRycy9kb3ducmV2LnhtbESP3WoCMRSE7wu+QzhC72pWC3VZjaKFopf15wEOm+Nm&#10;cXOyJNkf374pCF4OM/MNs96OthE9+VA7VjCfZSCIS6drrhRcLz8fOYgQkTU2jknBgwJsN5O3NRba&#10;DXyi/hwrkSAcClRgYmwLKUNpyGKYuZY4eTfnLcYkfSW1xyHBbSMXWfYlLdacFgy29G2ovJ87q+B4&#10;WVL/W5p9d7tWnRlkoIPPlXqfjrsViEhjfIWf7aNWsMg/4f9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wGZfBAAAA3AAAAA8AAAAAAAAAAAAAAAAAmAIAAGRycy9kb3du&#10;cmV2LnhtbFBLBQYAAAAABAAEAPUAAACGAw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610" o:spid="_x0000_s1279" style="position:absolute;left:2102;top:770;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8TMQA&#10;AADcAAAADwAAAGRycy9kb3ducmV2LnhtbESPQWvCQBSE74X+h+UVvNWNIrJJXUUqQg9SMQq5PrKv&#10;STD7Ns1uNf77riB4HGbmG2axGmwrLtT7xrGGyTgBQVw603Cl4XTcvisQPiAbbB2Thht5WC1fXxaY&#10;GXflA13yUIkIYZ+hhjqELpPSlzVZ9GPXEUfvx/UWQ5R9JU2P1wi3rZwmyVxabDgu1NjRZ03lOf+z&#10;GpLfQjU2T3ed+rbrfLMvVDoUWo/ehvUHiEBDeIYf7S+jYap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PEzEAAAA3AAAAA8AAAAAAAAAAAAAAAAAmAIAAGRycy9k&#10;b3ducmV2LnhtbFBLBQYAAAAABAAEAPUAAACJAw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611" o:spid="_x0000_s1280" style="position:absolute;left:2155;top:823;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DA8UA&#10;AADcAAAADwAAAGRycy9kb3ducmV2LnhtbESPQWsCMRSE7wX/Q3hCbzWrYrFbo4igtbe6XSi9PZLn&#10;7uLmZUmirv++EYQeh5n5hlmsetuKC/nQOFYwHmUgiLUzDVcKyu/tyxxEiMgGW8ek4EYBVsvB0wJz&#10;4658oEsRK5EgHHJUUMfY5VIGXZPFMHIdcfKOzluMSfpKGo/XBLetnGTZq7TYcFqosaNNTfpUnK2C&#10;359Dsyu/ph/+1p31pij12+c6KPU87NfvICL18T/8aO+Ngsl8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MDxQAAANwAAAAPAAAAAAAAAAAAAAAAAJgCAABkcnMv&#10;ZG93bnJldi54bWxQSwUGAAAAAAQABAD1AAAAigM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612" o:spid="_x0000_s1281" style="position:absolute;left:2102;top:1521;width:177;height:185;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CysIA&#10;AADcAAAADwAAAGRycy9kb3ducmV2LnhtbESPQYvCMBSE74L/ITzBm6YWFKlGEVEQPW3dw3p7Ns+2&#10;2LyUJtb67zeC4HGYmW+Y5bozlWipcaVlBZNxBII4s7rkXMHveT+ag3AeWWNlmRS8yMF61e8tMdH2&#10;yT/Upj4XAcIuQQWF93UipcsKMujGtiYO3s02Bn2QTS51g88AN5WMo2gmDZYcFgqsaVtQdk8fRkGK&#10;sb9uutP01u63NLGX6PiX7pQaDrrNAoSnzn/Dn/ZBK4jnM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MLKwgAAANwAAAAPAAAAAAAAAAAAAAAAAJgCAABkcnMvZG93&#10;bnJldi54bWxQSwUGAAAAAAQABAD1AAAAhwM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613" o:spid="_x0000_s1282" style="position:absolute;left:2157;top:1578;width:68;height:73;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yJ8UA&#10;AADcAAAADwAAAGRycy9kb3ducmV2LnhtbESPT2vCQBTE7wW/w/IEL6FuzKGV1FWCoLYggn8oPT6y&#10;zySYfRuya0y/vSsIHoeZ+Q0zW/SmFh21rrKsYDKOQRDnVldcKDgdV+9TEM4ja6wtk4J/crCYD95m&#10;mGp74z11B1+IAGGXooLS+yaV0uUlGXRj2xAH72xbgz7ItpC6xVuAm1omcfwhDVYcFkpsaFlSfjlc&#10;jQK50+vsL+t+Ilrtkt/NNjo2HCk1GvbZFwhPvX+Fn+1vrSCZfsL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bInxQAAANwAAAAPAAAAAAAAAAAAAAAAAJgCAABkcnMv&#10;ZG93bnJldi54bWxQSwUGAAAAAAQABAD1AAAAigM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614" o:spid="_x0000_s1283" style="position:absolute;left:2096;top:2287;width:176;height:181;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5Kb8A&#10;AADcAAAADwAAAGRycy9kb3ducmV2LnhtbERPTYvCMBC9C/sfwix403RFRLqmRQWherN62dvQzLZl&#10;m0k3SbX+e3MQPD7e9yYfTSdu5HxrWcHXPAFBXFndcq3gejnM1iB8QNbYWSYFD/KQZx+TDaba3vlM&#10;tzLUIoawT1FBE0KfSumrhgz6ue2JI/drncEQoauldniP4aaTiyRZSYMtx4YGe9o3VP2Vg1GgV//H&#10;oSjPxfBzeujlzgXpeq3U9HPcfoMINIa3+OUutILFOq6NZ+IR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vkpvwAAANwAAAAPAAAAAAAAAAAAAAAAAJgCAABkcnMvZG93bnJl&#10;di54bWxQSwUGAAAAAAQABAD1AAAAhAM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615" o:spid="_x0000_s1284" style="position:absolute;left:2148;top:2339;width:74;height:74;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h1sUA&#10;AADcAAAADwAAAGRycy9kb3ducmV2LnhtbESPT2sCMRTE74V+h/AKvdWsCrJujaKCIBQP/oFeH5vn&#10;ZnHzsm6iRj+9EQo9DjPzG2Yyi7YRV+p87VhBv5eBIC6drrlScNivvnIQPiBrbByTgjt5mE3f3yZY&#10;aHfjLV13oRIJwr5ABSaEtpDSl4Ys+p5riZN3dJ3FkGRXSd3hLcFtIwdZNpIWa04LBltaGipPu4tV&#10;8Fs+hvOf8yIu75vtMI+nxwXNXqnPjzj/BhEohv/wX3utFQzyMbzOp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KHWxQAAANwAAAAPAAAAAAAAAAAAAAAAAJgCAABkcnMv&#10;ZG93bnJldi54bWxQSwUGAAAAAAQABAD1AAAAigM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616" o:spid="_x0000_s1285" style="position:absolute;left:2096;top:3039;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C0MAA&#10;AADcAAAADwAAAGRycy9kb3ducmV2LnhtbERPz2vCMBS+D/wfwhN2m6l1E62mIgO3gSdbvT+aZ1va&#10;vJQks91/vxwGO358v/eHyfTiQc63lhUsFwkI4srqlmsF1/L0sgHhA7LG3jIp+CEPh3z2tMdM25Ev&#10;9ChCLWII+wwVNCEMmZS+asigX9iBOHJ36wyGCF0ttcMxhptepkmylgZbjg0NDvTeUNUV30YBj9jx&#10;yi3fSv3xuvb39Hzbfp6Vep5Pxx2IQFP4F/+5v7SCdBvnxzPx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PC0MAAAADcAAAADwAAAAAAAAAAAAAAAACYAgAAZHJzL2Rvd25y&#10;ZXYueG1sUEsFBgAAAAAEAAQA9QAAAIUDA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617" o:spid="_x0000_s1286" style="position:absolute;left:2150;top:3093;width:70;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AA8UA&#10;AADcAAAADwAAAGRycy9kb3ducmV2LnhtbESPQWvCQBSE7wX/w/KE3urGHESjq6ilUHqqNlS8PbPP&#10;bDT7NmS3mv57VxA8DjPzDTNbdLYWF2p95VjBcJCAIC6crrhUkP98vI1B+ICssXZMCv7Jw2Lee5lh&#10;pt2VN3TZhlJECPsMFZgQmkxKXxiy6AeuIY7e0bUWQ5RtKXWL1wi3tUyTZCQtVhwXDDa0NlSct39W&#10;wfvOf6/yw6g6mcn4Ky9X6f74a5V67XfLKYhAXXiGH+1PrSCdDO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QADxQAAANwAAAAPAAAAAAAAAAAAAAAAAJgCAABkcnMv&#10;ZG93bnJldi54bWxQSwUGAAAAAAQABAD1AAAAigM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618" o:spid="_x0000_s1287" style="position:absolute;left:612;top:3033;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XCMUA&#10;AADcAAAADwAAAGRycy9kb3ducmV2LnhtbESP3WrCQBSE7wt9h+UI3tWNQcRGV7E/olAQGsXrQ/aY&#10;BLNn0+xq1j59t1Do5TAz3zCLVTCNuFHnassKxqMEBHFhdc2lguNh8zQD4TyyxsYyKbiTg9Xy8WGB&#10;mbY9f9It96WIEHYZKqi8bzMpXVGRQTeyLXH0zrYz6KPsSqk77CPcNDJNkqk0WHNcqLCl14qKS341&#10;Ck78ftpNg8u/P972/WyyDUF/vSg1HIT1HISn4P/Df+2dVpA+p/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FcIxQAAANwAAAAPAAAAAAAAAAAAAAAAAJgCAABkcnMv&#10;ZG93bnJldi54bWxQSwUGAAAAAAQABAD1AAAAigM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619" o:spid="_x0000_s1288" style="position:absolute;left:665;top:3087;width:73;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vP8UA&#10;AADcAAAADwAAAGRycy9kb3ducmV2LnhtbESPQUvDQBSE74L/YXmCF2k3bUE07bZItdibtpaeH9nX&#10;TWr2bchbk/TfuwXB4zAz3zCL1eBr1VErVWADk3EGirgItmJn4PC1GT2BkohssQ5MBi4ksFre3iww&#10;t6HnHXX76FSCsORooIyxybWWoiSPMg4NcfJOofUYk2ydti32Ce5rPc2yR+2x4rRQYkPrkorv/Y83&#10;sDu+vUtzdlX38dC/Dm4mm8+LGHN/N7zMQUUa4n/4r721BqbPM7ie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a8/xQAAANwAAAAPAAAAAAAAAAAAAAAAAJgCAABkcnMv&#10;ZG93bnJldi54bWxQSwUGAAAAAAQABAD1AAAAigM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620" o:spid="_x0000_s1289" style="position:absolute;left:620;top:2289;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P6sEA&#10;AADcAAAADwAAAGRycy9kb3ducmV2LnhtbESPQYvCMBSE74L/ITzBm6aKLLvVtIhU8eJh7Xp/NM+2&#10;2LyUJtb6782C4HGYmW+YTTqYRvTUudqygsU8AkFcWF1zqeAv38++QTiPrLGxTAqe5CBNxqMNxto+&#10;+Jf6sy9FgLCLUUHlfRtL6YqKDLq5bYmDd7WdQR9kV0rd4SPATSOXUfQlDdYcFipsaVdRcTvfjYKT&#10;zvLTvcVdlknuLxebZ8MhV2o6GbZrEJ4G/wm/20etYPmzgv8z4Qj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eD+rBAAAA3AAAAA8AAAAAAAAAAAAAAAAAmAIAAGRycy9kb3du&#10;cmV2LnhtbFBLBQYAAAAABAAEAPUAAACGAw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621" o:spid="_x0000_s1290" style="position:absolute;left:674;top:2341;width:74;height:76;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0MUA&#10;AADcAAAADwAAAGRycy9kb3ducmV2LnhtbESPX0vDQBDE3wW/w7FCX0p7saLY2GsRa9E37R98XnLb&#10;S2puL2TPJP32nlDwcZiZ3zCL1eBr1VErVWADt9MMFHERbMXOwGG/mTyCkohssQ5MBs4ksFpeXy0w&#10;t6HnLXW76FSCsORooIyxybWWoiSPMg0NcfKOofUYk2ydti32Ce5rPcuyB+2x4rRQYkMvJRXfux9v&#10;YPv1+ibNyVXdx7hfD+5ONp9nMWZ0Mzw/gYo0xP/wpf1uDczm9/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JLQxQAAANwAAAAPAAAAAAAAAAAAAAAAAJgCAABkcnMv&#10;ZG93bnJldi54bWxQSwUGAAAAAAQABAD1AAAAigM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622" o:spid="_x0000_s1291" style="position:absolute;left:618;top:1515;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0Br8A&#10;AADcAAAADwAAAGRycy9kb3ducmV2LnhtbESPwQrCMBBE74L/EFbwpqkeRKtRRKp48aDV+9KsbbHZ&#10;lCbW+vdGEDwOM/OGWW06U4mWGldaVjAZRyCIM6tLzhVc0/1oDsJ5ZI2VZVLwJgebdb+3wljbF5+p&#10;vfhcBAi7GBUU3texlC4ryKAb25o4eHfbGPRBNrnUDb4C3FRyGkUzabDksFBgTbuCssflaRScdJKe&#10;njXukkRye7vZNOkOqVLDQbddgvDU+X/41z5qBdPFDL5nw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ADQGvwAAANwAAAAPAAAAAAAAAAAAAAAAAJgCAABkcnMvZG93bnJl&#10;di54bWxQSwUGAAAAAAQABAD1AAAAhAM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623" o:spid="_x0000_s1292" style="position:absolute;left:671;top:1572;width:73;height:72;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YT8QA&#10;AADcAAAADwAAAGRycy9kb3ducmV2LnhtbESPQWvCQBSE7wX/w/IEb7pRsNrUVdQSqCcxLT0/ss9s&#10;aPZtyG5j9Ne7gtDjMDPfMKtNb2vRUesrxwqmkwQEceF0xaWC769svAThA7LG2jEpuJKHzXrwssJU&#10;uwufqMtDKSKEfYoKTAhNKqUvDFn0E9cQR+/sWoshyraUusVLhNtazpLkVVqsOC4YbGhvqPjN/6yC&#10;7CwX1b77ONzoeuzNzkznt59MqdGw376DCNSH//Cz/akVzN4W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2E/EAAAA3AAAAA8AAAAAAAAAAAAAAAAAmAIAAGRycy9k&#10;b3ducmV2LnhtbFBLBQYAAAAABAAEAPUAAACJAw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624" o:spid="_x0000_s1293" type="#_x0000_t202" style="position:absolute;left:936;top:1329;width:96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LMAA&#10;AADcAAAADwAAAGRycy9kb3ducmV2LnhtbERPy4rCMBTdC/5DuII7TX1QnY5RRBCLOx8Ll3eaO22x&#10;uSlN1OrXm4Xg8nDei1VrKnGnxpWWFYyGEQjizOqScwXn03YwB+E8ssbKMil4koPVsttZYKLtgw90&#10;P/pchBB2CSoovK8TKV1WkEE3tDVx4P5tY9AH2ORSN/gI4aaS4yiKpcGSQ0OBNW0Kyq7Hm1GwTScv&#10;+mvj2UVe96eJnEa7OD0r1e+1618Qnlr/FX/cqVYw/gl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ukLMAAAADcAAAADwAAAAAAAAAAAAAAAACYAgAAZHJzL2Rvd25y&#10;ZXYueG1sUEsFBgAAAAAEAAQA9QAAAIUDAAAAAA==&#10;" fillcolor="red" strokecolor="red">
                  <v:textbox>
                    <w:txbxContent>
                      <w:p w:rsidR="007C3446" w:rsidRDefault="00833FCD">
                        <w:pPr>
                          <w:rPr>
                            <w:color w:val="FFFFFF"/>
                            <w:sz w:val="32"/>
                          </w:rPr>
                        </w:pPr>
                        <w:r>
                          <w:rPr>
                            <w:color w:val="FFFFFF"/>
                            <w:sz w:val="32"/>
                          </w:rPr>
                          <w:t>RX2</w:t>
                        </w:r>
                      </w:p>
                    </w:txbxContent>
                  </v:textbox>
                </v:shape>
                <v:shape id="Text Box 1625" o:spid="_x0000_s1294" type="#_x0000_t202" style="position:absolute;left:943;top:1997;width:102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Bt8UA&#10;AADcAAAADwAAAGRycy9kb3ducmV2LnhtbESPQWvCQBSE70L/w/IKvZlNY0lrdA1FkIbeNDn0+Jp9&#10;JsHs25BdNe2v7xYEj8PMfMOs88n04kKj6ywreI5iEMS11R03CqpyN38D4Tyyxt4yKfghB/nmYbbG&#10;TNsr7+ly8I0IEHYZKmi9HzIpXd2SQRfZgTh4Rzsa9EGOjdQjXgPc9DKJ41Qa7DgstDjQtqX6dDgb&#10;Bbti8UvfU/r6JU+f5UK+xB9pUSn19Di9r0B4mvw9fGsXWkGyXML/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wG3xQAAANwAAAAPAAAAAAAAAAAAAAAAAJgCAABkcnMv&#10;ZG93bnJldi54bWxQSwUGAAAAAAQABAD1AAAAigMAAAAA&#10;" fillcolor="red" strokecolor="red">
                  <v:textbox>
                    <w:txbxContent>
                      <w:p w:rsidR="007C3446" w:rsidRDefault="00833FCD">
                        <w:pPr>
                          <w:jc w:val="center"/>
                          <w:rPr>
                            <w:color w:val="FFFFFF"/>
                            <w:sz w:val="14"/>
                          </w:rPr>
                        </w:pPr>
                        <w:r>
                          <w:rPr>
                            <w:color w:val="FFFFFF"/>
                            <w:sz w:val="14"/>
                          </w:rPr>
                          <w:t>DELUXE</w:t>
                        </w:r>
                      </w:p>
                      <w:p w:rsidR="007C3446" w:rsidRDefault="00833FCD">
                        <w:pPr>
                          <w:jc w:val="center"/>
                          <w:rPr>
                            <w:sz w:val="20"/>
                          </w:rPr>
                        </w:pPr>
                        <w:r>
                          <w:rPr>
                            <w:color w:val="FFFFFF"/>
                            <w:sz w:val="14"/>
                          </w:rPr>
                          <w:t>RECEIVER</w:t>
                        </w:r>
                      </w:p>
                    </w:txbxContent>
                  </v:textbox>
                </v:shape>
                <v:shape id="Text Box 1626" o:spid="_x0000_s1295" type="#_x0000_t202" style="position:absolute;left:1228;top:866;width:45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yMMEA&#10;AADcAAAADwAAAGRycy9kb3ducmV2LnhtbERPy4rCMBTdD/gP4QruxmSsVOkYRQSxzM7HwuWd5k5b&#10;bG5KE7X69ZOF4PJw3otVbxtxo87XjjV8jRUI4sKZmksNp+P2cw7CB2SDjWPS8CAPq+XgY4GZcXfe&#10;0+0QShFD2GeooQqhzaT0RUUW/di1xJH7c53FEGFXStPhPYbbRk6USqXFmmNDhS1tKiouh6vVsM2T&#10;J/326ewsLz/HRE7VLs1PWo+G/fobRKA+vMUvd240JCr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2MjDBAAAA3AAAAA8AAAAAAAAAAAAAAAAAmAIAAGRycy9kb3du&#10;cmV2LnhtbFBLBQYAAAAABAAEAPUAAACGAwAAAAA=&#10;" fillcolor="red" strokecolor="red">
                  <v:textbox>
                    <w:txbxContent>
                      <w:p w:rsidR="007C3446" w:rsidRDefault="00833FCD">
                        <w:pPr>
                          <w:rPr>
                            <w:b/>
                            <w:bCs/>
                            <w:color w:val="FFFFFF"/>
                            <w:sz w:val="28"/>
                          </w:rPr>
                        </w:pPr>
                        <w:r>
                          <w:rPr>
                            <w:b/>
                            <w:bCs/>
                            <w:color w:val="FFFFFF"/>
                            <w:sz w:val="28"/>
                          </w:rPr>
                          <w:t>+</w:t>
                        </w:r>
                      </w:p>
                    </w:txbxContent>
                  </v:textbox>
                </v:shape>
                <v:shape id="Text Box 1627" o:spid="_x0000_s1296" type="#_x0000_t202" style="position:absolute;left:1257;top:2620;width:4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q8QA&#10;AADcAAAADwAAAGRycy9kb3ducmV2LnhtbESPQWvCQBSE7wX/w/IEb3XXpkSJriIFMfRW9eDxmX0m&#10;wezbkF01+uvdQqHHYWa+YRar3jbiRp2vHWuYjBUI4sKZmksNh/3mfQbCB2SDjWPS8CAPq+XgbYGZ&#10;cXf+odsulCJC2GeooQqhzaT0RUUW/di1xNE7u85iiLIrpenwHuG2kR9KpdJizXGhwpa+Kiouu6vV&#10;sMmTJ536dHqUl+99Ij/VNs0PWo+G/XoOIlAf/sN/7dxoSNQE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l6vEAAAA3AAAAA8AAAAAAAAAAAAAAAAAmAIAAGRycy9k&#10;b3ducmV2LnhtbFBLBQYAAAAABAAEAPUAAACJAwAAAAA=&#10;" fillcolor="red" strokecolor="red">
                  <v:textbox>
                    <w:txbxContent>
                      <w:p w:rsidR="007C3446" w:rsidRDefault="00833FCD">
                        <w:pPr>
                          <w:rPr>
                            <w:b/>
                            <w:bCs/>
                            <w:color w:val="FFFFFF"/>
                            <w:sz w:val="32"/>
                          </w:rPr>
                        </w:pPr>
                        <w:r>
                          <w:rPr>
                            <w:b/>
                            <w:bCs/>
                            <w:color w:val="FFFFFF"/>
                            <w:sz w:val="32"/>
                          </w:rPr>
                          <w:t>-</w:t>
                        </w:r>
                      </w:p>
                    </w:txbxContent>
                  </v:textbox>
                </v:shape>
                <v:shape id="Text Box 1628" o:spid="_x0000_s1297" type="#_x0000_t202" style="position:absolute;left:785;top:2590;width:6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ZMcYA&#10;AADcAAAADwAAAGRycy9kb3ducmV2LnhtbESPX2vCQBDE34V+h2MLvulFhVZSTxGrUPrin5bSx21u&#10;TWJzeyG3NfHb9wTBx2FmfsPMFp2r1JmaUHo2MBomoIgzb0vODXx+bAZTUEGQLVaeycCFAizmD70Z&#10;pta3vKfzQXIVIRxSNFCI1KnWISvIYRj6mjh6R984lCibXNsG2wh3lR4nyZN2WHJcKLCmVUHZ7+HP&#10;Gdh/P29fv979bpWvLz+ZyO7UjpbG9B+75QsooU7u4Vv7zRqYJGO4no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jZMcYAAADcAAAADwAAAAAAAAAAAAAAAACYAgAAZHJz&#10;L2Rvd25yZXYueG1sUEsFBgAAAAAEAAQA9QAAAIsDAAAAAA==&#10;" fillcolor="red" strokecolor="red" strokeweight="0">
                  <v:textbox>
                    <w:txbxContent>
                      <w:p w:rsidR="007C3446" w:rsidRDefault="00833FCD">
                        <w:pPr>
                          <w:rPr>
                            <w:color w:val="FFFFFF"/>
                            <w:sz w:val="10"/>
                          </w:rPr>
                        </w:pPr>
                        <w:r>
                          <w:rPr>
                            <w:color w:val="FFFFFF"/>
                            <w:sz w:val="10"/>
                          </w:rPr>
                          <w:t>A B C</w:t>
                        </w:r>
                      </w:p>
                    </w:txbxContent>
                  </v:textbox>
                </v:shape>
                <v:rect id="Rectangle 1629" o:spid="_x0000_s1298" style="position:absolute;left:958;top:2807;width:2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4cAA&#10;AADcAAAADwAAAGRycy9kb3ducmV2LnhtbESPwQrCMBBE74L/EFbwIpqqIFKNooIgXsTqByzN2hab&#10;TWmirX69EQSPw8y8YZbr1pTiSbUrLCsYjyIQxKnVBWcKrpf9cA7CeWSNpWVS8CIH61W3s8RY24bP&#10;9Ex8JgKEXYwKcu+rWEqX5mTQjWxFHLybrQ36IOtM6hqbADelnETRTBosOCzkWNEup/SePIyCbdMU&#10;t9M74cEx27bHCe4v6Eul+r12swDhqfX/8K990Aqm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h/4cAAAADcAAAADwAAAAAAAAAAAAAAAACYAgAAZHJzL2Rvd25y&#10;ZXYueG1sUEsFBgAAAAAEAAQA9QAAAIUDAAAAAA==&#10;" fillcolor="black"/>
                <v:rect id="Rectangle 1630" o:spid="_x0000_s1299" style="position:absolute;left:1078;top:2815;width:98;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g68YA&#10;AADcAAAADwAAAGRycy9kb3ducmV2LnhtbESPT2vCQBTE74LfYXmCN934p1ZSVxFBEXqwsT14fGRf&#10;k5Ds25hdTfz2XaHgcZiZ3zCrTWcqcafGFZYVTMYRCOLU6oIzBT/f+9EShPPIGivLpOBBDjbrfm+F&#10;sbYtJ3Q/+0wECLsYFeTe17GULs3JoBvbmjh4v7Yx6INsMqkbbAPcVHIaRQtpsOCwkGNNu5zS8nwz&#10;Csq3fbnYHt5vn8nMntqv63GSzC9KDQfd9gOEp86/wv/to1Ywi+bwPB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xg68YAAADcAAAADwAAAAAAAAAAAAAAAACYAgAAZHJz&#10;L2Rvd25yZXYueG1sUEsFBgAAAAAEAAQA9QAAAIsDAAAAAA==&#10;" fillcolor="#969696"/>
                <v:shape id="Freeform 1631" o:spid="_x0000_s1300" style="position:absolute;left:1385;top:303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VZsYA&#10;AADcAAAADwAAAGRycy9kb3ducmV2LnhtbESP3WrCQBSE74W+w3IK3ummtRWJrtL6QwVBMIrXh+xp&#10;Epo9G7Or2fbpu4WCl8PMfMPMFsHU4katqywreBomIIhzqysuFJyOm8EEhPPIGmvLpOCbHCzmD70Z&#10;ptp2fKBb5gsRIexSVFB636RSurwkg25oG+LofdrWoI+yLaRusYtwU8vnJBlLgxXHhRIbWpaUf2VX&#10;o+DM6/N2HFz2s1vtu8nLRwj68q5U/zG8TUF4Cv4e/m9vtYJR8g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pVZsYAAADcAAAADwAAAAAAAAAAAAAAAACYAgAAZHJz&#10;L2Rvd25yZXYueG1sUEsFBgAAAAAEAAQA9QAAAIsDA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632" o:spid="_x0000_s1301" style="position:absolute;left:1442;top:3090;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SQcMA&#10;AADcAAAADwAAAGRycy9kb3ducmV2LnhtbESPQYvCMBSE74L/ITxhb5rqoivVKCIurBehuojHZ/O2&#10;Ldu8lCa29d8bQfA4zMw3zHLdmVI0VLvCsoLxKAJBnFpdcKbg9/Q9nINwHlljaZkU3MnBetXvLTHW&#10;tuWEmqPPRICwi1FB7n0VS+nSnAy6ka2Ig/dna4M+yDqTusY2wE0pJ1E0kwYLDgs5VrTNKf0/3oyC&#10;6e68N9TsCnvZ2sOhvSZf56RT6mPQbRYgPHX+HX61f7SCz2g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rSQcMAAADcAAAADwAAAAAAAAAAAAAAAACYAgAAZHJzL2Rv&#10;d25yZXYueG1sUEsFBgAAAAAEAAQA9QAAAIgDA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633" o:spid="_x0000_s1302" style="position:absolute;left:1363;top:771;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uisUA&#10;AADcAAAADwAAAGRycy9kb3ducmV2LnhtbESP3WrCQBSE7wXfYTmCd7qxFZXUVewfFQShafH6kD0m&#10;wezZNLuatU/fLQheDjPzDbNcB1OLC7WusqxgMk5AEOdWV1wo+P56Hy1AOI+ssbZMCq7kYL3q95aY&#10;atvxJ10yX4gIYZeigtL7JpXS5SUZdGPbEEfvaFuDPsq2kLrFLsJNLR+SZCYNVhwXSmzopaT8lJ2N&#10;ggO/Hbaz4LLf3eu+W0w/QtA/z0oNB2HzBMJT8Pfwrb3VCh6T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G6K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634" o:spid="_x0000_s1303" style="position:absolute;left:1420;top:825;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jqMEA&#10;AADcAAAADwAAAGRycy9kb3ducmV2LnhtbERPTYvCMBC9C/sfwix403QVdekaRURBL0LrIh7HZrYt&#10;20xKE9v6781B8Ph438t1byrRUuNKywq+xhEI4szqknMFv+f96BuE88gaK8uk4EEO1quPwRJjbTtO&#10;qE19LkIIuxgVFN7XsZQuK8igG9uaOHB/tjHoA2xyqRvsQrip5CSK5tJgyaGhwJq2BWX/6d0omO0u&#10;R0PtrrTXrT2duluyuCS9UsPPfvMDwlPv3+KX+6AVTKOwNp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Z46jBAAAA3AAAAA8AAAAAAAAAAAAAAAAAmAIAAGRycy9kb3du&#10;cmV2LnhtbFBLBQYAAAAABAAEAPUAAACGAw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641344" behindDoc="0" locked="0" layoutInCell="1" allowOverlap="1" wp14:anchorId="2B030CBE" wp14:editId="2F0C8DAC">
                <wp:simplePos x="0" y="0"/>
                <wp:positionH relativeFrom="column">
                  <wp:posOffset>6736080</wp:posOffset>
                </wp:positionH>
                <wp:positionV relativeFrom="paragraph">
                  <wp:posOffset>-353695</wp:posOffset>
                </wp:positionV>
                <wp:extent cx="1157605" cy="1658620"/>
                <wp:effectExtent l="7620" t="13970" r="6350" b="13335"/>
                <wp:wrapNone/>
                <wp:docPr id="254"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2982" y="3324"/>
                          <a:chExt cx="1823" cy="2612"/>
                        </a:xfrm>
                      </wpg:grpSpPr>
                      <wps:wsp>
                        <wps:cNvPr id="255" name="Freeform 1356"/>
                        <wps:cNvSpPr>
                          <a:spLocks noChangeAspect="1"/>
                        </wps:cNvSpPr>
                        <wps:spPr bwMode="auto">
                          <a:xfrm>
                            <a:off x="2982" y="3324"/>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40C040"/>
                          </a:solidFill>
                          <a:ln w="9525">
                            <a:solidFill>
                              <a:srgbClr val="000000"/>
                            </a:solidFill>
                            <a:round/>
                            <a:headEnd/>
                            <a:tailEnd/>
                          </a:ln>
                        </wps:spPr>
                        <wps:bodyPr rot="0" vert="horz" wrap="square" lIns="91440" tIns="45720" rIns="91440" bIns="45720" anchor="t" anchorCtr="0" upright="1">
                          <a:noAutofit/>
                        </wps:bodyPr>
                      </wps:wsp>
                      <wps:wsp>
                        <wps:cNvPr id="256" name="Freeform 1359"/>
                        <wps:cNvSpPr>
                          <a:spLocks noChangeAspect="1"/>
                        </wps:cNvSpPr>
                        <wps:spPr bwMode="auto">
                          <a:xfrm>
                            <a:off x="3074" y="3394"/>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7" name="Freeform 1360"/>
                        <wps:cNvSpPr>
                          <a:spLocks noChangeAspect="1"/>
                        </wps:cNvSpPr>
                        <wps:spPr bwMode="auto">
                          <a:xfrm>
                            <a:off x="3129" y="3448"/>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8" name="Freeform 1361"/>
                        <wps:cNvSpPr>
                          <a:spLocks noChangeAspect="1"/>
                        </wps:cNvSpPr>
                        <wps:spPr bwMode="auto">
                          <a:xfrm>
                            <a:off x="4550" y="3393"/>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9" name="Freeform 1362"/>
                        <wps:cNvSpPr>
                          <a:spLocks noChangeAspect="1"/>
                        </wps:cNvSpPr>
                        <wps:spPr bwMode="auto">
                          <a:xfrm>
                            <a:off x="4603" y="3446"/>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0" name="Freeform 1363"/>
                        <wps:cNvSpPr>
                          <a:spLocks noChangeAspect="1"/>
                        </wps:cNvSpPr>
                        <wps:spPr bwMode="auto">
                          <a:xfrm>
                            <a:off x="4550" y="4144"/>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1" name="Freeform 1364"/>
                        <wps:cNvSpPr>
                          <a:spLocks noChangeAspect="1"/>
                        </wps:cNvSpPr>
                        <wps:spPr bwMode="auto">
                          <a:xfrm>
                            <a:off x="4605" y="4201"/>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2" name="Freeform 1365"/>
                        <wps:cNvSpPr>
                          <a:spLocks noChangeAspect="1"/>
                        </wps:cNvSpPr>
                        <wps:spPr bwMode="auto">
                          <a:xfrm>
                            <a:off x="4544" y="4910"/>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3" name="Freeform 1366"/>
                        <wps:cNvSpPr>
                          <a:spLocks noChangeAspect="1"/>
                        </wps:cNvSpPr>
                        <wps:spPr bwMode="auto">
                          <a:xfrm>
                            <a:off x="4596" y="4962"/>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4" name="Freeform 1367"/>
                        <wps:cNvSpPr>
                          <a:spLocks noChangeAspect="1"/>
                        </wps:cNvSpPr>
                        <wps:spPr bwMode="auto">
                          <a:xfrm>
                            <a:off x="4544" y="5662"/>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5" name="Freeform 1368"/>
                        <wps:cNvSpPr>
                          <a:spLocks noChangeAspect="1"/>
                        </wps:cNvSpPr>
                        <wps:spPr bwMode="auto">
                          <a:xfrm>
                            <a:off x="4598" y="5716"/>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6" name="Freeform 1369"/>
                        <wps:cNvSpPr>
                          <a:spLocks noChangeAspect="1"/>
                        </wps:cNvSpPr>
                        <wps:spPr bwMode="auto">
                          <a:xfrm>
                            <a:off x="3060" y="5656"/>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7" name="Freeform 1370"/>
                        <wps:cNvSpPr>
                          <a:spLocks noChangeAspect="1"/>
                        </wps:cNvSpPr>
                        <wps:spPr bwMode="auto">
                          <a:xfrm>
                            <a:off x="3113" y="5710"/>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8" name="Freeform 1371"/>
                        <wps:cNvSpPr>
                          <a:spLocks noChangeAspect="1"/>
                        </wps:cNvSpPr>
                        <wps:spPr bwMode="auto">
                          <a:xfrm>
                            <a:off x="3068" y="4912"/>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69" name="Freeform 1372"/>
                        <wps:cNvSpPr>
                          <a:spLocks noChangeAspect="1"/>
                        </wps:cNvSpPr>
                        <wps:spPr bwMode="auto">
                          <a:xfrm>
                            <a:off x="3122" y="4964"/>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0" name="Freeform 1373"/>
                        <wps:cNvSpPr>
                          <a:spLocks noChangeAspect="1"/>
                        </wps:cNvSpPr>
                        <wps:spPr bwMode="auto">
                          <a:xfrm>
                            <a:off x="3066" y="4138"/>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1" name="Freeform 1374"/>
                        <wps:cNvSpPr>
                          <a:spLocks noChangeAspect="1"/>
                        </wps:cNvSpPr>
                        <wps:spPr bwMode="auto">
                          <a:xfrm>
                            <a:off x="3119" y="4195"/>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2" name="Text Box 1464"/>
                        <wps:cNvSpPr txBox="1">
                          <a:spLocks noChangeArrowheads="1"/>
                        </wps:cNvSpPr>
                        <wps:spPr bwMode="auto">
                          <a:xfrm>
                            <a:off x="3587" y="3945"/>
                            <a:ext cx="727" cy="451"/>
                          </a:xfrm>
                          <a:prstGeom prst="rect">
                            <a:avLst/>
                          </a:prstGeom>
                          <a:solidFill>
                            <a:srgbClr val="40C040"/>
                          </a:solidFill>
                          <a:ln w="9525">
                            <a:solidFill>
                              <a:srgbClr val="40C040"/>
                            </a:solidFill>
                            <a:miter lim="800000"/>
                            <a:headEnd/>
                            <a:tailEnd/>
                          </a:ln>
                        </wps:spPr>
                        <wps:txbx>
                          <w:txbxContent>
                            <w:p w:rsidR="007C3446" w:rsidRDefault="00833FCD">
                              <w:pPr>
                                <w:rPr>
                                  <w:color w:val="FFFFFF"/>
                                  <w:sz w:val="32"/>
                                </w:rPr>
                              </w:pPr>
                              <w:r>
                                <w:rPr>
                                  <w:color w:val="FFFFFF"/>
                                  <w:sz w:val="32"/>
                                </w:rPr>
                                <w:t>U8</w:t>
                              </w:r>
                            </w:p>
                          </w:txbxContent>
                        </wps:txbx>
                        <wps:bodyPr rot="0" vert="horz" wrap="square" lIns="91440" tIns="45720" rIns="91440" bIns="45720" anchor="t" anchorCtr="0" upright="1">
                          <a:noAutofit/>
                        </wps:bodyPr>
                      </wps:wsp>
                      <wps:wsp>
                        <wps:cNvPr id="273" name="Text Box 1465"/>
                        <wps:cNvSpPr txBox="1">
                          <a:spLocks noChangeArrowheads="1"/>
                        </wps:cNvSpPr>
                        <wps:spPr bwMode="auto">
                          <a:xfrm>
                            <a:off x="3421" y="4613"/>
                            <a:ext cx="1020" cy="457"/>
                          </a:xfrm>
                          <a:prstGeom prst="rect">
                            <a:avLst/>
                          </a:prstGeom>
                          <a:solidFill>
                            <a:srgbClr val="40C040"/>
                          </a:solidFill>
                          <a:ln w="9525">
                            <a:solidFill>
                              <a:srgbClr val="40C040"/>
                            </a:solidFill>
                            <a:miter lim="800000"/>
                            <a:headEnd/>
                            <a:tailEnd/>
                          </a:ln>
                        </wps:spPr>
                        <wps:txbx>
                          <w:txbxContent>
                            <w:p w:rsidR="007C3446" w:rsidRDefault="00833FCD">
                              <w:pPr>
                                <w:jc w:val="center"/>
                                <w:rPr>
                                  <w:color w:val="FFFFFF"/>
                                  <w:sz w:val="14"/>
                                </w:rPr>
                              </w:pPr>
                              <w:r>
                                <w:rPr>
                                  <w:color w:val="FFFFFF"/>
                                  <w:sz w:val="14"/>
                                </w:rPr>
                                <w:t>MOTOR</w:t>
                              </w:r>
                            </w:p>
                            <w:p w:rsidR="007C3446" w:rsidRDefault="00833FCD">
                              <w:pPr>
                                <w:jc w:val="center"/>
                                <w:rPr>
                                  <w:sz w:val="20"/>
                                </w:rPr>
                              </w:pPr>
                              <w:r>
                                <w:rPr>
                                  <w:color w:val="FFFFFF"/>
                                  <w:sz w:val="14"/>
                                </w:rPr>
                                <w:t>CONTROL</w:t>
                              </w:r>
                            </w:p>
                          </w:txbxContent>
                        </wps:txbx>
                        <wps:bodyPr rot="0" vert="horz" wrap="square" lIns="91440" tIns="45720" rIns="91440" bIns="45720" anchor="t" anchorCtr="0" upright="1">
                          <a:noAutofit/>
                        </wps:bodyPr>
                      </wps:wsp>
                      <wps:wsp>
                        <wps:cNvPr id="274" name="Text Box 1466"/>
                        <wps:cNvSpPr txBox="1">
                          <a:spLocks noChangeArrowheads="1"/>
                        </wps:cNvSpPr>
                        <wps:spPr bwMode="auto">
                          <a:xfrm>
                            <a:off x="3691" y="3482"/>
                            <a:ext cx="457" cy="427"/>
                          </a:xfrm>
                          <a:prstGeom prst="rect">
                            <a:avLst/>
                          </a:prstGeom>
                          <a:solidFill>
                            <a:srgbClr val="40C040"/>
                          </a:solidFill>
                          <a:ln w="9525">
                            <a:solidFill>
                              <a:srgbClr val="40C040"/>
                            </a:solidFill>
                            <a:miter lim="800000"/>
                            <a:headEnd/>
                            <a:tailEnd/>
                          </a:ln>
                        </wps:spPr>
                        <wps:txbx>
                          <w:txbxContent>
                            <w:p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275" name="Text Box 1467"/>
                        <wps:cNvSpPr txBox="1">
                          <a:spLocks noChangeArrowheads="1"/>
                        </wps:cNvSpPr>
                        <wps:spPr bwMode="auto">
                          <a:xfrm>
                            <a:off x="3728" y="5236"/>
                            <a:ext cx="450" cy="464"/>
                          </a:xfrm>
                          <a:prstGeom prst="rect">
                            <a:avLst/>
                          </a:prstGeom>
                          <a:solidFill>
                            <a:srgbClr val="40C040"/>
                          </a:solidFill>
                          <a:ln w="9525">
                            <a:solidFill>
                              <a:srgbClr val="40C040"/>
                            </a:solidFill>
                            <a:miter lim="800000"/>
                            <a:headEnd/>
                            <a:tailEnd/>
                          </a:ln>
                        </wps:spPr>
                        <wps:txbx>
                          <w:txbxContent>
                            <w:p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276" name="Freeform 1357"/>
                        <wps:cNvSpPr>
                          <a:spLocks noChangeAspect="1"/>
                        </wps:cNvSpPr>
                        <wps:spPr bwMode="auto">
                          <a:xfrm>
                            <a:off x="3811" y="3394"/>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7" name="Freeform 1358"/>
                        <wps:cNvSpPr>
                          <a:spLocks noChangeAspect="1"/>
                        </wps:cNvSpPr>
                        <wps:spPr bwMode="auto">
                          <a:xfrm>
                            <a:off x="3868" y="3448"/>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8" name="Freeform 1462"/>
                        <wps:cNvSpPr>
                          <a:spLocks noChangeAspect="1"/>
                        </wps:cNvSpPr>
                        <wps:spPr bwMode="auto">
                          <a:xfrm>
                            <a:off x="3856" y="5651"/>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79" name="Freeform 1463"/>
                        <wps:cNvSpPr>
                          <a:spLocks noChangeAspect="1"/>
                        </wps:cNvSpPr>
                        <wps:spPr bwMode="auto">
                          <a:xfrm>
                            <a:off x="3913" y="5705"/>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1304" style="position:absolute;margin-left:530.4pt;margin-top:-27.85pt;width:91.15pt;height:130.6pt;z-index:251641344" coordorigin="2982,3324"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">
                <v:shape id="Freeform 1356" o:spid="_x0000_s1305" style="position:absolute;left:2982;top:3324;width:1823;height:2612;visibility:visible;mso-wrap-style:square;v-text-anchor:top" coordsize="185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vQ8cA&#10;AADcAAAADwAAAGRycy9kb3ducmV2LnhtbESPT2vCQBTE74LfYXmCN91UUEqajbTSmt5a/2Dx9sy+&#10;JsHs25DdmthP7wqFHoeZ+Q2TLHtTiwu1rrKs4GEagSDOra64ULDfvU0eQTiPrLG2TAqu5GCZDgcJ&#10;xtp2vKHL1hciQNjFqKD0vomldHlJBt3UNsTB+7atQR9kW0jdYhfgppazKFpIgxWHhRIbWpWUn7c/&#10;RsEht18vh67Ouuzj9HncZ7tq/fqr1HjUPz+B8NT7//Bf+10rmM3n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Hb0PHAAAA3AAAAA8AAAAAAAAAAAAAAAAAmAIAAGRy&#10;cy9kb3ducmV2LnhtbFBLBQYAAAAABAAEAPUAAACMAwAAAAA=&#10;" path="m1858,218c1853,39,1729,17,1658,18,1319,21,329,18,233,15,20,,43,153,43,252,44,531,32,2235,29,2400,,2611,223,2588,223,2588r1458,c1837,2588,1847,2487,1850,2415v3,-72,5,-2199,2,-2200e" fillcolor="#40c040">
                  <v:path arrowok="t" o:connecttype="custom" o:connectlocs="1823,218;1627,18;229,15;42,252;28,2401;219,2589;1649,2589;1815,2416;1817,215" o:connectangles="0,0,0,0,0,0,0,0,0"/>
                  <o:lock v:ext="edit" aspectratio="t"/>
                </v:shape>
                <v:shape id="Freeform 1359" o:spid="_x0000_s1306" style="position:absolute;left:3074;top:3394;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rkcUA&#10;AADcAAAADwAAAGRycy9kb3ducmV2LnhtbESP3WrCQBSE74W+w3IE73Sj2CDRVeyPVCgIjeL1IXtM&#10;gtmzaXY12z59t1Do5TAz3zCrTTCNuFPnassKppMEBHFhdc2lgtNxN16AcB5ZY2OZFHyRg836YbDC&#10;TNueP+ie+1JECLsMFVTet5mUrqjIoJvYljh6F9sZ9FF2pdQd9hFuGjlLklQarDkuVNjSc0XFNb8Z&#10;BWd+Pe/T4PLv95dDv5i/haA/n5QaDcN2CcJT8P/hv/ZeK5g9p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uuRxQAAANwAAAAPAAAAAAAAAAAAAAAAAJgCAABkcnMv&#10;ZG93bnJldi54bWxQSwUGAAAAAAQABAD1AAAAigM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360" o:spid="_x0000_s1307" style="position:absolute;left:3129;top:3448;width:72;height:73;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z08EA&#10;AADcAAAADwAAAGRycy9kb3ducmV2LnhtbESPzYoCMRCE7wu+Q2hhb2tGwR9mjaKC6NFVH6CZtJNh&#10;J50hyfz49htB2GNRVV9R6+1ga9GRD5VjBdNJBoK4cLriUsH9dvxagQgRWWPtmBQ8KcB2M/pYY65d&#10;zz/UXWMpEoRDjgpMjE0uZSgMWQwT1xAn7+G8xZikL6X22Ce4reUsyxbSYsVpwWBDB0PF77W1Cs63&#10;JXWXwuzbx71sTS8DnfxKqc/xsPsGEWmI/+F3+6wVzOZLeJ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rM9PBAAAA3AAAAA8AAAAAAAAAAAAAAAAAmAIAAGRycy9kb3du&#10;cmV2LnhtbFBLBQYAAAAABAAEAPUAAACGAw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361" o:spid="_x0000_s1308" style="position:absolute;left:4550;top:3393;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aDsEA&#10;AADcAAAADwAAAGRycy9kb3ducmV2LnhtbERPTYvCMBC9C/6HMII3TRVcajWWoggeZJetQq9DM7bF&#10;ZlKbqN1/vzks7PHxvrfpYFrxot41lhUs5hEI4tLqhisF18txFoNwHllja5kU/JCDdDcebTHR9s3f&#10;9Mp9JUIIuwQV1N53iZSurMmgm9uOOHA32xv0AfaV1D2+Q7hp5TKKPqTBhkNDjR3tayrv+dMoiB5F&#10;3Jh8fe7iT5Plh68iXg+FUtPJkG1AeBr8v/jPfdIKlquwNpw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mGg7BAAAA3AAAAA8AAAAAAAAAAAAAAAAAmAIAAGRycy9kb3du&#10;cmV2LnhtbFBLBQYAAAAABAAEAPUAAACGAw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362" o:spid="_x0000_s1309" style="position:absolute;left:4603;top:3446;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lQcUA&#10;AADcAAAADwAAAGRycy9kb3ducmV2LnhtbESPQWsCMRSE7wX/Q3hCbzWrYqlbo4igtbe6XSi9PZLn&#10;7uLmZUmirv++EYQeh5n5hlmsetuKC/nQOFYwHmUgiLUzDVcKyu/tyxuIEJENto5JwY0CrJaDpwXm&#10;xl35QJciViJBOOSooI6xy6UMuiaLYeQ64uQdnbcYk/SVNB6vCW5bOcmyV2mx4bRQY0ebmvSpOFsF&#10;vz+HZld+TT/8rTvrTVHq+ec6KPU87NfvICL18T/8aO+Ngsl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SVBxQAAANwAAAAPAAAAAAAAAAAAAAAAAJgCAABkcnMv&#10;ZG93bnJldi54bWxQSwUGAAAAAAQABAD1AAAAigM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363" o:spid="_x0000_s1310" style="position:absolute;left:4550;top:4144;width:177;height:185;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Z38EA&#10;AADcAAAADwAAAGRycy9kb3ducmV2LnhtbERPTWuDQBC9B/oflin0FleFSrDZBAkJlPYUk0N6m7gT&#10;lbiz4m7U/vvsodDj432vt7PpxEiDay0rSKIYBHFldcu1gvPpsFyBcB5ZY2eZFPySg+3mZbHGXNuJ&#10;jzSWvhYhhF2OChrv+1xKVzVk0EW2Jw7czQ4GfYBDLfWAUwg3nUzjOJMGWw4NDfa0a6i6lw+joMTU&#10;X4v5+/02HnaU2J/461LulXp7nYsPEJ5m/y/+c39qBWkW5ocz4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Gd/BAAAA3AAAAA8AAAAAAAAAAAAAAAAAmAIAAGRycy9kb3du&#10;cmV2LnhtbFBLBQYAAAAABAAEAPUAAACGAw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364" o:spid="_x0000_s1311" style="position:absolute;left:4605;top:4201;width:68;height:73;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pMsUA&#10;AADcAAAADwAAAGRycy9kb3ducmV2LnhtbESPQWuDQBSE74H+h+UVepFmjQcJNpsghTQthEA0lB4f&#10;7qtK3bfibtT++2yhkOMwM98wm91sOjHS4FrLClbLGARxZXXLtYJLuX9eg3AeWWNnmRT8koPd9mGx&#10;wUzbic80Fr4WAcIuQwWN930mpasaMuiWticO3rcdDPogh1rqAacAN51M4jiVBlsOCw329NpQ9VNc&#10;jQJ50m/5Vz5+RLQ/JZ+HY1T2HCn19DjnLyA8zf4e/m+/awVJuoK/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kyxQAAANwAAAAPAAAAAAAAAAAAAAAAAJgCAABkcnMv&#10;ZG93bnJldi54bWxQSwUGAAAAAAQABAD1AAAAigM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365" o:spid="_x0000_s1312" style="position:absolute;left:4544;top:4910;width:176;height:181;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oOcIA&#10;AADcAAAADwAAAGRycy9kb3ducmV2LnhtbESPQWvCQBSE7wX/w/IEb3VjkFCiq2ihEHsz9eLtkX0m&#10;wezbuLvR+O/dQqHHYWa+Ydbb0XTiTs63lhUs5gkI4srqlmsFp5+v9w8QPiBr7CyTgid52G4mb2vM&#10;tX3wke5lqEWEsM9RQRNCn0vpq4YM+rntiaN3sc5giNLVUjt8RLjpZJokmTTYclxosKfPhqprORgF&#10;OrsdhqI8FsP5+6mXexek67VSs+m4W4EINIb/8F+70ArSLIXf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ig5wgAAANwAAAAPAAAAAAAAAAAAAAAAAJgCAABkcnMvZG93&#10;bnJldi54bWxQSwUGAAAAAAQABAD1AAAAhwM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366" o:spid="_x0000_s1313" style="position:absolute;left:4596;top:4962;width:74;height:74;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wxsQA&#10;AADcAAAADwAAAGRycy9kb3ducmV2LnhtbESPT4vCMBTE74LfITzBm6ZrQaRrFFcQFhYP/gGvj+Zt&#10;U2xeahM1+umNsLDHYWZ+w8yX0TbiRp2vHSv4GGcgiEuna64UHA+b0QyED8gaG8ek4EEelot+b46F&#10;dnfe0W0fKpEg7AtUYEJoCyl9aciiH7uWOHm/rrMYkuwqqTu8J7ht5CTLptJizWnBYEtrQ+V5f7UK&#10;TuUzX/1cvuL6sd3ls3h+XtEclBoO4uoTRKAY/sN/7W+tYDLN4X0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cMbEAAAA3AAAAA8AAAAAAAAAAAAAAAAAmAIAAGRycy9k&#10;b3ducmV2LnhtbFBLBQYAAAAABAAEAPUAAACJAw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367" o:spid="_x0000_s1314" style="position:absolute;left:4544;top:5662;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09MMA&#10;AADcAAAADwAAAGRycy9kb3ducmV2LnhtbESPQWvCQBSE74L/YXmF3nRj1FBTV5GCreDJWO+P7DMJ&#10;Zt+G3a1J/323IHgcZuYbZr0dTCvu5HxjWcFsmoAgLq1uuFLwfd5P3kD4gKyxtUwKfsnDdjMerTHX&#10;tucT3YtQiQhhn6OCOoQul9KXNRn0U9sRR+9qncEQpaukdthHuGllmiSZNNhwXKixo4+aylvxYxRw&#10;jzeeu9nyrD8Xmb+mx8vq66jU68uwewcRaAjP8KN90ArSbAH/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209MMAAADcAAAADwAAAAAAAAAAAAAAAACYAgAAZHJzL2Rv&#10;d25yZXYueG1sUEsFBgAAAAAEAAQA9QAAAIgDA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368" o:spid="_x0000_s1315" style="position:absolute;left:4598;top:5716;width:70;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2J8YA&#10;AADcAAAADwAAAGRycy9kb3ducmV2LnhtbESPQWvCQBSE74X+h+UVvOmmgQaNrlKVQulJbbD09sw+&#10;s2mzb0N21fjvXaHQ4zAz3zCzRW8bcabO144VPI8SEMSl0zVXCorPt+EYhA/IGhvHpOBKHhbzx4cZ&#10;5tpdeEvnXahEhLDPUYEJoc2l9KUhi37kWuLoHV1nMUTZVVJ3eIlw28g0STJpsea4YLCllaHyd3ey&#10;CtZffrMsDln9Yybjj6Japt/HvVVq8NS/TkEE6sN/+K/9rhWk2Qv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92J8YAAADcAAAADwAAAAAAAAAAAAAAAACYAgAAZHJz&#10;L2Rvd25yZXYueG1sUEsFBgAAAAAEAAQA9QAAAIsDA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369" o:spid="_x0000_s1316" style="position:absolute;left:3060;top:565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hLMUA&#10;AADcAAAADwAAAGRycy9kb3ducmV2LnhtbESPQWvCQBSE70L/w/IK3symIkFSV2mroiAUmhbPj+xr&#10;Epp9m2ZXs/rrXaHQ4zAz3zCLVTCtOFPvGssKnpIUBHFpdcOVgq/P7WQOwnlkja1lUnAhB6vlw2iB&#10;ubYDf9C58JWIEHY5Kqi973IpXVmTQZfYjjh637Y36KPsK6l7HCLctHKappk02HBcqLGjt5rKn+Jk&#10;FBx5c9xnwRXXw/p9mM92IejfV6XGj+HlGYSn4P/Df+29VjDNM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iEsxQAAANwAAAAPAAAAAAAAAAAAAAAAAJgCAABkcnMv&#10;ZG93bnJldi54bWxQSwUGAAAAAAQABAD1AAAAigM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370" o:spid="_x0000_s1317" style="position:absolute;left:3113;top:5710;width:73;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ZG8UA&#10;AADcAAAADwAAAGRycy9kb3ducmV2LnhtbESPQUvDQBSE74L/YXmCl9JurFAl7baIWuxNW0vPj+zr&#10;JjX7NuStSfrvu0LB4zAz3zCL1eBr1VErVWADD5MMFHERbMXOwP57PX4GJRHZYh2YDJxJYLW8vVlg&#10;bkPPW+p20akEYcnRQBljk2stRUkeZRIa4uQdQ+sxJtk6bVvsE9zXepplM+2x4rRQYkOvJRU/u19v&#10;YHt4/5Dm5Kruc9S/De5R1l9nMeb+bniZg4o0xP/wtb2xBqazJ/g7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9kbxQAAANwAAAAPAAAAAAAAAAAAAAAAAJgCAABkcnMv&#10;ZG93bnJldi54bWxQSwUGAAAAAAQABAD1AAAAigM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371" o:spid="_x0000_s1318" style="position:absolute;left:3068;top:4912;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1yLwA&#10;AADcAAAADwAAAGRycy9kb3ducmV2LnhtbERPvQrCMBDeBd8hnOCmqQ4i1VikVHFx0Op+NGdbbC6l&#10;ibW+vRkEx4/vf5sMphE9da62rGAxj0AQF1bXXCq45YfZGoTzyBoby6TgQw6S3Xi0xVjbN1+ov/pS&#10;hBB2MSqovG9jKV1RkUE3ty1x4B62M+gD7EqpO3yHcNPIZRStpMGaQ0OFLaUVFc/ryyg46yw/v1pM&#10;s0xyf7/bPBuOuVLTybDfgPA0+L/45z5pBctVWBvOhCM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BnXIvAAAANwAAAAPAAAAAAAAAAAAAAAAAJgCAABkcnMvZG93bnJldi54&#10;bWxQSwUGAAAAAAQABAD1AAAAgQM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372" o:spid="_x0000_s1319" style="position:absolute;left:3122;top:4964;width:74;height:76;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o8sUA&#10;AADcAAAADwAAAGRycy9kb3ducmV2LnhtbESPQUvDQBSE74L/YXmCl9JurFA07baIWuxNW0vPj+zr&#10;JjX7NuStSfrvu0LB4zAz3zCL1eBr1VErVWADD5MMFHERbMXOwP57PX4CJRHZYh2YDJxJYLW8vVlg&#10;bkPPW+p20akEYcnRQBljk2stRUkeZRIa4uQdQ+sxJtk6bVvsE9zXepplM+2x4rRQYkOvJRU/u19v&#10;YHt4/5Dm5Kruc9S/De5R1l9nMeb+bniZg4o0xP/wtb2xBqazZ/g7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OjyxQAAANwAAAAPAAAAAAAAAAAAAAAAAJgCAABkcnMv&#10;ZG93bnJldi54bWxQSwUGAAAAAAQABAD1AAAAigM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373" o:spid="_x0000_s1320" style="position:absolute;left:3066;top:4138;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vE7wA&#10;AADcAAAADwAAAGRycy9kb3ducmV2LnhtbERPvQrCMBDeBd8hnOCmqQ4q1SgiVVwctHY/mrMtNpfS&#10;xFrf3gyC48f3v9n1phYdta6yrGA2jUAQ51ZXXCi4p8fJCoTzyBpry6TgQw522+Fgg7G2b75Sd/OF&#10;CCHsYlRQet/EUrq8JINuahviwD1sa9AH2BZSt/gO4aaW8yhaSIMVh4YSGzqUlD9vL6PgopP08mrw&#10;kCSSuyyzadKfUqXGo36/BuGp93/xz33WCubLMD+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qe8TvAAAANwAAAAPAAAAAAAAAAAAAAAAAJgCAABkcnMvZG93bnJldi54&#10;bWxQSwUGAAAAAAQABAD1AAAAgQM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374" o:spid="_x0000_s1321" style="position:absolute;left:3119;top:4195;width:73;height:72;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DWsMA&#10;AADcAAAADwAAAGRycy9kb3ducmV2LnhtbESPQWvCQBSE7wX/w/KE3uomQqtEV1FLoJ6kKp4f2Wc2&#10;mH0bsmuM/nq3IPQ4zMw3zHzZ21p01PrKsYJ0lIAgLpyuuFRwPOQfUxA+IGusHZOCO3lYLgZvc8y0&#10;u/EvdftQighhn6ECE0KTSekLQxb9yDXE0Tu71mKIsi2lbvEW4baW4yT5khYrjgsGG9oYKi77q1WQ&#10;n+Wk2nTf2wfdd71Zm/TzccqVeh/2qxmIQH34D7/aP1rBeJLC3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DWsMAAADcAAAADwAAAAAAAAAAAAAAAACYAgAAZHJzL2Rv&#10;d25yZXYueG1sUEsFBgAAAAAEAAQA9QAAAIgDA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464" o:spid="_x0000_s1322" type="#_x0000_t202" style="position:absolute;left:3587;top:3945;width:72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Fp8UA&#10;AADcAAAADwAAAGRycy9kb3ducmV2LnhtbESPzWrDMBCE74W8g9hALiWWa2gbHCshBAo5tIfahl4X&#10;a/2TWCtjyY779lWh0OMwM98w2XExvZhpdJ1lBU9RDIK4srrjRkFZvG13IJxH1thbJgXf5OB4WD1k&#10;mGp750+ac9+IAGGXooLW+yGV0lUtGXSRHYiDV9vRoA9ybKQe8R7gppdJHL9Igx2HhRYHOrdU3fLJ&#10;KJiuj8nH1zyV78/nPK5dQX1TT0pt1stpD8LT4v/Df+2LVpC8Jv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YWnxQAAANwAAAAPAAAAAAAAAAAAAAAAAJgCAABkcnMv&#10;ZG93bnJldi54bWxQSwUGAAAAAAQABAD1AAAAigMAAAAA&#10;" fillcolor="#40c040" strokecolor="#40c040">
                  <v:textbox>
                    <w:txbxContent>
                      <w:p w:rsidR="007C3446" w:rsidRDefault="00833FCD">
                        <w:pPr>
                          <w:rPr>
                            <w:color w:val="FFFFFF"/>
                            <w:sz w:val="32"/>
                          </w:rPr>
                        </w:pPr>
                        <w:r>
                          <w:rPr>
                            <w:color w:val="FFFFFF"/>
                            <w:sz w:val="32"/>
                          </w:rPr>
                          <w:t>U8</w:t>
                        </w:r>
                      </w:p>
                    </w:txbxContent>
                  </v:textbox>
                </v:shape>
                <v:shape id="Text Box 1465" o:spid="_x0000_s1323" type="#_x0000_t202" style="position:absolute;left:3421;top:4613;width:102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gPMUA&#10;AADcAAAADwAAAGRycy9kb3ducmV2LnhtbESPT2vCQBTE74V+h+UVeim6MVIr0VWKIPSghyZCr4/s&#10;yx+bfRuymxi/vSsIHoeZ+Q2z3o6mEQN1rrasYDaNQBDnVtdcKjhl+8kShPPIGhvLpOBKDrab15c1&#10;Jtpe+JeG1JciQNglqKDyvk2kdHlFBt3UtsTBK2xn0AfZlVJ3eAlw08g4ihbSYM1hocKWdhXl/2lv&#10;FPTnj/j4N/Snw+cujQqXUVMWvVLvb+P3CoSn0T/Dj/aPVhB/zeF+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SA8xQAAANwAAAAPAAAAAAAAAAAAAAAAAJgCAABkcnMv&#10;ZG93bnJldi54bWxQSwUGAAAAAAQABAD1AAAAigMAAAAA&#10;" fillcolor="#40c040" strokecolor="#40c040">
                  <v:textbox>
                    <w:txbxContent>
                      <w:p w:rsidR="007C3446" w:rsidRDefault="00833FCD">
                        <w:pPr>
                          <w:jc w:val="center"/>
                          <w:rPr>
                            <w:color w:val="FFFFFF"/>
                            <w:sz w:val="14"/>
                          </w:rPr>
                        </w:pPr>
                        <w:r>
                          <w:rPr>
                            <w:color w:val="FFFFFF"/>
                            <w:sz w:val="14"/>
                          </w:rPr>
                          <w:t>MOTOR</w:t>
                        </w:r>
                      </w:p>
                      <w:p w:rsidR="007C3446" w:rsidRDefault="00833FCD">
                        <w:pPr>
                          <w:jc w:val="center"/>
                          <w:rPr>
                            <w:sz w:val="20"/>
                          </w:rPr>
                        </w:pPr>
                        <w:r>
                          <w:rPr>
                            <w:color w:val="FFFFFF"/>
                            <w:sz w:val="14"/>
                          </w:rPr>
                          <w:t>CONTROL</w:t>
                        </w:r>
                      </w:p>
                    </w:txbxContent>
                  </v:textbox>
                </v:shape>
                <v:shape id="Text Box 1466" o:spid="_x0000_s1324" type="#_x0000_t202" style="position:absolute;left:3691;top:3482;width:45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4SMUA&#10;AADcAAAADwAAAGRycy9kb3ducmV2LnhtbESPT2vCQBTE74V+h+UVeim6MVgr0VWKIPSghyZCr4/s&#10;yx+bfRuymxi/vSsIHoeZ+Q2z3o6mEQN1rrasYDaNQBDnVtdcKjhl+8kShPPIGhvLpOBKDrab15c1&#10;Jtpe+JeG1JciQNglqKDyvk2kdHlFBt3UtsTBK2xn0AfZlVJ3eAlw08g4ihbSYM1hocKWdhXl/2lv&#10;FPTnj/j4N/Snw+cujQqXUVMWvVLvb+P3CoSn0T/Dj/aPVhB/zeF+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LhIxQAAANwAAAAPAAAAAAAAAAAAAAAAAJgCAABkcnMv&#10;ZG93bnJldi54bWxQSwUGAAAAAAQABAD1AAAAigMAAAAA&#10;" fillcolor="#40c040" strokecolor="#40c040">
                  <v:textbox>
                    <w:txbxContent>
                      <w:p w:rsidR="007C3446" w:rsidRDefault="00833FCD">
                        <w:pPr>
                          <w:rPr>
                            <w:b/>
                            <w:bCs/>
                            <w:color w:val="FFFFFF"/>
                            <w:sz w:val="28"/>
                          </w:rPr>
                        </w:pPr>
                        <w:r>
                          <w:rPr>
                            <w:b/>
                            <w:bCs/>
                            <w:color w:val="FFFFFF"/>
                            <w:sz w:val="28"/>
                          </w:rPr>
                          <w:t>+</w:t>
                        </w:r>
                      </w:p>
                    </w:txbxContent>
                  </v:textbox>
                </v:shape>
                <v:shape id="Text Box 1467" o:spid="_x0000_s1325" type="#_x0000_t202" style="position:absolute;left:3728;top:5236;width:4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d08UA&#10;AADcAAAADwAAAGRycy9kb3ducmV2LnhtbESPS2vDMBCE74X8B7GBXEojx5AmuFFCMBR6aA+1Dbku&#10;1vrRWitjyY/8+6pQ6HGYmW+Y02UxnZhocK1lBbttBIK4tLrlWkGRvz4dQTiPrLGzTAru5OByXj2c&#10;MNF25k+aMl+LAGGXoILG+z6R0pUNGXRb2xMHr7KDQR/kUEs94BzgppNxFD1Lgy2HhQZ7Shsqv7PR&#10;KBi/HuOP2zQW7/s0iyqXU1dXo1Kb9XJ9AeFp8f/hv/abVhAf9vB7JhwBe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B3TxQAAANwAAAAPAAAAAAAAAAAAAAAAAJgCAABkcnMv&#10;ZG93bnJldi54bWxQSwUGAAAAAAQABAD1AAAAigMAAAAA&#10;" fillcolor="#40c040" strokecolor="#40c040">
                  <v:textbox>
                    <w:txbxContent>
                      <w:p w:rsidR="007C3446" w:rsidRDefault="00833FCD">
                        <w:pPr>
                          <w:rPr>
                            <w:b/>
                            <w:bCs/>
                            <w:color w:val="FFFFFF"/>
                            <w:sz w:val="32"/>
                          </w:rPr>
                        </w:pPr>
                        <w:r>
                          <w:rPr>
                            <w:b/>
                            <w:bCs/>
                            <w:color w:val="FFFFFF"/>
                            <w:sz w:val="32"/>
                          </w:rPr>
                          <w:t>-</w:t>
                        </w:r>
                      </w:p>
                    </w:txbxContent>
                  </v:textbox>
                </v:shape>
                <v:shape id="Freeform 1357" o:spid="_x0000_s1326" style="position:absolute;left:3811;top:3394;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8cUA&#10;AADcAAAADwAAAGRycy9kb3ducmV2LnhtbESP3WrCQBSE7wt9h+UI3tWNIlGiq9gfqVAQGsXrQ/aY&#10;BLNn0+xqtn36bkHo5TAz3zDLdTCNuFHnassKxqMEBHFhdc2lguNh+zQH4TyyxsYyKfgmB+vV48MS&#10;M217/qRb7ksRIewyVFB532ZSuqIig25kW+LonW1n0EfZlVJ32Ee4aeQkSVJpsOa4UGFLLxUVl/xq&#10;FJz47bRLg8t/Pl73/Xz6HoL+elZqOAibBQhPwf+H7+2dVjCZ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7fx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358" o:spid="_x0000_s1327" style="position:absolute;left:3868;top:3448;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LOsUA&#10;AADcAAAADwAAAGRycy9kb3ducmV2LnhtbESPQWuDQBSE74X8h+UFeqtrA63BZBNKSKC9CNoiOb64&#10;Lypx34q7Ufvvu4VCj8PMfMNs97PpxEiDay0reI5iEMSV1S3XCr4+T09rEM4ja+wsk4JvcrDfLR62&#10;mGo7cU5j4WsRIOxSVNB436dSuqohgy6yPXHwrnYw6IMcaqkHnALcdHIVx6/SYMthocGeDg1Vt+Ju&#10;FLwcyw9D47G154PNsumSJ2U+K/W4nN82IDzN/j/8137XClZJA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Qs6xQAAANwAAAAPAAAAAAAAAAAAAAAAAJgCAABkcnMv&#10;ZG93bnJldi54bWxQSwUGAAAAAAQABAD1AAAAigM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462" o:spid="_x0000_s1328" style="position:absolute;left:3856;top:5651;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GGMIA&#10;AADcAAAADwAAAGRycy9kb3ducmV2LnhtbERPXWvCMBR9H/gfwhX2pqkyVKpR5lQmCILd8PnSXNuy&#10;5qZros389eZB2OPhfC9WwdTiRq2rLCsYDRMQxLnVFRcKvr92gxkI55E11pZJwR85WC17LwtMte34&#10;RLfMFyKGsEtRQel9k0rp8pIMuqFtiCN3sa1BH2FbSN1iF8NNLcdJMpEGK44NJTb0UVL+k12NgjNv&#10;z/tJcNn9sDl2s7fPEPTvWqnXfnifg/AU/L/46d5rBeNp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IYYwgAAANwAAAAPAAAAAAAAAAAAAAAAAJgCAABkcnMvZG93&#10;bnJldi54bWxQSwUGAAAAAAQABAD1AAAAhw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463" o:spid="_x0000_s1329" style="position:absolute;left:3913;top:5705;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608QA&#10;AADcAAAADwAAAGRycy9kb3ducmV2LnhtbESPQYvCMBSE7wv7H8Jb8LamK7hqNYqIgl6EqojHZ/Ns&#10;yzYvpYlt/fcbQfA4zMw3zGzRmVI0VLvCsoKffgSCOLW64EzB6bj5HoNwHlljaZkUPMjBYv75McNY&#10;25YTag4+EwHCLkYFufdVLKVLczLo+rYiDt7N1gZ9kHUmdY1tgJtSDqLoVxosOCzkWNEqp/TvcDcK&#10;huvzzlCzLuxlZff79pqMzkmnVO+rW05BeOr8O/xqb7WCwWgC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yOtPEAAAA3AAAAA8AAAAAAAAAAAAAAAAAmAIAAGRycy9k&#10;b3ducmV2LnhtbFBLBQYAAAAABAAEAPUAAACJAw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8E72EA">
        <w:rPr>
          <w:noProof/>
          <w:sz w:val="20"/>
        </w:rPr>
        <mc:AlternateContent>
          <mc:Choice Requires="wpg">
            <w:drawing>
              <wp:anchor distT="0" distB="0" distL="114300" distR="114300" simplePos="0" relativeHeight="251645440" behindDoc="0" locked="0" layoutInCell="1" allowOverlap="1" wp14:anchorId="0FA3BF40" wp14:editId="17ECC3D5">
                <wp:simplePos x="0" y="0"/>
                <wp:positionH relativeFrom="column">
                  <wp:posOffset>7937500</wp:posOffset>
                </wp:positionH>
                <wp:positionV relativeFrom="paragraph">
                  <wp:posOffset>-340360</wp:posOffset>
                </wp:positionV>
                <wp:extent cx="1157605" cy="1658620"/>
                <wp:effectExtent l="8890" t="8255" r="5080" b="9525"/>
                <wp:wrapNone/>
                <wp:docPr id="224"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2637" y="772"/>
                          <a:chExt cx="1823" cy="2612"/>
                        </a:xfrm>
                      </wpg:grpSpPr>
                      <wps:wsp>
                        <wps:cNvPr id="225" name="Freeform 1688"/>
                        <wps:cNvSpPr>
                          <a:spLocks noChangeAspect="1"/>
                        </wps:cNvSpPr>
                        <wps:spPr bwMode="auto">
                          <a:xfrm>
                            <a:off x="2637" y="772"/>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226" name="Freeform 1689"/>
                        <wps:cNvSpPr>
                          <a:spLocks noChangeAspect="1"/>
                        </wps:cNvSpPr>
                        <wps:spPr bwMode="auto">
                          <a:xfrm>
                            <a:off x="2746" y="842"/>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27" name="Freeform 1690"/>
                        <wps:cNvSpPr>
                          <a:spLocks noChangeAspect="1"/>
                        </wps:cNvSpPr>
                        <wps:spPr bwMode="auto">
                          <a:xfrm>
                            <a:off x="2801" y="896"/>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28" name="Freeform 1691"/>
                        <wps:cNvSpPr>
                          <a:spLocks noChangeAspect="1"/>
                        </wps:cNvSpPr>
                        <wps:spPr bwMode="auto">
                          <a:xfrm>
                            <a:off x="4222" y="841"/>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29" name="Freeform 1692"/>
                        <wps:cNvSpPr>
                          <a:spLocks noChangeAspect="1"/>
                        </wps:cNvSpPr>
                        <wps:spPr bwMode="auto">
                          <a:xfrm>
                            <a:off x="4275" y="894"/>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0" name="Freeform 1693"/>
                        <wps:cNvSpPr>
                          <a:spLocks noChangeAspect="1"/>
                        </wps:cNvSpPr>
                        <wps:spPr bwMode="auto">
                          <a:xfrm>
                            <a:off x="4222" y="1592"/>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1" name="Freeform 1694"/>
                        <wps:cNvSpPr>
                          <a:spLocks noChangeAspect="1"/>
                        </wps:cNvSpPr>
                        <wps:spPr bwMode="auto">
                          <a:xfrm>
                            <a:off x="4277" y="1649"/>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2" name="Freeform 1695"/>
                        <wps:cNvSpPr>
                          <a:spLocks noChangeAspect="1"/>
                        </wps:cNvSpPr>
                        <wps:spPr bwMode="auto">
                          <a:xfrm>
                            <a:off x="4216" y="2358"/>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3" name="Freeform 1696"/>
                        <wps:cNvSpPr>
                          <a:spLocks noChangeAspect="1"/>
                        </wps:cNvSpPr>
                        <wps:spPr bwMode="auto">
                          <a:xfrm>
                            <a:off x="4268" y="2410"/>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4" name="Freeform 1697"/>
                        <wps:cNvSpPr>
                          <a:spLocks noChangeAspect="1"/>
                        </wps:cNvSpPr>
                        <wps:spPr bwMode="auto">
                          <a:xfrm>
                            <a:off x="4216" y="3110"/>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5" name="Freeform 1698"/>
                        <wps:cNvSpPr>
                          <a:spLocks noChangeAspect="1"/>
                        </wps:cNvSpPr>
                        <wps:spPr bwMode="auto">
                          <a:xfrm>
                            <a:off x="4270" y="3164"/>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6" name="Freeform 1699"/>
                        <wps:cNvSpPr>
                          <a:spLocks noChangeAspect="1"/>
                        </wps:cNvSpPr>
                        <wps:spPr bwMode="auto">
                          <a:xfrm>
                            <a:off x="2732" y="3104"/>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7" name="Freeform 1700"/>
                        <wps:cNvSpPr>
                          <a:spLocks noChangeAspect="1"/>
                        </wps:cNvSpPr>
                        <wps:spPr bwMode="auto">
                          <a:xfrm>
                            <a:off x="2785" y="3158"/>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8" name="Freeform 1701"/>
                        <wps:cNvSpPr>
                          <a:spLocks noChangeAspect="1"/>
                        </wps:cNvSpPr>
                        <wps:spPr bwMode="auto">
                          <a:xfrm>
                            <a:off x="2740" y="2360"/>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39" name="Freeform 1702"/>
                        <wps:cNvSpPr>
                          <a:spLocks noChangeAspect="1"/>
                        </wps:cNvSpPr>
                        <wps:spPr bwMode="auto">
                          <a:xfrm>
                            <a:off x="2794" y="2412"/>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0" name="Freeform 1703"/>
                        <wps:cNvSpPr>
                          <a:spLocks noChangeAspect="1"/>
                        </wps:cNvSpPr>
                        <wps:spPr bwMode="auto">
                          <a:xfrm>
                            <a:off x="2738" y="1586"/>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1" name="Freeform 1704"/>
                        <wps:cNvSpPr>
                          <a:spLocks noChangeAspect="1"/>
                        </wps:cNvSpPr>
                        <wps:spPr bwMode="auto">
                          <a:xfrm>
                            <a:off x="2791" y="1643"/>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2" name="Text Box 1705"/>
                        <wps:cNvSpPr txBox="1">
                          <a:spLocks noChangeArrowheads="1"/>
                        </wps:cNvSpPr>
                        <wps:spPr bwMode="auto">
                          <a:xfrm>
                            <a:off x="3243" y="1383"/>
                            <a:ext cx="781" cy="451"/>
                          </a:xfrm>
                          <a:prstGeom prst="rect">
                            <a:avLst/>
                          </a:prstGeom>
                          <a:solidFill>
                            <a:srgbClr val="FF6600"/>
                          </a:solidFill>
                          <a:ln w="9525">
                            <a:solidFill>
                              <a:srgbClr val="FF6600"/>
                            </a:solidFill>
                            <a:miter lim="800000"/>
                            <a:headEnd/>
                            <a:tailEnd/>
                          </a:ln>
                        </wps:spPr>
                        <wps:txbx>
                          <w:txbxContent>
                            <w:p w:rsidR="007C3446" w:rsidRDefault="00833FCD">
                              <w:pPr>
                                <w:rPr>
                                  <w:color w:val="FFFFFF"/>
                                  <w:sz w:val="32"/>
                                </w:rPr>
                              </w:pPr>
                              <w:r>
                                <w:rPr>
                                  <w:color w:val="FFFFFF"/>
                                  <w:sz w:val="32"/>
                                </w:rPr>
                                <w:t>U9</w:t>
                              </w:r>
                            </w:p>
                          </w:txbxContent>
                        </wps:txbx>
                        <wps:bodyPr rot="0" vert="horz" wrap="square" lIns="91440" tIns="45720" rIns="91440" bIns="45720" anchor="t" anchorCtr="0" upright="1">
                          <a:noAutofit/>
                        </wps:bodyPr>
                      </wps:wsp>
                      <wps:wsp>
                        <wps:cNvPr id="243" name="Text Box 1706"/>
                        <wps:cNvSpPr txBox="1">
                          <a:spLocks noChangeArrowheads="1"/>
                        </wps:cNvSpPr>
                        <wps:spPr bwMode="auto">
                          <a:xfrm>
                            <a:off x="2996" y="2068"/>
                            <a:ext cx="1121" cy="457"/>
                          </a:xfrm>
                          <a:prstGeom prst="rect">
                            <a:avLst/>
                          </a:prstGeom>
                          <a:solidFill>
                            <a:srgbClr val="FF6600"/>
                          </a:solidFill>
                          <a:ln w="9525">
                            <a:solidFill>
                              <a:srgbClr val="FF6600"/>
                            </a:solidFill>
                            <a:miter lim="800000"/>
                            <a:headEnd/>
                            <a:tailEnd/>
                          </a:ln>
                        </wps:spPr>
                        <wps:txbx>
                          <w:txbxContent>
                            <w:p w:rsidR="007C3446" w:rsidRDefault="00833FCD">
                              <w:pPr>
                                <w:jc w:val="center"/>
                                <w:rPr>
                                  <w:color w:val="FFFFFF"/>
                                  <w:sz w:val="14"/>
                                </w:rPr>
                              </w:pPr>
                              <w:r>
                                <w:rPr>
                                  <w:color w:val="FFFFFF"/>
                                  <w:sz w:val="14"/>
                                </w:rPr>
                                <w:t>SOUND &amp;</w:t>
                              </w:r>
                            </w:p>
                            <w:p w:rsidR="007C3446" w:rsidRDefault="00833FCD">
                              <w:pPr>
                                <w:jc w:val="center"/>
                                <w:rPr>
                                  <w:sz w:val="20"/>
                                </w:rPr>
                              </w:pPr>
                              <w:r>
                                <w:rPr>
                                  <w:color w:val="FFFFFF"/>
                                  <w:sz w:val="14"/>
                                </w:rPr>
                                <w:t>RECORDINGG</w:t>
                              </w:r>
                            </w:p>
                          </w:txbxContent>
                        </wps:txbx>
                        <wps:bodyPr rot="0" vert="horz" wrap="square" lIns="91440" tIns="45720" rIns="91440" bIns="45720" anchor="t" anchorCtr="0" upright="1">
                          <a:noAutofit/>
                        </wps:bodyPr>
                      </wps:wsp>
                      <wps:wsp>
                        <wps:cNvPr id="244" name="Text Box 1707"/>
                        <wps:cNvSpPr txBox="1">
                          <a:spLocks noChangeArrowheads="1"/>
                        </wps:cNvSpPr>
                        <wps:spPr bwMode="auto">
                          <a:xfrm>
                            <a:off x="3348" y="937"/>
                            <a:ext cx="457" cy="427"/>
                          </a:xfrm>
                          <a:prstGeom prst="rect">
                            <a:avLst/>
                          </a:prstGeom>
                          <a:solidFill>
                            <a:srgbClr val="FF6600"/>
                          </a:solidFill>
                          <a:ln w="9525">
                            <a:solidFill>
                              <a:srgbClr val="FF6600"/>
                            </a:solidFill>
                            <a:miter lim="800000"/>
                            <a:headEnd/>
                            <a:tailEnd/>
                          </a:ln>
                        </wps:spPr>
                        <wps:txbx>
                          <w:txbxContent>
                            <w:p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245" name="Text Box 1708"/>
                        <wps:cNvSpPr txBox="1">
                          <a:spLocks noChangeArrowheads="1"/>
                        </wps:cNvSpPr>
                        <wps:spPr bwMode="auto">
                          <a:xfrm>
                            <a:off x="3377" y="2691"/>
                            <a:ext cx="450" cy="464"/>
                          </a:xfrm>
                          <a:prstGeom prst="rect">
                            <a:avLst/>
                          </a:prstGeom>
                          <a:solidFill>
                            <a:srgbClr val="FF6600"/>
                          </a:solidFill>
                          <a:ln w="9525">
                            <a:solidFill>
                              <a:srgbClr val="FF6600"/>
                            </a:solidFill>
                            <a:miter lim="800000"/>
                            <a:headEnd/>
                            <a:tailEnd/>
                          </a:ln>
                        </wps:spPr>
                        <wps:txbx>
                          <w:txbxContent>
                            <w:p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246" name="Freeform 1712"/>
                        <wps:cNvSpPr>
                          <a:spLocks noChangeAspect="1"/>
                        </wps:cNvSpPr>
                        <wps:spPr bwMode="auto">
                          <a:xfrm>
                            <a:off x="3505" y="3107"/>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7" name="Freeform 1713"/>
                        <wps:cNvSpPr>
                          <a:spLocks noChangeAspect="1"/>
                        </wps:cNvSpPr>
                        <wps:spPr bwMode="auto">
                          <a:xfrm>
                            <a:off x="3562" y="3161"/>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8" name="Freeform 1714"/>
                        <wps:cNvSpPr>
                          <a:spLocks noChangeAspect="1"/>
                        </wps:cNvSpPr>
                        <wps:spPr bwMode="auto">
                          <a:xfrm>
                            <a:off x="3483" y="842"/>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49" name="Freeform 1715"/>
                        <wps:cNvSpPr>
                          <a:spLocks noChangeAspect="1"/>
                        </wps:cNvSpPr>
                        <wps:spPr bwMode="auto">
                          <a:xfrm>
                            <a:off x="3540" y="896"/>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250" name="Freeform 1717"/>
                        <wps:cNvSpPr>
                          <a:spLocks noChangeAspect="1"/>
                        </wps:cNvSpPr>
                        <wps:spPr bwMode="auto">
                          <a:xfrm>
                            <a:off x="3119" y="2728"/>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FF0000"/>
                          </a:solidFill>
                          <a:ln w="7620">
                            <a:solidFill>
                              <a:srgbClr val="000000"/>
                            </a:solidFill>
                            <a:prstDash val="solid"/>
                            <a:round/>
                            <a:headEnd/>
                            <a:tailEnd/>
                          </a:ln>
                        </wps:spPr>
                        <wps:bodyPr rot="0" vert="horz" wrap="square" lIns="91440" tIns="45720" rIns="91440" bIns="45720" anchor="t" anchorCtr="0" upright="1">
                          <a:noAutofit/>
                        </wps:bodyPr>
                      </wps:wsp>
                      <wps:wsp>
                        <wps:cNvPr id="251" name="Freeform 1718"/>
                        <wps:cNvSpPr>
                          <a:spLocks noChangeAspect="1"/>
                        </wps:cNvSpPr>
                        <wps:spPr bwMode="auto">
                          <a:xfrm>
                            <a:off x="3780" y="2627"/>
                            <a:ext cx="186" cy="191"/>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969696"/>
                          </a:solidFill>
                          <a:ln w="7620">
                            <a:solidFill>
                              <a:srgbClr val="000000"/>
                            </a:solidFill>
                            <a:prstDash val="solid"/>
                            <a:round/>
                            <a:headEnd/>
                            <a:tailEnd/>
                          </a:ln>
                        </wps:spPr>
                        <wps:bodyPr rot="0" vert="horz" wrap="square" lIns="91440" tIns="45720" rIns="91440" bIns="45720" anchor="t" anchorCtr="0" upright="1">
                          <a:noAutofit/>
                        </wps:bodyPr>
                      </wps:wsp>
                      <wps:wsp>
                        <wps:cNvPr id="252" name="Freeform 1719"/>
                        <wps:cNvSpPr>
                          <a:spLocks noChangeAspect="1"/>
                        </wps:cNvSpPr>
                        <wps:spPr bwMode="auto">
                          <a:xfrm>
                            <a:off x="3867" y="1105"/>
                            <a:ext cx="268" cy="27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s:wsp>
                        <wps:cNvPr id="253" name="Freeform 1720"/>
                        <wps:cNvSpPr>
                          <a:spLocks noChangeAspect="1"/>
                        </wps:cNvSpPr>
                        <wps:spPr bwMode="auto">
                          <a:xfrm>
                            <a:off x="3853" y="1514"/>
                            <a:ext cx="268" cy="27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FFFFFF"/>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1" o:spid="_x0000_s1330" style="position:absolute;margin-left:625pt;margin-top:-26.8pt;width:91.15pt;height:130.6pt;z-index:251645440" coordorigin="2637,772"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">
                <v:shape id="Freeform 1688" o:spid="_x0000_s1331" style="position:absolute;left:2637;top:772;width:1823;height:2612;visibility:visible;mso-wrap-style:square;v-text-anchor:top" coordsize="185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mZccA&#10;AADcAAAADwAAAGRycy9kb3ducmV2LnhtbESPT2vCQBTE74LfYXmCl1I3plja1FXEP6B4KE2r9PjI&#10;PpNg9m3Irkn67buFgsdhZn7DzJe9qURLjSstK5hOIhDEmdUl5wq+PnePLyCcR9ZYWSYFP+RguRgO&#10;5pho2/EHtanPRYCwS1BB4X2dSOmyggy6ia2Jg3exjUEfZJNL3WAX4KaScRQ9S4Mlh4UCa1oXlF3T&#10;m1Hw/XrWXbq1/Yb3D0/vR3toT7ODUuNRv3oD4an39/B/e68VxPEM/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5mXHAAAA3AAAAA8AAAAAAAAAAAAAAAAAmAIAAGRy&#10;cy9kb3ducmV2LnhtbFBLBQYAAAAABAAEAPUAAACMAwAAAAA=&#10;" path="m1858,218c1853,39,1729,17,1658,18,1319,21,329,18,233,15,20,,43,153,43,252,44,531,32,2235,29,2400,,2611,223,2588,223,2588r1458,c1837,2588,1847,2487,1850,2415v3,-72,5,-2199,2,-2200e" fillcolor="#f60">
                  <v:path arrowok="t" o:connecttype="custom" o:connectlocs="1823,218;1627,18;229,15;42,252;28,2401;219,2589;1649,2589;1815,2416;1817,215" o:connectangles="0,0,0,0,0,0,0,0,0"/>
                  <o:lock v:ext="edit" aspectratio="t"/>
                </v:shape>
                <v:shape id="Freeform 1689" o:spid="_x0000_s1332" style="position:absolute;left:2746;top:842;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Y7MUA&#10;AADcAAAADwAAAGRycy9kb3ducmV2LnhtbESP3WrCQBSE7wXfYTlC73RjKEGiq9T+oFAQmhavD9lj&#10;Epo9m2a3ZvXp3YLQy2FmvmFWm2BacabeNZYVzGcJCOLS6oYrBV+fb9MFCOeRNbaWScGFHGzW49EK&#10;c20H/qBz4SsRIexyVFB73+VSurImg25mO+LonWxv0EfZV1L3OES4aWWaJJk02HBcqLGj55rK7+LX&#10;KDjy63GfBVdc318Ow+JxF4L+2Sr1MAlPSxCegv8P39t7rSBNM/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JjsxQAAANwAAAAPAAAAAAAAAAAAAAAAAJgCAABkcnMv&#10;ZG93bnJldi54bWxQSwUGAAAAAAQABAD1AAAAigM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1690" o:spid="_x0000_s1333" style="position:absolute;left:2801;top:896;width:72;height:73;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ArsEA&#10;AADcAAAADwAAAGRycy9kb3ducmV2LnhtbESPzYoCMRCE7wu+Q2jB25rZOaiMRtkVRI+u+gDNpJ0M&#10;O+kMSebHtzeCsMeiqr6iNrvRNqInH2rHCr7mGQji0umaKwW36+FzBSJEZI2NY1LwoAC77eRjg4V2&#10;A/9Sf4mVSBAOBSowMbaFlKE0ZDHMXUucvLvzFmOSvpLa45DgtpF5li2kxZrTgsGW9obKv0tnFZyu&#10;S+rPpfnp7reqM4MMdPQrpWbT8XsNItIY/8Pv9kkryPMlvM6k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QK7BAAAA3AAAAA8AAAAAAAAAAAAAAAAAmAIAAGRycy9kb3du&#10;cmV2LnhtbFBLBQYAAAAABAAEAPUAAACGAw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1691" o:spid="_x0000_s1334" style="position:absolute;left:4222;top:841;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pc8EA&#10;AADcAAAADwAAAGRycy9kb3ducmV2LnhtbERPTWuDQBC9B/Iflgn0Ftd4KMa6iiQEeigttQWvgztV&#10;iTtr3K2x/757KPT4eN95uZpRLDS7wbKCQxSDIG6tHrhT8Plx2acgnEfWOFomBT/koCy2mxwzbe/8&#10;TkvtOxFC2GWooPd+yqR0bU8GXWQn4sB92dmgD3DupJ7xHsLNKJM4fpQGBw4NPU506qm91t9GQXxr&#10;0sHUx5cpfTVVfX5r0uPaKPWwW6snEJ5W/y/+cz9rBUkS1oYz4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aXPBAAAA3AAAAA8AAAAAAAAAAAAAAAAAmAIAAGRycy9kb3du&#10;cmV2LnhtbFBLBQYAAAAABAAEAPUAAACGAw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1692" o:spid="_x0000_s1335" style="position:absolute;left:4275;top:894;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WPMQA&#10;AADcAAAADwAAAGRycy9kb3ducmV2LnhtbESPQWsCMRSE74X+h/AKvdVsVyh1NYoIrfWm64J4eyTP&#10;3aWblyWJuv57UxB6HGbmG2a2GGwnLuRD61jB+ygDQaydablWUO2/3j5BhIhssHNMCm4UYDF/fpph&#10;YdyVd3QpYy0ShEOBCpoY+0LKoBuyGEauJ07eyXmLMUlfS+PxmuC2k3mWfUiLLaeFBntaNaR/y7NV&#10;cDzs2u9qO177W3/Wq7LSk80yKPX6MiynICIN8T/8aP8YBXk+gb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VjzEAAAA3AAAAA8AAAAAAAAAAAAAAAAAmAIAAGRycy9k&#10;b3ducmV2LnhtbFBLBQYAAAAABAAEAPUAAACJAw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1693" o:spid="_x0000_s1336" style="position:absolute;left:4222;top:1592;width:177;height:185;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wr8A&#10;AADcAAAADwAAAGRycy9kb3ducmV2LnhtbERPTYvCMBC9L/gfwgje1tSKItUoIgqip60e9DY2Y1ts&#10;JqWJtf57c1jw+Hjfi1VnKtFS40rLCkbDCARxZnXJuYLzafc7A+E8ssbKMil4k4PVsvezwETbF/9R&#10;m/pchBB2CSoovK8TKV1WkEE3tDVx4O62MegDbHKpG3yFcFPJOIqm0mDJoaHAmjYFZY/0aRSkGPvb&#10;ujtO7u1uQyN7jQ6XdKvUoN+t5yA8df4r/nfvtYJ4HOa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YjbCvwAAANwAAAAPAAAAAAAAAAAAAAAAAJgCAABkcnMvZG93bnJl&#10;di54bWxQSwUGAAAAAAQABAD1AAAAhAM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1694" o:spid="_x0000_s1337" style="position:absolute;left:4277;top:1649;width:68;height:73;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GL8UA&#10;AADcAAAADwAAAGRycy9kb3ducmV2LnhtbESP3WrCQBSE7wu+w3KE3gTdmEKR6CpBUCsUwR/Ey0P2&#10;mASzZ0N2jfHtu4VCL4eZ+YaZL3tTi45aV1lWMBnHIIhzqysuFJxP69EUhPPIGmvLpOBFDpaLwdsc&#10;U22ffKDu6AsRIOxSVFB636RSurwkg25sG+Lg3Wxr0AfZFlK3+AxwU8skjj+lwYrDQokNrUrK78eH&#10;USD3epNds24X0XqfXLbf0anhSKn3YZ/NQHjq/X/4r/2lFSQfE/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0YvxQAAANwAAAAPAAAAAAAAAAAAAAAAAJgCAABkcnMv&#10;ZG93bnJldi54bWxQSwUGAAAAAAQABAD1AAAAigM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1695" o:spid="_x0000_s1338" style="position:absolute;left:4216;top:2358;width:176;height:181;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HJMMA&#10;AADcAAAADwAAAGRycy9kb3ducmV2LnhtbESPQWvCQBSE74X+h+UVems2jSIluooKQurNtJfeHtln&#10;Esy+TXc3Gv+9Kwgeh5n5hlmsRtOJMznfWlbwmaQgiCurW64V/P7sPr5A+ICssbNMCq7kYbV8fVlg&#10;ru2FD3QuQy0ihH2OCpoQ+lxKXzVk0Ce2J47e0TqDIUpXS+3wEuGmk1mazqTBluNCgz1tG6pO5WAU&#10;6Nn/91CUh2L421/1dOOCdL1W6v1tXM9BBBrDM/xoF1pBNsng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HJMMAAADcAAAADwAAAAAAAAAAAAAAAACYAgAAZHJzL2Rv&#10;d25yZXYueG1sUEsFBgAAAAAEAAQA9QAAAIgDA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1696" o:spid="_x0000_s1339" style="position:absolute;left:4268;top:2410;width:74;height:74;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f28QA&#10;AADcAAAADwAAAGRycy9kb3ducmV2LnhtbESPT4vCMBTE7wt+h/AWvK3pWhCpRnGFhQXx4B/w+mje&#10;NsXmpTZRo5/eCILHYWZ+w0zn0TbiQp2vHSv4HmQgiEuna64U7He/X2MQPiBrbByTght5mM96H1Ms&#10;tLvyhi7bUIkEYV+gAhNCW0jpS0MW/cC1xMn7d53FkGRXSd3hNcFtI4dZNpIWa04LBltaGiqP27NV&#10;cCjv+WJ1+onL23qTj+PxfkazU6r/GRcTEIFieIdf7T+tYJjn8Dy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X9vEAAAA3AAAAA8AAAAAAAAAAAAAAAAAmAIAAGRycy9k&#10;b3ducmV2LnhtbFBLBQYAAAAABAAEAPUAAACJAw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1697" o:spid="_x0000_s1340" style="position:absolute;left:4216;top:3110;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b6cQA&#10;AADcAAAADwAAAGRycy9kb3ducmV2LnhtbESPQWvCQBSE70L/w/IKvenGGEObukopWAs5Nbb3R/aZ&#10;BLNvw+5q0n/fFQoeh5n5htnsJtOLKznfWVawXCQgiGurO24UfB/382cQPiBr7C2Tgl/ysNs+zDZY&#10;aDvyF12r0IgIYV+ggjaEoZDS1y0Z9As7EEfvZJ3BEKVrpHY4RrjpZZokuTTYcVxocaD3lupzdTEK&#10;eMQzr9xyfdQfWe5PafnzciiVenqc3l5BBJrCPfzf/tQK0lUGt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nEAAAA3AAAAA8AAAAAAAAAAAAAAAAAmAIAAGRycy9k&#10;b3ducmV2LnhtbFBLBQYAAAAABAAEAPUAAACJAw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1698" o:spid="_x0000_s1341" style="position:absolute;left:4270;top:3164;width:70;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OsYA&#10;AADcAAAADwAAAGRycy9kb3ducmV2LnhtbESPQWvCQBSE74X+h+UVvNWNKYpNXaW2COJJbVB6e2af&#10;2bTZtyG7avz3rlDocZiZb5jJrLO1OFPrK8cKBv0EBHHhdMWlgvxr8TwG4QOyxtoxKbiSh9n08WGC&#10;mXYX3tB5G0oRIewzVGBCaDIpfWHIou+7hjh6R9daDFG2pdQtXiLc1jJNkpG0WHFcMNjQh6Hid3uy&#10;Cj73fj3PD6Pqx7yOV3k5T7+PO6tU76l7fwMRqAv/4b/2UitIX4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xZOsYAAADcAAAADwAAAAAAAAAAAAAAAACYAgAAZHJz&#10;L2Rvd25yZXYueG1sUEsFBgAAAAAEAAQA9QAAAIsDA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1699" o:spid="_x0000_s1342" style="position:absolute;left:2732;top:3104;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OMcUA&#10;AADcAAAADwAAAGRycy9kb3ducmV2LnhtbESP3WrCQBSE74W+w3IE73SjliDRVeyPVCgIjeL1IXtM&#10;gtmzaXY12z59t1Do5TAz3zCrTTCNuFPnassKppMEBHFhdc2lgtNxN16AcB5ZY2OZFHyRg836YbDC&#10;TNueP+ie+1JECLsMFVTet5mUrqjIoJvYljh6F9sZ9FF2pdQd9hFuGjlLklQarDkuVNjSc0XFNb8Z&#10;BWd+Pe/T4PLv95dDv3h8C0F/Pik1GobtEoSn4P/Df+29VjCb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Q4xxQAAANwAAAAPAAAAAAAAAAAAAAAAAJgCAABkcnMv&#10;ZG93bnJldi54bWxQSwUGAAAAAAQABAD1AAAAigM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1700" o:spid="_x0000_s1343" style="position:absolute;left:2785;top:3158;width:73;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2BsUA&#10;AADcAAAADwAAAGRycy9kb3ducmV2LnhtbESPQUvDQBSE74L/YXmCF2k3bUEl7bZItdibtpaeH9nX&#10;TWr2bchbk/TfuwXB4zAz3zCL1eBr1VErVWADk3EGirgItmJn4PC1GT2DkohssQ5MBi4ksFre3iww&#10;t6HnHXX76FSCsORooIyxybWWoiSPMg4NcfJOofUYk2ydti32Ce5rPc2yR+2x4rRQYkPrkorv/Y83&#10;sDu+vUtzdlX38dC/Dm4mm8+LGHN/N7zMQUUa4n/4r721BqazJ7ie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PYGxQAAANwAAAAPAAAAAAAAAAAAAAAAAJgCAABkcnMv&#10;ZG93bnJldi54bWxQSwUGAAAAAAQABAD1AAAAigM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1701" o:spid="_x0000_s1344" style="position:absolute;left:2740;top:2360;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a1bwA&#10;AADcAAAADwAAAGRycy9kb3ducmV2LnhtbERPvQrCMBDeBd8hnOCmqQoi1SgiVVwctHY/mrMtNpfS&#10;xFrf3gyC48f3v9n1phYdta6yrGA2jUAQ51ZXXCi4p8fJCoTzyBpry6TgQw522+Fgg7G2b75Sd/OF&#10;CCHsYlRQet/EUrq8JINuahviwD1sa9AH2BZSt/gO4aaW8yhaSoMVh4YSGzqUlD9vL6PgopP08mrw&#10;kCSSuyyzadKfUqXGo36/BuGp93/xz33WCuaLsDa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tVrVvAAAANwAAAAPAAAAAAAAAAAAAAAAAJgCAABkcnMvZG93bnJldi54&#10;bWxQSwUGAAAAAAQABAD1AAAAgQM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1702" o:spid="_x0000_s1345" style="position:absolute;left:2794;top:2412;width:74;height:76;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H78UA&#10;AADcAAAADwAAAGRycy9kb3ducmV2LnhtbESPQUvDQBSE74L/YXmCF2k3bUE07bZItdibtpaeH9nX&#10;TWr2bchbk/TfuwXB4zAz3zCL1eBr1VErVWADk3EGirgItmJn4PC1GT2BkohssQ5MBi4ksFre3iww&#10;t6HnHXX76FSCsORooIyxybWWoiSPMg4NcfJOofUYk2ydti32Ce5rPc2yR+2x4rRQYkPrkorv/Y83&#10;sDu+vUtzdlX38dC/Dm4mm8+LGHN/N7zMQUUa4n/4r721BqazZ7ie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8fvxQAAANwAAAAPAAAAAAAAAAAAAAAAAJgCAABkcnMv&#10;ZG93bnJldi54bWxQSwUGAAAAAAQABAD1AAAAigM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1703" o:spid="_x0000_s1346" style="position:absolute;left:2738;top:1586;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lrrwA&#10;AADcAAAADwAAAGRycy9kb3ducmV2LnhtbERPvQrCMBDeBd8hnOCmqSIi1SgiVVwctHY/mrMtNpfS&#10;xFrf3gyC48f3v9n1phYdta6yrGA2jUAQ51ZXXCi4p8fJCoTzyBpry6TgQw522+Fgg7G2b75Sd/OF&#10;CCHsYlRQet/EUrq8JINuahviwD1sa9AH2BZSt/gO4aaW8yhaSoMVh4YSGzqUlD9vL6PgopP08mrw&#10;kCSSuyyzadKfUqXGo36/BuGp93/xz33WCuaLMD+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xSWuvAAAANwAAAAPAAAAAAAAAAAAAAAAAJgCAABkcnMvZG93bnJldi54&#10;bWxQSwUGAAAAAAQABAD1AAAAgQM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1704" o:spid="_x0000_s1347" style="position:absolute;left:2791;top:1643;width:73;height:72;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J58QA&#10;AADcAAAADwAAAGRycy9kb3ducmV2LnhtbESPQWvCQBSE7wX/w/IKvekmUrVEV1FLoJ6KWjw/ss9s&#10;aPZtyK4x+utdodDjMDPfMItVb2vRUesrxwrSUQKCuHC64lLBzzEffoDwAVlj7ZgU3MjDajl4WWCm&#10;3ZX31B1CKSKEfYYKTAhNJqUvDFn0I9cQR+/sWoshyraUusVrhNtajpNkKi1WHBcMNrQ1VPweLlZB&#10;fpazatt97u50++7NxqST+ylX6u21X89BBOrDf/iv/aUVjN9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yefEAAAA3AAAAA8AAAAAAAAAAAAAAAAAmAIAAGRycy9k&#10;b3ducmV2LnhtbFBLBQYAAAAABAAEAPUAAACJAw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1705" o:spid="_x0000_s1348" type="#_x0000_t202" style="position:absolute;left:3243;top:1383;width:78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ZIcQA&#10;AADcAAAADwAAAGRycy9kb3ducmV2LnhtbESPQWvCQBSE7wX/w/KE3uqmsRRJXSUKgkdNW7y+Zl+T&#10;Jdm3IbsmaX99tyB4HGbmG2a9nWwrBuq9cazgeZGAIC6dNlwp+Hg/PK1A+ICssXVMCn7Iw3Yze1hj&#10;pt3IZxqKUIkIYZ+hgjqELpPSlzVZ9AvXEUfv2/UWQ5R9JXWPY4TbVqZJ8iotGo4LNXa0r6lsiqtV&#10;8Gkadx7G3+VXszOn4mJznY8npR7nU/4GItAU7uFb+6gVpC8p/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GSHEAAAA3AAAAA8AAAAAAAAAAAAAAAAAmAIAAGRycy9k&#10;b3ducmV2LnhtbFBLBQYAAAAABAAEAPUAAACJAwAAAAA=&#10;" fillcolor="#f60" strokecolor="#f60">
                  <v:textbox>
                    <w:txbxContent>
                      <w:p w:rsidR="007C3446" w:rsidRDefault="00833FCD">
                        <w:pPr>
                          <w:rPr>
                            <w:color w:val="FFFFFF"/>
                            <w:sz w:val="32"/>
                          </w:rPr>
                        </w:pPr>
                        <w:r>
                          <w:rPr>
                            <w:color w:val="FFFFFF"/>
                            <w:sz w:val="32"/>
                          </w:rPr>
                          <w:t>U9</w:t>
                        </w:r>
                      </w:p>
                    </w:txbxContent>
                  </v:textbox>
                </v:shape>
                <v:shape id="Text Box 1706" o:spid="_x0000_s1349" type="#_x0000_t202" style="position:absolute;left:2996;top:2068;width:112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usQA&#10;AADcAAAADwAAAGRycy9kb3ducmV2LnhtbESPzWrDMBCE74W8g9hAb42cH0pwowSnEMgxcRN63Vpb&#10;W9haGUu13T59FQjkOMzMN8xmN9pG9NR541jBfJaAIC6cNlwquHwcXtYgfEDW2DgmBb/kYbedPG0w&#10;1W7gM/V5KEWEsE9RQRVCm0rpi4os+plriaP37TqLIcqulLrDIcJtIxdJ8iotGo4LFbb0XlFR5z9W&#10;wdXU7twPf8uvem9O+afNdDaclHqejtkbiEBjeITv7aNWsFgt4X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lvLrEAAAA3AAAAA8AAAAAAAAAAAAAAAAAmAIAAGRycy9k&#10;b3ducmV2LnhtbFBLBQYAAAAABAAEAPUAAACJAwAAAAA=&#10;" fillcolor="#f60" strokecolor="#f60">
                  <v:textbox>
                    <w:txbxContent>
                      <w:p w:rsidR="007C3446" w:rsidRDefault="00833FCD">
                        <w:pPr>
                          <w:jc w:val="center"/>
                          <w:rPr>
                            <w:color w:val="FFFFFF"/>
                            <w:sz w:val="14"/>
                          </w:rPr>
                        </w:pPr>
                        <w:r>
                          <w:rPr>
                            <w:color w:val="FFFFFF"/>
                            <w:sz w:val="14"/>
                          </w:rPr>
                          <w:t>SOUND &amp;</w:t>
                        </w:r>
                      </w:p>
                      <w:p w:rsidR="007C3446" w:rsidRDefault="00833FCD">
                        <w:pPr>
                          <w:jc w:val="center"/>
                          <w:rPr>
                            <w:sz w:val="20"/>
                          </w:rPr>
                        </w:pPr>
                        <w:r>
                          <w:rPr>
                            <w:color w:val="FFFFFF"/>
                            <w:sz w:val="14"/>
                          </w:rPr>
                          <w:t>RECORDINGG</w:t>
                        </w:r>
                      </w:p>
                    </w:txbxContent>
                  </v:textbox>
                </v:shape>
                <v:shape id="Text Box 1707" o:spid="_x0000_s1350" type="#_x0000_t202" style="position:absolute;left:3348;top:937;width:45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kzsQA&#10;AADcAAAADwAAAGRycy9kb3ducmV2LnhtbESPQWvCQBSE74X+h+UVems2tSKSukpaEDxqVHp9zb4m&#10;S7JvQ3abRH99tyB4HGbmG2a1mWwrBuq9cazgNUlBEJdOG64UnI7blyUIH5A1to5JwYU8bNaPDyvM&#10;tBv5QEMRKhEh7DNUUIfQZVL6siaLPnEdcfR+XG8xRNlXUvc4Rrht5SxNF9Ki4bhQY0efNZVN8WsV&#10;nE3jDsN4fftuPsy++LK5zse9Us9PU/4OItAU7uFbe6cVzOZ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JM7EAAAA3AAAAA8AAAAAAAAAAAAAAAAAmAIAAGRycy9k&#10;b3ducmV2LnhtbFBLBQYAAAAABAAEAPUAAACJAwAAAAA=&#10;" fillcolor="#f60" strokecolor="#f60">
                  <v:textbox>
                    <w:txbxContent>
                      <w:p w:rsidR="007C3446" w:rsidRDefault="00833FCD">
                        <w:pPr>
                          <w:rPr>
                            <w:b/>
                            <w:bCs/>
                            <w:color w:val="FFFFFF"/>
                            <w:sz w:val="28"/>
                          </w:rPr>
                        </w:pPr>
                        <w:r>
                          <w:rPr>
                            <w:b/>
                            <w:bCs/>
                            <w:color w:val="FFFFFF"/>
                            <w:sz w:val="28"/>
                          </w:rPr>
                          <w:t>+</w:t>
                        </w:r>
                      </w:p>
                    </w:txbxContent>
                  </v:textbox>
                </v:shape>
                <v:shape id="Text Box 1708" o:spid="_x0000_s1351" type="#_x0000_t202" style="position:absolute;left:3377;top:2691;width:4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BVcQA&#10;AADcAAAADwAAAGRycy9kb3ducmV2LnhtbESPQWvCQBSE7wX/w/IKvdVNrZWSukoUCj1qtPT6mn1N&#10;lmTfhuyaRH+9Kwg9DjPzDbNcj7YRPXXeOFbwMk1AEBdOGy4VHA+fz+8gfEDW2DgmBWfysF5NHpaY&#10;ajfwnvo8lCJC2KeooAqhTaX0RUUW/dS1xNH7c53FEGVXSt3hEOG2kbMkWUiLhuNChS1tKyrq/GQV&#10;fJva7fvh8vpbb8wu/7GZzoadUk+PY/YBItAY/sP39pdWMJu/we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gVXEAAAA3AAAAA8AAAAAAAAAAAAAAAAAmAIAAGRycy9k&#10;b3ducmV2LnhtbFBLBQYAAAAABAAEAPUAAACJAwAAAAA=&#10;" fillcolor="#f60" strokecolor="#f60">
                  <v:textbox>
                    <w:txbxContent>
                      <w:p w:rsidR="007C3446" w:rsidRDefault="00833FCD">
                        <w:pPr>
                          <w:rPr>
                            <w:b/>
                            <w:bCs/>
                            <w:color w:val="FFFFFF"/>
                            <w:sz w:val="32"/>
                          </w:rPr>
                        </w:pPr>
                        <w:r>
                          <w:rPr>
                            <w:b/>
                            <w:bCs/>
                            <w:color w:val="FFFFFF"/>
                            <w:sz w:val="32"/>
                          </w:rPr>
                          <w:t>-</w:t>
                        </w:r>
                      </w:p>
                    </w:txbxContent>
                  </v:textbox>
                </v:shape>
                <v:shape id="Freeform 1712" o:spid="_x0000_s1352" style="position:absolute;left:3505;top:3107;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9TMUA&#10;AADcAAAADwAAAGRycy9kb3ducmV2LnhtbESPQWvCQBSE7wX/w/KE3upGkSCpq7TWoiAUjMXzI/tM&#10;gtm3aXY1a399Vyh4HGbmG2a+DKYRV+pcbVnBeJSAIC6srrlU8H34fJmBcB5ZY2OZFNzIwXIxeJpj&#10;pm3Pe7rmvhQRwi5DBZX3bSalKyoy6Ea2JY7eyXYGfZRdKXWHfYSbRk6SJJUGa44LFba0qqg45xej&#10;4Mjr4zYNLv/dfXz1s+kmBP3zrtTzMLy9gvAU/CP8395qBZNpCv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31M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713" o:spid="_x0000_s1353" style="position:absolute;left:3562;top:3161;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Bh8UA&#10;AADcAAAADwAAAGRycy9kb3ducmV2LnhtbESPQWvCQBSE7wX/w/IEb3VjsLVEV5GQQnsJREV6fGZf&#10;k9Ds25DdJum/7xYKHoeZ+YbZHSbTioF611hWsFpGIIhLqxuuFFzOr48vIJxH1thaJgU/5OCwnz3s&#10;MNF25IKGk69EgLBLUEHtfZdI6cqaDLql7YiD92l7gz7IvpK6xzHATSvjKHqWBhsOCzV2lNZUfp2+&#10;jYKn7PpuaMga+5HaPB9vxeZaTEot5tNxC8LT5O/h//abVhCvN/B3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GHxQAAANwAAAAPAAAAAAAAAAAAAAAAAJgCAABkcnMv&#10;ZG93bnJldi54bWxQSwUGAAAAAAQABAD1AAAAigM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714" o:spid="_x0000_s1354" style="position:absolute;left:3483;top:842;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MpcIA&#10;AADcAAAADwAAAGRycy9kb3ducmV2LnhtbERPXWvCMBR9F/Yfwh34ZtOJiFTTsk2HwkCwGz5fmmtb&#10;1tx0TWaz/frlQfDxcL43RTCduNLgWssKnpIUBHFldcu1gs+Pt9kKhPPIGjvLpOCXHBT5w2SDmbYj&#10;n+ha+lrEEHYZKmi87zMpXdWQQZfYnjhyFzsY9BEOtdQDjjHcdHKepktpsOXY0GBPrw1VX+WPUXDm&#10;3fmwDK78e98ex9ViH4L+flFq+hie1yA8BX8X39wHrWC+iGvj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EylwgAAANwAAAAPAAAAAAAAAAAAAAAAAJgCAABkcnMvZG93&#10;bnJldi54bWxQSwUGAAAAAAQABAD1AAAAhw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1715" o:spid="_x0000_s1355" style="position:absolute;left:3540;top:896;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wbsQA&#10;AADcAAAADwAAAGRycy9kb3ducmV2LnhtbESPT4vCMBTE78J+h/CEvWmq7B+tRllEYb0IdUU8Pptn&#10;W2xeShPb+u2NsOBxmJnfMPNlZ0rRUO0KywpGwwgEcWp1wZmCw99mMAHhPLLG0jIpuJOD5eKtN8dY&#10;25YTavY+EwHCLkYFufdVLKVLczLohrYiDt7F1gZ9kHUmdY1tgJtSjqPoSxosOCzkWNEqp/S6vxkF&#10;n+vj1lCzLuxpZXe79px8H5NOqfd+9zMD4anzr/B/+1crGH9M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8G7EAAAA3AAAAA8AAAAAAAAAAAAAAAAAmAIAAGRycy9k&#10;b3ducmV2LnhtbFBLBQYAAAAABAAEAPUAAACJAw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1717" o:spid="_x0000_s1356" style="position:absolute;left:3119;top:2728;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8sQA&#10;AADcAAAADwAAAGRycy9kb3ducmV2LnhtbERPXWvCMBR9H/gfwhX2NtPJFNsZRTYmAwVpHRPfLs21&#10;KWtuSpPZ+u/Nw2CPh/O9XA+2EVfqfO1YwfMkAUFcOl1zpeDr+PG0AOEDssbGMSm4kYf1avSwxEy7&#10;nnO6FqESMYR9hgpMCG0mpS8NWfQT1xJH7uI6iyHCrpK6wz6G20ZOk2QuLdYcGwy29Gao/Cl+rYJt&#10;+i3Tc7Hbby/95nR4ec/zvDBKPY6HzSuIQEP4F/+5P7WC6Sz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MSvLEAAAA3AAAAA8AAAAAAAAAAAAAAAAAmAIAAGRycy9k&#10;b3ducmV2LnhtbFBLBQYAAAAABAAEAPUAAACJAwAAAAA=&#10;" path="m71,37l69,47,63,59r-8,9l45,72r-13,l20,70,10,64,4,53,,43,,31,2,18,10,8,20,2,32,,45,,55,6r8,8l69,25r2,12l71,37xe" fillcolor="red" strokeweight=".6pt">
                  <v:path arrowok="t" o:connecttype="custom" o:connectlocs="71,38;69,48;63,60;55,69;45,73;32,73;20,71;10,65;4,54;0,44;0,31;2,18;10,8;20,2;32,0;45,0;55,6;63,14;69,25;71,38;71,38" o:connectangles="0,0,0,0,0,0,0,0,0,0,0,0,0,0,0,0,0,0,0,0,0"/>
                  <o:lock v:ext="edit" aspectratio="t"/>
                </v:shape>
                <v:shape id="Freeform 1718" o:spid="_x0000_s1357" style="position:absolute;left:3780;top:2627;width:186;height:191;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k8YA&#10;AADcAAAADwAAAGRycy9kb3ducmV2LnhtbESPQUvDQBSE70L/w/IKXsRsmlKV2G2xSkHIqVHB4yP7&#10;moRm38bdtUn99d1CweMwM98wy/VoOnEk51vLCmZJCoK4srrlWsHnx/b+CYQPyBo7y6TgRB7Wq8nN&#10;EnNtB97RsQy1iBD2OSpoQuhzKX3VkEGf2J44envrDIYoXS21wyHCTSezNH2QBluOCw329NpQdSh/&#10;jYJN8OWbKb6K7PvndDcvBrf5Sx+Vup2OL88gAo3hP3xtv2sF2WIGlzPxCM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5k8YAAADcAAAADwAAAAAAAAAAAAAAAACYAgAAZHJz&#10;L2Rvd25yZXYueG1sUEsFBgAAAAAEAAQA9QAAAIsDAAAAAA==&#10;" path="m71,37l69,47,63,59r-8,9l45,72r-13,l20,70,10,64,4,53,,43,,31,2,18,10,8,20,2,32,,45,,55,6r8,8l69,25r2,12l71,37xe" fillcolor="#969696" strokeweight=".6pt">
                  <v:path arrowok="t" o:connecttype="custom" o:connectlocs="186,98;181,125;165,157;144,180;118,191;84,191;52,186;26,170;10,141;0,114;0,82;5,48;26,21;52,5;84,0;118,0;144,16;165,37;181,66;186,98;186,98" o:connectangles="0,0,0,0,0,0,0,0,0,0,0,0,0,0,0,0,0,0,0,0,0"/>
                  <o:lock v:ext="edit" aspectratio="t"/>
                </v:shape>
                <v:shape id="Freeform 1719" o:spid="_x0000_s1358" style="position:absolute;left:3867;top:1105;width:268;height:275;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UH8MA&#10;AADcAAAADwAAAGRycy9kb3ducmV2LnhtbESPQWvCQBSE74L/YXlCb7oxkCKpq5Rii7diDOb6yD6T&#10;1OzbkN0m6b93C4LHYWa+Ybb7ybRioN41lhWsVxEI4tLqhisF+flzuQHhPLLG1jIp+CMH+918tsVU&#10;25FPNGS+EgHCLkUFtfddKqUrazLoVrYjDt7V9gZ9kH0ldY9jgJtWxlH0Kg02HBZq7OijpvKW/RoF&#10;luStkNVwvB7ib1/kP19Jk12UellM728gPE3+GX60j1pBnMTwfy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vUH8MAAADcAAAADwAAAAAAAAAAAAAAAACYAgAAZHJzL2Rv&#10;d25yZXYueG1sUEsFBgAAAAAEAAQA9QAAAIgDAAAAAA==&#10;" path="m71,37l69,47,63,59r-8,9l45,72r-13,l20,70,10,64,4,53,,43,,31,2,18,10,8,20,2,32,,45,,55,6r8,8l69,25r2,12l71,37xe" strokeweight=".6pt">
                  <v:path arrowok="t" o:connecttype="custom" o:connectlocs="268,141;260,180;238,225;208,260;170,275;121,275;75,267;38,244;15,202;0,164;0,118;8,69;38,31;75,8;121,0;170,0;208,23;238,53;260,95;268,141;268,141" o:connectangles="0,0,0,0,0,0,0,0,0,0,0,0,0,0,0,0,0,0,0,0,0"/>
                  <o:lock v:ext="edit" aspectratio="t"/>
                </v:shape>
                <v:shape id="Freeform 1720" o:spid="_x0000_s1359" style="position:absolute;left:3853;top:1514;width:268;height:275;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xhMIA&#10;AADcAAAADwAAAGRycy9kb3ducmV2LnhtbESPQYvCMBSE74L/ITzBm6ZWXKQaRWRXvMlW0eujebbV&#10;5qU0sdZ/b4SFPQ4z8w2zXHemEi01rrSsYDKOQBBnVpecKzgdf0ZzEM4ja6wsk4IXOViv+r0lJto+&#10;+Zfa1OciQNglqKDwvk6kdFlBBt3Y1sTBu9rGoA+yyaVu8BngppJxFH1JgyWHhQJr2haU3dOHUWBJ&#10;3i8yb/fX7/jgL6fbblamZ6WGg26zAOGp8//hv/ZeK4hnU/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3GEwgAAANwAAAAPAAAAAAAAAAAAAAAAAJgCAABkcnMvZG93&#10;bnJldi54bWxQSwUGAAAAAAQABAD1AAAAhwMAAAAA&#10;" path="m71,37l69,47,63,59r-8,9l45,72r-13,l20,70,10,64,4,53,,43,,31,2,18,10,8,20,2,32,,45,,55,6r8,8l69,25r2,12l71,37xe" strokeweight=".6pt">
                  <v:path arrowok="t" o:connecttype="custom" o:connectlocs="268,141;260,180;238,225;208,260;170,275;121,275;75,267;38,244;15,202;0,164;0,118;8,69;38,31;75,8;121,0;170,0;208,23;238,53;260,95;268,141;268,141" o:connectangles="0,0,0,0,0,0,0,0,0,0,0,0,0,0,0,0,0,0,0,0,0"/>
                  <o:lock v:ext="edit" aspectratio="t"/>
                </v:shape>
              </v:group>
            </w:pict>
          </mc:Fallback>
        </mc:AlternateContent>
      </w:r>
      <w:r>
        <w:rPr>
          <w:noProof/>
          <w:sz w:val="20"/>
        </w:rPr>
        <w:pict>
          <v:group id="_x0000_s1434" style="position:absolute;margin-left:82pt;margin-top:-30.1pt;width:89.15pt;height:22.65pt;z-index:251606528;mso-position-horizontal-relative:text;mso-position-vertical-relative:text" coordorigin="10677,5196" coordsize="1783,453">
            <v:shape id="_x0000_s1435" style="position:absolute;left:11342;top:4531;width:453;height:1783;rotation:-90;mso-position-horizontal:absolute;mso-position-vertical:absolute" coordsize="453,1783" path="m453,1656r-2,23l447,1699r-11,21l424,1738r-16,14l389,1767r-18,8l348,1781r-20,2l127,1783r-23,-2l84,1775r-21,-8l45,1754,28,1738,16,1720,8,1699,2,1679,,1656,,127,2,105,8,82,16,64,28,45,45,29,63,17,82,6,104,2,127,,326,r22,2l371,6r18,11l408,29r16,16l436,64r11,18l451,105r2,20l453,1656xe" fillcolor="yellow">
              <v:path arrowok="t"/>
              <o:lock v:ext="edit" aspectratio="t"/>
            </v:shape>
            <v:shape id="_x0000_s1436" style="position:absolute;left:11102;top:5151;width:43;height:543;rotation:-90;mso-position-horizontal:absolute;mso-position-vertical:absolute" coordsize="43,543" path="m2,20r,l2,18r,-4l4,10,6,8,8,6,12,4,14,2r4,l22,r2,2l28,2r5,2l35,6r2,2l39,10r2,4l41,18r2,2l43,20,41,523r,l39,525r,4l37,533r-2,2l33,537r-3,2l26,541r-4,2l20,543r-4,-2l12,541r-2,-2l6,537,4,535,2,533,,529r,-4l,523r,l2,20xe" fillcolor="red" strokecolor="red" strokeweight=".1pt">
              <v:path arrowok="t"/>
              <o:lock v:ext="edit" aspectratio="t"/>
            </v:shape>
            <v:shape id="_x0000_s1437" style="position:absolute;left:10727;top:5337;width:178;height:178;rotation:-90;mso-position-horizontal:absolute;mso-position-vertical:absolute" coordsize="178,178" path="m178,88r-2,20l170,125r-8,16l148,155r-15,11l115,174r-19,4l78,178,59,174,43,166,27,155,14,141,6,125,,108,,88,2,69,8,53,18,36,31,22,45,12,64,4,82,r18,l119,4r16,8l152,22r12,14l172,53r6,16l178,88r,xe" fillcolor="#e0e0e0" strokeweight=".6pt">
              <v:path arrowok="t"/>
              <o:lock v:ext="edit" aspectratio="t"/>
            </v:shape>
            <v:shape id="_x0000_s1438" style="position:absolute;left:10783;top:5389;width:70;height:72;rotation:-90;mso-position-horizontal:absolute;mso-position-vertical:absolute" coordsize="70,72" path="m70,35l68,47,62,57r-8,9l43,72r-12,l21,70,11,64,4,53,,41,,31,4,18,11,8,21,2,31,,43,,54,4r8,8l68,25r2,10l70,35xe" fillcolor="#e0e0e0" strokeweight=".6pt">
              <v:path arrowok="t"/>
              <o:lock v:ext="edit" aspectratio="t"/>
            </v:shape>
            <v:shape id="_x0000_s1439" style="position:absolute;left:11956;top:5134;width:43;height:578;rotation:-90;mso-position-horizontal:absolute;mso-position-vertical:absolute" coordsize="43,578" path="m2,20r,l2,16r,-2l4,10,6,8,8,4,12,2r2,l18,r4,l24,r4,2l33,2r2,4l37,8r2,2l41,14r,2l43,20r,l41,558r,l39,562r,4l37,568r-2,4l33,574r-3,2l26,578r-4,l20,578r-4,l12,578r-2,-2l6,574,4,572,2,568,,566r,-4l,558r,l2,20xe" fillcolor="red" strokecolor="red" strokeweight=".1pt">
              <v:path arrowok="t"/>
              <o:lock v:ext="edit" aspectratio="t"/>
            </v:shape>
            <v:shape id="_x0000_s1440" style="position:absolute;left:12219;top:5336;width:178;height:179;rotation:-90;mso-position-horizontal:absolute;mso-position-vertical:absolute" coordsize="178,179" path="m178,88r-2,19l170,125r-8,17l148,156r-15,10l115,174r-19,5l78,179,59,174,43,166,27,156,14,142,6,125,,107,,88,2,70,8,51,18,35,31,23,45,10,64,4,82,r18,l119,4r16,6l152,23r12,12l172,51r6,19l178,88r,xe" fillcolor="#e0e0e0" strokeweight=".6pt">
              <v:path arrowok="t"/>
              <o:lock v:ext="edit" aspectratio="t"/>
            </v:shape>
            <v:shape id="_x0000_s1441" style="position:absolute;left:12273;top:5388;width:70;height:74;rotation:-90;mso-position-horizontal:absolute;mso-position-vertical:absolute" coordsize="70,74" path="m70,37l68,50,62,60r-8,8l43,74r-12,l21,72,11,64,4,56,,44,,31,4,21,11,11,21,5,31,,43,2,54,7r8,8l68,25r2,12l70,37xe" fillcolor="#e0e0e0" strokeweight=".6pt">
              <v:path arrowok="t"/>
              <o:lock v:ext="edit" aspectratio="t"/>
            </v:shape>
            <v:shape id="_x0000_s1442" style="position:absolute;left:11388;top:5266;width:318;height:316;rotation:-90;mso-position-horizontal:absolute;mso-position-vertical:absolute" coordsize="318,316" path="m318,2l2,,,316r316,l318,2xe" filled="f" strokecolor="red" strokeweight="2.05pt">
              <v:path arrowok="t"/>
              <o:lock v:ext="edit" aspectratio="t"/>
            </v:shape>
            <v:shape id="_x0000_s1443" style="position:absolute;left:11752;top:5354;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shape id="_x0000_s1444" style="position:absolute;left:11223;top:5352;width:123;height:127;rotation:-90;mso-position-horizontal:absolute;mso-position-vertical:absolute" coordsize="123,127" path="m123,64r-2,14l115,94r-11,13l94,117r-14,6l63,127,49,125,35,121,22,113,10,101,4,86,,72,,55,4,39,10,27,20,14,35,6,49,,63,,80,2r14,8l104,20r11,13l121,47r2,17l123,64xe" fillcolor="black" strokeweight=".6pt">
              <v:fill r:id="rId16" o:title="" type="tile"/>
              <v:path arrowok="t"/>
              <o:lock v:ext="edit" aspectratio="t"/>
            </v:shape>
            <v:shape id="_x0000_s1445" type="#_x0000_t136" style="position:absolute;left:11969;top:5229;width:99;height:135" fillcolor="black" stroked="f">
              <v:shadow color="#868686"/>
              <v:textpath style="font-family:&quot;Abadi MT Condensed&quot;;font-size:8pt;v-text-kern:t" trim="t" fitpath="t" string="?1"/>
              <o:lock v:ext="edit" aspectratio="t"/>
            </v:shape>
          </v:group>
        </w:pict>
      </w:r>
      <w:r>
        <w:rPr>
          <w:noProof/>
          <w:sz w:val="20"/>
        </w:rPr>
        <w:pict>
          <v:group id="_x0000_s3407" style="position:absolute;margin-left:83.9pt;margin-top:-2.7pt;width:90.7pt;height:55.15pt;z-index:251650560;mso-position-horizontal-relative:text;mso-position-vertical-relative:text" coordorigin="8677,3375" coordsize="1814,1103">
            <v:group id="_x0000_s3408" style="position:absolute;left:8677;top:3375;width:1814;height:1103" coordorigin="8677,3375" coordsize="1814,1103">
              <v:shape id="_x0000_s3409" style="position:absolute;left:8677;top:3375;width:1814;height:1103;rotation:-54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yellow">
                <v:path arrowok="t"/>
                <o:lock v:ext="edit" aspectratio="t"/>
              </v:shape>
              <v:shape id="_x0000_s3410" style="position:absolute;left:10471;top:4322;width:14;height:14;rotation:-540;mso-position-horizontal:absolute;mso-position-vertical:absolute" coordsize="14,14" path="m6,l8,r,l10,2r2,l12,2r,2l14,4r,2l14,8r,l14,10r-2,l12,12r,l10,14r-2,l8,14r-2,l6,14r,l6,14r-2,l4,14,2,12r,l,10r,l,8r,l,6,,4r,l2,2r,l4,2,4,,6,r,l6,r,xe" fillcolor="black" strokeweight=".1pt">
                <v:path arrowok="t"/>
                <o:lock v:ext="edit" aspectratio="t"/>
              </v:shape>
              <v:shape id="_x0000_s3411" style="position:absolute;left:9525;top:3444;width:178;height:179;rotation:-54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3412" style="position:absolute;left:9580;top:3499;width:68;height:74;rotation:-540;mso-position-horizontal:absolute;mso-position-vertical:absolute" coordsize="68,74" path="m68,37l66,50,62,60r-9,8l43,74r-12,l21,72,10,66,2,56,,43,,31,2,21,10,11,21,4,31,,43,2,53,6r9,9l68,27r,10l68,37xe" fillcolor="#e0e0e0" strokeweight=".6pt">
                <v:path arrowok="t"/>
                <o:lock v:ext="edit" aspectratio="t"/>
              </v:shape>
              <v:shape id="_x0000_s3413" style="position:absolute;left:8782;top:4185;width:180;height:179;rotation:-54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3414" style="position:absolute;left:8835;top:4241;width:74;height:67;rotation:-540;mso-position-horizontal:absolute;mso-position-vertical:absolute" coordsize="74,67" path="m74,33l72,45,66,55r-9,8l45,67r-12,l21,65,12,59,4,51,,39,,28,4,16,12,8,21,2,33,,45,,55,4r11,8l72,22r2,11l74,33xe" fillcolor="#e0e0e0" strokeweight=".6pt">
                <v:path arrowok="t"/>
                <o:lock v:ext="edit" aspectratio="t"/>
              </v:shape>
              <v:shape id="_x0000_s3415" style="position:absolute;left:10246;top:4185;width:181;height:179;rotation:-54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3416" style="position:absolute;left:10300;top:4241;width:73;height:67;rotation:-540;mso-position-horizontal:absolute;mso-position-vertical:absolute" coordsize="73,67" path="m73,33l71,45,65,55r-8,8l47,67r-13,l22,65,12,59,4,51,,39,,28,4,16,12,8,22,2,34,,47,,57,4r8,8l71,22r2,11l73,33xe" fillcolor="#e0e0e0" strokeweight=".6pt">
                <v:path arrowok="t"/>
                <o:lock v:ext="edit" aspectratio="t"/>
              </v:shape>
              <v:shape id="_x0000_s3417" type="#_x0000_t136" style="position:absolute;left:9650;top:3654;width:279;height:179;rotation:-720" fillcolor="red" strokecolor="white" strokeweight=".25pt">
                <v:shadow color="#868686"/>
                <v:textpath style="font-family:&quot;Verdana Ref&quot;;font-size:14pt;font-weight:bold;v-text-kern:t" trim="t" fitpath="t" string="?Q"/>
                <o:lock v:ext="edit" aspectratio="t"/>
              </v:shape>
            </v:group>
            <v:shape id="_x0000_s3418" style="position:absolute;left:9557;top:3833;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shape id="_x0000_s3419" style="position:absolute;left:9812;top:4102;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shape id="_x0000_s3420" style="position:absolute;left:9329;top:4101;width:123;height:128;rotation:-90;mso-position-horizontal:absolute;mso-position-vertical:absolute" coordsize="123,128" path="m123,64r-2,16l115,95r-11,12l94,117r-14,6l63,128,49,125,35,121,22,113,10,101,4,86,,72,,56,4,41,10,27,20,15,35,6,49,2,63,,80,4r14,7l104,21r11,12l121,48r2,16l123,64xe" fillcolor="black" strokeweight=".6pt">
              <v:fill r:id="rId16" o:title="" type="tile"/>
              <v:path arrowok="t"/>
              <o:lock v:ext="edit" aspectratio="t"/>
            </v:shape>
          </v:group>
        </w:pict>
      </w:r>
      <w:r>
        <w:rPr>
          <w:noProof/>
          <w:sz w:val="20"/>
        </w:rPr>
        <w:pict>
          <v:group id="_x0000_s4671" style="position:absolute;margin-left:83.7pt;margin-top:58.6pt;width:93.55pt;height:91.5pt;z-index:251658752;mso-position-horizontal-relative:text;mso-position-vertical-relative:text" coordorigin="8928,4901" coordsize="1871,1830">
            <v:shape id="_x0000_s4136" style="position:absolute;left:8928;top:4901;width:1871;height:1830;mso-position-horizontal:absolute;mso-position-vertical:absolute" coordsize="1804,1828" path="m125,1828r-21,-2l82,1820r-19,-8l45,1799,31,1783,18,1767,8,1746,2,1726,,1703,,125,2,103,8,82,16,62,31,43,45,29,63,16,82,6,104,2,125,,1679,r20,2l1720,6r20,10l1758,29r15,14l1785,62r10,20l1802,103r2,20l1804,1703r-2,23l1795,1746r-10,21l1773,1783r-15,16l1740,1812r-18,8l1699,1826r-20,2l125,1828xe" fillcolor="#ff9">
              <v:path arrowok="t"/>
              <o:lock v:ext="edit" aspectratio="t"/>
            </v:shape>
            <v:shape id="_x0000_s4137" style="position:absolute;left:9138;top:4996;width:6;height:179;mso-position-horizontal:absolute;mso-position-vertical:absolute" coordsize="6,179" path="m6,179l6,,2,,,179r6,xe" fillcolor="#e0e0e0" stroked="f">
              <v:path arrowok="t"/>
              <o:lock v:ext="edit" aspectratio="t"/>
            </v:shape>
            <v:shape id="_x0000_s4138" style="position:absolute;left:9134;top:4996;width:6;height:179;mso-position-horizontal:absolute;mso-position-vertical:absolute" coordsize="6,179" path="m4,179l6,,,,,179r4,xe" fillcolor="#e0e0e0" stroked="f">
              <v:path arrowok="t"/>
              <o:lock v:ext="edit" aspectratio="t"/>
            </v:shape>
            <v:shape id="_x0000_s4139" style="position:absolute;left:8992;top:4996;width:186;height:179;mso-position-horizontal:absolute;mso-position-vertical:absolute" coordsize="180,179" path="m180,88r-2,21l172,127r-10,17l150,158r-17,10l115,177r-19,2l76,179,57,172,41,164,24,152,14,136,6,119,2,99,,80,6,62,14,43,24,27,39,14,57,6,76,,94,r21,2l133,10r17,11l162,35r10,16l178,70r2,18l180,88xe" stroked="f">
              <v:path arrowok="t"/>
              <o:lock v:ext="edit" aspectratio="t"/>
            </v:shape>
            <v:shape id="_x0000_s4140" style="position:absolute;left:9138;top:4996;width:6;height:179;mso-position-horizontal:absolute;mso-position-vertical:absolute" coordsize="6,179" path="m6,179l6,,2,,,179r6,xe" fillcolor="#e0e0e0" stroked="f">
              <v:path arrowok="t"/>
              <o:lock v:ext="edit" aspectratio="t"/>
            </v:shape>
            <v:shape id="_x0000_s4141" style="position:absolute;left:9134;top:4996;width:6;height:179;mso-position-horizontal:absolute;mso-position-vertical:absolute" coordsize="6,179" path="m4,179l6,,,,,179r4,xe" fillcolor="#e0e0e0" stroked="f">
              <v:path arrowok="t"/>
              <o:lock v:ext="edit" aspectratio="t"/>
            </v:shape>
            <v:shape id="_x0000_s4142" style="position:absolute;left:8992;top:4996;width:186;height:179;mso-position-horizontal:absolute;mso-position-vertical:absolute" coordsize="180,179" path="m180,88r-2,21l172,127r-10,17l150,158r-17,10l115,177r-19,2l76,179,57,172,41,164,24,152,14,136,6,119,2,99,,80,6,62,14,43,24,27,39,14,57,6,76,,94,r21,2l133,10r17,11l162,35r10,16l178,70r2,18l180,88e" filled="f" strokeweight=".6pt">
              <v:path arrowok="t"/>
              <o:lock v:ext="edit" aspectratio="t"/>
            </v:shape>
            <v:shape id="_x0000_s4143" style="position:absolute;left:9073;top:5050;width:5;height:70;mso-position-horizontal:absolute;mso-position-vertical:absolute" coordsize="4,68" path="m4,68l4,,2,,,68r4,xe" fillcolor="#e0e0e0" stroked="f">
              <v:path arrowok="t"/>
              <o:lock v:ext="edit" aspectratio="t"/>
            </v:shape>
            <v:shape id="_x0000_s4144" style="position:absolute;left:9072;top:5050;width:3;height:70;mso-position-horizontal:absolute;mso-position-vertical:absolute" coordsize="4,68" path="m2,68l4,,,,,68r2,xe" fillcolor="#e0e0e0" stroked="f">
              <v:path arrowok="t"/>
              <o:lock v:ext="edit" aspectratio="t"/>
            </v:shape>
            <v:shape id="_x0000_s4145" style="position:absolute;left:9049;top:5050;width:72;height:70;mso-position-horizontal:absolute;mso-position-vertical:absolute" coordsize="70,68" path="m70,33l68,46,62,56r-8,8l41,68r-12,l19,64,8,56,2,46,,35,2,23,8,13,19,5,29,,41,,54,5r8,8l68,23r2,10l70,33xe" stroked="f">
              <v:path arrowok="t"/>
              <o:lock v:ext="edit" aspectratio="t"/>
            </v:shape>
            <v:shape id="_x0000_s4146" style="position:absolute;left:9073;top:5050;width:5;height:70;mso-position-horizontal:absolute;mso-position-vertical:absolute" coordsize="4,68" path="m4,68l4,,2,,,68r4,xe" fillcolor="#e0e0e0" stroked="f">
              <v:path arrowok="t"/>
              <o:lock v:ext="edit" aspectratio="t"/>
            </v:shape>
            <v:shape id="_x0000_s4147" style="position:absolute;left:9072;top:5050;width:3;height:70;mso-position-horizontal:absolute;mso-position-vertical:absolute" coordsize="4,68" path="m2,68l4,,,,,68r2,xe" fillcolor="#e0e0e0" stroked="f">
              <v:path arrowok="t"/>
              <o:lock v:ext="edit" aspectratio="t"/>
            </v:shape>
            <v:shape id="_x0000_s4148" style="position:absolute;left:9049;top:5050;width:72;height:70;mso-position-horizontal:absolute;mso-position-vertical:absolute" coordsize="70,68" path="m70,33l68,46,62,56r-8,8l41,68r-12,l19,64,8,56,2,46,,35,2,23,8,13,19,5,29,,41,,54,5r8,8l68,23r2,10l70,33e" filled="f" strokeweight=".6pt">
              <v:path arrowok="t"/>
              <o:lock v:ext="edit" aspectratio="t"/>
            </v:shape>
            <v:shape id="_x0000_s4149" style="position:absolute;left:10608;top:4993;width:5;height:177;mso-position-horizontal:absolute;mso-position-vertical:absolute" coordsize="6,178" path="m6,178l6,,2,,,178r6,xe" fillcolor="#e0e0e0" stroked="f">
              <v:path arrowok="t"/>
              <o:lock v:ext="edit" aspectratio="t"/>
            </v:shape>
            <v:shape id="_x0000_s4150" style="position:absolute;left:10602;top:4993;width:7;height:177;mso-position-horizontal:absolute;mso-position-vertical:absolute" coordsize="7,178" path="m5,178l7,,,,,178r5,xe" fillcolor="#e0e0e0" stroked="f">
              <v:path arrowok="t"/>
              <o:lock v:ext="edit" aspectratio="t"/>
            </v:shape>
            <v:shape id="_x0000_s4151" style="position:absolute;left:10519;top:4993;width:186;height:177;mso-position-horizontal:absolute;mso-position-vertical:absolute" coordsize="180,178" path="m180,88r-2,21l172,127r-11,17l147,158r-16,10l114,176r-20,2l75,178,57,172,38,164,24,152,12,135,4,119,,98,,80,4,62,12,43,24,27,38,14,55,6,75,,94,r18,2l131,10r16,11l161,35r11,16l178,70r2,18l180,88xe" stroked="f">
              <v:path arrowok="t"/>
              <o:lock v:ext="edit" aspectratio="t"/>
            </v:shape>
            <v:shape id="_x0000_s4152" style="position:absolute;left:10608;top:4993;width:5;height:177;mso-position-horizontal:absolute;mso-position-vertical:absolute" coordsize="6,178" path="m6,178l6,,2,,,178r6,xe" fillcolor="#e0e0e0" stroked="f">
              <v:path arrowok="t"/>
              <o:lock v:ext="edit" aspectratio="t"/>
            </v:shape>
            <v:shape id="_x0000_s4153" style="position:absolute;left:10602;top:4993;width:7;height:177;mso-position-horizontal:absolute;mso-position-vertical:absolute" coordsize="7,178" path="m5,178l7,,,,,178r5,xe" fillcolor="#e0e0e0" stroked="f">
              <v:path arrowok="t"/>
              <o:lock v:ext="edit" aspectratio="t"/>
            </v:shape>
            <v:shape id="_x0000_s4154" style="position:absolute;left:10519;top:4993;width:186;height:177;mso-position-horizontal:absolute;mso-position-vertical:absolute" coordsize="180,178" path="m180,88r-2,21l172,127r-11,17l147,158r-16,10l114,176r-20,2l75,178,57,172,38,164,24,152,12,135,4,119,,98,,80,4,62,12,43,24,27,38,14,55,6,75,,94,r18,2l131,10r16,11l161,35r11,16l178,70r2,18l180,88e" filled="f" strokeweight=".6pt">
              <v:path arrowok="t"/>
              <o:lock v:ext="edit" aspectratio="t"/>
            </v:shape>
            <v:shape id="_x0000_s4155" style="position:absolute;left:10632;top:5047;width:5;height:68;mso-position-horizontal:absolute;mso-position-vertical:absolute" coordsize="4,68" path="m4,68l4,,2,,,68r4,xe" fillcolor="#e0e0e0" stroked="f">
              <v:path arrowok="t"/>
              <o:lock v:ext="edit" aspectratio="t"/>
            </v:shape>
            <v:shape id="_x0000_s4156" style="position:absolute;left:10631;top:5047;width:4;height:68;mso-position-horizontal:absolute;mso-position-vertical:absolute" coordsize="4,68" path="m2,68l4,,,,,68r2,xe" fillcolor="#e0e0e0" stroked="f">
              <v:path arrowok="t"/>
              <o:lock v:ext="edit" aspectratio="t"/>
            </v:shape>
            <v:shape id="_x0000_s4157" style="position:absolute;left:10576;top:5047;width:72;height:68;mso-position-horizontal:absolute;mso-position-vertical:absolute" coordsize="70,68" path="m70,33l67,46,61,56,51,64,41,68r-12,l16,64,8,56,2,46,,35,2,23,8,13,16,4,29,,41,,51,4r10,9l67,23r3,10l70,33xe" stroked="f">
              <v:path arrowok="t"/>
              <o:lock v:ext="edit" aspectratio="t"/>
            </v:shape>
            <v:shape id="_x0000_s4158" style="position:absolute;left:10632;top:5047;width:5;height:68;mso-position-horizontal:absolute;mso-position-vertical:absolute" coordsize="4,68" path="m4,68l4,,2,,,68r4,xe" fillcolor="#e0e0e0" stroked="f">
              <v:path arrowok="t"/>
              <o:lock v:ext="edit" aspectratio="t"/>
            </v:shape>
            <v:shape id="_x0000_s4159" style="position:absolute;left:10631;top:5047;width:4;height:68;mso-position-horizontal:absolute;mso-position-vertical:absolute" coordsize="4,68" path="m2,68l4,,,,,68r2,xe" fillcolor="#e0e0e0" stroked="f">
              <v:path arrowok="t"/>
              <o:lock v:ext="edit" aspectratio="t"/>
            </v:shape>
            <v:shape id="_x0000_s4160" style="position:absolute;left:10576;top:5047;width:72;height:68;mso-position-horizontal:absolute;mso-position-vertical:absolute" coordsize="70,68" path="m70,33l67,46,61,56,51,64,41,68r-12,l16,64,8,56,2,46,,35,2,23,8,13,16,4,29,,41,,51,4r10,9l67,23r3,10l70,33e" filled="f" strokeweight=".6pt">
              <v:path arrowok="t"/>
              <o:lock v:ext="edit" aspectratio="t"/>
            </v:shape>
            <v:shape id="_x0000_s4161" style="position:absolute;left:9138;top:6499;width:6;height:181;mso-position-horizontal:absolute;mso-position-vertical:absolute" coordsize="6,180" path="m6,180l6,,2,,,180r6,xe" fillcolor="#e0e0e0" stroked="f">
              <v:path arrowok="t"/>
              <o:lock v:ext="edit" aspectratio="t"/>
            </v:shape>
            <v:shape id="_x0000_s4162" style="position:absolute;left:9134;top:6499;width:6;height:181;mso-position-horizontal:absolute;mso-position-vertical:absolute" coordsize="6,180" path="m4,180l6,,,,,180r4,xe" fillcolor="#e0e0e0" stroked="f">
              <v:path arrowok="t"/>
              <o:lock v:ext="edit" aspectratio="t"/>
            </v:shape>
            <v:shape id="_x0000_s4163" style="position:absolute;left:8992;top:6499;width:186;height:181;mso-position-horizontal:absolute;mso-position-vertical:absolute" coordsize="180,180" path="m180,90r-2,21l172,129r-10,17l150,160r-17,10l115,176r-19,4l76,180,57,174,41,166,24,152,14,137,6,119,2,100,,82,6,61,14,45,24,29,39,16,57,6,76,2,94,r21,4l133,10r17,12l162,37r10,16l178,72r2,18l180,90xe" stroked="f">
              <v:path arrowok="t"/>
              <o:lock v:ext="edit" aspectratio="t"/>
            </v:shape>
            <v:shape id="_x0000_s4164" style="position:absolute;left:9138;top:6499;width:6;height:181;mso-position-horizontal:absolute;mso-position-vertical:absolute" coordsize="6,180" path="m6,180l6,,2,,,180r6,xe" fillcolor="#e0e0e0" stroked="f">
              <v:path arrowok="t"/>
              <o:lock v:ext="edit" aspectratio="t"/>
            </v:shape>
            <v:shape id="_x0000_s4165" style="position:absolute;left:9134;top:6499;width:6;height:181;mso-position-horizontal:absolute;mso-position-vertical:absolute" coordsize="6,180" path="m4,180l6,,,,,180r4,xe" fillcolor="#e0e0e0" stroked="f">
              <v:path arrowok="t"/>
              <o:lock v:ext="edit" aspectratio="t"/>
            </v:shape>
            <v:shape id="_x0000_s4166" style="position:absolute;left:8992;top:6499;width:186;height:181;mso-position-horizontal:absolute;mso-position-vertical:absolute" coordsize="180,180" path="m180,90r-2,21l172,129r-10,17l150,160r-17,10l115,176r-19,4l76,180,57,174,41,166,24,152,14,137,6,119,2,100,,82,6,61,14,45,24,29,39,16,57,6,76,2,94,r21,4l133,10r17,12l162,37r10,16l178,72r2,18l180,90e" filled="f" strokeweight=".6pt">
              <v:path arrowok="t"/>
              <o:lock v:ext="edit" aspectratio="t"/>
            </v:shape>
            <v:shape id="_x0000_s4167" style="position:absolute;left:9078;top:6552;width:3;height:74;mso-position-horizontal:absolute;mso-position-vertical:absolute" coordsize="4,74" path="m4,74l4,,2,,,74r4,xe" fillcolor="#e0e0e0" stroked="f">
              <v:path arrowok="t"/>
              <o:lock v:ext="edit" aspectratio="t"/>
            </v:shape>
            <v:shape id="_x0000_s4168" style="position:absolute;left:9075;top:6552;width:4;height:74;mso-position-horizontal:absolute;mso-position-vertical:absolute" coordsize="4,74" path="m2,74l4,,,,,74r2,xe" fillcolor="#e0e0e0" stroked="f">
              <v:path arrowok="t"/>
              <o:lock v:ext="edit" aspectratio="t"/>
            </v:shape>
            <v:shape id="_x0000_s4169" style="position:absolute;left:9048;top:6552;width:76;height:74;mso-position-horizontal:absolute;mso-position-vertical:absolute" coordsize="74,74" path="m74,37l72,50,66,60r-8,8l47,74r-12,l23,72,12,64,4,56,,43,,31,4,21,12,11,23,4,35,,47,2,58,6r8,9l72,25r2,12l74,37xe" stroked="f">
              <v:path arrowok="t"/>
              <o:lock v:ext="edit" aspectratio="t"/>
            </v:shape>
            <v:shape id="_x0000_s4170" style="position:absolute;left:9078;top:6552;width:3;height:74;mso-position-horizontal:absolute;mso-position-vertical:absolute" coordsize="4,74" path="m4,74l4,,2,,,74r4,xe" fillcolor="#e0e0e0" stroked="f">
              <v:path arrowok="t"/>
              <o:lock v:ext="edit" aspectratio="t"/>
            </v:shape>
            <v:shape id="_x0000_s4171" style="position:absolute;left:9075;top:6552;width:4;height:74;mso-position-horizontal:absolute;mso-position-vertical:absolute" coordsize="4,74" path="m2,74l4,,,,,74r2,xe" fillcolor="#e0e0e0" stroked="f">
              <v:path arrowok="t"/>
              <o:lock v:ext="edit" aspectratio="t"/>
            </v:shape>
            <v:shape id="_x0000_s4172" style="position:absolute;left:9048;top:6552;width:76;height:74;mso-position-horizontal:absolute;mso-position-vertical:absolute" coordsize="74,74" path="m74,37l72,50,66,60r-8,8l47,74r-12,l23,72,12,64,4,56,,43,,31,4,21,12,11,23,4,35,,47,2,58,6r8,9l72,25r2,12l74,37e" filled="f" strokeweight=".6pt">
              <v:path arrowok="t"/>
              <o:lock v:ext="edit" aspectratio="t"/>
            </v:shape>
            <v:shape id="_x0000_s4173" style="position:absolute;left:9087;top:5745;width:6;height:184;mso-position-horizontal:absolute;mso-position-vertical:absolute" coordsize="6,183" path="m6,183l6,,2,,,183r6,xe" fillcolor="#e0e0e0" stroked="f">
              <v:path arrowok="t"/>
              <o:lock v:ext="edit" aspectratio="t"/>
            </v:shape>
            <v:shape id="_x0000_s4174" style="position:absolute;left:9084;top:5745;width:6;height:184;mso-position-horizontal:absolute;mso-position-vertical:absolute" coordsize="6,183" path="m4,183l6,,,,,183r4,xe" fillcolor="#e0e0e0" stroked="f">
              <v:path arrowok="t"/>
              <o:lock v:ext="edit" aspectratio="t"/>
            </v:shape>
            <v:shape id="_x0000_s4175" style="position:absolute;left:9072;top:5745;width:6;height:184;mso-position-horizontal:absolute;mso-position-vertical:absolute" coordsize="6,183" path="m6,183l6,,2,,,183r6,xe" fillcolor="#e0e0e0" stroked="f">
              <v:path arrowok="t"/>
              <o:lock v:ext="edit" aspectratio="t"/>
            </v:shape>
            <v:shape id="_x0000_s4176" style="position:absolute;left:9067;top:5745;width:6;height:184;mso-position-horizontal:absolute;mso-position-vertical:absolute" coordsize="6,183" path="m4,183l6,,,,,183r4,xe" fillcolor="#e0e0e0" stroked="f">
              <v:path arrowok="t"/>
              <o:lock v:ext="edit" aspectratio="t"/>
            </v:shape>
            <v:shape id="_x0000_s4177" style="position:absolute;left:9054;top:5745;width:6;height:184;mso-position-horizontal:absolute;mso-position-vertical:absolute" coordsize="6,183" path="m6,183l6,,2,,,183r6,xe" fillcolor="#e0e0e0" stroked="f">
              <v:path arrowok="t"/>
              <o:lock v:ext="edit" aspectratio="t"/>
            </v:shape>
            <v:shape id="_x0000_s4178" style="position:absolute;left:9049;top:5745;width:6;height:184;mso-position-horizontal:absolute;mso-position-vertical:absolute" coordsize="6,183" path="m4,183l6,,,,,183r4,xe" fillcolor="#e0e0e0" stroked="f">
              <v:path arrowok="t"/>
              <o:lock v:ext="edit" aspectratio="t"/>
            </v:shape>
            <v:shape id="_x0000_s4179" style="position:absolute;left:8992;top:5745;width:186;height:184;mso-position-horizontal:absolute;mso-position-vertical:absolute" coordsize="180,183" path="m180,90r-2,21l172,129r-8,17l152,160r-17,10l119,178r-19,5l82,183,63,178,45,170,31,160,18,146,8,129,2,111,,90,2,72,8,53,18,37,31,23,45,12,63,4,82,r18,l119,4r16,6l152,23r12,14l172,53r6,19l180,90r,xe" stroked="f">
              <v:path arrowok="t"/>
              <o:lock v:ext="edit" aspectratio="t"/>
            </v:shape>
            <v:shape id="_x0000_s4180" style="position:absolute;left:9087;top:5745;width:6;height:184;mso-position-horizontal:absolute;mso-position-vertical:absolute" coordsize="6,183" path="m6,183l6,,2,,,183r6,xe" fillcolor="#e0e0e0" stroked="f">
              <v:path arrowok="t"/>
              <o:lock v:ext="edit" aspectratio="t"/>
            </v:shape>
            <v:shape id="_x0000_s4181" style="position:absolute;left:9084;top:5745;width:6;height:184;mso-position-horizontal:absolute;mso-position-vertical:absolute" coordsize="6,183" path="m4,183l6,,,,,183r4,xe" fillcolor="#e0e0e0" stroked="f">
              <v:path arrowok="t"/>
              <o:lock v:ext="edit" aspectratio="t"/>
            </v:shape>
            <v:shape id="_x0000_s4182" style="position:absolute;left:9072;top:5745;width:6;height:184;mso-position-horizontal:absolute;mso-position-vertical:absolute" coordsize="6,183" path="m6,183l6,,2,,,183r6,xe" fillcolor="#e0e0e0" stroked="f">
              <v:path arrowok="t"/>
              <o:lock v:ext="edit" aspectratio="t"/>
            </v:shape>
            <v:shape id="_x0000_s4183" style="position:absolute;left:9067;top:5745;width:6;height:184;mso-position-horizontal:absolute;mso-position-vertical:absolute" coordsize="6,183" path="m4,183l6,,,,,183r4,xe" fillcolor="#e0e0e0" stroked="f">
              <v:path arrowok="t"/>
              <o:lock v:ext="edit" aspectratio="t"/>
            </v:shape>
            <v:shape id="_x0000_s4184" style="position:absolute;left:9054;top:5745;width:6;height:184;mso-position-horizontal:absolute;mso-position-vertical:absolute" coordsize="6,183" path="m6,183l6,,2,,,183r6,xe" fillcolor="#e0e0e0" stroked="f">
              <v:path arrowok="t"/>
              <o:lock v:ext="edit" aspectratio="t"/>
            </v:shape>
            <v:shape id="_x0000_s4185" style="position:absolute;left:9049;top:5745;width:6;height:184;mso-position-horizontal:absolute;mso-position-vertical:absolute" coordsize="6,183" path="m4,183l6,,,,,183r4,xe" fillcolor="#e0e0e0" stroked="f">
              <v:path arrowok="t"/>
              <o:lock v:ext="edit" aspectratio="t"/>
            </v:shape>
            <v:shape id="_x0000_s4186" style="position:absolute;left:8992;top:5745;width:186;height:184;mso-position-horizontal:absolute;mso-position-vertical:absolute" coordsize="180,183" path="m180,90r-2,21l172,129r-8,17l152,160r-17,10l119,178r-19,5l82,183,63,178,45,170,31,160,18,146,8,129,2,111,,90,2,72,8,53,18,37,31,23,45,12,63,4,82,r18,l119,4r16,6l152,23r12,14l172,53r6,19l180,90r,e" filled="f" strokeweight=".6pt">
              <v:path arrowok="t"/>
              <o:lock v:ext="edit" aspectratio="t"/>
            </v:shape>
            <v:shape id="_x0000_s4187" style="position:absolute;left:9078;top:5810;width:3;height:68;mso-position-horizontal:absolute;mso-position-vertical:absolute" coordsize="4,69" path="m4,69l4,,2,,,69r4,xe" fillcolor="#e0e0e0" stroked="f">
              <v:path arrowok="t"/>
              <o:lock v:ext="edit" aspectratio="t"/>
            </v:shape>
            <v:shape id="_x0000_s4188" style="position:absolute;left:9075;top:5810;width:4;height:68;mso-position-horizontal:absolute;mso-position-vertical:absolute" coordsize="4,69" path="m2,69l4,,,,,69r2,xe" fillcolor="#e0e0e0" stroked="f">
              <v:path arrowok="t"/>
              <o:lock v:ext="edit" aspectratio="t"/>
            </v:shape>
            <v:shape id="_x0000_s4189" style="position:absolute;left:9048;top:5810;width:76;height:68;mso-position-horizontal:absolute;mso-position-vertical:absolute" coordsize="74,69" path="m74,34l72,47,66,57r-8,8l47,69r-12,l23,67,12,61,4,51,,41,,30,4,18r8,-8l23,4,35,,47,2,58,6r8,8l72,24r2,10l74,34xe" stroked="f">
              <v:path arrowok="t"/>
              <o:lock v:ext="edit" aspectratio="t"/>
            </v:shape>
            <v:shape id="_x0000_s4190" style="position:absolute;left:9078;top:5810;width:3;height:68;mso-position-horizontal:absolute;mso-position-vertical:absolute" coordsize="4,69" path="m4,69l4,,2,,,69r4,xe" fillcolor="#e0e0e0" stroked="f">
              <v:path arrowok="t"/>
              <o:lock v:ext="edit" aspectratio="t"/>
            </v:shape>
            <v:shape id="_x0000_s4191" style="position:absolute;left:9075;top:5810;width:4;height:68;mso-position-horizontal:absolute;mso-position-vertical:absolute" coordsize="4,69" path="m2,69l4,,,,,69r2,xe" fillcolor="#e0e0e0" stroked="f">
              <v:path arrowok="t"/>
              <o:lock v:ext="edit" aspectratio="t"/>
            </v:shape>
            <v:shape id="_x0000_s4192" style="position:absolute;left:9048;top:5810;width:76;height:68;mso-position-horizontal:absolute;mso-position-vertical:absolute" coordsize="74,69" path="m74,34l72,47,66,57r-8,8l47,69r-12,l23,67,12,61,4,51,,41,,30,4,18r8,-8l23,4,35,,47,2,58,6r8,8l72,24r2,10l74,34e" filled="f" strokeweight=".6pt">
              <v:path arrowok="t"/>
              <o:lock v:ext="edit" aspectratio="t"/>
            </v:shape>
            <v:shape id="_x0000_s4193" style="position:absolute;left:10589;top:6493;width:6;height:180;mso-position-horizontal:absolute;mso-position-vertical:absolute" coordsize="6,180" path="m,180l,,4,,6,180r-6,xe" fillcolor="#e0e0e0" stroked="f">
              <v:path arrowok="t"/>
              <o:lock v:ext="edit" aspectratio="t"/>
            </v:shape>
            <v:shape id="_x0000_s4194" style="position:absolute;left:10593;top:6493;width:6;height:180;mso-position-horizontal:absolute;mso-position-vertical:absolute" coordsize="6,180" path="m2,180l,,6,r,180l2,180xe" fillcolor="#e0e0e0" stroked="f">
              <v:path arrowok="t"/>
              <o:lock v:ext="edit" aspectratio="t"/>
            </v:shape>
            <v:shape id="_x0000_s4195" style="position:absolute;left:10606;top:6493;width:6;height:180;mso-position-horizontal:absolute;mso-position-vertical:absolute" coordsize="6,180" path="m,180l,,4,,6,180r-6,xe" fillcolor="#e0e0e0" stroked="f">
              <v:path arrowok="t"/>
              <o:lock v:ext="edit" aspectratio="t"/>
            </v:shape>
            <v:shape id="_x0000_s4196" style="position:absolute;left:10609;top:6493;width:7;height:180;mso-position-horizontal:absolute;mso-position-vertical:absolute" coordsize="6,180" path="m2,180l,,6,r,180l2,180xe" fillcolor="#e0e0e0" stroked="f">
              <v:path arrowok="t"/>
              <o:lock v:ext="edit" aspectratio="t"/>
            </v:shape>
            <v:shape id="_x0000_s4197" style="position:absolute;left:10623;top:6493;width:6;height:180;mso-position-horizontal:absolute;mso-position-vertical:absolute" coordsize="6,180" path="m,180l,,4,,6,180r-6,xe" fillcolor="#e0e0e0" stroked="f">
              <v:path arrowok="t"/>
              <o:lock v:ext="edit" aspectratio="t"/>
            </v:shape>
            <v:shape id="_x0000_s4198" style="position:absolute;left:10626;top:6493;width:6;height:180;mso-position-horizontal:absolute;mso-position-vertical:absolute" coordsize="6,180" path="m2,180l,,6,r,180l2,180xe" fillcolor="#e0e0e0" stroked="f">
              <v:path arrowok="t"/>
              <o:lock v:ext="edit" aspectratio="t"/>
            </v:shape>
            <v:shape id="_x0000_s4199" style="position:absolute;left:10520;top:6493;width:187;height:180;mso-position-horizontal:absolute;mso-position-vertical:absolute" coordsize="180,180" path="m180,90r-2,21l172,129r-11,16l147,160r-16,10l114,176r-20,4l75,180,57,174,39,166,24,152,12,137,4,119,,100,,82,4,61,12,45,24,28,39,16,55,6,75,2,94,r18,4l131,10r16,12l161,37r11,16l178,72r2,18l180,90xe" stroked="f">
              <v:path arrowok="t"/>
              <o:lock v:ext="edit" aspectratio="t"/>
            </v:shape>
            <v:shape id="_x0000_s4200" style="position:absolute;left:10589;top:6493;width:6;height:180;mso-position-horizontal:absolute;mso-position-vertical:absolute" coordsize="6,180" path="m,180l,,4,,6,180r-6,xe" fillcolor="#e0e0e0" stroked="f">
              <v:path arrowok="t"/>
              <o:lock v:ext="edit" aspectratio="t"/>
            </v:shape>
            <v:shape id="_x0000_s4201" style="position:absolute;left:10593;top:6493;width:6;height:180;mso-position-horizontal:absolute;mso-position-vertical:absolute" coordsize="6,180" path="m2,180l,,6,r,180l2,180xe" fillcolor="#e0e0e0" stroked="f">
              <v:path arrowok="t"/>
              <o:lock v:ext="edit" aspectratio="t"/>
            </v:shape>
            <v:shape id="_x0000_s4202" style="position:absolute;left:10606;top:6493;width:6;height:180;mso-position-horizontal:absolute;mso-position-vertical:absolute" coordsize="6,180" path="m,180l,,4,,6,180r-6,xe" fillcolor="#e0e0e0" stroked="f">
              <v:path arrowok="t"/>
              <o:lock v:ext="edit" aspectratio="t"/>
            </v:shape>
            <v:shape id="_x0000_s4203" style="position:absolute;left:10609;top:6493;width:7;height:180;mso-position-horizontal:absolute;mso-position-vertical:absolute" coordsize="6,180" path="m2,180l,,6,r,180l2,180xe" fillcolor="#e0e0e0" stroked="f">
              <v:path arrowok="t"/>
              <o:lock v:ext="edit" aspectratio="t"/>
            </v:shape>
            <v:shape id="_x0000_s4204" style="position:absolute;left:10623;top:6493;width:6;height:180;mso-position-horizontal:absolute;mso-position-vertical:absolute" coordsize="6,180" path="m,180l,,4,,6,180r-6,xe" fillcolor="#e0e0e0" stroked="f">
              <v:path arrowok="t"/>
              <o:lock v:ext="edit" aspectratio="t"/>
            </v:shape>
            <v:shape id="_x0000_s4205" style="position:absolute;left:10626;top:6493;width:6;height:180;mso-position-horizontal:absolute;mso-position-vertical:absolute" coordsize="6,180" path="m2,180l,,6,r,180l2,180xe" fillcolor="#e0e0e0" stroked="f">
              <v:path arrowok="t"/>
              <o:lock v:ext="edit" aspectratio="t"/>
            </v:shape>
            <v:shape id="_x0000_s4206" style="position:absolute;left:10520;top:6493;width:187;height:180;mso-position-horizontal:absolute;mso-position-vertical:absolute" coordsize="180,180" path="m180,90r-2,21l172,129r-11,16l147,160r-16,10l114,176r-20,4l75,180,57,174,39,166,24,152,12,137,4,119,,100,,82,4,61,12,45,24,28,39,16,55,6,75,2,94,r18,4l131,10r16,12l161,37r11,16l178,72r2,18l180,90e" filled="f" strokeweight=".6pt">
              <v:path arrowok="t"/>
              <o:lock v:ext="edit" aspectratio="t"/>
            </v:shape>
            <v:shape id="_x0000_s4207" style="position:absolute;left:10629;top:6546;width:3;height:74;mso-position-horizontal:absolute;mso-position-vertical:absolute" coordsize="4,74" path="m4,74l4,,2,,,74r4,xe" fillcolor="#e0e0e0" stroked="f">
              <v:path arrowok="t"/>
              <o:lock v:ext="edit" aspectratio="t"/>
            </v:shape>
            <v:shape id="_x0000_s4208" style="position:absolute;left:10626;top:6546;width:5;height:74;mso-position-horizontal:absolute;mso-position-vertical:absolute" coordsize="4,74" path="m2,74l4,,,,,74r2,xe" fillcolor="#e0e0e0" stroked="f">
              <v:path arrowok="t"/>
              <o:lock v:ext="edit" aspectratio="t"/>
            </v:shape>
            <v:shape id="_x0000_s4209" style="position:absolute;left:10578;top:6546;width:71;height:74;mso-position-horizontal:absolute;mso-position-vertical:absolute" coordsize="70,74" path="m70,37l68,49,61,60r-8,8l43,74r-12,l20,72,10,64,4,56,,43,,31,4,21,10,10,20,4,31,,43,2,53,6r8,8l68,25r2,12l70,37xe" stroked="f">
              <v:path arrowok="t"/>
              <o:lock v:ext="edit" aspectratio="t"/>
            </v:shape>
            <v:shape id="_x0000_s4210" style="position:absolute;left:10629;top:6546;width:3;height:74;mso-position-horizontal:absolute;mso-position-vertical:absolute" coordsize="4,74" path="m4,74l4,,2,,,74r4,xe" fillcolor="#e0e0e0" stroked="f">
              <v:path arrowok="t"/>
              <o:lock v:ext="edit" aspectratio="t"/>
            </v:shape>
            <v:shape id="_x0000_s4211" style="position:absolute;left:10626;top:6546;width:5;height:74;mso-position-horizontal:absolute;mso-position-vertical:absolute" coordsize="4,74" path="m2,74l4,,,,,74r2,xe" fillcolor="#e0e0e0" stroked="f">
              <v:path arrowok="t"/>
              <o:lock v:ext="edit" aspectratio="t"/>
            </v:shape>
            <v:shape id="_x0000_s4212" style="position:absolute;left:10578;top:6546;width:71;height:74;mso-position-horizontal:absolute;mso-position-vertical:absolute" coordsize="70,74" path="m70,37l68,49,61,60r-8,8l43,74r-12,l20,72,10,64,4,56,,43,,31,4,21,10,10,20,4,31,,43,2,53,6r8,8l68,25r2,12l70,37e" filled="f" strokeweight=".6pt">
              <v:path arrowok="t"/>
              <o:lock v:ext="edit" aspectratio="t"/>
            </v:shape>
            <v:shape id="_x0000_s4213" style="position:absolute;left:9849;top:6493;width:6;height:180;mso-position-horizontal:absolute;mso-position-vertical:absolute" coordsize="6,180" path="m,180l,,4,,6,180r-6,xe" fillcolor="#e0e0e0" stroked="f">
              <v:path arrowok="t"/>
              <o:lock v:ext="edit" aspectratio="t"/>
            </v:shape>
            <v:shape id="_x0000_s4214" style="position:absolute;left:9854;top:6493;width:6;height:180;mso-position-horizontal:absolute;mso-position-vertical:absolute" coordsize="6,180" path="m2,180l,,6,r,180l2,180xe" fillcolor="#e0e0e0" stroked="f">
              <v:path arrowok="t"/>
              <o:lock v:ext="edit" aspectratio="t"/>
            </v:shape>
            <v:shape id="_x0000_s4215" style="position:absolute;left:9866;top:6493;width:6;height:180;mso-position-horizontal:absolute;mso-position-vertical:absolute" coordsize="6,180" path="m,180l,,4,,6,180r-6,xe" fillcolor="#e0e0e0" stroked="f">
              <v:path arrowok="t"/>
              <o:lock v:ext="edit" aspectratio="t"/>
            </v:shape>
            <v:shape id="_x0000_s4216" style="position:absolute;left:9870;top:6493;width:8;height:180;mso-position-horizontal:absolute;mso-position-vertical:absolute" coordsize="7,180" path="m2,180l,,7,r,180l2,180xe" fillcolor="#e0e0e0" stroked="f">
              <v:path arrowok="t"/>
              <o:lock v:ext="edit" aspectratio="t"/>
            </v:shape>
            <v:shape id="_x0000_s4217" style="position:absolute;left:9884;top:6493;width:6;height:180;mso-position-horizontal:absolute;mso-position-vertical:absolute" coordsize="6,180" path="m,180l,,4,,6,180r-6,xe" fillcolor="#e0e0e0" stroked="f">
              <v:path arrowok="t"/>
              <o:lock v:ext="edit" aspectratio="t"/>
            </v:shape>
            <v:shape id="_x0000_s4218" style="position:absolute;left:9888;top:6493;width:6;height:180;mso-position-horizontal:absolute;mso-position-vertical:absolute" coordsize="6,180" path="m2,180l,,6,r,180l2,180xe" fillcolor="#e0e0e0" stroked="f">
              <v:path arrowok="t"/>
              <o:lock v:ext="edit" aspectratio="t"/>
            </v:shape>
            <v:shape id="_x0000_s4219" style="position:absolute;left:9752;top:6493;width:186;height:180;mso-position-horizontal:absolute;mso-position-vertical:absolute" coordsize="178,180" path="m178,90r-2,21l170,129r-10,16l147,160r-16,10l112,176r-18,4l73,180,55,174,39,166,24,152,12,137,4,119,,100,,82,4,61,12,45,24,28,39,16,55,6,73,2,94,r18,4l131,10r16,12l160,37r10,16l176,72r2,18l178,90xe" stroked="f">
              <v:path arrowok="t"/>
              <o:lock v:ext="edit" aspectratio="t"/>
            </v:shape>
            <v:shape id="_x0000_s4220" style="position:absolute;left:9849;top:6493;width:6;height:180;mso-position-horizontal:absolute;mso-position-vertical:absolute" coordsize="6,180" path="m,180l,,4,,6,180r-6,xe" fillcolor="#e0e0e0" stroked="f">
              <v:path arrowok="t"/>
              <o:lock v:ext="edit" aspectratio="t"/>
            </v:shape>
            <v:shape id="_x0000_s4221" style="position:absolute;left:9854;top:6493;width:6;height:180;mso-position-horizontal:absolute;mso-position-vertical:absolute" coordsize="6,180" path="m2,180l,,6,r,180l2,180xe" fillcolor="#e0e0e0" stroked="f">
              <v:path arrowok="t"/>
              <o:lock v:ext="edit" aspectratio="t"/>
            </v:shape>
            <v:shape id="_x0000_s4222" style="position:absolute;left:9866;top:6493;width:6;height:180;mso-position-horizontal:absolute;mso-position-vertical:absolute" coordsize="6,180" path="m,180l,,4,,6,180r-6,xe" fillcolor="#e0e0e0" stroked="f">
              <v:path arrowok="t"/>
              <o:lock v:ext="edit" aspectratio="t"/>
            </v:shape>
            <v:shape id="_x0000_s4223" style="position:absolute;left:9870;top:6493;width:8;height:180;mso-position-horizontal:absolute;mso-position-vertical:absolute" coordsize="7,180" path="m2,180l,,7,r,180l2,180xe" fillcolor="#e0e0e0" stroked="f">
              <v:path arrowok="t"/>
              <o:lock v:ext="edit" aspectratio="t"/>
            </v:shape>
            <v:shape id="_x0000_s4224" style="position:absolute;left:9884;top:6493;width:6;height:180;mso-position-horizontal:absolute;mso-position-vertical:absolute" coordsize="6,180" path="m,180l,,4,,6,180r-6,xe" fillcolor="#e0e0e0" stroked="f">
              <v:path arrowok="t"/>
              <o:lock v:ext="edit" aspectratio="t"/>
            </v:shape>
            <v:shape id="_x0000_s4225" style="position:absolute;left:9888;top:6493;width:6;height:180;mso-position-horizontal:absolute;mso-position-vertical:absolute" coordsize="6,180" path="m2,180l,,6,r,180l2,180xe" fillcolor="#e0e0e0" stroked="f">
              <v:path arrowok="t"/>
              <o:lock v:ext="edit" aspectratio="t"/>
            </v:shape>
            <v:shape id="_x0000_s4226" style="position:absolute;left:9752;top:6493;width:186;height:180;mso-position-horizontal:absolute;mso-position-vertical:absolute" coordsize="178,180" path="m178,90r-2,21l170,129r-10,16l147,160r-16,10l112,176r-18,4l73,180,55,174,39,166,24,152,12,137,4,119,,100,,82,4,61,12,45,24,28,39,16,55,6,73,2,94,r18,4l131,10r16,12l160,37r10,16l176,72r2,18l178,90e" filled="f" strokeweight=".6pt">
              <v:path arrowok="t"/>
              <o:lock v:ext="edit" aspectratio="t"/>
            </v:shape>
            <v:shape id="_x0000_s4227" style="position:absolute;left:9809;top:6546;width:73;height:74;mso-position-horizontal:absolute;mso-position-vertical:absolute" coordsize="68,74" path="m68,37l66,49,61,60r-8,8l43,74r-12,l20,72,10,64,2,56,,43,,31,4,21,10,10,20,4,31,,43,2,53,6r8,8l68,25r,12l68,37xe" stroked="f">
              <v:path arrowok="t"/>
              <o:lock v:ext="edit" aspectratio="t"/>
            </v:shape>
            <v:shape id="_x0000_s4228" style="position:absolute;left:9809;top:6546;width:73;height:74;mso-position-horizontal:absolute;mso-position-vertical:absolute" coordsize="68,74" path="m68,37l66,49,61,60r-8,8l43,74r-12,l20,72,10,64,2,56,,43,,31,4,21,10,10,20,4,31,,43,2,53,6r8,8l68,25r,12l68,37e" filled="f" strokeweight=".6pt">
              <v:path arrowok="t"/>
              <o:lock v:ext="edit" aspectratio="t"/>
            </v:shape>
            <v:shape id="_x0000_s4229" style="position:absolute;left:10609;top:5751;width:7;height:180;mso-position-horizontal:absolute;mso-position-vertical:absolute" coordsize="6,179" path="m6,179l6,,2,,,179r6,xe" fillcolor="#e0e0e0" stroked="f">
              <v:path arrowok="t"/>
              <o:lock v:ext="edit" aspectratio="t"/>
            </v:shape>
            <v:shape id="_x0000_s4230" style="position:absolute;left:10606;top:5751;width:6;height:180;mso-position-horizontal:absolute;mso-position-vertical:absolute" coordsize="6,179" path="m4,179l6,,,,,179r4,xe" fillcolor="#e0e0e0" stroked="f">
              <v:path arrowok="t"/>
              <o:lock v:ext="edit" aspectratio="t"/>
            </v:shape>
            <v:shape id="_x0000_s4231" style="position:absolute;left:10520;top:5751;width:187;height:180;mso-position-horizontal:absolute;mso-position-vertical:absolute" coordsize="180,179" path="m180,88r-2,21l172,127r-11,17l147,158r-16,10l114,177r-20,2l75,179,57,172,39,164,24,152,12,136,4,117,,99,,80,4,60,12,43,24,27,39,14,55,6,75,,94,r18,2l131,10r16,11l161,35r11,16l178,70r2,18l180,88xe" stroked="f">
              <v:path arrowok="t"/>
              <o:lock v:ext="edit" aspectratio="t"/>
            </v:shape>
            <v:shape id="_x0000_s4232" style="position:absolute;left:10609;top:5751;width:7;height:180;mso-position-horizontal:absolute;mso-position-vertical:absolute" coordsize="6,179" path="m6,179l6,,2,,,179r6,xe" fillcolor="#e0e0e0" stroked="f">
              <v:path arrowok="t"/>
              <o:lock v:ext="edit" aspectratio="t"/>
            </v:shape>
            <v:shape id="_x0000_s4233" style="position:absolute;left:10606;top:5751;width:6;height:180;mso-position-horizontal:absolute;mso-position-vertical:absolute" coordsize="6,179" path="m4,179l6,,,,,179r4,xe" fillcolor="#e0e0e0" stroked="f">
              <v:path arrowok="t"/>
              <o:lock v:ext="edit" aspectratio="t"/>
            </v:shape>
            <v:shape id="_x0000_s4234" style="position:absolute;left:10520;top:5751;width:187;height:180;mso-position-horizontal:absolute;mso-position-vertical:absolute" coordsize="180,179" path="m180,88r-2,21l172,127r-11,17l147,158r-16,10l114,177r-20,2l75,179,57,172,39,164,24,152,12,136,4,117,,99,,80,4,60,12,43,24,27,39,14,55,6,75,,94,r18,2l131,10r16,11l161,35r11,16l178,70r2,18l180,88e" filled="f" strokeweight=".6pt">
              <v:path arrowok="t"/>
              <o:lock v:ext="edit" aspectratio="t"/>
            </v:shape>
            <v:shape id="_x0000_s4235" style="position:absolute;left:10644;top:5805;width:5;height:70;mso-position-horizontal:absolute;mso-position-vertical:absolute" coordsize="5,70" path="m5,70l5,,3,,,70r5,xe" fillcolor="#e0e0e0" stroked="f">
              <v:path arrowok="t"/>
              <o:lock v:ext="edit" aspectratio="t"/>
            </v:shape>
            <v:shape id="_x0000_s4236" style="position:absolute;left:10643;top:5805;width:5;height:70;mso-position-horizontal:absolute;mso-position-vertical:absolute" coordsize="5,70" path="m2,70l5,,,,,70r2,xe" fillcolor="#e0e0e0" stroked="f">
              <v:path arrowok="t"/>
              <o:lock v:ext="edit" aspectratio="t"/>
            </v:shape>
            <v:shape id="_x0000_s4237" style="position:absolute;left:10576;top:5805;width:77;height:70;mso-position-horizontal:absolute;mso-position-vertical:absolute" coordsize="74,70" path="m74,35l72,48,65,58r-8,8l45,70r-12,l22,68,12,62,4,52,,41,,31,4,19r8,-8l20,5,33,,45,3,57,7r8,8l72,25r2,10l74,35xe" stroked="f">
              <v:path arrowok="t"/>
              <o:lock v:ext="edit" aspectratio="t"/>
            </v:shape>
            <v:shape id="_x0000_s4238" style="position:absolute;left:10644;top:5805;width:5;height:70;mso-position-horizontal:absolute;mso-position-vertical:absolute" coordsize="5,70" path="m5,70l5,,3,,,70r5,xe" fillcolor="#e0e0e0" stroked="f">
              <v:path arrowok="t"/>
              <o:lock v:ext="edit" aspectratio="t"/>
            </v:shape>
            <v:shape id="_x0000_s4239" style="position:absolute;left:10643;top:5805;width:5;height:70;mso-position-horizontal:absolute;mso-position-vertical:absolute" coordsize="5,70" path="m2,70l5,,,,,70r2,xe" fillcolor="#e0e0e0" stroked="f">
              <v:path arrowok="t"/>
              <o:lock v:ext="edit" aspectratio="t"/>
            </v:shape>
            <v:shape id="_x0000_s4240" style="position:absolute;left:10576;top:5805;width:77;height:70;mso-position-horizontal:absolute;mso-position-vertical:absolute" coordsize="74,70" path="m74,35l72,48,65,58r-8,8l45,70r-12,l22,68,12,62,4,52,,41,,31,4,19r8,-8l20,5,33,,45,3,57,7r8,8l72,25r2,10l74,35e" filled="f" strokeweight=".6pt">
              <v:path arrowok="t"/>
              <o:lock v:ext="edit" aspectratio="t"/>
            </v:shape>
            <v:shape id="_x0000_s4241" style="position:absolute;left:9828;top:4981;width:7;height:179;mso-position-horizontal:absolute;mso-position-vertical:absolute" coordsize="6,180" path="m,180l,,4,,6,180r-6,xe" fillcolor="#e0e0e0" stroked="f">
              <v:path arrowok="t"/>
              <o:lock v:ext="edit" aspectratio="t"/>
            </v:shape>
            <v:shape id="_x0000_s4242" style="position:absolute;left:9832;top:4981;width:6;height:179;mso-position-horizontal:absolute;mso-position-vertical:absolute" coordsize="6,180" path="m2,180l,,6,r,180l2,180xe" fillcolor="#e0e0e0" stroked="f">
              <v:path arrowok="t"/>
              <o:lock v:ext="edit" aspectratio="t"/>
            </v:shape>
            <v:shape id="_x0000_s4243" style="position:absolute;left:9844;top:4981;width:6;height:179;mso-position-horizontal:absolute;mso-position-vertical:absolute" coordsize="6,180" path="m,180l,,4,,6,180r-6,xe" fillcolor="#e0e0e0" stroked="f">
              <v:path arrowok="t"/>
              <o:lock v:ext="edit" aspectratio="t"/>
            </v:shape>
            <v:shape id="_x0000_s4244" style="position:absolute;left:9849;top:4981;width:7;height:179;mso-position-horizontal:absolute;mso-position-vertical:absolute" coordsize="7,180" path="m2,180l,,7,r,180l2,180xe" fillcolor="#e0e0e0" stroked="f">
              <v:path arrowok="t"/>
              <o:lock v:ext="edit" aspectratio="t"/>
            </v:shape>
            <v:shape id="_x0000_s4245" style="position:absolute;left:9862;top:4981;width:6;height:179;mso-position-horizontal:absolute;mso-position-vertical:absolute" coordsize="6,180" path="m,180l,,4,,6,180r-6,xe" fillcolor="#e0e0e0" stroked="f">
              <v:path arrowok="t"/>
              <o:lock v:ext="edit" aspectratio="t"/>
            </v:shape>
            <v:shape id="_x0000_s4246" style="position:absolute;left:9866;top:4981;width:6;height:179;mso-position-horizontal:absolute;mso-position-vertical:absolute" coordsize="6,180" path="m2,180l,,6,r,180l2,180xe" fillcolor="#e0e0e0" stroked="f">
              <v:path arrowok="t"/>
              <o:lock v:ext="edit" aspectratio="t"/>
            </v:shape>
            <v:shape id="_x0000_s4247" style="position:absolute;left:9731;top:4981;width:187;height:179;mso-position-horizontal:absolute;mso-position-vertical:absolute" coordsize="178,180" path="m178,90r-2,21l170,129r-10,16l147,160r-16,10l112,176r-18,4l73,180,55,174,39,166,24,152,12,137,4,119,,100,,82,4,61,12,45,24,28,39,16,55,6,73,2,94,r18,4l131,10r16,12l160,37r10,16l176,72r2,18l178,90xe" stroked="f">
              <v:path arrowok="t"/>
              <o:lock v:ext="edit" aspectratio="t"/>
            </v:shape>
            <v:shape id="_x0000_s4248" style="position:absolute;left:9828;top:4981;width:7;height:179;mso-position-horizontal:absolute;mso-position-vertical:absolute" coordsize="6,180" path="m,180l,,4,,6,180r-6,xe" fillcolor="#e0e0e0" stroked="f">
              <v:path arrowok="t"/>
              <o:lock v:ext="edit" aspectratio="t"/>
            </v:shape>
            <v:shape id="_x0000_s4249" style="position:absolute;left:9832;top:4981;width:6;height:179;mso-position-horizontal:absolute;mso-position-vertical:absolute" coordsize="6,180" path="m2,180l,,6,r,180l2,180xe" fillcolor="#e0e0e0" stroked="f">
              <v:path arrowok="t"/>
              <o:lock v:ext="edit" aspectratio="t"/>
            </v:shape>
            <v:shape id="_x0000_s4250" style="position:absolute;left:9844;top:4981;width:6;height:179;mso-position-horizontal:absolute;mso-position-vertical:absolute" coordsize="6,180" path="m,180l,,4,,6,180r-6,xe" fillcolor="#e0e0e0" stroked="f">
              <v:path arrowok="t"/>
              <o:lock v:ext="edit" aspectratio="t"/>
            </v:shape>
            <v:shape id="_x0000_s4251" style="position:absolute;left:9849;top:4981;width:7;height:179;mso-position-horizontal:absolute;mso-position-vertical:absolute" coordsize="7,180" path="m2,180l,,7,r,180l2,180xe" fillcolor="#e0e0e0" stroked="f">
              <v:path arrowok="t"/>
              <o:lock v:ext="edit" aspectratio="t"/>
            </v:shape>
            <v:shape id="_x0000_s4252" style="position:absolute;left:9862;top:4981;width:6;height:179;mso-position-horizontal:absolute;mso-position-vertical:absolute" coordsize="6,180" path="m,180l,,4,,6,180r-6,xe" fillcolor="#e0e0e0" stroked="f">
              <v:path arrowok="t"/>
              <o:lock v:ext="edit" aspectratio="t"/>
            </v:shape>
            <v:shape id="_x0000_s4253" style="position:absolute;left:9866;top:4981;width:6;height:179;mso-position-horizontal:absolute;mso-position-vertical:absolute" coordsize="6,180" path="m2,180l,,6,r,180l2,180xe" fillcolor="#e0e0e0" stroked="f">
              <v:path arrowok="t"/>
              <o:lock v:ext="edit" aspectratio="t"/>
            </v:shape>
            <v:shape id="_x0000_s4254" style="position:absolute;left:9731;top:4981;width:187;height:179;mso-position-horizontal:absolute;mso-position-vertical:absolute" coordsize="178,180" path="m178,90r-2,21l170,129r-10,16l147,160r-16,10l112,176r-18,4l73,180,55,174,39,166,24,152,12,137,4,119,,100,,82,4,61,12,45,24,28,39,16,55,6,73,2,94,r18,4l131,10r16,12l160,37r10,16l176,72r2,18l178,90e" filled="f" strokeweight=".6pt">
              <v:path arrowok="t"/>
              <o:lock v:ext="edit" aspectratio="t"/>
            </v:shape>
            <v:shape id="_x0000_s4255" style="position:absolute;left:9789;top:5033;width:72;height:75;mso-position-horizontal:absolute;mso-position-vertical:absolute" coordsize="68,74" path="m68,37l66,49,61,60r-8,8l43,74r-12,l20,72,10,64,2,56,,43,,31,4,21,10,10,20,4,31,,43,2,53,6r8,8l68,25r,12l68,37xe" stroked="f">
              <v:path arrowok="t"/>
              <o:lock v:ext="edit" aspectratio="t"/>
            </v:shape>
            <v:shape id="_x0000_s4256" style="position:absolute;left:9789;top:5033;width:72;height:75;mso-position-horizontal:absolute;mso-position-vertical:absolute" coordsize="68,74" path="m68,37l66,49,61,60r-8,8l43,74r-12,l20,72,10,64,2,56,,43,,31,4,21,10,10,20,4,31,,43,2,53,6r8,8l68,25r,12l68,37e" filled="f" strokeweight=".6pt">
              <v:path arrowok="t"/>
              <o:lock v:ext="edit" aspectratio="t"/>
            </v:shape>
            <v:shape id="_x0000_s4257" type="#_x0000_t136" style="position:absolute;left:10218;top:5327;width:229;height:146" fillcolor="red" strokecolor="red" strokeweight=".1pt">
              <v:shadow color="#868686"/>
              <v:textpath style="font-family:&quot;Arial Unicode MS&quot;;font-size:8pt;v-text-kern:t" trim="t" fitpath="t" string="?U8"/>
              <o:lock v:ext="edit" aspectratio="t"/>
            </v:shape>
            <v:shape id="_x0000_s4258" type="#_x0000_t136" style="position:absolute;left:9785;top:5209;width:78;height:80" fillcolor="blue" strokecolor="red" strokeweight=".25pt">
              <v:shadow color="#868686"/>
              <v:textpath style="font-family:&quot;Verdana Ref&quot;;font-size:14pt;font-weight:bold;v-text-kern:t" trim="t" fitpath="t" string="1"/>
              <o:lock v:ext="edit" aspectratio="t"/>
            </v:shape>
            <v:shape id="_x0000_s4259" type="#_x0000_t136" style="position:absolute;left:9179;top:6372;width:80;height:79" fillcolor="blue" strokecolor="red" strokeweight=".25pt">
              <v:shadow color="#868686"/>
              <v:textpath style="font-family:&quot;Verdana Ref&quot;;font-size:14pt;v-text-kern:t" trim="t" fitpath="t" string="4"/>
              <o:lock v:ext="edit" aspectratio="t"/>
            </v:shape>
            <v:shape id="_x0000_s4260" type="#_x0000_t136" style="position:absolute;left:9233;top:5797;width:80;height:79" fillcolor="blue" strokecolor="red" strokeweight=".25pt">
              <v:shadow color="#868686"/>
              <v:textpath style="font-family:&quot;Verdana Ref&quot;;font-size:14pt;v-text-kern:t" trim="t" fitpath="t" string="3"/>
              <o:lock v:ext="edit" aspectratio="t"/>
            </v:shape>
            <v:shape id="_x0000_s4262" type="#_x0000_t136" style="position:absolute;left:9813;top:6372;width:79;height:80" fillcolor="blue" strokecolor="red" strokeweight=".25pt">
              <v:shadow color="#868686"/>
              <v:textpath style="font-family:&quot;Verdana Ref&quot;;font-size:14pt;v-text-kern:t" trim="t" fitpath="t" string="5"/>
              <o:lock v:ext="edit" aspectratio="t"/>
            </v:shape>
            <v:shape id="_x0000_s4263" type="#_x0000_t136" style="position:absolute;left:10480;top:6375;width:78;height:79" fillcolor="blue" strokecolor="red" strokeweight=".25pt">
              <v:shadow color="#868686"/>
              <v:textpath style="font-family:&quot;Verdana Ref&quot;;font-size:14pt;v-text-kern:t" trim="t" fitpath="t" string="6"/>
              <o:lock v:ext="edit" aspectratio="t"/>
            </v:shape>
            <v:shape id="_x0000_s4264" type="#_x0000_t136" style="position:absolute;left:10373;top:5807;width:80;height:80" fillcolor="blue" strokecolor="red" strokeweight=".25pt">
              <v:shadow color="#868686"/>
              <v:textpath style="font-family:&quot;Verdana Ref&quot;;font-size:14pt;v-text-kern:t" trim="t" fitpath="t" string="7"/>
              <o:lock v:ext="edit" aspectratio="t"/>
            </v:shape>
            <v:rect id="_x0000_s4276" style="position:absolute;left:9669;top:5595;width:338;height:420" fillcolor="black"/>
            <v:oval id="_x0000_s4277" style="position:absolute;left:9789;top:5509;width:99;height:132" fillcolor="#ff9" strokecolor="#ff9"/>
            <v:oval id="_x0000_s4278" style="position:absolute;left:9677;top:5595;width:72;height:72" fillcolor="gray"/>
            <v:shape id="_x0000_s4279" style="position:absolute;left:9598;top:5514;width:489;height:582;mso-position-horizontal:absolute;mso-position-vertical:absolute" coordsize="405,495" path="m,l144,v34,6,36,36,63,36hhc234,36,234,10,267,hal405,r,495l,495,,xe" filled="f" strokecolor="red" strokeweight="1.25pt">
              <v:path arrowok="t"/>
            </v:shape>
            <v:oval id="_x0000_s4280" style="position:absolute;left:9464;top:5496;width:86;height:84" fillcolor="red" strokecolor="silver"/>
            <v:oval id="_x0000_s4281" style="position:absolute;left:10166;top:5221;width:341;height:360" filled="f" strokecolor="red"/>
            <v:shape id="_x0000_s4284" type="#_x0000_t136" style="position:absolute;left:9171;top:5210;width:80;height:79" fillcolor="red" strokecolor="red" strokeweight=".25pt">
              <v:shadow color="#868686"/>
              <v:textpath style="font-family:&quot;Verdana Ref&quot;;font-size:14pt;v-text-kern:t" trim="t" fitpath="t" string="2"/>
              <o:lock v:ext="edit" aspectratio="t"/>
            </v:shape>
            <v:shape id="_x0000_s4285" type="#_x0000_t136" style="position:absolute;left:10573;top:5224;width:80;height:79" fillcolor="blue" strokecolor="red" strokeweight=".25pt">
              <v:shadow color="#868686"/>
              <v:textpath style="font-family:&quot;Verdana Ref&quot;;font-size:14pt;v-text-kern:t" trim="t" fitpath="t" string="8"/>
              <o:lock v:ext="edit" aspectratio="t"/>
            </v:shape>
            <v:shape id="_x0000_s4669" type="#_x0000_t136" style="position:absolute;left:9569;top:6158;width:521;height:85" fillcolor="red" stroked="f">
              <v:shadow color="#868686"/>
              <v:textpath style="font-family:&quot;Arial Black&quot;;font-size:8pt;v-text-kern:t" trim="t" fitpath="t" string="IC SOCKET"/>
              <o:lock v:ext="edit" aspectratio="t"/>
            </v:shape>
          </v:group>
        </w:pict>
      </w:r>
      <w:r>
        <w:rPr>
          <w:noProof/>
          <w:sz w:val="20"/>
        </w:rPr>
        <w:pict>
          <v:group id="_x0000_s3571" style="position:absolute;margin-left:-13.4pt;margin-top:125.6pt;width:90.7pt;height:74.75pt;z-index:251654656;mso-position-horizontal-relative:text;mso-position-vertical-relative:text" coordorigin="7526,3826" coordsize="1814,1495">
            <v:shape id="_x0000_s3556" style="position:absolute;left:7526;top:4215;width:1814;height:1106;mso-position-horizontal:absolute;mso-position-vertical:absolute" coordsize="1814,1106" path="m1795,958r19,-55l1805,835r-38,-70l1767,765r-50,-57l1662,644r-64,-72l1533,490r,l1496,470r-47,-10l1412,441r,l1394,400r-13,-51l1363,310r,l1289,234r-64,-53l1160,129r,l1088,72,1016,18,934,r,l881,6,816,29,742,72r,l684,121r-67,53l547,234r-72,66l475,300r-8,28l459,375r-25,44l434,419r-35,12l361,435r-29,14l332,449r-47,50l221,566r-67,74l92,708,49,757r,l8,839,,923r6,58l6,981r25,33l72,1040r61,23l209,1079r90,12l404,1100r114,6l518,1106r21,-12l568,1069r34,-12l602,1057r41,12l676,1091r15,13l691,1104r14,l746,1104r65,-2l893,1102r97,-4l1098,1096r113,-5l1211,1091r29,-12l1279,1057r41,-13l1320,1044r37,11l1387,1073r19,10l1406,1083r96,-6l1588,1069r72,-12l1719,1036r45,-31l1795,958r,xe" fillcolor="black">
              <v:path arrowok="t"/>
              <o:lock v:ext="edit" aspectratio="t"/>
            </v:shape>
            <v:shape id="_x0000_s3557" style="position:absolute;left:7648;top:5086;width:1568;height:57" coordsize="1568,57" path="m1541,2r,l1545,4r4,l1553,6r5,4l1562,12r2,4l1566,20r2,7l1568,31r,4l1566,41r-2,4l1562,49r-4,2l1553,55r-4,2l1545,57r-4,l1541,57,27,55r,l22,55r-6,l12,53,8,49,6,47,2,43,,39,,33,,29,,25,,18,2,14,6,10,8,8,12,4,16,2r6,l27,r,l1541,2xe" strokecolor="white" strokeweight=".1pt">
              <v:path arrowok="t"/>
              <o:lock v:ext="edit" aspectratio="t"/>
            </v:shape>
            <v:shape id="_x0000_s3558" style="position:absolute;left:8291;top:4953;width:322;height:324" coordsize="322,324" path="m322,162r-2,26l314,213r-10,23l289,258r-16,21l253,295r-23,12l205,318r-24,4l154,324r-24,-4l103,314,80,301,60,287,39,268,25,248,13,225,5,201,,174,,149,5,123,13,98,25,76,39,55,58,37,80,22,103,10,128,4,154,r27,2l205,6r25,10l253,28r20,17l289,65r15,21l314,110r6,25l322,162r,xe" fillcolor="black" strokecolor="white" strokeweight=".7pt">
              <v:path arrowok="t"/>
              <o:lock v:ext="edit" aspectratio="t"/>
            </v:shape>
            <v:shape id="_x0000_s3559" style="position:absolute;left:8357;top:5072;width:148;height:133" coordsize="148,133" path="m23,131r,l21,131r-3,2l16,133r-2,l10,133r-2,l6,133,4,131r,-2l2,127,,125r,-2l,121r,-2l,117r2,-3l2,112r2,-2l4,110,125,2r,l127,r2,l131,r2,l135,r2,l139,r2,2l143,4r3,2l146,8r2,2l148,12r,2l146,16r,2l143,20r,2l143,22,23,131xe" strokecolor="white" strokeweight=".1pt">
              <v:path arrowok="t"/>
              <o:lock v:ext="edit" aspectratio="t"/>
            </v:shape>
            <v:shape id="_x0000_s3560" style="position:absolute;left:8428;top:5031;width:129;height:123" coordsize="129,123" path="m129,l88,123,,26,129,xe" strokecolor="white">
              <v:path arrowok="t"/>
              <o:lock v:ext="edit" aspectratio="t"/>
            </v:shape>
            <v:line id="_x0000_s3561" style="position:absolute;flip:x" from="8644,5203" to="8720,5204" strokecolor="white" strokeweight=".2pt">
              <o:lock v:ext="edit" aspectratio="t"/>
            </v:line>
            <v:shape id="_x0000_s3562" style="position:absolute;left:8679;top:5160;width:12;height:88" coordsize="12,88" path="m12,82r,l12,82r,2l12,84r-2,2l10,86r,l8,88r,l6,88r,l4,88r,-2l2,86r,l,84r,l,82r,l,82,,6r,l,4r,l,2r2,l2,2,4,r,l6,r,l8,r,l10,r,2l10,2r2,l12,4r,l12,6r,l12,82xe" strokecolor="white" strokeweight=".1pt">
              <v:path arrowok="t"/>
              <o:lock v:ext="edit" aspectratio="t"/>
            </v:shape>
            <v:shape id="_x0000_s3563" style="position:absolute;left:7585;top:5018;width:181;height:185" coordsize="181,185" path="m181,93r-2,18l175,130r-11,16l152,160r-14,13l121,181r-18,4l82,185,64,181,47,173,31,160,19,146,9,130,2,111,,93,2,74,9,56,17,39,29,25,43,13,62,4,78,,99,r18,4l134,13r16,12l162,39r10,17l179,74r2,19l181,93xe" fillcolor="#e0e0e0" strokeweight=".6pt">
              <v:path arrowok="t"/>
              <o:lock v:ext="edit" aspectratio="t"/>
            </v:shape>
            <v:shape id="_x0000_s3564" style="position:absolute;left:7639;top:5074;width:73;height:74" coordsize="73,74" path="m73,37l71,49,67,59r-8,8l47,71,37,74,24,69,14,63,6,55,2,43,,30,4,18r6,-8l20,4,32,,43,2,55,6r10,8l71,24r2,13l73,37xe" fillcolor="#e0e0e0" strokeweight=".6pt">
              <v:path arrowok="t"/>
              <o:lock v:ext="edit" aspectratio="t"/>
            </v:shape>
            <v:shape id="_x0000_s3565" style="position:absolute;left:9087;top:5024;width:178;height:185" coordsize="178,185" path="m178,93r,18l172,130r-8,16l151,160r-16,13l119,181r-19,4l82,185,63,181,47,173,30,160,18,146,8,130,2,111,,93,,74,6,56,14,39,26,25,43,13,59,5,78,,96,r18,5l133,13r14,12l160,39r10,17l176,74r2,19l178,93xe" fillcolor="#e0e0e0" strokeweight=".6pt">
              <v:path arrowok="t"/>
              <o:lock v:ext="edit" aspectratio="t"/>
            </v:shape>
            <v:shape id="_x0000_s3566" style="position:absolute;left:9140;top:5080;width:74;height:74" coordsize="74,74" path="m74,37l72,49,66,59r-9,9l47,72,35,74,23,70,12,63,4,55,,43,,31,2,18r8,-8l18,4,31,,43,2,55,6r9,8l70,24r4,13l74,37xe" fillcolor="#e0e0e0" strokeweight=".6pt">
              <v:path arrowok="t"/>
              <o:lock v:ext="edit" aspectratio="t"/>
            </v:shape>
            <v:rect id="_x0000_s3567" style="position:absolute;left:7867;top:3826;width:1156;height:1088" fillcolor="black" strokeweight=".7pt">
              <o:lock v:ext="edit" aspectratio="t"/>
            </v:rect>
            <v:rect id="_x0000_s3568" style="position:absolute;left:7943;top:3910;width:996;height:522" fillcolor="#e0e0e0" strokecolor="white" strokeweight=".7pt">
              <o:lock v:ext="edit" aspectratio="t"/>
            </v:rect>
            <v:shape id="_x0000_s3569" style="position:absolute;left:8129;top:4026;width:201;height:421;mso-position-horizontal:absolute;mso-position-vertical:absolute" coordsize="201,421" path="m201,413r,l201,413r,2l201,415r,2l201,417r-2,2l199,419r-2,2l197,421r-2,l195,421r-2,l191,421r,l189,421r,-2l189,419r-2,-2l187,417,,11r,l,8r,l,6r,l,4r2,l2,2r2,l4,,7,r,l9,r2,l11,r2,2l13,2r,2l15,4r,l201,413xe" fillcolor="red" strokecolor="white" strokeweight=".1pt">
              <v:path arrowok="t"/>
              <o:lock v:ext="edit" aspectratio="t"/>
            </v:shape>
            <v:shape id="_x0000_s3570" type="#_x0000_t136" style="position:absolute;left:8221;top:4544;width:482;height:272" stroked="f">
              <v:shadow color="#868686"/>
              <v:textpath style="font-family:&quot;Abadi MT Condensed&quot;;font-size:14pt;v-text-kern:t" trim="t" fitpath="t" string="M6"/>
              <o:lock v:ext="edit" aspectratio="t"/>
            </v:shape>
          </v:group>
        </w:pict>
      </w:r>
      <w:r>
        <w:rPr>
          <w:noProof/>
          <w:sz w:val="20"/>
        </w:rPr>
        <w:pict>
          <v:group id="_x0000_s2994" style="position:absolute;margin-left:-14.9pt;margin-top:48.35pt;width:90.7pt;height:74.75pt;z-index:251647488;mso-position-horizontal-relative:text;mso-position-vertical-relative:text" coordorigin="8336,2551" coordsize="1814,1495">
            <v:shape id="_x0000_s2846" style="position:absolute;left:8336;top:2940;width:1814;height:1106;mso-position-horizontal:absolute;mso-position-vertical:absolute" coordsize="1814,1106" path="m1795,958r19,-55l1805,835r-38,-70l1767,765r-50,-57l1662,644r-64,-72l1533,490r,l1496,470r-47,-10l1412,441r,l1394,400r-13,-51l1363,310r,l1289,234r-64,-53l1160,129r,l1088,72,1016,18,934,r,l881,6,816,29,742,72r,l684,121r-67,53l547,234r-72,66l475,300r-8,28l459,375r-25,44l434,419r-35,12l361,435r-29,14l332,449r-47,50l221,566r-67,74l92,708,49,757r,l8,839,,923r6,58l6,981r25,33l72,1040r61,23l209,1079r90,12l404,1100r114,6l518,1106r21,-12l568,1069r34,-12l602,1057r41,12l676,1091r15,13l691,1104r14,l746,1104r65,-2l893,1102r97,-4l1098,1096r113,-5l1211,1091r29,-12l1279,1057r41,-13l1320,1044r37,11l1387,1073r19,10l1406,1083r96,-6l1588,1069r72,-12l1719,1036r45,-31l1795,958r,xe" fillcolor="black">
              <v:path arrowok="t"/>
              <o:lock v:ext="edit" aspectratio="t"/>
            </v:shape>
            <v:shape id="_x0000_s2847" style="position:absolute;left:8458;top:3811;width:1568;height:57" coordsize="1568,57" path="m1541,2r,l1545,4r4,l1553,6r5,4l1562,12r2,4l1566,20r2,7l1568,31r,4l1566,41r-2,4l1562,49r-4,2l1553,55r-4,2l1545,57r-4,l1541,57,27,55r,l22,55r-6,l12,53,8,49,6,47,2,43,,39,,33,,29,,25,,18,2,14,6,10,8,8,12,4,16,2r6,l27,r,l1541,2xe" strokecolor="white" strokeweight=".1pt">
              <v:path arrowok="t"/>
              <o:lock v:ext="edit" aspectratio="t"/>
            </v:shape>
            <v:shape id="_x0000_s2848" style="position:absolute;left:9101;top:3678;width:322;height:324" coordsize="322,324" path="m322,162r-2,26l314,213r-10,23l289,258r-16,21l253,295r-23,12l205,318r-24,4l154,324r-24,-4l103,314,80,301,60,287,39,268,25,248,13,225,5,201,,174,,149,5,123,13,98,25,76,39,55,58,37,80,22,103,10,128,4,154,r27,2l205,6r25,10l253,28r20,17l289,65r15,21l314,110r6,25l322,162r,xe" fillcolor="black" strokecolor="white" strokeweight=".7pt">
              <v:path arrowok="t"/>
              <o:lock v:ext="edit" aspectratio="t"/>
            </v:shape>
            <v:shape id="_x0000_s2849" style="position:absolute;left:9167;top:3797;width:148;height:133" coordsize="148,133" path="m23,131r,l21,131r-3,2l16,133r-2,l10,133r-2,l6,133,4,131r,-2l2,127,,125r,-2l,121r,-2l,117r2,-3l2,112r2,-2l4,110,125,2r,l127,r2,l131,r2,l135,r2,l139,r2,2l143,4r3,2l146,8r2,2l148,12r,2l146,16r,2l143,20r,2l143,22,23,131xe" strokecolor="white" strokeweight=".1pt">
              <v:path arrowok="t"/>
              <o:lock v:ext="edit" aspectratio="t"/>
            </v:shape>
            <v:shape id="_x0000_s2850" style="position:absolute;left:9238;top:3756;width:129;height:123" coordsize="129,123" path="m129,l88,123,,26,129,xe" strokecolor="white">
              <v:path arrowok="t"/>
              <o:lock v:ext="edit" aspectratio="t"/>
            </v:shape>
            <v:line id="_x0000_s2851" style="position:absolute;flip:x" from="9454,3928" to="9530,3929" strokecolor="white" strokeweight=".2pt">
              <o:lock v:ext="edit" aspectratio="t"/>
            </v:line>
            <v:shape id="_x0000_s2852" style="position:absolute;left:9489;top:3885;width:12;height:88" coordsize="12,88" path="m12,82r,l12,82r,2l12,84r-2,2l10,86r,l8,88r,l6,88r,l4,88r,-2l2,86r,l,84r,l,82r,l,82,,6r,l,4r,l,2r2,l2,2,4,r,l6,r,l8,r,l10,r,2l10,2r2,l12,4r,l12,6r,l12,82xe" strokecolor="white" strokeweight=".1pt">
              <v:path arrowok="t"/>
              <o:lock v:ext="edit" aspectratio="t"/>
            </v:shape>
            <v:shape id="_x0000_s2853" style="position:absolute;left:8395;top:3743;width:181;height:185" coordsize="181,185" path="m181,93r-2,18l175,130r-11,16l152,160r-14,13l121,181r-18,4l82,185,64,181,47,173,31,160,19,146,9,130,2,111,,93,2,74,9,56,17,39,29,25,43,13,62,4,78,,99,r18,4l134,13r16,12l162,39r10,17l179,74r2,19l181,93xe" fillcolor="#e0e0e0" strokeweight=".6pt">
              <v:path arrowok="t"/>
              <o:lock v:ext="edit" aspectratio="t"/>
            </v:shape>
            <v:shape id="_x0000_s2854" style="position:absolute;left:8449;top:3799;width:73;height:74" coordsize="73,74" path="m73,37l71,49,67,59r-8,8l47,71,37,74,24,69,14,63,6,55,2,43,,30,4,18r6,-8l20,4,32,,43,2,55,6r10,8l71,24r2,13l73,37xe" fillcolor="#e0e0e0" strokeweight=".6pt">
              <v:path arrowok="t"/>
              <o:lock v:ext="edit" aspectratio="t"/>
            </v:shape>
            <v:shape id="_x0000_s2855" style="position:absolute;left:9897;top:3749;width:178;height:185" coordsize="178,185" path="m178,93r,18l172,130r-8,16l151,160r-16,13l119,181r-19,4l82,185,63,181,47,173,30,160,18,146,8,130,2,111,,93,,74,6,56,14,39,26,25,43,13,59,5,78,,96,r18,5l133,13r14,12l160,39r10,17l176,74r2,19l178,93xe" fillcolor="#e0e0e0" strokeweight=".6pt">
              <v:path arrowok="t"/>
              <o:lock v:ext="edit" aspectratio="t"/>
            </v:shape>
            <v:shape id="_x0000_s2856" style="position:absolute;left:9950;top:3805;width:74;height:74" coordsize="74,74" path="m74,37l72,49,66,59r-9,9l47,72,35,74,23,70,12,63,4,55,,43,,31,2,18r8,-8l18,4,31,,43,2,55,6r9,8l70,24r4,13l74,37xe" fillcolor="#e0e0e0" strokeweight=".6pt">
              <v:path arrowok="t"/>
              <o:lock v:ext="edit" aspectratio="t"/>
            </v:shape>
            <v:rect id="_x0000_s2857" style="position:absolute;left:8677;top:2551;width:1156;height:1088" fillcolor="black" strokeweight=".7pt">
              <o:lock v:ext="edit" aspectratio="t"/>
            </v:rect>
            <v:rect id="_x0000_s2858" style="position:absolute;left:8753;top:2635;width:996;height:522" fillcolor="#e0e0e0" strokecolor="white" strokeweight=".7pt">
              <o:lock v:ext="edit" aspectratio="t"/>
            </v:rect>
            <v:shape id="_x0000_s2859" style="position:absolute;left:8939;top:2751;width:201;height:421;mso-position-horizontal:absolute;mso-position-vertical:absolute" coordsize="201,421" path="m201,413r,l201,413r,2l201,415r,2l201,417r-2,2l199,419r-2,2l197,421r-2,l195,421r-2,l191,421r,l189,421r,-2l189,419r-2,-2l187,417,,11r,l,8r,l,6r,l,4r2,l2,2r2,l4,,7,r,l9,r2,l11,r2,2l13,2r,2l15,4r,l201,413xe" fillcolor="red" strokecolor="white" strokeweight=".1pt">
              <v:path arrowok="t"/>
              <o:lock v:ext="edit" aspectratio="t"/>
            </v:shape>
            <v:shape id="_x0000_s2860" type="#_x0000_t136" style="position:absolute;left:9031;top:3269;width:482;height:272" stroked="f">
              <v:shadow color="#868686"/>
              <v:textpath style="font-family:&quot;Abadi MT Condensed&quot;;font-size:14pt;v-text-kern:t" trim="t" fitpath="t" string="M5"/>
              <o:lock v:ext="edit" aspectratio="t"/>
            </v:shape>
          </v:group>
        </w:pict>
      </w:r>
      <w:r>
        <w:rPr>
          <w:noProof/>
          <w:sz w:val="20"/>
        </w:rPr>
        <w:pict>
          <v:group id="_x0000_s1865" style="position:absolute;margin-left:-13.7pt;margin-top:-29.8pt;width:90.7pt;height:74.75pt;z-index:251575808;mso-position-horizontal-relative:text;mso-position-vertical-relative:text" coordorigin="8803,14183" coordsize="3628,2990">
            <o:lock v:ext="edit" aspectratio="t"/>
            <v:shape id="_x0000_s1866" style="position:absolute;left:8803;top:14961;width:3628;height:2212;mso-position-horizontal:absolute;mso-position-vertical:absolute" coordsize="1814,1106" path="m1795,958r19,-55l1805,835r-38,-70l1767,765r-50,-57l1662,644r-64,-72l1533,490r,l1496,470r-47,-10l1412,441r,l1394,400r-13,-51l1363,310r,l1289,234r-64,-53l1160,129r,l1088,72,1016,18,934,r,l881,6,816,29,742,72r,l684,121r-67,53l547,234r-72,66l475,300r-8,28l459,375r-25,44l434,419r-35,12l361,435r-29,14l332,449r-47,50l221,566r-67,74l92,708,49,757r,l8,839,,923r6,58l6,981r25,33l72,1040r61,23l209,1079r90,12l404,1100r114,6l518,1106r21,-12l568,1069r34,-12l602,1057r41,12l676,1091r15,13l691,1104r14,l746,1104r65,-2l893,1102r97,-4l1098,1096r113,-5l1211,1091r29,-12l1279,1057r41,-13l1320,1044r37,11l1387,1073r19,10l1406,1083r96,-6l1588,1069r72,-12l1719,1036r45,-31l1795,958r,xe" fillcolor="#e0e0e0">
              <v:path arrowok="t"/>
              <o:lock v:ext="edit" aspectratio="t"/>
            </v:shape>
            <v:shape id="_x0000_s1867" style="position:absolute;left:9047;top:16703;width:3136;height:114" coordsize="1568,57" path="m1541,2r,l1545,4r4,l1553,6r5,4l1562,12r2,4l1566,20r2,7l1568,31r,4l1566,41r-2,4l1562,49r-4,2l1553,55r-4,2l1545,57r-4,l1541,57,27,55r,l22,55r-6,l12,53,8,49,6,47,2,43,,39,,33,,29,,25,,18,2,14,6,10,8,8,12,4,16,2r6,l27,r,l1541,2xe" fillcolor="red" strokecolor="red" strokeweight=".1pt">
              <v:path arrowok="t"/>
              <o:lock v:ext="edit" aspectratio="t"/>
            </v:shape>
            <v:shape id="_x0000_s1868" style="position:absolute;left:10333;top:16437;width:644;height:648" coordsize="322,324" path="m322,162r-2,26l314,213r-10,23l289,258r-16,21l253,295r-23,12l205,318r-24,4l154,324r-24,-4l103,314,80,301,60,287,39,268,25,248,13,225,5,201,,174,,149,5,123,13,98,25,76,39,55,58,37,80,22,103,10,128,4,154,r27,2l205,6r25,10l253,28r20,17l289,65r15,21l314,110r6,25l322,162r,xe" fillcolor="#e0e0e0" strokecolor="red" strokeweight=".7pt">
              <v:path arrowok="t"/>
              <o:lock v:ext="edit" aspectratio="t"/>
            </v:shape>
            <v:shape id="_x0000_s1869" style="position:absolute;left:10465;top:16675;width:296;height:266" coordsize="148,133" path="m23,131r,l21,131r-3,2l16,133r-2,l10,133r-2,l6,133,4,131r,-2l2,127,,125r,-2l,121r,-2l,117r2,-3l2,112r2,-2l4,110,125,2r,l127,r2,l131,r2,l135,r2,l139,r2,2l143,4r3,2l146,8r2,2l148,12r,2l146,16r,2l143,20r,2l143,22,23,131xe" fillcolor="red" strokecolor="red" strokeweight=".1pt">
              <v:path arrowok="t"/>
              <o:lock v:ext="edit" aspectratio="t"/>
            </v:shape>
            <v:shape id="_x0000_s1870" style="position:absolute;left:10607;top:16593;width:258;height:246" coordsize="129,123" path="m129,l88,123,,26,129,xe" fillcolor="red" stroked="f">
              <v:path arrowok="t"/>
              <o:lock v:ext="edit" aspectratio="t"/>
            </v:shape>
            <v:line id="_x0000_s1871" style="position:absolute;flip:x" from="11039,16937" to="11191,16939" strokecolor="red" strokeweight=".2pt">
              <o:lock v:ext="edit" aspectratio="t"/>
            </v:line>
            <v:shape id="_x0000_s1872" style="position:absolute;left:11109;top:16851;width:24;height:176" coordsize="12,88" path="m12,82r,l12,82r,2l12,84r-2,2l10,86r,l8,88r,l6,88r,l4,88r,-2l2,86r,l,84r,l,82r,l,82,,6r,l,4r,l,2r2,l2,2,4,r,l6,r,l8,r,l10,r,2l10,2r2,l12,4r,l12,6r,l12,82xe" fillcolor="red" strokecolor="red" strokeweight=".1pt">
              <v:path arrowok="t"/>
              <o:lock v:ext="edit" aspectratio="t"/>
            </v:shape>
            <v:shape id="_x0000_s1873" style="position:absolute;left:8921;top:16567;width:362;height:370" coordsize="181,185" path="m181,93r-2,18l175,130r-11,16l152,160r-14,13l121,181r-18,4l82,185,64,181,47,173,31,160,19,146,9,130,2,111,,93,2,74,9,56,17,39,29,25,43,13,62,4,78,,99,r18,4l134,13r16,12l162,39r10,17l179,74r2,19l181,93xe" fillcolor="#e0e0e0" strokeweight=".6pt">
              <v:path arrowok="t"/>
              <o:lock v:ext="edit" aspectratio="t"/>
            </v:shape>
            <v:shape id="_x0000_s1874" style="position:absolute;left:9029;top:16679;width:146;height:148" coordsize="73,74" path="m73,37l71,49,67,59r-8,8l47,71,37,74,24,69,14,63,6,55,2,43,,30,4,18r6,-8l20,4,32,,43,2,55,6r10,8l71,24r2,13l73,37xe" fillcolor="#e0e0e0" strokeweight=".6pt">
              <v:path arrowok="t"/>
              <o:lock v:ext="edit" aspectratio="t"/>
            </v:shape>
            <v:shape id="_x0000_s1875" style="position:absolute;left:11925;top:16579;width:356;height:370" coordsize="178,185" path="m178,93r,18l172,130r-8,16l151,160r-16,13l119,181r-19,4l82,185,63,181,47,173,30,160,18,146,8,130,2,111,,93,,74,6,56,14,39,26,25,43,13,59,5,78,,96,r18,5l133,13r14,12l160,39r10,17l176,74r2,19l178,93xe" fillcolor="#e0e0e0" strokeweight=".6pt">
              <v:path arrowok="t"/>
              <o:lock v:ext="edit" aspectratio="t"/>
            </v:shape>
            <v:shape id="_x0000_s1876" style="position:absolute;left:12031;top:16691;width:148;height:148" coordsize="74,74" path="m74,37l72,49,66,59r-9,9l47,72,35,74,23,70,12,63,4,55,,43,,31,2,18r8,-8l18,4,31,,43,2,55,6r9,8l70,24r4,13l74,37xe" fillcolor="#e0e0e0" strokeweight=".6pt">
              <v:path arrowok="t"/>
              <o:lock v:ext="edit" aspectratio="t"/>
            </v:shape>
            <v:rect id="_x0000_s1877" style="position:absolute;left:9485;top:14183;width:2312;height:2176" fillcolor="#e0e0e0" strokeweight=".7pt">
              <o:lock v:ext="edit" aspectratio="t"/>
            </v:rect>
            <v:rect id="_x0000_s1878" style="position:absolute;left:9637;top:14351;width:1992;height:1044" fillcolor="#e0e0e0" strokecolor="red" strokeweight=".7pt">
              <o:lock v:ext="edit" aspectratio="t"/>
            </v:rect>
            <v:shape id="_x0000_s1879" style="position:absolute;left:10009;top:14583;width:402;height:842;mso-position-horizontal:absolute;mso-position-vertical:absolute" coordsize="201,421" path="m201,413r,l201,413r,2l201,415r,2l201,417r-2,2l199,419r-2,2l197,421r-2,l195,421r-2,l191,421r,l189,421r,-2l189,419r-2,-2l187,417,,11r,l,8r,l,6r,l,4r2,l2,2r2,l4,,7,r,l9,r2,l11,r2,2l13,2r,2l15,4r,l201,413xe" fillcolor="red" strokecolor="red" strokeweight=".1pt">
              <v:path arrowok="t"/>
              <o:lock v:ext="edit" aspectratio="t"/>
            </v:shape>
            <v:shape id="_x0000_s1880" type="#_x0000_t136" style="position:absolute;left:10193;top:15618;width:963;height:544" fillcolor="black" stroked="f">
              <v:shadow color="#868686"/>
              <v:textpath style="font-family:&quot;Abadi MT Condensed&quot;;font-size:14pt;v-text-kern:t" trim="t" fitpath="t" string="M2"/>
              <o:lock v:ext="edit" aspectratio="t"/>
            </v:shape>
          </v:group>
        </w:pict>
      </w:r>
      <w:r w:rsidR="00833FCD">
        <w:t xml:space="preserve">     </w:t>
      </w: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724E3">
      <w:pPr>
        <w:tabs>
          <w:tab w:val="left" w:pos="5400"/>
        </w:tabs>
        <w:ind w:right="-150"/>
      </w:pPr>
      <w:r>
        <w:rPr>
          <w:noProof/>
          <w:sz w:val="20"/>
        </w:rPr>
        <w:pict>
          <v:group id="_x0000_s6843" style="position:absolute;margin-left:290.05pt;margin-top:6.8pt;width:35.35pt;height:33.25pt;z-index:251986432" coordorigin="456,10549" coordsize="707,665">
            <v:group id="_x0000_s6806" style="position:absolute;left:456;top:10549;width:707;height:665" coordorigin="298,11289" coordsize="707,665">
              <v:shape id="_x0000_s6790" style="position:absolute;left:298;top:11289;width:707;height:665" coordsize="185,174" path="m185,86r-2,18l176,123r-8,14l156,152r-16,10l121,170r-18,4l84,174,66,170,47,162,31,152,19,137,8,123,2,104,,86,2,67,8,51,19,35,31,20,47,10,64,2,84,r19,l121,2r19,8l154,20r14,15l176,51r7,16l185,86r,xe" fillcolor="black [3213]" strokeweight=".6pt">
                <v:path arrowok="t"/>
                <o:lock v:ext="edit" aspectratio="t"/>
              </v:shape>
              <v:shape id="_x0000_s6797" type="#_x0000_t136" style="position:absolute;left:612;top:11307;width:76;height:104" stroked="f">
                <v:shadow color="#868686"/>
                <v:textpath style="font-family:&quot;Abadi MT Condensed&quot;;font-size:8pt;v-text-kern:t" trim="t" fitpath="t" string="N"/>
                <o:lock v:ext="edit" aspectratio="t"/>
              </v:shape>
              <v:shape id="_x0000_s6803" type="#_x0000_t136" style="position:absolute;left:897;top:11583;width:76;height:104" stroked="f">
                <v:shadow color="#868686"/>
                <v:textpath style="font-family:&quot;Abadi MT Condensed&quot;;font-size:8pt;v-text-kern:t" trim="t" fitpath="t" string="E"/>
                <o:lock v:ext="edit" aspectratio="t"/>
              </v:shape>
              <v:shape id="_x0000_s6804" type="#_x0000_t136" style="position:absolute;left:612;top:11829;width:76;height:104" stroked="f">
                <v:shadow color="#868686"/>
                <v:textpath style="font-family:&quot;Abadi MT Condensed&quot;;font-size:8pt;v-text-kern:t" trim="t" fitpath="t" string="S"/>
                <o:lock v:ext="edit" aspectratio="t"/>
              </v:shape>
              <v:shape id="_x0000_s6805" type="#_x0000_t136" style="position:absolute;left:331;top:11583;width:104;height:104" stroked="f">
                <v:shadow color="#868686"/>
                <v:textpath style="font-family:&quot;Abadi MT Condensed&quot;;font-size:8pt;v-text-kern:t" trim="t" fitpath="t" string="W"/>
                <o:lock v:ext="edit" aspectratio="t"/>
              </v:shape>
            </v:group>
            <v:line id="_x0000_s6827" style="position:absolute;flip:y" from="812,10706" to="812,10899" strokecolor="red" strokeweight="1.5pt"/>
            <v:line id="_x0000_s6838" style="position:absolute;flip:x y" from="811,10900" to="811,11058" strokecolor="white [3212]" strokeweight="1.5pt"/>
            <v:shape id="_x0000_s6789" style="position:absolute;left:775;top:10862;width:70;height:70" coordsize="70,70" path="m70,35l67,48,63,58r-8,8l45,70r-10,l22,68,12,62,6,52,2,41,,31,4,19r6,-8l18,5,31,,41,2,53,7r8,8l67,25r3,10l70,35xe" fillcolor="#ffc000" strokeweight=".25pt">
              <v:path arrowok="t"/>
              <o:lock v:ext="edit" aspectratio="t"/>
            </v:shape>
          </v:group>
        </w:pict>
      </w: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724E3">
      <w:pPr>
        <w:tabs>
          <w:tab w:val="left" w:pos="5400"/>
        </w:tabs>
        <w:ind w:right="-150"/>
      </w:pPr>
      <w:r>
        <w:rPr>
          <w:noProof/>
          <w:sz w:val="20"/>
        </w:rPr>
        <w:pict>
          <v:group id="_x0000_s6678" style="position:absolute;margin-left:663.7pt;margin-top:11.95pt;width:55.25pt;height:90.7pt;z-index:251845120" coordorigin="937,9905" coordsize="1105,1814">
            <v:group id="_x0000_s6662" style="position:absolute;left:937;top:9905;width:1105;height:1814" coordorigin="937,9905" coordsize="1105,1814">
              <v:shape id="_x0000_s6628" style="position:absolute;left:937;top:9905;width:1105;height:1814" coordsize="1105,1814"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group id="_x0000_s6659" style="position:absolute;left:1013;top:9979;width:920;height:1676" coordorigin="1013,9979" coordsize="920,1676">
                <v:shape id="_x0000_s6629" style="position:absolute;left:1013;top:10702;width:180;height:179;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6630" style="position:absolute;left:1066;top:10755;width:70;height:70;mso-position-horizontal:absolute;mso-position-vertical:absolute" coordsize="70,70" path="m70,35l67,48,63,58r-8,8l45,70r-10,l22,68,12,62,6,52,2,41,,31,4,19r6,-8l18,5,31,,41,2,53,7r8,8l67,25r3,10l70,35xe" fillcolor="#e0e0e0" strokeweight=".6pt">
                  <v:path arrowok="t"/>
                  <o:lock v:ext="edit" aspectratio="t"/>
                </v:shape>
                <v:shape id="_x0000_s6631" style="position:absolute;left:1742;top:11481;width:185;height:174;mso-position-horizontal:absolute;mso-position-vertical:absolute" coordsize="185,174" path="m185,86r-2,18l176,123r-8,14l156,152r-16,10l121,170r-18,4l84,174,66,170,47,162,31,152,19,137,8,123,2,104,,86,2,67,8,51,19,35,31,20,47,10,64,2,84,r19,l121,2r19,8l154,20r14,15l176,51r7,16l185,86r,xe" fillcolor="#e0e0e0" strokeweight=".6pt">
                  <v:path arrowok="t"/>
                  <o:lock v:ext="edit" aspectratio="t"/>
                </v:shape>
                <v:shape id="_x0000_s6632" style="position:absolute;left:1800;top:11532;width:71;height:70;mso-position-horizontal:absolute;mso-position-vertical:absolute" coordsize="71,70" path="m71,35l69,47,65,57,55,64,45,70r-13,l20,68,10,62,4,51,,41,,29,4,18r6,-8l20,4,32,,45,2,55,6r10,8l69,25r2,10l71,35xe" fillcolor="#e0e0e0" strokeweight=".6pt">
                  <v:path arrowok="t"/>
                  <o:lock v:ext="edit" aspectratio="t"/>
                </v:shape>
                <v:shape id="_x0000_s6633" style="position:absolute;left:1748;top:9979;width:185;height:174;mso-position-horizontal:absolute;mso-position-vertical:absolute" coordsize="185,174" path="m185,86r-2,19l177,123r-9,16l156,152r-16,12l121,170r-18,4l84,174,66,170,47,164,31,152,19,139,9,123,2,105,,88,2,70,9,51,19,35,31,22,47,10,64,4,84,r19,l121,4r19,6l154,22r14,13l177,51r6,19l185,86r,xe" fillcolor="#e0e0e0" strokeweight=".6pt">
                  <v:path arrowok="t"/>
                  <o:lock v:ext="edit" aspectratio="t"/>
                </v:shape>
                <v:shape id="_x0000_s6634" style="position:absolute;left:1806;top:10032;width:71;height:68;mso-position-horizontal:absolute;mso-position-vertical:absolute" coordsize="71,68" path="m71,33l69,45,65,56,55,64,45,68r-12,l20,66,10,60,4,52,,39,,29,4,17,10,8,20,2,33,,45,,55,4r10,9l69,23r2,10l71,33xe" fillcolor="#e0e0e0" strokeweight=".6pt">
                  <v:path arrowok="t"/>
                  <o:lock v:ext="edit" aspectratio="t"/>
                </v:shape>
              </v:group>
              <v:group id="_x0000_s6660" style="position:absolute;left:1195;top:10456;width:793;height:868" coordorigin="1195,10456" coordsize="793,868">
                <v:shape id="_x0000_s6638" type="#_x0000_t136" style="position:absolute;left:1806;top:10729;width:99;height:135" stroked="f">
                  <v:shadow color="#868686"/>
                  <v:textpath style="font-family:&quot;Abadi MT Condensed&quot;;font-size:8pt;v-text-kern:t" trim="t" fitpath="t" string="B"/>
                  <o:lock v:ext="edit" aspectratio="t"/>
                </v:shape>
                <v:shape id="_x0000_s6637" type="#_x0000_t136" style="position:absolute;left:1195;top:10910;width:231;height:225" stroked="f">
                  <v:shadow color="#868686"/>
                  <v:textpath style="font-family:&quot;Arial&quot;;font-size:9pt;font-weight:bold;v-text-kern:t" trim="t" fitpath="t" string="S8"/>
                  <o:lock v:ext="edit" aspectratio="t"/>
                </v:shape>
                <v:shape id="_x0000_s6640" type="#_x0000_t136" style="position:absolute;left:1806;top:10456;width:99;height:135" stroked="f">
                  <v:shadow color="#868686"/>
                  <v:textpath style="font-family:&quot;Abadi MT Condensed&quot;;font-size:8pt;v-text-kern:t" trim="t" fitpath="t" string="A"/>
                  <o:lock v:ext="edit" aspectratio="t"/>
                </v:shape>
                <v:shape id="_x0000_s6641" type="#_x0000_t136" style="position:absolute;left:1790;top:11018;width:99;height:135" stroked="f">
                  <v:shadow color="#868686"/>
                  <v:textpath style="font-family:&quot;Abadi MT Condensed&quot;;font-size:8pt;v-text-kern:t" trim="t" fitpath="t" string="C"/>
                  <o:lock v:ext="edit" aspectratio="t"/>
                </v:shape>
                <v:shape id="_x0000_s6642" type="#_x0000_t136" style="position:absolute;left:1400;top:11251;width:588;height:73" stroked="f">
                  <v:shadow color="#868686"/>
                  <v:textpath style="font-family:&quot;Abadi MT Condensed&quot;;font-size:8pt;v-text-kern:t" trim="t" fitpath="t" string="SELECTOR"/>
                  <o:lock v:ext="edit" aspectratio="t"/>
                </v:shape>
              </v:group>
            </v:group>
            <v:shape id="_x0000_s6666" style="position:absolute;left:1555;top:10721;width:180;height:179" coordsize="180,179" path="m180,88r-2,21l172,127r-11,17l149,158r-16,10l114,177r-18,2l75,179,57,172,41,164,24,152,14,135,6,117,,99,,80,4,60,12,43,24,27,38,14,57,6,75,,94,r20,2l133,10r14,11l161,35r11,16l178,70r2,18l180,88xe" fillcolor="black [3213]" strokecolor="#c4bc96 [2414]" strokeweight=".6pt">
              <v:path arrowok="t"/>
              <o:lock v:ext="edit" aspectratio="t"/>
            </v:shape>
            <v:shape id="_x0000_s6668" style="position:absolute;left:1550;top:10994;width:185;height:174" coordsize="185,174" path="m185,86r-2,18l176,123r-8,14l156,152r-16,10l121,170r-18,4l84,174,66,170,47,162,31,152,19,137,8,123,2,104,,86,2,67,8,51,19,35,31,20,47,10,64,2,84,r19,l121,2r19,8l154,20r14,15l176,51r7,16l185,86r,xe" fillcolor="black [3213]" strokecolor="#c4bc96 [2414]" strokeweight=".6pt">
              <v:path arrowok="t"/>
              <o:lock v:ext="edit" aspectratio="t"/>
            </v:shape>
            <v:shape id="_x0000_s6670" style="position:absolute;left:1554;top:10443;width:185;height:174" coordsize="185,174" path="m185,86r-2,19l177,123r-9,16l156,152r-16,12l121,170r-18,4l84,174,66,170,47,164,31,152,19,139,9,123,2,105,,88,2,70,9,51,19,35,31,22,47,10,64,4,84,r19,l121,4r19,6l154,22r14,13l177,51r6,19l185,86r,xe" fillcolor="black [3213]" strokecolor="#c4bc96 [2414]" strokeweight=".6pt">
              <v:path arrowok="t"/>
              <o:lock v:ext="edit" aspectratio="t"/>
            </v:shape>
          </v:group>
        </w:pict>
      </w:r>
    </w:p>
    <w:p w:rsidR="007C3446" w:rsidRDefault="00DA6F9B">
      <w:pPr>
        <w:tabs>
          <w:tab w:val="left" w:pos="5400"/>
        </w:tabs>
        <w:ind w:right="-150"/>
      </w:pPr>
      <w:r w:rsidRPr="00DA6F9B">
        <w:rPr>
          <w:noProof/>
        </w:rPr>
        <mc:AlternateContent>
          <mc:Choice Requires="wps">
            <w:drawing>
              <wp:anchor distT="0" distB="0" distL="114300" distR="114300" simplePos="0" relativeHeight="251901440" behindDoc="0" locked="0" layoutInCell="1" allowOverlap="1" wp14:anchorId="5DE02202" wp14:editId="7A85A01B">
                <wp:simplePos x="0" y="0"/>
                <wp:positionH relativeFrom="column">
                  <wp:posOffset>9530715</wp:posOffset>
                </wp:positionH>
                <wp:positionV relativeFrom="paragraph">
                  <wp:posOffset>259715</wp:posOffset>
                </wp:positionV>
                <wp:extent cx="112395" cy="114300"/>
                <wp:effectExtent l="0" t="0" r="20955" b="19050"/>
                <wp:wrapNone/>
                <wp:docPr id="784" name="Freeform 5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2395" cy="11430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5610" o:spid="_x0000_s1026" style="position:absolute;margin-left:750.45pt;margin-top:20.45pt;width:8.85pt;height:9pt;z-index:251901440;visibility:visible;mso-wrap-style:square;mso-wrap-distance-left:9pt;mso-wrap-distance-top:0;mso-wrap-distance-right:9pt;mso-wrap-distance-bottom:0;mso-position-horizontal:absolute;mso-position-horizontal-relative:text;mso-position-vertical:absolute;mso-position-vertical-relative:text;v-text-anchor:top" coordsize="17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" path="m179,90r-3,18l170,127r-8,16l148,158r-17,10l113,176r-18,2l76,178,56,172,39,164,25,151,13,135,4,119,,98,,80,4,61,13,43,25,26,39,14,56,6,74,,95,r18,2l131,10r17,10l160,34r10,17l176,69r3,21l179,90xe" fillcolor="#e0e0e0" strokeweight=".6pt">
                <v:path arrowok="t" o:connecttype="custom" o:connectlocs="112395,57792;110511,69351;106744,81551;101721,91825;92930,101457;82256,107879;70953,113016;59651,114300;47721,114300;35163,110447;24488,105310;15698,96962;8163,86688;2512,76414;0,62929;0,51371;2512,39170;8163,27612;15698,16696;24488,8990;35163,3853;46465,0;59651,0;70953,1284;82256,6421;92930,12843;100465,21833;106744,32749;110511,44307;112395,57792;112395,57792" o:connectangles="0,0,0,0,0,0,0,0,0,0,0,0,0,0,0,0,0,0,0,0,0,0,0,0,0,0,0,0,0,0,0"/>
                <o:lock v:ext="edit" aspectratio="t"/>
              </v:shape>
            </w:pict>
          </mc:Fallback>
        </mc:AlternateContent>
      </w:r>
      <w:r w:rsidRPr="00DA6F9B">
        <w:rPr>
          <w:noProof/>
        </w:rPr>
        <mc:AlternateContent>
          <mc:Choice Requires="wps">
            <w:drawing>
              <wp:anchor distT="0" distB="0" distL="114300" distR="114300" simplePos="0" relativeHeight="251902464" behindDoc="0" locked="0" layoutInCell="1" allowOverlap="1" wp14:anchorId="735C35E6" wp14:editId="338CAFC4">
                <wp:simplePos x="0" y="0"/>
                <wp:positionH relativeFrom="column">
                  <wp:posOffset>9564370</wp:posOffset>
                </wp:positionH>
                <wp:positionV relativeFrom="paragraph">
                  <wp:posOffset>293370</wp:posOffset>
                </wp:positionV>
                <wp:extent cx="45720" cy="46355"/>
                <wp:effectExtent l="0" t="0" r="11430" b="10795"/>
                <wp:wrapNone/>
                <wp:docPr id="785" name="Freeform 5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720" cy="46355"/>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5611" o:spid="_x0000_s1026" style="position:absolute;margin-left:753.1pt;margin-top:23.1pt;width:3.6pt;height:3.65pt;z-index:251902464;visibility:visible;mso-wrap-style:square;mso-wrap-distance-left:9pt;mso-wrap-distance-top:0;mso-wrap-distance-right:9pt;mso-wrap-distance-bottom:0;mso-position-horizontal:absolute;mso-position-horizontal-relative:text;mso-position-vertical:absolute;mso-position-vertical-relative:text;v-text-anchor:top" coordsize="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" path="m73,37l71,47,65,59,55,68,45,72r-13,l20,70,10,64,4,53,,43,,31,4,18,10,8,20,2,32,,45,,55,6r10,8l71,25r2,12l73,37xe" fillcolor="#e0e0e0" strokeweight=".6pt">
                <v:path arrowok="t" o:connecttype="custom" o:connectlocs="45720,23821;44467,30260;40710,37985;34447,43780;28184,46355;20042,46355;12526,45067;6263,41204;2505,34122;0,27684;0,19958;2505,11589;6263,5151;12526,1288;20042,0;28184,0;34447,3863;40710,9013;44467,16095;45720,23821;45720,23821" o:connectangles="0,0,0,0,0,0,0,0,0,0,0,0,0,0,0,0,0,0,0,0,0"/>
                <o:lock v:ext="edit" aspectratio="t"/>
              </v:shape>
            </w:pict>
          </mc:Fallback>
        </mc:AlternateContent>
      </w:r>
    </w:p>
    <w:p w:rsidR="007C3446" w:rsidRDefault="008E72EA">
      <w:pPr>
        <w:tabs>
          <w:tab w:val="left" w:pos="5400"/>
        </w:tabs>
        <w:ind w:right="-150"/>
      </w:pPr>
      <w:r>
        <w:rPr>
          <w:noProof/>
          <w:sz w:val="20"/>
        </w:rPr>
        <mc:AlternateContent>
          <mc:Choice Requires="wpg">
            <w:drawing>
              <wp:anchor distT="0" distB="0" distL="114300" distR="114300" simplePos="0" relativeHeight="251689472" behindDoc="0" locked="0" layoutInCell="1" allowOverlap="1" wp14:anchorId="373FCBBE" wp14:editId="25781430">
                <wp:simplePos x="0" y="0"/>
                <wp:positionH relativeFrom="column">
                  <wp:posOffset>6282690</wp:posOffset>
                </wp:positionH>
                <wp:positionV relativeFrom="paragraph">
                  <wp:posOffset>131445</wp:posOffset>
                </wp:positionV>
                <wp:extent cx="2066925" cy="1571625"/>
                <wp:effectExtent l="11430" t="9525" r="7620" b="9525"/>
                <wp:wrapNone/>
                <wp:docPr id="182" name="Group 5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571625"/>
                          <a:chOff x="10773" y="7015"/>
                          <a:chExt cx="3255" cy="2475"/>
                        </a:xfrm>
                      </wpg:grpSpPr>
                      <wps:wsp>
                        <wps:cNvPr id="183" name="Freeform 4933"/>
                        <wps:cNvSpPr>
                          <a:spLocks noChangeAspect="1"/>
                        </wps:cNvSpPr>
                        <wps:spPr bwMode="auto">
                          <a:xfrm>
                            <a:off x="10773" y="7015"/>
                            <a:ext cx="3255" cy="2475"/>
                          </a:xfrm>
                          <a:custGeom>
                            <a:avLst/>
                            <a:gdLst>
                              <a:gd name="T0" fmla="*/ 125 w 1804"/>
                              <a:gd name="T1" fmla="*/ 1828 h 1828"/>
                              <a:gd name="T2" fmla="*/ 104 w 1804"/>
                              <a:gd name="T3" fmla="*/ 1826 h 1828"/>
                              <a:gd name="T4" fmla="*/ 82 w 1804"/>
                              <a:gd name="T5" fmla="*/ 1820 h 1828"/>
                              <a:gd name="T6" fmla="*/ 63 w 1804"/>
                              <a:gd name="T7" fmla="*/ 1812 h 1828"/>
                              <a:gd name="T8" fmla="*/ 45 w 1804"/>
                              <a:gd name="T9" fmla="*/ 1799 h 1828"/>
                              <a:gd name="T10" fmla="*/ 31 w 1804"/>
                              <a:gd name="T11" fmla="*/ 1783 h 1828"/>
                              <a:gd name="T12" fmla="*/ 18 w 1804"/>
                              <a:gd name="T13" fmla="*/ 1767 h 1828"/>
                              <a:gd name="T14" fmla="*/ 8 w 1804"/>
                              <a:gd name="T15" fmla="*/ 1746 h 1828"/>
                              <a:gd name="T16" fmla="*/ 2 w 1804"/>
                              <a:gd name="T17" fmla="*/ 1726 h 1828"/>
                              <a:gd name="T18" fmla="*/ 0 w 1804"/>
                              <a:gd name="T19" fmla="*/ 1703 h 1828"/>
                              <a:gd name="T20" fmla="*/ 0 w 1804"/>
                              <a:gd name="T21" fmla="*/ 125 h 1828"/>
                              <a:gd name="T22" fmla="*/ 2 w 1804"/>
                              <a:gd name="T23" fmla="*/ 103 h 1828"/>
                              <a:gd name="T24" fmla="*/ 8 w 1804"/>
                              <a:gd name="T25" fmla="*/ 82 h 1828"/>
                              <a:gd name="T26" fmla="*/ 16 w 1804"/>
                              <a:gd name="T27" fmla="*/ 62 h 1828"/>
                              <a:gd name="T28" fmla="*/ 31 w 1804"/>
                              <a:gd name="T29" fmla="*/ 43 h 1828"/>
                              <a:gd name="T30" fmla="*/ 45 w 1804"/>
                              <a:gd name="T31" fmla="*/ 29 h 1828"/>
                              <a:gd name="T32" fmla="*/ 63 w 1804"/>
                              <a:gd name="T33" fmla="*/ 16 h 1828"/>
                              <a:gd name="T34" fmla="*/ 82 w 1804"/>
                              <a:gd name="T35" fmla="*/ 6 h 1828"/>
                              <a:gd name="T36" fmla="*/ 104 w 1804"/>
                              <a:gd name="T37" fmla="*/ 2 h 1828"/>
                              <a:gd name="T38" fmla="*/ 125 w 1804"/>
                              <a:gd name="T39" fmla="*/ 0 h 1828"/>
                              <a:gd name="T40" fmla="*/ 1679 w 1804"/>
                              <a:gd name="T41" fmla="*/ 0 h 1828"/>
                              <a:gd name="T42" fmla="*/ 1699 w 1804"/>
                              <a:gd name="T43" fmla="*/ 2 h 1828"/>
                              <a:gd name="T44" fmla="*/ 1720 w 1804"/>
                              <a:gd name="T45" fmla="*/ 6 h 1828"/>
                              <a:gd name="T46" fmla="*/ 1740 w 1804"/>
                              <a:gd name="T47" fmla="*/ 16 h 1828"/>
                              <a:gd name="T48" fmla="*/ 1758 w 1804"/>
                              <a:gd name="T49" fmla="*/ 29 h 1828"/>
                              <a:gd name="T50" fmla="*/ 1773 w 1804"/>
                              <a:gd name="T51" fmla="*/ 43 h 1828"/>
                              <a:gd name="T52" fmla="*/ 1785 w 1804"/>
                              <a:gd name="T53" fmla="*/ 62 h 1828"/>
                              <a:gd name="T54" fmla="*/ 1795 w 1804"/>
                              <a:gd name="T55" fmla="*/ 82 h 1828"/>
                              <a:gd name="T56" fmla="*/ 1802 w 1804"/>
                              <a:gd name="T57" fmla="*/ 103 h 1828"/>
                              <a:gd name="T58" fmla="*/ 1804 w 1804"/>
                              <a:gd name="T59" fmla="*/ 123 h 1828"/>
                              <a:gd name="T60" fmla="*/ 1804 w 1804"/>
                              <a:gd name="T61" fmla="*/ 1703 h 1828"/>
                              <a:gd name="T62" fmla="*/ 1802 w 1804"/>
                              <a:gd name="T63" fmla="*/ 1726 h 1828"/>
                              <a:gd name="T64" fmla="*/ 1795 w 1804"/>
                              <a:gd name="T65" fmla="*/ 1746 h 1828"/>
                              <a:gd name="T66" fmla="*/ 1785 w 1804"/>
                              <a:gd name="T67" fmla="*/ 1767 h 1828"/>
                              <a:gd name="T68" fmla="*/ 1773 w 1804"/>
                              <a:gd name="T69" fmla="*/ 1783 h 1828"/>
                              <a:gd name="T70" fmla="*/ 1758 w 1804"/>
                              <a:gd name="T71" fmla="*/ 1799 h 1828"/>
                              <a:gd name="T72" fmla="*/ 1740 w 1804"/>
                              <a:gd name="T73" fmla="*/ 1812 h 1828"/>
                              <a:gd name="T74" fmla="*/ 1722 w 1804"/>
                              <a:gd name="T75" fmla="*/ 1820 h 1828"/>
                              <a:gd name="T76" fmla="*/ 1699 w 1804"/>
                              <a:gd name="T77" fmla="*/ 1826 h 1828"/>
                              <a:gd name="T78" fmla="*/ 1679 w 1804"/>
                              <a:gd name="T79" fmla="*/ 1828 h 1828"/>
                              <a:gd name="T80" fmla="*/ 125 w 1804"/>
                              <a:gd name="T81" fmla="*/ 1828 h 1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4" h="1828">
                                <a:moveTo>
                                  <a:pt x="125" y="1828"/>
                                </a:moveTo>
                                <a:lnTo>
                                  <a:pt x="104" y="1826"/>
                                </a:lnTo>
                                <a:lnTo>
                                  <a:pt x="82" y="1820"/>
                                </a:lnTo>
                                <a:lnTo>
                                  <a:pt x="63" y="1812"/>
                                </a:lnTo>
                                <a:lnTo>
                                  <a:pt x="45" y="1799"/>
                                </a:lnTo>
                                <a:lnTo>
                                  <a:pt x="31" y="1783"/>
                                </a:lnTo>
                                <a:lnTo>
                                  <a:pt x="18" y="1767"/>
                                </a:lnTo>
                                <a:lnTo>
                                  <a:pt x="8" y="1746"/>
                                </a:lnTo>
                                <a:lnTo>
                                  <a:pt x="2" y="1726"/>
                                </a:lnTo>
                                <a:lnTo>
                                  <a:pt x="0" y="1703"/>
                                </a:lnTo>
                                <a:lnTo>
                                  <a:pt x="0" y="125"/>
                                </a:lnTo>
                                <a:lnTo>
                                  <a:pt x="2" y="103"/>
                                </a:lnTo>
                                <a:lnTo>
                                  <a:pt x="8" y="82"/>
                                </a:lnTo>
                                <a:lnTo>
                                  <a:pt x="16" y="62"/>
                                </a:lnTo>
                                <a:lnTo>
                                  <a:pt x="31" y="43"/>
                                </a:lnTo>
                                <a:lnTo>
                                  <a:pt x="45" y="29"/>
                                </a:lnTo>
                                <a:lnTo>
                                  <a:pt x="63" y="16"/>
                                </a:lnTo>
                                <a:lnTo>
                                  <a:pt x="82" y="6"/>
                                </a:lnTo>
                                <a:lnTo>
                                  <a:pt x="104" y="2"/>
                                </a:lnTo>
                                <a:lnTo>
                                  <a:pt x="125" y="0"/>
                                </a:lnTo>
                                <a:lnTo>
                                  <a:pt x="1679" y="0"/>
                                </a:lnTo>
                                <a:lnTo>
                                  <a:pt x="1699" y="2"/>
                                </a:lnTo>
                                <a:lnTo>
                                  <a:pt x="1720" y="6"/>
                                </a:lnTo>
                                <a:lnTo>
                                  <a:pt x="1740" y="16"/>
                                </a:lnTo>
                                <a:lnTo>
                                  <a:pt x="1758" y="29"/>
                                </a:lnTo>
                                <a:lnTo>
                                  <a:pt x="1773" y="43"/>
                                </a:lnTo>
                                <a:lnTo>
                                  <a:pt x="1785" y="62"/>
                                </a:lnTo>
                                <a:lnTo>
                                  <a:pt x="1795" y="82"/>
                                </a:lnTo>
                                <a:lnTo>
                                  <a:pt x="1802" y="103"/>
                                </a:lnTo>
                                <a:lnTo>
                                  <a:pt x="1804" y="123"/>
                                </a:lnTo>
                                <a:lnTo>
                                  <a:pt x="1804" y="1703"/>
                                </a:lnTo>
                                <a:lnTo>
                                  <a:pt x="1802" y="1726"/>
                                </a:lnTo>
                                <a:lnTo>
                                  <a:pt x="1795" y="1746"/>
                                </a:lnTo>
                                <a:lnTo>
                                  <a:pt x="1785" y="1767"/>
                                </a:lnTo>
                                <a:lnTo>
                                  <a:pt x="1773" y="1783"/>
                                </a:lnTo>
                                <a:lnTo>
                                  <a:pt x="1758" y="1799"/>
                                </a:lnTo>
                                <a:lnTo>
                                  <a:pt x="1740" y="1812"/>
                                </a:lnTo>
                                <a:lnTo>
                                  <a:pt x="1722" y="1820"/>
                                </a:lnTo>
                                <a:lnTo>
                                  <a:pt x="1699" y="1826"/>
                                </a:lnTo>
                                <a:lnTo>
                                  <a:pt x="1679" y="1828"/>
                                </a:lnTo>
                                <a:lnTo>
                                  <a:pt x="125" y="1828"/>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84" name="Freeform 4851"/>
                        <wps:cNvSpPr>
                          <a:spLocks noChangeAspect="1"/>
                        </wps:cNvSpPr>
                        <wps:spPr bwMode="auto">
                          <a:xfrm>
                            <a:off x="10832" y="7066"/>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5" name="Freeform 4852"/>
                        <wps:cNvSpPr>
                          <a:spLocks noChangeAspect="1"/>
                        </wps:cNvSpPr>
                        <wps:spPr bwMode="auto">
                          <a:xfrm>
                            <a:off x="10887" y="7120"/>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6" name="Freeform 4853"/>
                        <wps:cNvSpPr>
                          <a:spLocks noChangeAspect="1"/>
                        </wps:cNvSpPr>
                        <wps:spPr bwMode="auto">
                          <a:xfrm>
                            <a:off x="12308" y="7065"/>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7" name="Freeform 4854"/>
                        <wps:cNvSpPr>
                          <a:spLocks noChangeAspect="1"/>
                        </wps:cNvSpPr>
                        <wps:spPr bwMode="auto">
                          <a:xfrm>
                            <a:off x="12361" y="7118"/>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8" name="Freeform 4861"/>
                        <wps:cNvSpPr>
                          <a:spLocks noChangeAspect="1"/>
                        </wps:cNvSpPr>
                        <wps:spPr bwMode="auto">
                          <a:xfrm>
                            <a:off x="11996" y="7633"/>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189" name="Freeform 4873"/>
                        <wps:cNvSpPr>
                          <a:spLocks noChangeAspect="1"/>
                        </wps:cNvSpPr>
                        <wps:spPr bwMode="auto">
                          <a:xfrm>
                            <a:off x="11569" y="706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0" name="Freeform 4874"/>
                        <wps:cNvSpPr>
                          <a:spLocks noChangeAspect="1"/>
                        </wps:cNvSpPr>
                        <wps:spPr bwMode="auto">
                          <a:xfrm>
                            <a:off x="11626" y="712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1" name="Freeform 4879"/>
                        <wps:cNvSpPr>
                          <a:spLocks noChangeAspect="1"/>
                        </wps:cNvSpPr>
                        <wps:spPr bwMode="auto">
                          <a:xfrm>
                            <a:off x="13793" y="7065"/>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2" name="Freeform 4880"/>
                        <wps:cNvSpPr>
                          <a:spLocks noChangeAspect="1"/>
                        </wps:cNvSpPr>
                        <wps:spPr bwMode="auto">
                          <a:xfrm>
                            <a:off x="13846" y="7118"/>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3" name="Text Box 4894"/>
                        <wps:cNvSpPr txBox="1">
                          <a:spLocks noChangeArrowheads="1"/>
                        </wps:cNvSpPr>
                        <wps:spPr bwMode="auto">
                          <a:xfrm>
                            <a:off x="11802" y="7767"/>
                            <a:ext cx="600" cy="23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rsidR="007C3446" w:rsidRDefault="00833FCD">
                              <w:pPr>
                                <w:jc w:val="center"/>
                                <w:rPr>
                                  <w:color w:val="000000"/>
                                  <w:sz w:val="10"/>
                                </w:rPr>
                              </w:pPr>
                              <w:r>
                                <w:rPr>
                                  <w:color w:val="000000"/>
                                  <w:sz w:val="10"/>
                                </w:rPr>
                                <w:t>TUNE</w:t>
                              </w:r>
                            </w:p>
                          </w:txbxContent>
                        </wps:txbx>
                        <wps:bodyPr rot="0" vert="horz" wrap="square" lIns="91440" tIns="45720" rIns="91440" bIns="45720" anchor="t" anchorCtr="0" upright="1">
                          <a:noAutofit/>
                        </wps:bodyPr>
                      </wps:wsp>
                      <wps:wsp>
                        <wps:cNvPr id="194" name="Freeform 4899"/>
                        <wps:cNvSpPr>
                          <a:spLocks noChangeAspect="1"/>
                        </wps:cNvSpPr>
                        <wps:spPr bwMode="auto">
                          <a:xfrm>
                            <a:off x="13054" y="706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5" name="Freeform 4900"/>
                        <wps:cNvSpPr>
                          <a:spLocks noChangeAspect="1"/>
                        </wps:cNvSpPr>
                        <wps:spPr bwMode="auto">
                          <a:xfrm>
                            <a:off x="13111" y="712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96" name="Rectangle 5040"/>
                        <wps:cNvSpPr>
                          <a:spLocks noChangeArrowheads="1"/>
                        </wps:cNvSpPr>
                        <wps:spPr bwMode="auto">
                          <a:xfrm>
                            <a:off x="10808" y="7463"/>
                            <a:ext cx="3165" cy="5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4867"/>
                        <wps:cNvSpPr txBox="1">
                          <a:spLocks noChangeArrowheads="1"/>
                        </wps:cNvSpPr>
                        <wps:spPr bwMode="auto">
                          <a:xfrm>
                            <a:off x="10871" y="7476"/>
                            <a:ext cx="959" cy="465"/>
                          </a:xfrm>
                          <a:prstGeom prst="rect">
                            <a:avLst/>
                          </a:prstGeom>
                          <a:solidFill>
                            <a:srgbClr val="FFFF00"/>
                          </a:solidFill>
                          <a:ln w="9525">
                            <a:solidFill>
                              <a:srgbClr val="FFFF00"/>
                            </a:solidFill>
                            <a:miter lim="800000"/>
                            <a:headEnd/>
                            <a:tailEnd/>
                          </a:ln>
                        </wps:spPr>
                        <wps:txbx>
                          <w:txbxContent>
                            <w:p w:rsidR="007C3446" w:rsidRDefault="00833FCD">
                              <w:pPr>
                                <w:pStyle w:val="Heading2"/>
                                <w:rPr>
                                  <w:color w:val="FF0000"/>
                                </w:rPr>
                              </w:pPr>
                              <w:r>
                                <w:rPr>
                                  <w:color w:val="FF0000"/>
                                </w:rPr>
                                <w:t>U26</w:t>
                              </w:r>
                            </w:p>
                          </w:txbxContent>
                        </wps:txbx>
                        <wps:bodyPr rot="0" vert="horz" wrap="square" lIns="91440" tIns="45720" rIns="91440" bIns="45720" anchor="t" anchorCtr="0" upright="1">
                          <a:noAutofit/>
                        </wps:bodyPr>
                      </wps:wsp>
                      <wps:wsp>
                        <wps:cNvPr id="198" name="Text Box 4868"/>
                        <wps:cNvSpPr txBox="1">
                          <a:spLocks noChangeArrowheads="1"/>
                        </wps:cNvSpPr>
                        <wps:spPr bwMode="auto">
                          <a:xfrm>
                            <a:off x="12395" y="7549"/>
                            <a:ext cx="1605" cy="360"/>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0000"/>
                                </a:solidFill>
                              </a14:hiddenFill>
                            </a:ext>
                          </a:extLst>
                        </wps:spPr>
                        <wps:txbx>
                          <w:txbxContent>
                            <w:p w:rsidR="007C3446" w:rsidRDefault="00833FCD">
                              <w:pPr>
                                <w:jc w:val="center"/>
                                <w:rPr>
                                  <w:b/>
                                  <w:bCs/>
                                  <w:color w:val="FF0000"/>
                                  <w:sz w:val="22"/>
                                </w:rPr>
                              </w:pPr>
                              <w:r>
                                <w:rPr>
                                  <w:b/>
                                  <w:bCs/>
                                  <w:color w:val="FF0000"/>
                                  <w:sz w:val="22"/>
                                </w:rPr>
                                <w:t>KEYBOARD</w:t>
                              </w:r>
                            </w:p>
                          </w:txbxContent>
                        </wps:txbx>
                        <wps:bodyPr rot="0" vert="horz" wrap="square" lIns="91440" tIns="45720" rIns="91440" bIns="45720" anchor="t" anchorCtr="0" upright="1">
                          <a:noAutofit/>
                        </wps:bodyPr>
                      </wps:wsp>
                      <wps:wsp>
                        <wps:cNvPr id="199" name="Line 5041"/>
                        <wps:cNvCnPr/>
                        <wps:spPr bwMode="auto">
                          <a:xfrm>
                            <a:off x="12083" y="7643"/>
                            <a:ext cx="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Freeform 5043"/>
                        <wps:cNvSpPr>
                          <a:spLocks noChangeAspect="1"/>
                        </wps:cNvSpPr>
                        <wps:spPr bwMode="auto">
                          <a:xfrm>
                            <a:off x="11169" y="885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1" name="Freeform 5045"/>
                        <wps:cNvSpPr>
                          <a:spLocks noChangeAspect="1"/>
                        </wps:cNvSpPr>
                        <wps:spPr bwMode="auto">
                          <a:xfrm>
                            <a:off x="11413" y="915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2" name="Freeform 5046"/>
                        <wps:cNvSpPr>
                          <a:spLocks noChangeAspect="1"/>
                        </wps:cNvSpPr>
                        <wps:spPr bwMode="auto">
                          <a:xfrm>
                            <a:off x="11631" y="885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3" name="Freeform 5047"/>
                        <wps:cNvSpPr>
                          <a:spLocks noChangeAspect="1"/>
                        </wps:cNvSpPr>
                        <wps:spPr bwMode="auto">
                          <a:xfrm>
                            <a:off x="10985" y="915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4" name="Freeform 5048"/>
                        <wps:cNvSpPr>
                          <a:spLocks noChangeAspect="1"/>
                        </wps:cNvSpPr>
                        <wps:spPr bwMode="auto">
                          <a:xfrm>
                            <a:off x="12709" y="915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5" name="Freeform 5050"/>
                        <wps:cNvSpPr>
                          <a:spLocks noChangeAspect="1"/>
                        </wps:cNvSpPr>
                        <wps:spPr bwMode="auto">
                          <a:xfrm>
                            <a:off x="13209" y="915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6" name="Freeform 5051"/>
                        <wps:cNvSpPr>
                          <a:spLocks noChangeAspect="1"/>
                        </wps:cNvSpPr>
                        <wps:spPr bwMode="auto">
                          <a:xfrm>
                            <a:off x="12277" y="9152"/>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7" name="Freeform 5052"/>
                        <wps:cNvSpPr>
                          <a:spLocks noChangeAspect="1"/>
                        </wps:cNvSpPr>
                        <wps:spPr bwMode="auto">
                          <a:xfrm>
                            <a:off x="11840" y="9159"/>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8" name="Freeform 5054"/>
                        <wps:cNvSpPr>
                          <a:spLocks noChangeAspect="1"/>
                        </wps:cNvSpPr>
                        <wps:spPr bwMode="auto">
                          <a:xfrm>
                            <a:off x="13643" y="9159"/>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09" name="Freeform 5055"/>
                        <wps:cNvSpPr>
                          <a:spLocks noChangeAspect="1"/>
                        </wps:cNvSpPr>
                        <wps:spPr bwMode="auto">
                          <a:xfrm>
                            <a:off x="12453" y="884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10" name="Freeform 5056"/>
                        <wps:cNvSpPr>
                          <a:spLocks noChangeAspect="1"/>
                        </wps:cNvSpPr>
                        <wps:spPr bwMode="auto">
                          <a:xfrm>
                            <a:off x="12936" y="884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11" name="Freeform 5057"/>
                        <wps:cNvSpPr>
                          <a:spLocks noChangeAspect="1"/>
                        </wps:cNvSpPr>
                        <wps:spPr bwMode="auto">
                          <a:xfrm>
                            <a:off x="13408" y="8852"/>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212" name="Freeform 5066"/>
                        <wps:cNvSpPr>
                          <a:spLocks noChangeAspect="1"/>
                        </wps:cNvSpPr>
                        <wps:spPr bwMode="auto">
                          <a:xfrm>
                            <a:off x="11166" y="821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3" name="Freeform 5067"/>
                        <wps:cNvSpPr>
                          <a:spLocks noChangeAspect="1"/>
                        </wps:cNvSpPr>
                        <wps:spPr bwMode="auto">
                          <a:xfrm>
                            <a:off x="11410" y="8524"/>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4" name="Freeform 5068"/>
                        <wps:cNvSpPr>
                          <a:spLocks noChangeAspect="1"/>
                        </wps:cNvSpPr>
                        <wps:spPr bwMode="auto">
                          <a:xfrm>
                            <a:off x="11628" y="821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5" name="Freeform 5069"/>
                        <wps:cNvSpPr>
                          <a:spLocks noChangeAspect="1"/>
                        </wps:cNvSpPr>
                        <wps:spPr bwMode="auto">
                          <a:xfrm>
                            <a:off x="10982" y="852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6" name="Freeform 5070"/>
                        <wps:cNvSpPr>
                          <a:spLocks noChangeAspect="1"/>
                        </wps:cNvSpPr>
                        <wps:spPr bwMode="auto">
                          <a:xfrm>
                            <a:off x="12706" y="8517"/>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7" name="Freeform 5071"/>
                        <wps:cNvSpPr>
                          <a:spLocks noChangeAspect="1"/>
                        </wps:cNvSpPr>
                        <wps:spPr bwMode="auto">
                          <a:xfrm>
                            <a:off x="13206" y="8521"/>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8" name="Freeform 5072"/>
                        <wps:cNvSpPr>
                          <a:spLocks noChangeAspect="1"/>
                        </wps:cNvSpPr>
                        <wps:spPr bwMode="auto">
                          <a:xfrm>
                            <a:off x="12274" y="851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19" name="Freeform 5073"/>
                        <wps:cNvSpPr>
                          <a:spLocks noChangeAspect="1"/>
                        </wps:cNvSpPr>
                        <wps:spPr bwMode="auto">
                          <a:xfrm>
                            <a:off x="11837" y="852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0" name="Freeform 5074"/>
                        <wps:cNvSpPr>
                          <a:spLocks noChangeAspect="1"/>
                        </wps:cNvSpPr>
                        <wps:spPr bwMode="auto">
                          <a:xfrm>
                            <a:off x="13640" y="8525"/>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1" name="Freeform 5075"/>
                        <wps:cNvSpPr>
                          <a:spLocks noChangeAspect="1"/>
                        </wps:cNvSpPr>
                        <wps:spPr bwMode="auto">
                          <a:xfrm>
                            <a:off x="12450" y="8213"/>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2" name="Freeform 5076"/>
                        <wps:cNvSpPr>
                          <a:spLocks noChangeAspect="1"/>
                        </wps:cNvSpPr>
                        <wps:spPr bwMode="auto">
                          <a:xfrm>
                            <a:off x="12933" y="8214"/>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s:wsp>
                        <wps:cNvPr id="223" name="Freeform 5077"/>
                        <wps:cNvSpPr>
                          <a:spLocks noChangeAspect="1"/>
                        </wps:cNvSpPr>
                        <wps:spPr bwMode="auto">
                          <a:xfrm>
                            <a:off x="13405" y="8218"/>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0000FF"/>
                          </a:solidFill>
                          <a:ln w="7620">
                            <a:solidFill>
                              <a:srgbClr val="0000FF"/>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8" o:spid="_x0000_s1360" style="position:absolute;margin-left:494.7pt;margin-top:10.35pt;width:162.75pt;height:123.75pt;z-index:251689472" coordorigin="10773,7015" coordsize="325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">
                <v:shape id="Freeform 4933" o:spid="_x0000_s1361" style="position:absolute;left:10773;top:7015;width:3255;height:2475;visibility:visible;mso-wrap-style:square;v-text-anchor:top" coordsize="180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RZ8IA&#10;AADcAAAADwAAAGRycy9kb3ducmV2LnhtbERP22rCQBB9L/Qflin4VjdV0BDdBCm0VCmUpjHPQ3Zy&#10;wexsyG41/r1bKPg2h3OdbTaZXpxpdJ1lBS/zCARxZXXHjYLi5+05BuE8ssbeMim4koMsfXzYYqLt&#10;hb/pnPtGhBB2CSpovR8SKV3VkkE3twNx4Go7GvQBjo3UI15CuOnlIopW0mDHoaHFgV5bqk75r1FQ&#10;7ut4dcCiYH4/rr8W6/KzqkulZk/TbgPC0+Tv4n/3hw7z4yX8PR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BFnwgAAANwAAAAPAAAAAAAAAAAAAAAAAJgCAABkcnMvZG93&#10;bnJldi54bWxQSwUGAAAAAAQABAD1AAAAhwMAAAAA&#10;" path="m125,1828r-21,-2l82,1820r-19,-8l45,1799,31,1783,18,1767,8,1746,2,1726,,1703,,125,2,103,8,82,16,62,31,43,45,29,63,16,82,6,104,2,125,,1679,r20,2l1720,6r20,10l1758,29r15,14l1785,62r10,20l1802,103r2,20l1804,1703r-2,23l1795,1746r-10,21l1773,1783r-15,16l1740,1812r-18,8l1699,1826r-20,2l125,1828xe" fillcolor="yellow">
                  <v:path arrowok="t" o:connecttype="custom" o:connectlocs="226,2475;188,2472;148,2464;114,2453;81,2436;56,2414;32,2392;14,2364;4,2337;0,2306;0,169;4,139;14,111;29,84;56,58;81,39;114,22;148,8;188,3;226,0;3029,0;3066,3;3103,8;3140,22;3172,39;3199,58;3221,84;3239,111;3251,139;3255,167;3255,2306;3251,2337;3239,2364;3221,2392;3199,2414;3172,2436;3140,2453;3107,2464;3066,2472;3029,2475;226,2475" o:connectangles="0,0,0,0,0,0,0,0,0,0,0,0,0,0,0,0,0,0,0,0,0,0,0,0,0,0,0,0,0,0,0,0,0,0,0,0,0,0,0,0,0"/>
                  <o:lock v:ext="edit" aspectratio="t"/>
                </v:shape>
                <v:shape id="Freeform 4851" o:spid="_x0000_s1362" style="position:absolute;left:10832;top:706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dRsMA&#10;AADcAAAADwAAAGRycy9kb3ducmV2LnhtbERP22rCQBB9L/gPywh9qxtFJERX8dKiUCg0is9DdkyC&#10;2dmY3Zq1X98tFPo2h3OdxSqYRtypc7VlBeNRAoK4sLrmUsHp+PaSgnAeWWNjmRQ8yMFqOXhaYKZt&#10;z590z30pYgi7DBVU3reZlK6oyKAb2ZY4chfbGfQRdqXUHfYx3DRykiQzabDm2FBhS9uKimv+ZRSc&#10;+fV8mAWXf7/vPvp0ug9B3zZKPQ/Deg7CU/D/4j/3Qcf56R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dRsMAAADcAAAADwAAAAAAAAAAAAAAAACYAgAAZHJzL2Rv&#10;d25yZXYueG1sUEsFBgAAAAAEAAQA9QAAAIgDA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4852" o:spid="_x0000_s1363" style="position:absolute;left:10887;top:7120;width:72;height:73;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FBL8A&#10;AADcAAAADwAAAGRycy9kb3ducmV2LnhtbERP22oCMRB9L/gPYYS+1ayF1mVrFBWKPtbLBwybcbN0&#10;M1mS7MW/N4Lg2xzOdZbr0TaiJx9qxwrmswwEcel0zZWCy/n3IwcRIrLGxjEpuFGA9WrytsRCu4GP&#10;1J9iJVIIhwIVmBjbQspQGrIYZq4lTtzVeYsxQV9J7XFI4baRn1n2LS3WnBoMtrQzVP6fOqvgcF5Q&#10;/1eabXe9VJ0ZZKC9z5V6n46bHxCRxvgSP90HnebnX/B4Jl0gV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UEvwAAANwAAAAPAAAAAAAAAAAAAAAAAJgCAABkcnMvZG93bnJl&#10;di54bWxQSwUGAAAAAAQABAD1AAAAhAM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4853" o:spid="_x0000_s1364" style="position:absolute;left:12308;top:7065;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m3MMA&#10;AADcAAAADwAAAGRycy9kb3ducmV2LnhtbERPPWvDMBDdC/kP4gLZajkdjOJaCSGhkCG01Cl4Payr&#10;bWqdHEuJ3X9fFQrd7vE+r9jNthd3Gn3nWMM6SUEQ18503Gj4uLw8KhA+IBvsHZOGb/Kw2y4eCsyN&#10;m/id7mVoRAxhn6OGNoQhl9LXLVn0iRuII/fpRoshwrGRZsQphttePqVpJi12HBtaHOjQUv1V3qyG&#10;9Fqpzpab86Be7b48vlVqM1dar5bz/hlEoDn8i//cJxPnqwx+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m3MMAAADcAAAADwAAAAAAAAAAAAAAAACYAgAAZHJzL2Rv&#10;d25yZXYueG1sUEsFBgAAAAAEAAQA9QAAAIgDA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4854" o:spid="_x0000_s1365" style="position:absolute;left:12361;top:7118;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Zk8IA&#10;AADcAAAADwAAAGRycy9kb3ducmV2LnhtbERPTWsCMRC9F/wPYYTealYLVrdGEcHW3uq6UHobkunu&#10;4mayJFHXf98Igrd5vM9ZrHrbijP50DhWMB5lIIi1Mw1XCsrD9mUGIkRkg61jUnClAKvl4GmBuXEX&#10;3tO5iJVIIRxyVFDH2OVSBl2TxTByHXHi/py3GBP0lTQeLynctnKSZVNpseHUUGNHm5r0sThZBb8/&#10;++aj/H799NfupDdFqedf66DU87Bfv4OI1MeH+O7emTR/9ga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1mTwgAAANwAAAAPAAAAAAAAAAAAAAAAAJgCAABkcnMvZG93&#10;bnJldi54bWxQSwUGAAAAAAQABAD1AAAAhwM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4861" o:spid="_x0000_s1366" style="position:absolute;left:11996;top:7633;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oCsMA&#10;AADcAAAADwAAAGRycy9kb3ducmV2LnhtbESPQWvCQBCF7wX/wzKCt7pRoYToKiJW7KlEvXgbsmMS&#10;zM6G7NZEf33nUOhthvfmvW9Wm8E16kFdqD0bmE0TUMSFtzWXBi7nz/cUVIjIFhvPZOBJATbr0dsK&#10;M+t7zulxiqWSEA4ZGqhibDOtQ1GRwzD1LbFoN985jLJ2pbYd9hLuGj1Pkg/tsGZpqLClXUXF/fTj&#10;DMxf+Veb3q/xcti7PO+RF+dvNmYyHrZLUJGG+G/+uz5awU+F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LoCsMAAADcAAAADwAAAAAAAAAAAAAAAACYAgAAZHJzL2Rv&#10;d25yZXYueG1sUEsFBgAAAAAEAAQA9QAAAIgDAAAAAA==&#10;" path="m180,90r-2,19l174,127r-10,19l151,160r-14,10l121,178r-19,4l82,182,63,178,47,170,30,160,18,146,8,127,2,111,,90,2,72,8,53,16,37,28,22,43,10,59,4,78,,98,r19,2l133,10r16,12l162,37r10,16l178,72r2,18l180,90xe" strokeweight=".5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4873" o:spid="_x0000_s1367" style="position:absolute;left:11569;top:706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y2MMA&#10;AADcAAAADwAAAGRycy9kb3ducmV2LnhtbERP32vCMBB+F/wfwgl703RjSO2MMt1kwkCwDp+P5taW&#10;NZeuiTbzrzcDwbf7+H7efBlMI87UudqygsdJAoK4sLrmUsHXYTNOQTiPrLGxTAr+yMFyMRzMMdO2&#10;5z2dc1+KGMIuQwWV920mpSsqMugmtiWO3LftDPoIu1LqDvsYbhr5lCRTabDm2FBhS+uKip/8ZBQc&#10;+f24nQaXXz7fdn36/BGC/l0p9TAKry8gPAV/F9/cWx3npzP4f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Ay2MMAAADcAAAADwAAAAAAAAAAAAAAAACYAgAAZHJzL2Rv&#10;d25yZXYueG1sUEsFBgAAAAAEAAQA9QAAAIgDA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874" o:spid="_x0000_s1368" style="position:absolute;left:11626;top:7120;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yMUA&#10;AADcAAAADwAAAGRycy9kb3ducmV2LnhtbESPQWvCQBCF70L/wzIFb7qpYG1TVxFRaC9CbBGPY3aa&#10;hGZnQ3ZN0n/vHARvM7w3732zXA+uVh21ofJs4GWagCLOva24MPDzvZ+8gQoR2WLtmQz8U4D16mm0&#10;xNT6njPqjrFQEsIhRQNljE2qdchLchimviEW7de3DqOsbaFti72Eu1rPkuRVO6xYGkpsaFtS/ne8&#10;OgPz3enLUber/HnrD4f+ki1O2WDM+HnYfICKNMSH+X79aQX/XfDlGZl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RTIxQAAANwAAAAPAAAAAAAAAAAAAAAAAJgCAABkcnMv&#10;ZG93bnJldi54bWxQSwUGAAAAAAQABAD1AAAAigM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4879" o:spid="_x0000_s1369" style="position:absolute;left:13793;top:7065;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odcEA&#10;AADcAAAADwAAAGRycy9kb3ducmV2LnhtbERPTYvCMBC9L/gfwgh726Z6WNpqFFEED7KyVeh1aMa2&#10;2ExqE7X7740g7G0e73Pmy8G04k69aywrmEQxCOLS6oYrBafj9isB4TyyxtYyKfgjB8vF6GOOmbYP&#10;/qV77isRQthlqKD2vsukdGVNBl1kO+LAnW1v0AfYV1L3+AjhppXTOP6WBhsODTV2tK6pvOQ3oyC+&#10;Fklj8nTfJT9mlW8ORZIOhVKf42E1A+Fp8P/it3unw/x0Aq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AaHXBAAAA3AAAAA8AAAAAAAAAAAAAAAAAmAIAAGRycy9kb3du&#10;cmV2LnhtbFBLBQYAAAAABAAEAPUAAACGAw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4880" o:spid="_x0000_s1370" style="position:absolute;left:13846;top:7118;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s1sIA&#10;AADcAAAADwAAAGRycy9kb3ducmV2LnhtbERPTWsCMRC9C/6HMII3zVZBdGsUEVrtra4Lpbchme4u&#10;3UyWJOr67xuh4G0e73PW29624ko+NI4VvEwzEMTamYYrBeX5bbIEESKywdYxKbhTgO1mOFhjbtyN&#10;T3QtYiVSCIccFdQxdrmUQddkMUxdR5y4H+ctxgR9JY3HWwq3rZxl2UJabDg11NjRvib9W1ysgu+v&#10;U/Nefs4P/t5d9L4o9epjF5Qaj/rdK4hIfXyK/91Hk+avZvB4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WzWwgAAANwAAAAPAAAAAAAAAAAAAAAAAJgCAABkcnMvZG93&#10;bnJldi54bWxQSwUGAAAAAAQABAD1AAAAhwM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Text Box 4894" o:spid="_x0000_s1371" type="#_x0000_t202" style="position:absolute;left:11802;top:7767;width:60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Vq8MA&#10;AADcAAAADwAAAGRycy9kb3ducmV2LnhtbERPS2sCMRC+F/ofwhR6q1kV2roaRURpD1Kor/OwGTeL&#10;m8mapO7uv2+EQm/z8T1ntuhsLW7kQ+VYwXCQgSAunK64VHDYb17eQYSIrLF2TAp6CrCYPz7MMNeu&#10;5W+67WIpUgiHHBWYGJtcylAYshgGriFO3Nl5izFBX0rtsU3htpajLHuVFitODQYbWhkqLrsfq+Dj&#10;uurXbVxevg4bf+onpng78lap56duOQURqYv/4j/3p07zJ2O4P5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1Vq8MAAADcAAAADwAAAAAAAAAAAAAAAACYAgAAZHJzL2Rv&#10;d25yZXYueG1sUEsFBgAAAAAEAAQA9QAAAIgDAAAAAA==&#10;" filled="f" fillcolor="yellow" stroked="f" strokecolor="yellow">
                  <v:textbox>
                    <w:txbxContent>
                      <w:p w:rsidR="007C3446" w:rsidRDefault="00833FCD">
                        <w:pPr>
                          <w:jc w:val="center"/>
                          <w:rPr>
                            <w:color w:val="000000"/>
                            <w:sz w:val="10"/>
                          </w:rPr>
                        </w:pPr>
                        <w:r>
                          <w:rPr>
                            <w:color w:val="000000"/>
                            <w:sz w:val="10"/>
                          </w:rPr>
                          <w:t>TUNE</w:t>
                        </w:r>
                      </w:p>
                    </w:txbxContent>
                  </v:textbox>
                </v:shape>
                <v:shape id="Freeform 4899" o:spid="_x0000_s1372" style="position:absolute;left:13054;top:706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Lm8MA&#10;AADcAAAADwAAAGRycy9kb3ducmV2LnhtbERP32vCMBB+H+x/CCfszaaKiFajOLcxYSBYxeejOdti&#10;c+mazGb765eBsLf7+H7ech1MI27UudqyglGSgiAurK65VHA6vg1nIJxH1thYJgXf5GC9enxYYqZt&#10;zwe65b4UMYRdhgoq79tMSldUZNAltiWO3MV2Bn2EXSl1h30MN40cp+lUGqw5NlTY0rai4pp/GQVn&#10;fj3vpsHlPx8v+342eQ9Bfz4r9TQImwUIT8H/i+/unY7z5x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Lm8MAAADcAAAADwAAAAAAAAAAAAAAAACYAgAAZHJzL2Rv&#10;d25yZXYueG1sUEsFBgAAAAAEAAQA9QAAAIgDA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900" o:spid="_x0000_s1373" style="position:absolute;left:13111;top:7120;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3UMMA&#10;AADcAAAADwAAAGRycy9kb3ducmV2LnhtbERPS2vCQBC+F/oflhF6qxuF9JG6hhJSsBchWqTHaXZM&#10;gtnZkF2T+O9doeBtPr7nrNLJtGKg3jWWFSzmEQji0uqGKwU/+6/nNxDOI2tsLZOCCzlI148PK0y0&#10;HbmgYecrEULYJaig9r5LpHRlTQbd3HbEgTva3qAPsK+k7nEM4aaVyyh6kQYbDg01dpTVVJ52Z6Mg&#10;zg/fhoa8sb+Z3W7Hv+L1UExKPc2mzw8QniZ/F/+7NzrMf4/h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a3UMMAAADcAAAADwAAAAAAAAAAAAAAAACYAgAAZHJzL2Rv&#10;d25yZXYueG1sUEsFBgAAAAAEAAQA9QAAAIgDA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rect id="Rectangle 5040" o:spid="_x0000_s1374" style="position:absolute;left:10808;top:7463;width:316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shape id="Text Box 4867" o:spid="_x0000_s1375" type="#_x0000_t202" style="position:absolute;left:10871;top:7476;width:95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pusUA&#10;AADcAAAADwAAAGRycy9kb3ducmV2LnhtbERPS0sDMRC+C/6HMEJvNquHVrdNi0qLVUpLH9Aeh83s&#10;ZnEzWZK4Xf+9KQje5uN7znTe20Z05EPtWMHDMANBXDhdc6XgeFjeP4EIEVlj45gU/FCA+ez2Zoq5&#10;dhfeUbePlUghHHJUYGJscylDYchiGLqWOHGl8xZjgr6S2uMlhdtGPmbZSFqsOTUYbOnNUPG1/7YK&#10;unK1/jz6j/L07tvxebF53W7WRqnBXf8yARGpj//iP/dKp/nPY7g+k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im6xQAAANwAAAAPAAAAAAAAAAAAAAAAAJgCAABkcnMv&#10;ZG93bnJldi54bWxQSwUGAAAAAAQABAD1AAAAigMAAAAA&#10;" fillcolor="yellow" strokecolor="yellow">
                  <v:textbox>
                    <w:txbxContent>
                      <w:p w:rsidR="007C3446" w:rsidRDefault="00833FCD">
                        <w:pPr>
                          <w:pStyle w:val="Heading2"/>
                          <w:rPr>
                            <w:color w:val="FF0000"/>
                          </w:rPr>
                        </w:pPr>
                        <w:r>
                          <w:rPr>
                            <w:color w:val="FF0000"/>
                          </w:rPr>
                          <w:t>U26</w:t>
                        </w:r>
                      </w:p>
                    </w:txbxContent>
                  </v:textbox>
                </v:shape>
                <v:shape id="Text Box 4868" o:spid="_x0000_s1376" type="#_x0000_t202" style="position:absolute;left:12395;top:7549;width:16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ThMQA&#10;AADcAAAADwAAAGRycy9kb3ducmV2LnhtbESPQUsDMRCF70L/Q5iCN5t1D6WuTYsIBaFQsBXE27CZ&#10;3axuJksSu/HfOwfB2wzvzXvfbPfFj+pKMQ2BDdyvKlDEbbAD9wbeLoe7DaiUkS2OgcnADyXY7xY3&#10;W2xsmPmVrufcKwnh1KABl/PUaJ1aRx7TKkzEonUhesyyxl7biLOE+1HXVbXWHgeWBocTPTtqv87f&#10;3sDmUpf4UVx34vrzNOtDR+9Hbcztsjw9gspU8r/57/rFCv6D0Mo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04TEAAAA3AAAAA8AAAAAAAAAAAAAAAAAmAIAAGRycy9k&#10;b3ducmV2LnhtbFBLBQYAAAAABAAEAPUAAACJAwAAAAA=&#10;" filled="f" fillcolor="red" strokecolor="yellow">
                  <v:textbox>
                    <w:txbxContent>
                      <w:p w:rsidR="007C3446" w:rsidRDefault="00833FCD">
                        <w:pPr>
                          <w:jc w:val="center"/>
                          <w:rPr>
                            <w:b/>
                            <w:bCs/>
                            <w:color w:val="FF0000"/>
                            <w:sz w:val="22"/>
                          </w:rPr>
                        </w:pPr>
                        <w:r>
                          <w:rPr>
                            <w:b/>
                            <w:bCs/>
                            <w:color w:val="FF0000"/>
                            <w:sz w:val="22"/>
                          </w:rPr>
                          <w:t>KEYBOARD</w:t>
                        </w:r>
                      </w:p>
                    </w:txbxContent>
                  </v:textbox>
                </v:shape>
                <v:line id="Line 5041" o:spid="_x0000_s1377" style="position:absolute;visibility:visible;mso-wrap-style:square" from="12083,7643" to="12083,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shape id="Freeform 5043" o:spid="_x0000_s1378" style="position:absolute;left:11169;top:8851;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ykscA&#10;AADcAAAADwAAAGRycy9kb3ducmV2LnhtbESPT2vCQBTE7wW/w/KEXopu9CASXaUtiJUqpfEP6e2R&#10;fU1Ss29Ddmvit3eFQo/DzPyGmS87U4kLNa60rGA0jEAQZ1aXnCs47FeDKQjnkTVWlknBlRwsF72H&#10;OcbatvxJl8TnIkDYxaig8L6OpXRZQQbd0NbEwfu2jUEfZJNL3WAb4KaS4yiaSIMlh4UCa3otKDsn&#10;v0ZBuh1vcDI9Pp3S9L1NXn7Wu48vVuqx3z3PQHjq/H/4r/2mFQQi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XcpLHAAAA3AAAAA8AAAAAAAAAAAAAAAAAmAIAAGRy&#10;cy9kb3ducmV2LnhtbFBLBQYAAAAABAAEAPUAAACMAw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5" o:spid="_x0000_s1379" style="position:absolute;left:11413;top:9158;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XCcgA&#10;AADcAAAADwAAAGRycy9kb3ducmV2LnhtbESPT2vCQBTE74V+h+UVeim6MQeR6Cq2UFppRRr/EG+P&#10;7DNJm30bslsTv71bKHgcZuY3zGzRm1qcqXWVZQWjYQSCOLe64kLBbvs6mIBwHlljbZkUXMjBYn5/&#10;N8NE246/6Jz6QgQIuwQVlN43iZQuL8mgG9qGOHgn2xr0QbaF1C12AW5qGUfRWBqsOCyU2NBLSflP&#10;+msUZJ/xCseT/dMhyz669Pn7bb05slKPD/1yCsJT72/h//a7VhBHI/g7E4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9cJ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6" o:spid="_x0000_s1380" style="position:absolute;left:11631;top:8851;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JfsYA&#10;AADcAAAADwAAAGRycy9kb3ducmV2LnhtbESPX0uFQBTE34P7HZZzoZfINR9E7K5SF6KiIrI/2NvB&#10;Pak396y4m9q3b4Ogx2FmfsPsytUMYqbJ9ZYVnEUxCOLG6p5bBS/PV6cZCOeRNQ6WScE3OSiLzdEO&#10;c20XfqK58q0IEHY5Kui8H3MpXdORQRfZkTh4H3Yy6IOcWqknXALcDDKJ41Qa7DksdDjSvqPms/oy&#10;Cur75BbT7PXkra7vlurycP3w+M5KHW/Xi3MQnlb/H/5r32gFSZzA75lw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lJfsYAAADcAAAADwAAAAAAAAAAAAAAAACYAgAAZHJz&#10;L2Rvd25yZXYueG1sUEsFBgAAAAAEAAQA9QAAAIsDA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7" o:spid="_x0000_s1381" style="position:absolute;left:10985;top:9155;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s5cgA&#10;AADcAAAADwAAAGRycy9kb3ducmV2LnhtbESPQWvCQBSE74X+h+UJvRTdNAWR1FVsQbRYKY1V4u2R&#10;fSZps29DdjXpv3cLhR6HmfmGmc57U4sLta6yrOBhFIEgzq2uuFDwuVsOJyCcR9ZYWyYFP+RgPru9&#10;mWKibccfdEl9IQKEXYIKSu+bREqXl2TQjWxDHLyTbQ36INtC6ha7ADe1jKNoLA1WHBZKbOilpPw7&#10;PRsF2Vv8iuPJ/v6QZZsuff5abd+PrNTdoF88gfDU+//wX3utFcTRI/ye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Bezl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48" o:spid="_x0000_s1382" style="position:absolute;left:12709;top:9151;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0kcgA&#10;AADcAAAADwAAAGRycy9kb3ducmV2LnhtbESPQWvCQBSE74X+h+UJvRTdNBSR1FVsQbRYKY1V4u2R&#10;fSZps29DdjXpv3cLhR6HmfmGmc57U4sLta6yrOBhFIEgzq2uuFDwuVsOJyCcR9ZYWyYFP+RgPru9&#10;mWKibccfdEl9IQKEXYIKSu+bREqXl2TQjWxDHLyTbQ36INtC6ha7ADe1jKNoLA1WHBZKbOilpPw7&#10;PRsF2Vv8iuPJ/v6QZZsuff5abd+PrNTdoF88gfDU+//wX3utFcTRI/ye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HSR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0" o:spid="_x0000_s1383" style="position:absolute;left:13209;top:9155;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RCsgA&#10;AADcAAAADwAAAGRycy9kb3ducmV2LnhtbESPQWvCQBSE74X+h+UJvRTdNFCR1FVsQbRYKY1V4u2R&#10;fSZps29DdjXpv3cLhR6HmfmGmc57U4sLta6yrOBhFIEgzq2uuFDwuVsOJyCcR9ZYWyYFP+RgPru9&#10;mWKibccfdEl9IQKEXYIKSu+bREqXl2TQjWxDHLyTbQ36INtC6ha7ADe1jKNoLA1WHBZKbOilpPw7&#10;PRsF2Vv8iuPJ/v6QZZsuff5abd+PrNTdoF88gfDU+//wX3utFcTRI/ye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NEK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1" o:spid="_x0000_s1384" style="position:absolute;left:12277;top:9152;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PfcgA&#10;AADcAAAADwAAAGRycy9kb3ducmV2LnhtbESPQUvDQBSE70L/w/IKXqTdNIdQYrelLZRaVMRYJd4e&#10;2WeSNvs2ZNcm/vuuIHgcZuYbZrEaTCMu1LnasoLZNAJBXFhdc6ng+LabzEE4j6yxsUwKfsjBajm6&#10;WWCqbc+vdMl8KQKEXYoKKu/bVEpXVGTQTW1LHLwv2xn0QXal1B32AW4aGUdRIg3WHBYqbGlbUXHO&#10;vo2C/Ck+YDJ/v/vI88c+25z2zy+frNTteFjfg/A0+P/wX/tBK4ijBH7PhC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k99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2" o:spid="_x0000_s1385" style="position:absolute;left:11840;top:9159;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q5sgA&#10;AADcAAAADwAAAGRycy9kb3ducmV2LnhtbESPQWvCQBSE74X+h+UJvRTdNAcrqavYgmhppTRWibdH&#10;9plEs29DdmvSf+8WCj0OM/MNM533phYXal1lWcHDKAJBnFtdcaHga7scTkA4j6yxtkwKfsjBfHZ7&#10;M8VE244/6ZL6QgQIuwQVlN43iZQuL8mgG9mGOHhH2xr0QbaF1C12AW5qGUfRWBqsOCyU2NBLSfk5&#10;/TYKsvf4FceT3f0+y9669Pm02nwcWKm7Qb94AuGp9//hv/ZaK4ijR/g9E4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urm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4" o:spid="_x0000_s1386" style="position:absolute;left:13643;top:9159;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lMQA&#10;AADcAAAADwAAAGRycy9kb3ducmV2LnhtbERPTWvCQBC9C/6HZYReRDfNQSR1lVYobVGRpirpbchO&#10;k9jsbMhuTfz37kHo8fG+F6ve1OJCrassK3icRiCIc6srLhQcvl4ncxDOI2usLZOCKzlYLYeDBSba&#10;dvxJl9QXIoSwS1BB6X2TSOnykgy6qW2IA/djW4M+wLaQusUuhJtaxlE0kwYrDg0lNrQuKf9N/4yC&#10;bBt/4Gx+HJ+ybNOlL+e33f6blXoY9c9PIDz1/l98d79rBXEU1oY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fpTEAAAA3AAAAA8AAAAAAAAAAAAAAAAAmAIAAGRycy9k&#10;b3ducmV2LnhtbFBLBQYAAAAABAAEAPUAAACJAw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5" o:spid="_x0000_s1387" style="position:absolute;left:12453;top:8847;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bD8gA&#10;AADcAAAADwAAAGRycy9kb3ducmV2LnhtbESPQWvCQBSE74X+h+UJvRTdNAexqavYgmipUhqrxNsj&#10;+0zSZt+G7Nak/94tCD0OM/MNM533phZnal1lWcHDKAJBnFtdcaHgc7ccTkA4j6yxtkwKfsnBfHZ7&#10;M8VE244/6Jz6QgQIuwQVlN43iZQuL8mgG9mGOHgn2xr0QbaF1C12AW5qGUfRWBqsOCyU2NBLSfl3&#10;+mMUZJv4FceT/f0hy9669PlrtX0/slJ3g37xBMJT7//D1/ZaK4ijR/g7E4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7dsP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6" o:spid="_x0000_s1388" style="position:absolute;left:12936;top:8848;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kT8UA&#10;AADcAAAADwAAAGRycy9kb3ducmV2LnhtbERPTWvCQBC9F/oflil4KXVjDiKpq9iCqGiRpq3E25Ad&#10;k7TZ2ZBdTfz37qHg8fG+p/Pe1OJCrassKxgNIxDEudUVFwq+v5YvExDOI2usLZOCKzmYzx4fppho&#10;2/EnXVJfiBDCLkEFpfdNIqXLSzLohrYhDtzJtgZ9gG0hdYtdCDe1jKNoLA1WHBpKbOi9pPwvPRsF&#10;2S7e4Hjy83zIsm2Xvv2uPvZHVmrw1C9eQXjq/V38715rBfEozA9nw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uRPxQAAANwAAAAPAAAAAAAAAAAAAAAAAJgCAABkcnMv&#10;ZG93bnJldi54bWxQSwUGAAAAAAQABAD1AAAAig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57" o:spid="_x0000_s1389" style="position:absolute;left:13408;top:8852;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B1MgA&#10;AADcAAAADwAAAGRycy9kb3ducmV2LnhtbESPQUvDQBSE74L/YXlCL9JukkMpabdFhdKWKsWoJb09&#10;ss8kmn0bstsm/vuuIHgcZuYbZrEaTCMu1LnasoJ4EoEgLqyuuVTw/rYez0A4j6yxsUwKfsjBanl7&#10;s8BU255f6ZL5UgQIuxQVVN63qZSuqMigm9iWOHiftjPog+xKqTvsA9w0MomiqTRYc1iosKWniorv&#10;7GwU5M/JDqezj/tjnu/77PFr83I4sVKju+FhDsLT4P/Df+2tVpDEMfyeCU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kHUyAAAANwAAAAPAAAAAAAAAAAAAAAAAJgCAABk&#10;cnMvZG93bnJldi54bWxQSwUGAAAAAAQABAD1AAAAjQMAAAAA&#10;" path="m178,90r,19l172,127r-8,19l152,158r-17,12l119,179r-18,4l82,183,64,179,47,170,31,160,19,146,8,127,2,111,,90,,72,6,53,14,37,27,23,43,10,60,4,78,,96,r19,2l133,10r15,13l160,37r10,16l176,72r2,18l178,90xe" fillcolor="green" strokecolor="green"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6" o:spid="_x0000_s1390" style="position:absolute;left:11166;top:8217;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9/sAA&#10;AADcAAAADwAAAGRycy9kb3ducmV2LnhtbESPzQrCMBCE74LvEFbwpqk9SKlGEUEQPPiL4G1p1rbY&#10;bEoTa317Iwgeh5n5hpkvO1OJlhpXWlYwGUcgiDOrS84VXM6bUQLCeWSNlWVS8CYHy0W/N8dU2xcf&#10;qT35XAQIuxQVFN7XqZQuK8igG9uaOHh32xj0QTa51A2+AtxUMo6iqTRYclgosKZ1Qdnj9DQKusdx&#10;KqvzLneH9WVzRZu0t32i1HDQrWYgPHX+H/61t1pBPIn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O9/s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7" o:spid="_x0000_s1391" style="position:absolute;left:11410;top:8524;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YZcAA&#10;AADcAAAADwAAAGRycy9kb3ducmV2LnhtbESPzQrCMBCE74LvEFbwpqkKUqpRRBAED/4ieFuatS02&#10;m9LEWt/eCILHYWa+YebL1pSiodoVlhWMhhEI4tTqgjMFl/NmEINwHlljaZkUvMnBctHtzDHR9sVH&#10;ak4+EwHCLkEFufdVIqVLczLohrYiDt7d1gZ9kHUmdY2vADelHEfRVBosOCzkWNE6p/RxehoF7eM4&#10;leV5l7nD+rK5oo2b2z5Wqt9rVzMQnlr/D//aW61gPJrA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8YZc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8" o:spid="_x0000_s1392" style="position:absolute;left:11628;top:8217;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AEcAA&#10;AADcAAAADwAAAGRycy9kb3ducmV2LnhtbESPzQrCMBCE74LvEFbwpqkiUqpRRBAED/4ieFuatS02&#10;m9LEWt/eCILHYWa+YebL1pSiodoVlhWMhhEI4tTqgjMFl/NmEINwHlljaZkUvMnBctHtzDHR9sVH&#10;ak4+EwHCLkEFufdVIqVLczLohrYiDt7d1gZ9kHUmdY2vADelHEfRVBosOCzkWNE6p/RxehoF7eM4&#10;leV5l7nD+rK5oo2b2z5Wqt9rVzMQnlr/D//aW61gPJrA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AEc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69" o:spid="_x0000_s1393" style="position:absolute;left:10982;top:8521;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lisAA&#10;AADcAAAADwAAAGRycy9kb3ducmV2LnhtbESPzQrCMBCE74LvEFbwpqmCUqpRRBAED/4ieFuatS02&#10;m9LEWt/eCILHYWa+YebL1pSiodoVlhWMhhEI4tTqgjMFl/NmEINwHlljaZkUvMnBctHtzDHR9sVH&#10;ak4+EwHCLkEFufdVIqVLczLohrYiDt7d1gZ9kHUmdY2vADelHEfRVBosOCzkWNE6p/RxehoF7eM4&#10;leV5l7nD+rK5oo2b2z5Wqt9rVzMQnlr/D//aW61gPJrA9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olis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0" o:spid="_x0000_s1394" style="position:absolute;left:12706;top:8517;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7/cAA&#10;AADcAAAADwAAAGRycy9kb3ducmV2LnhtbESPzQrCMBCE74LvEFbwpqkeSqlGEUEQPPiL4G1p1rbY&#10;bEoTa317Iwgeh5n5hpkvO1OJlhpXWlYwGUcgiDOrS84VXM6bUQLCeWSNlWVS8CYHy0W/N8dU2xcf&#10;qT35XAQIuxQVFN7XqZQuK8igG9uaOHh32xj0QTa51A2+AtxUchpFsTRYclgosKZ1Qdnj9DQKuscx&#10;ltV5l7vD+rK5ok3a2z5RajjoVjMQnjr/D//aW61gOon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i7/c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1" o:spid="_x0000_s1395" style="position:absolute;left:13206;top:8521;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eZsAA&#10;AADcAAAADwAAAGRycy9kb3ducmV2LnhtbESPzQrCMBCE74LvEFbwpqketFSjiCAIHvxF8LY0a1ts&#10;NqWJtb69EQSPw8x8w8yXrSlFQ7UrLCsYDSMQxKnVBWcKLufNIAbhPLLG0jIpeJOD5aLbmWOi7YuP&#10;1Jx8JgKEXYIKcu+rREqX5mTQDW1FHLy7rQ36IOtM6hpfAW5KOY6iiTRYcFjIsaJ1Tunj9DQK2sdx&#10;IsvzLnOH9WVzRRs3t32sVL/XrmYgPLX+H/61t1rBeDSF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QeZs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2" o:spid="_x0000_s1396" style="position:absolute;left:12274;top:8518;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KFL0A&#10;AADcAAAADwAAAGRycy9kb3ducmV2LnhtbERPuwrCMBTdBf8hXMFNUx2kVKNIQRAcfCK4XZprW9rc&#10;lCbW+vdmEBwP573a9KYWHbWutKxgNo1AEGdWl5wruF13kxiE88gaa8uk4EMONuvhYIWJtm8+U3fx&#10;uQgh7BJUUHjfJFK6rCCDbmob4sA9bWvQB9jmUrf4DuGmlvMoWkiDJYeGAhtKC8qqy8so6KvzQtbX&#10;Q+5O6W13Rxt3j2Os1HjUb5cgPPX+L/6591rBfBb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uKFL0AAADcAAAADwAAAAAAAAAAAAAAAACYAgAAZHJzL2Rvd25yZXYu&#10;eG1sUEsFBgAAAAAEAAQA9QAAAII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3" o:spid="_x0000_s1397" style="position:absolute;left:11837;top:8525;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vj8AA&#10;AADcAAAADwAAAGRycy9kb3ducmV2LnhtbESPzQrCMBCE74LvEFbwpqkepFajiCAIHvxF8LY0a1ts&#10;NqWJtb69EQSPw8x8w8yXrSlFQ7UrLCsYDSMQxKnVBWcKLufNIAbhPLLG0jIpeJOD5aLbmWOi7YuP&#10;1Jx8JgKEXYIKcu+rREqX5mTQDW1FHLy7rQ36IOtM6hpfAW5KOY6iiTRYcFjIsaJ1Tunj9DQK2sdx&#10;IsvzLnOH9WVzRRs3t32sVL/XrmYgPLX+H/61t1rBeDSF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vj8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4" o:spid="_x0000_s1398" style="position:absolute;left:13640;top:8525;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Mr70A&#10;AADcAAAADwAAAGRycy9kb3ducmV2LnhtbERPuwrCMBTdBf8hXMHNpnaQUo0igiA4+ERwuzTXttjc&#10;lCbW+vdmEBwP571Y9aYWHbWusqxgGsUgiHOrKy4UXC/bSQrCeWSNtWVS8CEHq+VwsMBM2zefqDv7&#10;QoQQdhkqKL1vMildXpJBF9mGOHAP2xr0AbaF1C2+Q7ipZRLHM2mw4tBQYkObkvLn+WUU9M/TTNaX&#10;feGOm+v2hjbt7odUqfGoX89BeOr9X/xz77SCJAn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3FMr70AAADcAAAADwAAAAAAAAAAAAAAAACYAgAAZHJzL2Rvd25yZXYu&#10;eG1sUEsFBgAAAAAEAAQA9QAAAII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5" o:spid="_x0000_s1399" style="position:absolute;left:12450;top:8213;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NMAA&#10;AADcAAAADwAAAGRycy9kb3ducmV2LnhtbESPzQrCMBCE74LvEFbwpqk9SKlGEUEQPPiL4G1p1rbY&#10;bEoTa317Iwgeh5n5hpkvO1OJlhpXWlYwGUcgiDOrS84VXM6bUQLCeWSNlWVS8CYHy0W/N8dU2xcf&#10;qT35XAQIuxQVFN7XqZQuK8igG9uaOHh32xj0QTa51A2+AtxUMo6iqTRYclgosKZ1Qdnj9DQKusdx&#10;KqvzLneH9WVzRZu0t32i1HDQrWYgPHX+H/61t1pBHE/g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pNM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6" o:spid="_x0000_s1400" style="position:absolute;left:12933;top:8214;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3Q8AA&#10;AADcAAAADwAAAGRycy9kb3ducmV2LnhtbESPzQrCMBCE74LvEFbwpqk9SKlGEUEQPPiL4G1p1rbY&#10;bEoTa317Iwgeh5n5hpkvO1OJlhpXWlYwGUcgiDOrS84VXM6bUQLCeWSNlWVS8CYHy0W/N8dU2xcf&#10;qT35XAQIuxQVFN7XqZQuK8igG9uaOHh32xj0QTa51A2+AtxUMo6iqTRYclgosKZ1Qdnj9DQKusdx&#10;KqvzLneH9WVzRZu0t32i1HDQrWYgPHX+H/61t1pBHM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93Q8AAAADcAAAADwAAAAAAAAAAAAAAAACYAgAAZHJzL2Rvd25y&#10;ZXYueG1sUEsFBgAAAAAEAAQA9QAAAIUDA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5077" o:spid="_x0000_s1401" style="position:absolute;left:13405;top:8218;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S2MQA&#10;AADcAAAADwAAAGRycy9kb3ducmV2LnhtbESPT2uDQBTE74F8h+UFcotrDQSxrqEEhEIOaf5Q6O3h&#10;vqrovhV3q/bbdwuFHoeZ+Q2THxfTi4lG11pW8BTFIIgrq1uuFTzu5S4F4Tyyxt4yKfgmB8divcox&#10;03bmK003X4sAYZehgsb7IZPSVQ0ZdJEdiIP3aUeDPsixlnrEOcBNL5M4PkiDLYeFBgc6NVR1ty+j&#10;YOmuB9nfz7V7Oz3Kd7Tp9HFJldpulpdnEJ4W/x/+a79qBUmyh9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0tjEAAAA3AAAAA8AAAAAAAAAAAAAAAAAmAIAAGRycy9k&#10;b3ducmV2LnhtbFBLBQYAAAAABAAEAPUAAACJAwAAAAA=&#10;" path="m178,90r,19l172,127r-8,19l152,158r-17,12l119,179r-18,4l82,183,64,179,47,170,31,160,19,146,8,127,2,111,,90,,72,6,53,14,37,27,23,43,10,60,4,78,,96,r19,2l133,10r15,13l160,37r10,16l176,72r2,18l178,90xe" fillcolor="blue" strokecolor="blue"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group>
            </w:pict>
          </mc:Fallback>
        </mc:AlternateContent>
      </w:r>
      <w:r>
        <w:rPr>
          <w:noProof/>
          <w:sz w:val="20"/>
        </w:rPr>
        <mc:AlternateContent>
          <mc:Choice Requires="wpg">
            <w:drawing>
              <wp:anchor distT="0" distB="0" distL="114300" distR="114300" simplePos="0" relativeHeight="251688448" behindDoc="0" locked="0" layoutInCell="1" allowOverlap="1" wp14:anchorId="0AAB38F4" wp14:editId="65B48F00">
                <wp:simplePos x="0" y="0"/>
                <wp:positionH relativeFrom="column">
                  <wp:posOffset>5015865</wp:posOffset>
                </wp:positionH>
                <wp:positionV relativeFrom="paragraph">
                  <wp:posOffset>109855</wp:posOffset>
                </wp:positionV>
                <wp:extent cx="1157605" cy="1658620"/>
                <wp:effectExtent l="11430" t="6985" r="12065" b="10795"/>
                <wp:wrapNone/>
                <wp:docPr id="156" name="Group 4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658620"/>
                          <a:chOff x="8738" y="6816"/>
                          <a:chExt cx="1823" cy="2612"/>
                        </a:xfrm>
                      </wpg:grpSpPr>
                      <wps:wsp>
                        <wps:cNvPr id="157" name="Freeform 4706"/>
                        <wps:cNvSpPr>
                          <a:spLocks noChangeAspect="1"/>
                        </wps:cNvSpPr>
                        <wps:spPr bwMode="auto">
                          <a:xfrm>
                            <a:off x="8738" y="6816"/>
                            <a:ext cx="1823" cy="2612"/>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 name="Freeform 4707"/>
                        <wps:cNvSpPr>
                          <a:spLocks noChangeAspect="1"/>
                        </wps:cNvSpPr>
                        <wps:spPr bwMode="auto">
                          <a:xfrm>
                            <a:off x="8830" y="6886"/>
                            <a:ext cx="178" cy="18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59" name="Freeform 4708"/>
                        <wps:cNvSpPr>
                          <a:spLocks noChangeAspect="1"/>
                        </wps:cNvSpPr>
                        <wps:spPr bwMode="auto">
                          <a:xfrm>
                            <a:off x="8885" y="6940"/>
                            <a:ext cx="72" cy="73"/>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0" name="Freeform 4709"/>
                        <wps:cNvSpPr>
                          <a:spLocks noChangeAspect="1"/>
                        </wps:cNvSpPr>
                        <wps:spPr bwMode="auto">
                          <a:xfrm>
                            <a:off x="10306" y="6885"/>
                            <a:ext cx="177" cy="18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1" name="Freeform 4710"/>
                        <wps:cNvSpPr>
                          <a:spLocks noChangeAspect="1"/>
                        </wps:cNvSpPr>
                        <wps:spPr bwMode="auto">
                          <a:xfrm>
                            <a:off x="10359" y="6938"/>
                            <a:ext cx="72" cy="73"/>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2" name="Freeform 4711"/>
                        <wps:cNvSpPr>
                          <a:spLocks noChangeAspect="1"/>
                        </wps:cNvSpPr>
                        <wps:spPr bwMode="auto">
                          <a:xfrm>
                            <a:off x="10306" y="7636"/>
                            <a:ext cx="177" cy="18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3" name="Freeform 4712"/>
                        <wps:cNvSpPr>
                          <a:spLocks noChangeAspect="1"/>
                        </wps:cNvSpPr>
                        <wps:spPr bwMode="auto">
                          <a:xfrm>
                            <a:off x="10361" y="7693"/>
                            <a:ext cx="68" cy="73"/>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4" name="Freeform 4713"/>
                        <wps:cNvSpPr>
                          <a:spLocks noChangeAspect="1"/>
                        </wps:cNvSpPr>
                        <wps:spPr bwMode="auto">
                          <a:xfrm>
                            <a:off x="10300" y="8402"/>
                            <a:ext cx="176" cy="181"/>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5" name="Freeform 4714"/>
                        <wps:cNvSpPr>
                          <a:spLocks noChangeAspect="1"/>
                        </wps:cNvSpPr>
                        <wps:spPr bwMode="auto">
                          <a:xfrm>
                            <a:off x="10352" y="8454"/>
                            <a:ext cx="74" cy="74"/>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6" name="Freeform 4715"/>
                        <wps:cNvSpPr>
                          <a:spLocks noChangeAspect="1"/>
                        </wps:cNvSpPr>
                        <wps:spPr bwMode="auto">
                          <a:xfrm>
                            <a:off x="10300" y="9154"/>
                            <a:ext cx="176" cy="186"/>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7" name="Freeform 4716"/>
                        <wps:cNvSpPr>
                          <a:spLocks noChangeAspect="1"/>
                        </wps:cNvSpPr>
                        <wps:spPr bwMode="auto">
                          <a:xfrm>
                            <a:off x="10354" y="9208"/>
                            <a:ext cx="70" cy="7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8" name="Freeform 4717"/>
                        <wps:cNvSpPr>
                          <a:spLocks noChangeAspect="1"/>
                        </wps:cNvSpPr>
                        <wps:spPr bwMode="auto">
                          <a:xfrm>
                            <a:off x="8816" y="9148"/>
                            <a:ext cx="178" cy="18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69" name="Freeform 4718"/>
                        <wps:cNvSpPr>
                          <a:spLocks noChangeAspect="1"/>
                        </wps:cNvSpPr>
                        <wps:spPr bwMode="auto">
                          <a:xfrm>
                            <a:off x="8869" y="9202"/>
                            <a:ext cx="73" cy="7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0" name="Freeform 4719"/>
                        <wps:cNvSpPr>
                          <a:spLocks noChangeAspect="1"/>
                        </wps:cNvSpPr>
                        <wps:spPr bwMode="auto">
                          <a:xfrm>
                            <a:off x="8824" y="8404"/>
                            <a:ext cx="178" cy="18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1" name="Freeform 4720"/>
                        <wps:cNvSpPr>
                          <a:spLocks noChangeAspect="1"/>
                        </wps:cNvSpPr>
                        <wps:spPr bwMode="auto">
                          <a:xfrm>
                            <a:off x="8878" y="8456"/>
                            <a:ext cx="74" cy="76"/>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2" name="Freeform 4721"/>
                        <wps:cNvSpPr>
                          <a:spLocks noChangeAspect="1"/>
                        </wps:cNvSpPr>
                        <wps:spPr bwMode="auto">
                          <a:xfrm>
                            <a:off x="8822" y="7630"/>
                            <a:ext cx="178" cy="18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3" name="Freeform 4722"/>
                        <wps:cNvSpPr>
                          <a:spLocks noChangeAspect="1"/>
                        </wps:cNvSpPr>
                        <wps:spPr bwMode="auto">
                          <a:xfrm>
                            <a:off x="8875" y="7687"/>
                            <a:ext cx="73" cy="72"/>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4" name="Text Box 4723"/>
                        <wps:cNvSpPr txBox="1">
                          <a:spLocks noChangeArrowheads="1"/>
                        </wps:cNvSpPr>
                        <wps:spPr bwMode="auto">
                          <a:xfrm>
                            <a:off x="9207" y="7377"/>
                            <a:ext cx="974" cy="698"/>
                          </a:xfrm>
                          <a:prstGeom prst="rect">
                            <a:avLst/>
                          </a:prstGeom>
                          <a:solidFill>
                            <a:srgbClr val="FF0000"/>
                          </a:solidFill>
                          <a:ln w="9525">
                            <a:solidFill>
                              <a:srgbClr val="FF0000"/>
                            </a:solidFill>
                            <a:miter lim="800000"/>
                            <a:headEnd/>
                            <a:tailEnd/>
                          </a:ln>
                        </wps:spPr>
                        <wps:txbx>
                          <w:txbxContent>
                            <w:p w:rsidR="007C3446" w:rsidRDefault="00833FCD">
                              <w:pPr>
                                <w:pStyle w:val="Heading2"/>
                                <w:rPr>
                                  <w:color w:val="auto"/>
                                  <w:sz w:val="36"/>
                                </w:rPr>
                              </w:pPr>
                              <w:r>
                                <w:rPr>
                                  <w:sz w:val="36"/>
                                </w:rPr>
                                <w:t>U27</w:t>
                              </w:r>
                            </w:p>
                          </w:txbxContent>
                        </wps:txbx>
                        <wps:bodyPr rot="0" vert="horz" wrap="square" lIns="91440" tIns="45720" rIns="91440" bIns="45720" anchor="t" anchorCtr="0" upright="1">
                          <a:noAutofit/>
                        </wps:bodyPr>
                      </wps:wsp>
                      <wps:wsp>
                        <wps:cNvPr id="175" name="Text Box 4724"/>
                        <wps:cNvSpPr txBox="1">
                          <a:spLocks noChangeArrowheads="1"/>
                        </wps:cNvSpPr>
                        <wps:spPr bwMode="auto">
                          <a:xfrm>
                            <a:off x="9019" y="8089"/>
                            <a:ext cx="1245" cy="637"/>
                          </a:xfrm>
                          <a:prstGeom prst="rect">
                            <a:avLst/>
                          </a:prstGeom>
                          <a:solidFill>
                            <a:srgbClr val="FF0000"/>
                          </a:solidFill>
                          <a:ln w="9525">
                            <a:solidFill>
                              <a:srgbClr val="FF0000"/>
                            </a:solidFill>
                            <a:miter lim="800000"/>
                            <a:headEnd/>
                            <a:tailEnd/>
                          </a:ln>
                        </wps:spPr>
                        <wps:txbx>
                          <w:txbxContent>
                            <w:p w:rsidR="007C3446" w:rsidRDefault="00833FCD">
                              <w:pPr>
                                <w:jc w:val="center"/>
                                <w:rPr>
                                  <w:color w:val="FFFFFF"/>
                                  <w:sz w:val="18"/>
                                </w:rPr>
                              </w:pPr>
                              <w:r>
                                <w:rPr>
                                  <w:color w:val="FFFFFF"/>
                                  <w:sz w:val="18"/>
                                </w:rPr>
                                <w:t>VOICE</w:t>
                              </w:r>
                            </w:p>
                            <w:p w:rsidR="007C3446" w:rsidRDefault="00833FCD">
                              <w:pPr>
                                <w:jc w:val="center"/>
                                <w:rPr>
                                  <w:sz w:val="18"/>
                                </w:rPr>
                              </w:pPr>
                              <w:r>
                                <w:rPr>
                                  <w:color w:val="FFFFFF"/>
                                  <w:sz w:val="18"/>
                                </w:rPr>
                                <w:t>CHANGER</w:t>
                              </w:r>
                            </w:p>
                          </w:txbxContent>
                        </wps:txbx>
                        <wps:bodyPr rot="0" vert="horz" wrap="square" lIns="91440" tIns="45720" rIns="91440" bIns="45720" anchor="t" anchorCtr="0" upright="1">
                          <a:noAutofit/>
                        </wps:bodyPr>
                      </wps:wsp>
                      <wps:wsp>
                        <wps:cNvPr id="176" name="Text Box 4725"/>
                        <wps:cNvSpPr txBox="1">
                          <a:spLocks noChangeArrowheads="1"/>
                        </wps:cNvSpPr>
                        <wps:spPr bwMode="auto">
                          <a:xfrm>
                            <a:off x="9432" y="6981"/>
                            <a:ext cx="457" cy="427"/>
                          </a:xfrm>
                          <a:prstGeom prst="rect">
                            <a:avLst/>
                          </a:prstGeom>
                          <a:solidFill>
                            <a:srgbClr val="FF0000"/>
                          </a:solidFill>
                          <a:ln w="9525">
                            <a:solidFill>
                              <a:srgbClr val="FF0000"/>
                            </a:solidFill>
                            <a:miter lim="800000"/>
                            <a:headEnd/>
                            <a:tailEnd/>
                          </a:ln>
                        </wps:spPr>
                        <wps:txbx>
                          <w:txbxContent>
                            <w:p w:rsidR="007C3446" w:rsidRDefault="00833FCD">
                              <w:pPr>
                                <w:rPr>
                                  <w:b/>
                                  <w:bCs/>
                                  <w:color w:val="FFFFFF"/>
                                  <w:sz w:val="28"/>
                                </w:rPr>
                              </w:pPr>
                              <w:r>
                                <w:rPr>
                                  <w:b/>
                                  <w:bCs/>
                                  <w:color w:val="FFFFFF"/>
                                  <w:sz w:val="28"/>
                                </w:rPr>
                                <w:t>+</w:t>
                              </w:r>
                            </w:p>
                          </w:txbxContent>
                        </wps:txbx>
                        <wps:bodyPr rot="0" vert="horz" wrap="square" lIns="91440" tIns="45720" rIns="91440" bIns="45720" anchor="t" anchorCtr="0" upright="1">
                          <a:noAutofit/>
                        </wps:bodyPr>
                      </wps:wsp>
                      <wps:wsp>
                        <wps:cNvPr id="177" name="Text Box 4726"/>
                        <wps:cNvSpPr txBox="1">
                          <a:spLocks noChangeArrowheads="1"/>
                        </wps:cNvSpPr>
                        <wps:spPr bwMode="auto">
                          <a:xfrm>
                            <a:off x="9461" y="8735"/>
                            <a:ext cx="450" cy="464"/>
                          </a:xfrm>
                          <a:prstGeom prst="rect">
                            <a:avLst/>
                          </a:prstGeom>
                          <a:solidFill>
                            <a:srgbClr val="FF0000"/>
                          </a:solidFill>
                          <a:ln w="9525">
                            <a:solidFill>
                              <a:srgbClr val="FF0000"/>
                            </a:solidFill>
                            <a:miter lim="800000"/>
                            <a:headEnd/>
                            <a:tailEnd/>
                          </a:ln>
                        </wps:spPr>
                        <wps:txbx>
                          <w:txbxContent>
                            <w:p w:rsidR="007C3446" w:rsidRDefault="00833FCD">
                              <w:pPr>
                                <w:rPr>
                                  <w:b/>
                                  <w:bCs/>
                                  <w:color w:val="FFFFFF"/>
                                  <w:sz w:val="32"/>
                                </w:rPr>
                              </w:pPr>
                              <w:r>
                                <w:rPr>
                                  <w:b/>
                                  <w:bCs/>
                                  <w:color w:val="FFFFFF"/>
                                  <w:sz w:val="32"/>
                                </w:rPr>
                                <w:t>-</w:t>
                              </w:r>
                            </w:p>
                          </w:txbxContent>
                        </wps:txbx>
                        <wps:bodyPr rot="0" vert="horz" wrap="square" lIns="91440" tIns="45720" rIns="91440" bIns="45720" anchor="t" anchorCtr="0" upright="1">
                          <a:noAutofit/>
                        </wps:bodyPr>
                      </wps:wsp>
                      <wps:wsp>
                        <wps:cNvPr id="178" name="Freeform 4730"/>
                        <wps:cNvSpPr>
                          <a:spLocks noChangeAspect="1"/>
                        </wps:cNvSpPr>
                        <wps:spPr bwMode="auto">
                          <a:xfrm>
                            <a:off x="9589" y="9151"/>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79" name="Freeform 4731"/>
                        <wps:cNvSpPr>
                          <a:spLocks noChangeAspect="1"/>
                        </wps:cNvSpPr>
                        <wps:spPr bwMode="auto">
                          <a:xfrm>
                            <a:off x="9646" y="9205"/>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0" name="Freeform 4732"/>
                        <wps:cNvSpPr>
                          <a:spLocks noChangeAspect="1"/>
                        </wps:cNvSpPr>
                        <wps:spPr bwMode="auto">
                          <a:xfrm>
                            <a:off x="9567" y="6886"/>
                            <a:ext cx="178" cy="18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181" name="Freeform 4733"/>
                        <wps:cNvSpPr>
                          <a:spLocks noChangeAspect="1"/>
                        </wps:cNvSpPr>
                        <wps:spPr bwMode="auto">
                          <a:xfrm>
                            <a:off x="9624" y="6940"/>
                            <a:ext cx="71" cy="73"/>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6" o:spid="_x0000_s1402" style="position:absolute;margin-left:394.95pt;margin-top:8.65pt;width:91.15pt;height:130.6pt;z-index:251688448" coordorigin="8738,6816" coordsize="1823,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">
                <v:shape id="Freeform 4706" o:spid="_x0000_s1403" style="position:absolute;left:8738;top:6816;width:1823;height:2612;visibility:visible;mso-wrap-style:square;v-text-anchor:top" coordsize="185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Kb8A&#10;AADcAAAADwAAAGRycy9kb3ducmV2LnhtbERPTYvCMBC9C/6HMII3TRXcrdUoIix6W1al56EZ22Iz&#10;KU22pv/eCAt7m8f7nO0+mEb01LnasoLFPAFBXFhdc6ngdv2apSCcR9bYWCYFAznY78ajLWbaPvmH&#10;+osvRQxhl6GCyvs2k9IVFRl0c9sSR+5uO4M+wq6UusNnDDeNXCbJhzRYc2yosKVjRcXj8msU5MPy&#10;3q6H3hUufNt6EfKTSXOlppNw2IDwFPy/+M991nH+6hPez8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7fApvwAAANwAAAAPAAAAAAAAAAAAAAAAAJgCAABkcnMvZG93bnJl&#10;di54bWxQSwUGAAAAAAQABAD1AAAAhAMAAAAA&#10;" path="m1858,218c1853,39,1729,17,1658,18,1319,21,329,18,233,15,20,,43,153,43,252,44,531,32,2235,29,2400,,2611,223,2588,223,2588r1458,c1837,2588,1847,2487,1850,2415v3,-72,5,-2199,2,-2200e" fillcolor="red">
                  <v:path arrowok="t" o:connecttype="custom" o:connectlocs="1823,218;1627,18;229,15;42,252;28,2401;219,2589;1649,2589;1815,2416;1817,215" o:connectangles="0,0,0,0,0,0,0,0,0"/>
                  <o:lock v:ext="edit" aspectratio="t"/>
                </v:shape>
                <v:shape id="Freeform 4707" o:spid="_x0000_s1404" style="position:absolute;left:8830;top:688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7BMUA&#10;AADcAAAADwAAAGRycy9kb3ducmV2LnhtbESPT2vCQBDF70K/wzIFb3XTYkWiq/QvFQqCUTwP2TEJ&#10;ZmfT7NZs++k7h4K3Gd6b936zXCfXqgv1ofFs4H6SgSIuvW24MnDYv9/NQYWIbLH1TAZ+KMB6dTNa&#10;Ym79wDu6FLFSEsIhRwN1jF2udShrchgmviMW7eR7h1HWvtK2x0HCXasfsmymHTYsDTV29FJTeS6+&#10;nYEjvx03sxSK38/X7TCffqRkv56NGd+mpwWoSClezf/XGyv4j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LsExQAAANwAAAAPAAAAAAAAAAAAAAAAAJgCAABkcnMv&#10;ZG93bnJldi54bWxQSwUGAAAAAAQABAD1AAAAigMAAAAA&#10;" path="m180,92r-2,18l172,129r-8,16l150,160r-15,10l119,178r-18,4l80,182,62,178,45,170,31,160,19,145,8,129,2,110,,92,2,71,8,53,19,37,31,22,45,12,62,4,80,r21,l119,4r16,8l150,22r14,15l172,53r6,18l180,92r,xe" fillcolor="#e0e0e0" strokeweight=".6pt">
                  <v:path arrowok="t" o:connecttype="custom" o:connectlocs="178,94;176,112;170,131;162,147;148,163;134,173;118,181;100,185;79,185;61,181;45,173;31,163;19,147;8,131;2,112;0,94;2,72;8,54;19,38;31,22;45,12;61,4;79,0;100,0;118,4;134,12;148,22;162,38;170,54;176,72;178,94;178,94" o:connectangles="0,0,0,0,0,0,0,0,0,0,0,0,0,0,0,0,0,0,0,0,0,0,0,0,0,0,0,0,0,0,0,0"/>
                  <o:lock v:ext="edit" aspectratio="t"/>
                </v:shape>
                <v:shape id="Freeform 4708" o:spid="_x0000_s1405" style="position:absolute;left:8885;top:6940;width:72;height:73;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jRr8A&#10;AADcAAAADwAAAGRycy9kb3ducmV2LnhtbERP22oCMRB9L/gPYQTfataCra5GsYLoo7cPGDbjZnEz&#10;WZLspX/fCIW+zeFcZ70dbC068qFyrGA2zUAQF05XXCq43w7vCxAhImusHZOCHwqw3Yze1phr1/OF&#10;umssRQrhkKMCE2OTSxkKQxbD1DXEiXs4bzEm6EupPfYp3NbyI8s+pcWKU4PBhvaGiue1tQpOty/q&#10;zoX5bh/3sjW9DHT0C6Um42G3AhFpiP/iP/dJp/nzJbyeSRfI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nWNGvwAAANwAAAAPAAAAAAAAAAAAAAAAAJgCAABkcnMvZG93bnJl&#10;di54bWxQSwUGAAAAAAQABAD1AAAAhAMAAAAA&#10;" path="m74,37l72,47,66,59r-8,9l46,72r-11,l23,70,13,64,5,53,,43,,31,5,18,13,8,23,2,35,,46,,58,6r8,8l72,25r2,12l74,37xe" fillcolor="#e0e0e0" strokeweight=".6pt">
                  <v:path arrowok="t" o:connecttype="custom" o:connectlocs="72,38;70,48;64,60;56,69;45,73;34,73;22,71;13,65;5,54;0,44;0,31;5,18;13,8;22,2;34,0;45,0;56,6;64,14;70,25;72,38;72,38" o:connectangles="0,0,0,0,0,0,0,0,0,0,0,0,0,0,0,0,0,0,0,0,0"/>
                  <o:lock v:ext="edit" aspectratio="t"/>
                </v:shape>
                <v:shape id="Freeform 4709" o:spid="_x0000_s1406" style="position:absolute;left:10306;top:6885;width:177;height:18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9ycQA&#10;AADcAAAADwAAAGRycy9kb3ducmV2LnhtbESPQWvCQBCF74L/YZlCb2bTHiRGVxFF8CCVpoVch+yY&#10;BLOzMbvV9N93DkJvM7w3732z2oyuU3caQuvZwFuSgiKuvG25NvD9dZhloEJEtth5JgO/FGCznk5W&#10;mFv/4E+6F7FWEsIhRwNNjH2udagachgS3xOLdvGDwyjrUGs74EPCXaff03SuHbYsDQ32tGuouhY/&#10;zkB6K7PWFYtTn324bbE/l9liLI15fRm3S1CRxvhvfl4freDPBV+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vcnEAAAA3AAAAA8AAAAAAAAAAAAAAAAAmAIAAGRycy9k&#10;b3ducmV2LnhtbFBLBQYAAAAABAAEAPUAAACJAwAAAAA=&#10;" path="m179,90r-3,18l170,127r-8,16l148,158r-17,10l113,176r-18,2l76,178,56,172,39,164,25,151,13,135,4,119,,98,,80,4,61,13,43,25,26,39,14,56,6,74,,95,r18,2l131,10r17,10l160,34r10,17l176,69r3,21l179,90xe" fillcolor="#e0e0e0" strokeweight=".6pt">
                  <v:path arrowok="t" o:connecttype="custom" o:connectlocs="177,91;174,109;168,128;160,145;146,160;130,170;112,178;94,180;75,180;55,174;39,166;25,153;13,137;4,120;0,99;0,81;4,62;13,43;25,26;39,14;55,6;73,0;94,0;112,2;130,10;146,20;158,34;168,52;174,70;177,91;177,91" o:connectangles="0,0,0,0,0,0,0,0,0,0,0,0,0,0,0,0,0,0,0,0,0,0,0,0,0,0,0,0,0,0,0"/>
                  <o:lock v:ext="edit" aspectratio="t"/>
                </v:shape>
                <v:shape id="Freeform 4710" o:spid="_x0000_s1407" style="position:absolute;left:10359;top:6938;width:72;height:73;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ChsIA&#10;AADcAAAADwAAAGRycy9kb3ducmV2LnhtbERPS4vCMBC+C/6HMII3TVWQtWsUEdzHTWtB9jYks23Z&#10;ZlKSqPXfbxaEvc3H95z1tretuJEPjWMFs2kGglg703CloDwfJi8gQkQ22DomBQ8KsN0MB2vMjbvz&#10;iW5FrEQK4ZCjgjrGLpcy6JoshqnriBP37bzFmKCvpPF4T+G2lfMsW0qLDaeGGjva16R/iqtV8HU5&#10;NW/lcfHuH91V74tSrz53QanxqN+9gojUx3/x0/1h0vzlDP6eS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oKGwgAAANwAAAAPAAAAAAAAAAAAAAAAAJgCAABkcnMvZG93&#10;bnJldi54bWxQSwUGAAAAAAQABAD1AAAAhwMAAAAA&#10;" path="m73,37l71,47,65,59,55,68,45,72r-13,l20,70,10,64,4,53,,43,,31,4,18,10,8,20,2,32,,45,,55,6r10,8l71,25r2,12l73,37xe" fillcolor="#e0e0e0" strokeweight=".6pt">
                  <v:path arrowok="t" o:connecttype="custom" o:connectlocs="72,38;70,48;64,60;54,69;44,73;32,73;20,71;10,65;4,54;0,44;0,31;4,18;10,8;20,2;32,0;44,0;54,6;64,14;70,25;72,38;72,38" o:connectangles="0,0,0,0,0,0,0,0,0,0,0,0,0,0,0,0,0,0,0,0,0"/>
                  <o:lock v:ext="edit" aspectratio="t"/>
                </v:shape>
                <v:shape id="Freeform 4711" o:spid="_x0000_s1408" style="position:absolute;left:10306;top:7636;width:177;height:185;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DT8EA&#10;AADcAAAADwAAAGRycy9kb3ducmV2LnhtbERPS4vCMBC+L/gfwgje1tSCItVURBTEPW31oLexmT6w&#10;mZQm1vrvNwsLe5uP7znrzWAa0VPnassKZtMIBHFudc2lgsv58LkE4TyyxsYyKXiTg006+lhjou2L&#10;v6nPfClCCLsEFVTet4mULq/IoJvaljhwhe0M+gC7UuoOXyHcNDKOooU0WHNoqLClXUX5I3saBRnG&#10;/r4dvuZFf9jRzN6i0zXbKzUZD9sVCE+D/xf/uY86zF/E8PtMuEC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qQ0/BAAAA3AAAAA8AAAAAAAAAAAAAAAAAmAIAAGRycy9kb3du&#10;cmV2LnhtbFBLBQYAAAAABAAEAPUAAACGAwAAAAA=&#10;" path="m179,91r,20l172,130r-8,16l152,160r-16,11l119,179r-18,4l82,183,64,179,45,171,31,160,19,146,8,130,2,111,,93,,72,6,54,15,37,27,23,43,13,60,4,78,,97,r18,4l133,13r15,10l160,37r10,17l176,72r3,19l179,91xe" fillcolor="#e0e0e0" strokeweight=".6pt">
                  <v:path arrowok="t" o:connecttype="custom" o:connectlocs="177,92;177,112;170,131;162,148;150,162;134,173;118,181;100,185;81,185;63,181;44,173;31,162;19,148;8,131;2,112;0,94;0,73;6,55;15,37;27,23;43,13;59,4;77,0;96,0;114,4;132,13;146,23;158,37;168,55;174,73;177,92;177,92" o:connectangles="0,0,0,0,0,0,0,0,0,0,0,0,0,0,0,0,0,0,0,0,0,0,0,0,0,0,0,0,0,0,0,0"/>
                  <o:lock v:ext="edit" aspectratio="t"/>
                </v:shape>
                <v:shape id="Freeform 4712" o:spid="_x0000_s1409" style="position:absolute;left:10361;top:7693;width:68;height:73;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zosQA&#10;AADcAAAADwAAAGRycy9kb3ducmV2LnhtbERPTWvCQBC9C/0PyxR6CXVThVCiq4SCVqEIJqV4HLLT&#10;JDQ7G7JrEv99t1DwNo/3OevtZFoxUO8aywpe5jEI4tLqhisFn8Xu+RWE88gaW8uk4EYOtpuH2RpT&#10;bUc+05D7SoQQdikqqL3vUildWZNBN7cdceC+bW/QB9hXUvc4hnDTykUcJ9Jgw6Ghxo7eaip/8qtR&#10;IE96n12y4RjR7rT4ev+Iio4jpZ4ep2wFwtPk7+J/90GH+ckS/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M6LEAAAA3AAAAA8AAAAAAAAAAAAAAAAAmAIAAGRycy9k&#10;b3ducmV2LnhtbFBLBQYAAAAABAAEAPUAAACJAwAAAAA=&#10;" path="m69,35l67,47,61,57r-8,8l43,72r-13,l20,69,10,63,4,53,,41,,30,4,18,10,8,20,2,30,,43,,53,4r8,8l67,24r2,11l69,35xe" fillcolor="#e0e0e0" strokeweight=".6pt">
                  <v:path arrowok="t" o:connecttype="custom" o:connectlocs="68,35;66,48;60,58;52,66;42,73;30,73;20,70;10,64;4,54;0,42;0,30;4,18;10,8;20,2;30,0;42,0;52,4;60,12;66,24;68,35;68,35" o:connectangles="0,0,0,0,0,0,0,0,0,0,0,0,0,0,0,0,0,0,0,0,0"/>
                  <o:lock v:ext="edit" aspectratio="t"/>
                </v:shape>
                <v:shape id="Freeform 4713" o:spid="_x0000_s1410" style="position:absolute;left:10300;top:8402;width:176;height:181;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0qsAA&#10;AADcAAAADwAAAGRycy9kb3ducmV2LnhtbERPTYvCMBC9C/sfwizsTdMVKdI1igpC9Wb1srehGdti&#10;M+kmqdZ/vxEEb/N4n7NYDaYVN3K+sazge5KAIC6tbrhScD7txnMQPiBrbC2Tggd5WC0/RgvMtL3z&#10;kW5FqEQMYZ+hgjqELpPSlzUZ9BPbEUfuYp3BEKGrpHZ4j+GmldMkSaXBhmNDjR1tayqvRW8U6PRv&#10;3+fFMe9/Dw8927ggXaeV+voc1j8gAg3hLX65cx3npzN4PhMv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J0qsAAAADcAAAADwAAAAAAAAAAAAAAAACYAgAAZHJzL2Rvd25y&#10;ZXYueG1sUEsFBgAAAAAEAAQA9QAAAIUDAAAAAA==&#10;" path="m178,89r-2,20l170,128r-8,16l148,158r-17,11l113,177r-19,2l76,179,55,173,39,164,25,152,12,136,4,117,,99,,80,4,60,12,43,25,27,39,15,55,6,74,,94,r19,2l131,11r17,10l160,35r10,17l176,70r2,19l178,89xe" fillcolor="#e0e0e0" strokeweight=".6pt">
                  <v:path arrowok="t" o:connecttype="custom" o:connectlocs="176,90;174,110;168,129;160,146;146,160;130,171;112,179;93,181;75,181;54,175;39,166;25,154;12,138;4,118;0,100;0,81;4,61;12,43;25,27;39,15;54,6;73,0;93,0;112,2;130,11;146,21;158,35;168,53;174,71;176,90;176,90" o:connectangles="0,0,0,0,0,0,0,0,0,0,0,0,0,0,0,0,0,0,0,0,0,0,0,0,0,0,0,0,0,0,0"/>
                  <o:lock v:ext="edit" aspectratio="t"/>
                </v:shape>
                <v:shape id="Freeform 4714" o:spid="_x0000_s1411" style="position:absolute;left:10352;top:8454;width:74;height:74;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VcIA&#10;AADcAAAADwAAAGRycy9kb3ducmV2LnhtbERPTYvCMBC9C/6HMMLeNHVlRapRXEEQFg/qwl6HZmyK&#10;zaQ2UaO/3iwI3ubxPme2iLYWV2p95VjBcJCBIC6crrhU8HtY9ycgfEDWWDsmBXfysJh3OzPMtbvx&#10;jq77UIoUwj5HBSaEJpfSF4Ys+oFriBN3dK3FkGBbSt3iLYXbWn5m2VharDg1GGxoZag47S9WwV/x&#10;GC1/zt9xdd/uRpN4elzQHJT66MXlFESgGN7il3uj0/zxF/w/ky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CxVwgAAANwAAAAPAAAAAAAAAAAAAAAAAJgCAABkcnMvZG93&#10;bnJldi54bWxQSwUGAAAAAAQABAD1AAAAhwMAAAAA&#10;" path="m74,37l72,49,66,59,56,67,45,73r-12,l21,71,11,65,4,55,,43,,30,4,20,11,10,21,4,33,,45,2,56,6r10,8l72,24r2,13l74,37xe" fillcolor="#e0e0e0" strokeweight=".6pt">
                  <v:path arrowok="t" o:connecttype="custom" o:connectlocs="74,38;72,50;66,60;56,68;45,74;33,74;21,72;11,66;4,56;0,44;0,30;4,20;11,10;21,4;33,0;45,2;56,6;66,14;72,24;74,38;74,38" o:connectangles="0,0,0,0,0,0,0,0,0,0,0,0,0,0,0,0,0,0,0,0,0"/>
                  <o:lock v:ext="edit" aspectratio="t"/>
                </v:shape>
                <v:shape id="Freeform 4715" o:spid="_x0000_s1412" style="position:absolute;left:10300;top:9154;width:176;height:186;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ZMEA&#10;AADcAAAADwAAAGRycy9kb3ducmV2LnhtbERPyWrDMBC9F/IPYgK9NbLd1iROZBMCXSCnbPfBmtgm&#10;1shIauz+fVUo9DaPt86mmkwv7uR8Z1lBukhAENdWd9woOJ/enpYgfEDW2FsmBd/koSpnDxsstB35&#10;QPdjaEQMYV+ggjaEoZDS1y0Z9As7EEfuap3BEKFrpHY4xnDTyyxJcmmw49jQ4kC7lurb8cso4BFv&#10;/OzS15N+f8n9NdtfVh97pR7n03YNItAU/sV/7k8d5+c5/D4TL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27mTBAAAA3AAAAA8AAAAAAAAAAAAAAAAAmAIAAGRycy9kb3du&#10;cmV2LnhtbFBLBQYAAAAABAAEAPUAAACGAwAAAAA=&#10;" path="m178,90r,19l172,127r-8,19l152,158r-17,12l119,179r-18,4l82,183,64,179,47,170,31,160,19,146,8,127,2,111,,90,,72,6,53,14,37,27,23,43,10,60,4,78,,96,r19,2l133,10r15,13l160,37r10,16l176,72r2,18l178,90xe" fillcolor="#e0e0e0" strokeweight=".6pt">
                  <v:path arrowok="t" o:connecttype="custom" o:connectlocs="176,91;176,111;170,129;162,148;150,161;133,173;118,182;100,186;81,186;63,182;46,173;31,163;19,148;8,129;2,113;0,91;0,73;6,54;14,38;27,23;43,10;59,4;77,0;95,0;114,2;132,10;146,23;158,38;168,54;174,73;176,91;176,91" o:connectangles="0,0,0,0,0,0,0,0,0,0,0,0,0,0,0,0,0,0,0,0,0,0,0,0,0,0,0,0,0,0,0,0"/>
                  <o:lock v:ext="edit" aspectratio="t"/>
                </v:shape>
                <v:shape id="Freeform 4716" o:spid="_x0000_s1413" style="position:absolute;left:10354;top:9208;width:70;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st8QA&#10;AADcAAAADwAAAGRycy9kb3ducmV2LnhtbERPS2vCQBC+F/wPywi9mY0eoqau4oNC8VRtsPQ2zY7Z&#10;aHY2ZLea/vtuodDbfHzPWax624gbdb52rGCcpCCIS6drrhQUb8+jGQgfkDU2jknBN3lYLQcPC8y1&#10;u/OBbsdQiRjCPkcFJoQ2l9KXhiz6xLXEkTu7zmKIsKuk7vAew20jJ2maSYs1xwaDLW0Nldfjl1Ww&#10;e/evm+Izqy9mPtsX1WbycT5ZpR6H/foJRKA+/Iv/3C86zs+m8PtMv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LLfEAAAA3AAAAA8AAAAAAAAAAAAAAAAAmAIAAGRycy9k&#10;b3ducmV2LnhtbFBLBQYAAAAABAAEAPUAAACJAwAAAAA=&#10;" path="m70,37l68,50,62,60r-8,8l43,74r-12,l21,72,11,64,5,56,,43,,31,5,21,11,11,21,4,31,,43,2,54,7r8,8l68,25r2,12l70,37xe" fillcolor="#e0e0e0" strokeweight=".6pt">
                  <v:path arrowok="t" o:connecttype="custom" o:connectlocs="70,38;68,51;62,61;54,69;43,75;31,75;21,73;11,65;5,57;0,44;0,31;5,21;11,11;21,4;31,0;43,2;54,7;62,15;68,25;70,38;70,38" o:connectangles="0,0,0,0,0,0,0,0,0,0,0,0,0,0,0,0,0,0,0,0,0"/>
                  <o:lock v:ext="edit" aspectratio="t"/>
                </v:shape>
                <v:shape id="Freeform 4717" o:spid="_x0000_s1414" style="position:absolute;left:8816;top:9148;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xucUA&#10;AADcAAAADwAAAGRycy9kb3ducmV2LnhtbESPQUvDQBCF74L/YRnBm91YJJS021KtYkEQTEvPQ3aa&#10;hGZnY3Zttv31zkHwNsN78943i1VynTrTEFrPBh4nGSjiytuWawP73dvDDFSIyBY7z2TgQgFWy9ub&#10;BRbWj/xF5zLWSkI4FGigibEvtA5VQw7DxPfEoh394DDKOtTaDjhKuOv0NMty7bBlaWiwp5eGqlP5&#10;4wwc+PWwzVMorx+bz3H29J6S/X425v4ureegIqX4b/673lrBz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HG5xQAAANwAAAAPAAAAAAAAAAAAAAAAAJgCAABkcnMv&#10;ZG93bnJldi54bWxQSwUGAAAAAAQABAD1AAAAigMAAAAA&#10;" path="m180,90r-2,19l174,127r-10,19l151,160r-14,10l121,178r-19,4l82,182,63,178,47,170,30,160,18,146,8,127,2,111,,90,2,72,8,53,16,37,28,22,43,10,59,4,78,,98,r19,2l133,10r16,12l162,37r10,16l178,72r2,18l180,90xe" fillcolor="#e0e0e0" strokeweight=".6pt">
                  <v:path arrowok="t" o:connecttype="custom" o:connectlocs="178,91;176,111;172,129;162,148;149,163;135,173;120,181;101,185;81,185;62,181;46,173;30,163;18,148;8,129;2,113;0,91;2,73;8,54;16,38;28,22;43,10;58,4;77,0;97,0;116,2;132,10;147,22;160,38;170,54;176,73;178,91;178,91" o:connectangles="0,0,0,0,0,0,0,0,0,0,0,0,0,0,0,0,0,0,0,0,0,0,0,0,0,0,0,0,0,0,0,0"/>
                  <o:lock v:ext="edit" aspectratio="t"/>
                </v:shape>
                <v:shape id="Freeform 4718" o:spid="_x0000_s1415" style="position:absolute;left:8869;top:9202;width:73;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JjsMA&#10;AADcAAAADwAAAGRycy9kb3ducmV2LnhtbERPTWvCQBC9F/oflil4KbppBanRVUpbsbeqFc9Ddtyk&#10;zc6GzJrEf98tFHqbx/uc5XrwteqolSqwgYdJBoq4CLZiZ+D4uRk/gZKIbLEOTAauJLBe3d4sMbeh&#10;5z11h+hUCmHJ0UAZY5NrLUVJHmUSGuLEnUPrMSbYOm1b7FO4r/Vjls20x4pTQ4kNvZRUfB8u3sD+&#10;9LaV5stV3cd9/zq4qWx2VzFmdDc8L0BFGuK/+M/9btP82Rx+n0kX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2JjsMAAADcAAAADwAAAAAAAAAAAAAAAACYAgAAZHJzL2Rv&#10;d25yZXYueG1sUEsFBgAAAAAEAAQA9QAAAIgDAAAAAA==&#10;" path="m74,37l72,49,68,60r-9,8l47,74r-10,l25,72,14,64,6,56,2,43,,31,4,21,10,10,21,4,33,,43,2,55,6r11,9l72,25r2,12l74,37xe" fillcolor="#e0e0e0" strokeweight=".6pt">
                  <v:path arrowok="t" o:connecttype="custom" o:connectlocs="73,38;71,50;67,61;58,69;46,75;37,75;25,73;14,65;6,57;2,44;0,31;4,21;10,10;21,4;33,0;42,2;54,6;65,15;71,25;73,38;73,38" o:connectangles="0,0,0,0,0,0,0,0,0,0,0,0,0,0,0,0,0,0,0,0,0"/>
                  <o:lock v:ext="edit" aspectratio="t"/>
                </v:shape>
                <v:shape id="Freeform 4719" o:spid="_x0000_s1416" style="position:absolute;left:8824;top:8404;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b8MA&#10;AADcAAAADwAAAGRycy9kb3ducmV2LnhtbESPvW7DMAyE9wJ5B4EBsjVyOqSFGyUoDKfI4qFxshMW&#10;axu1KMOSf/L25VCgG4k73n08nBbXqYmG0Ho2sNsmoIgrb1uuDdzK8/MbqBCRLXaeycCDApyOq6cD&#10;ptbP/EXTNdZKQjikaKCJsU+1DlVDDsPW98SiffvBYZR1qLUdcJZw1+mXJNlrhy1LQ4M9ZQ1VP9fR&#10;GShsXhZjj1mea57ud1/my2dpzGa9fLyDirTEf/Pf9cUK/qvgyzM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Ob8MAAADcAAAADwAAAAAAAAAAAAAAAACYAgAAZHJzL2Rv&#10;d25yZXYueG1sUEsFBgAAAAAEAAQA9QAAAIgDAAAAAA==&#10;" path="m180,91r-2,20l172,130r-8,16l150,160r-15,11l119,179r-19,4l80,183,61,179,45,171,31,160,18,146,8,130,2,111,,91,2,72,8,54,18,37,31,23,45,11,61,4,80,r20,l119,4r16,7l150,23r14,14l172,54r6,18l180,91r,xe" fillcolor="#e0e0e0" strokeweight=".6pt">
                  <v:path arrowok="t" o:connecttype="custom" o:connectlocs="178,92;176,112;170,131;162,148;148,162;134,173;118,181;99,185;79,185;60,181;45,173;31,162;18,148;8,131;2,112;0,92;2,73;8,55;18,37;31,23;45,11;60,4;79,0;99,0;118,4;134,11;148,23;162,37;170,55;176,73;178,92;178,92" o:connectangles="0,0,0,0,0,0,0,0,0,0,0,0,0,0,0,0,0,0,0,0,0,0,0,0,0,0,0,0,0,0,0,0"/>
                  <o:lock v:ext="edit" aspectratio="t"/>
                </v:shape>
                <v:shape id="Freeform 4720" o:spid="_x0000_s1417" style="position:absolute;left:8878;top:8456;width:74;height:76;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VcIA&#10;AADcAAAADwAAAGRycy9kb3ducmV2LnhtbERPS0vDQBC+C/6HZQQvpd1UoZa02yJq0Vsflp6H7HQT&#10;zc6GzJqk/94VCt7m43vOcj34WnXUShXYwHSSgSIugq3YGTh+bsZzUBKRLdaBycCFBNar25sl5jb0&#10;vKfuEJ1KISw5GihjbHKtpSjJo0xCQ5y4c2g9xgRbp22LfQr3tX7Ispn2WHFqKLGhl5KK78OPN7A/&#10;vb1L8+WqbjvqXwf3KJvdRYy5vxueF6AiDfFffHV/2DT/aQp/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hNVwgAAANwAAAAPAAAAAAAAAAAAAAAAAJgCAABkcnMvZG93&#10;bnJldi54bWxQSwUGAAAAAAQABAD1AAAAhwMAAAAA&#10;" path="m74,37l72,49,66,59r-8,8l45,74r-10,l23,71,13,65,4,55,,43,,30,4,20,13,10,23,4,35,,45,2,58,6r8,8l72,24r2,13l74,37xe" fillcolor="#e0e0e0" strokeweight=".6pt">
                  <v:path arrowok="t" o:connecttype="custom" o:connectlocs="74,38;72,50;66,61;58,69;45,76;35,76;23,73;13,67;4,56;0,44;0,31;4,21;13,10;23,4;35,0;45,2;58,6;66,14;72,25;74,38;74,38" o:connectangles="0,0,0,0,0,0,0,0,0,0,0,0,0,0,0,0,0,0,0,0,0"/>
                  <o:lock v:ext="edit" aspectratio="t"/>
                </v:shape>
                <v:shape id="Freeform 4721" o:spid="_x0000_s1418" style="position:absolute;left:8822;top:7630;width:178;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1g7wA&#10;AADcAAAADwAAAGRycy9kb3ducmV2LnhtbERPvQrCMBDeBd8hnOCmqQ4q1SgiVVwctLofzdkWm0tp&#10;Yq1vbwTB7T6+31ttOlOJlhpXWlYwGUcgiDOrS84VXNP9aAHCeWSNlWVS8CYHm3W/t8JY2xefqb34&#10;XIQQdjEqKLyvYyldVpBBN7Y1ceDutjHoA2xyqRt8hXBTyWkUzaTBkkNDgTXtCsoel6dRcNJJenrW&#10;uEsSye3tZtOkO6RKDQfddgnCU+f/4p/7qMP8+RS+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ErWDvAAAANwAAAAPAAAAAAAAAAAAAAAAAJgCAABkcnMvZG93bnJldi54&#10;bWxQSwUGAAAAAAQABAD1AAAAgQMAAAAA&#10;" path="m180,90r-2,21l174,129r-10,17l152,160r-15,10l121,179r-19,4l82,183,63,179,47,170,31,160,18,146,8,129,2,111,,92,2,72,8,53,16,37,29,23,43,12,59,4,78,,98,r19,4l133,12r16,11l162,37r10,16l178,72r2,18l180,90xe" fillcolor="#e0e0e0" strokeweight=".6pt">
                  <v:path arrowok="t" o:connecttype="custom" o:connectlocs="178,91;176,112;172,130;162,148;150,162;135,172;120,181;101,185;81,185;62,181;46,172;31,162;18,148;8,130;2,112;0,93;2,73;8,54;16,37;29,23;43,12;58,4;77,0;97,0;116,4;132,12;147,23;160,37;170,54;176,73;178,91;178,91" o:connectangles="0,0,0,0,0,0,0,0,0,0,0,0,0,0,0,0,0,0,0,0,0,0,0,0,0,0,0,0,0,0,0,0"/>
                  <o:lock v:ext="edit" aspectratio="t"/>
                </v:shape>
                <v:shape id="Freeform 4722" o:spid="_x0000_s1419" style="position:absolute;left:8875;top:7687;width:73;height:72;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ZysIA&#10;AADcAAAADwAAAGRycy9kb3ducmV2LnhtbERPTWvCQBC9F/oflhF6qxtbWkvMRlolUE+lafE8ZMds&#10;MDsbsmuM/npXELzN431OthxtKwbqfeNYwWyagCCunG64VvD/Vzx/gPABWWPrmBScyMMyf3zIMNXu&#10;yL80lKEWMYR9igpMCF0qpa8MWfRT1xFHbud6iyHCvpa6x2MMt618SZJ3abHh2GCwo5Whal8erIJi&#10;J+fNalhvznT6Gc2Xmb2dt4VST5PxcwEi0Bju4pv7W8f581e4PhMv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VnKwgAAANwAAAAPAAAAAAAAAAAAAAAAAJgCAABkcnMvZG93&#10;bnJldi54bWxQSwUGAAAAAAQABAD1AAAAhwMAAAAA&#10;" path="m74,34l72,47,68,57r-8,8l47,71r-10,l25,69,15,63,6,53,2,41,,30,4,18,10,8,21,2,33,,43,,56,4r10,8l72,24r2,10l74,34xe" fillcolor="#e0e0e0" strokeweight=".6pt">
                  <v:path arrowok="t" o:connecttype="custom" o:connectlocs="73,34;71,48;67,58;59,66;46,72;37,72;25,70;15,64;6,54;2,42;0,30;4,18;10,8;21,2;33,0;42,0;55,4;65,12;71,24;73,34;73,34" o:connectangles="0,0,0,0,0,0,0,0,0,0,0,0,0,0,0,0,0,0,0,0,0"/>
                  <o:lock v:ext="edit" aspectratio="t"/>
                </v:shape>
                <v:shape id="Text Box 4723" o:spid="_x0000_s1420" type="#_x0000_t202" style="position:absolute;left:9207;top:7377;width:974;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pr8MA&#10;AADcAAAADwAAAGRycy9kb3ducmV2LnhtbERPTWuDQBC9F/Iflgn01qxtxATrJoSAVHKrySHHqTtV&#10;0Z0Vd2tsf322UOhtHu9zsv1sejHR6FrLCp5XEQjiyuqWawWXc/60BeE8ssbeMin4Jgf73eIhw1Tb&#10;G7/TVPpahBB2KSpovB9SKV3VkEG3sgNx4D7taNAHONZSj3gL4aaXL1GUSIMth4YGBzo2VHXll1GQ&#10;F+sf+piTzVV2p/NaxtFbUlyUelzOh1cQnmb/L/5zFzrM38Tw+0y4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pr8MAAADcAAAADwAAAAAAAAAAAAAAAACYAgAAZHJzL2Rv&#10;d25yZXYueG1sUEsFBgAAAAAEAAQA9QAAAIgDAAAAAA==&#10;" fillcolor="red" strokecolor="red">
                  <v:textbox>
                    <w:txbxContent>
                      <w:p w:rsidR="007C3446" w:rsidRDefault="00833FCD">
                        <w:pPr>
                          <w:pStyle w:val="Heading2"/>
                          <w:rPr>
                            <w:color w:val="auto"/>
                            <w:sz w:val="36"/>
                          </w:rPr>
                        </w:pPr>
                        <w:r>
                          <w:rPr>
                            <w:sz w:val="36"/>
                          </w:rPr>
                          <w:t>U27</w:t>
                        </w:r>
                      </w:p>
                    </w:txbxContent>
                  </v:textbox>
                </v:shape>
                <v:shape id="Text Box 4724" o:spid="_x0000_s1421" type="#_x0000_t202" style="position:absolute;left:9019;top:8089;width:124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MNMMA&#10;AADcAAAADwAAAGRycy9kb3ducmV2LnhtbERPTWvCQBC9C/0PywjedGOtsaRuQilIgzdNDh6n2WkS&#10;zM6G7Kppf71bKHibx/ucbTaaTlxpcK1lBctFBIK4srrlWkFZ7OavIJxH1thZJgU/5CBLnyZbTLS9&#10;8YGuR1+LEMIuQQWN930ipasaMugWticO3LcdDPoAh1rqAW8h3HTyOYpiabDl0NBgTx8NVefjxSjY&#10;5atf+hrjzUme98VKvkSfcV4qNZuO728gPI3+If535zrM36zh75lwgU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MNMMAAADcAAAADwAAAAAAAAAAAAAAAACYAgAAZHJzL2Rv&#10;d25yZXYueG1sUEsFBgAAAAAEAAQA9QAAAIgDAAAAAA==&#10;" fillcolor="red" strokecolor="red">
                  <v:textbox>
                    <w:txbxContent>
                      <w:p w:rsidR="007C3446" w:rsidRDefault="00833FCD">
                        <w:pPr>
                          <w:jc w:val="center"/>
                          <w:rPr>
                            <w:color w:val="FFFFFF"/>
                            <w:sz w:val="18"/>
                          </w:rPr>
                        </w:pPr>
                        <w:r>
                          <w:rPr>
                            <w:color w:val="FFFFFF"/>
                            <w:sz w:val="18"/>
                          </w:rPr>
                          <w:t>VOICE</w:t>
                        </w:r>
                      </w:p>
                      <w:p w:rsidR="007C3446" w:rsidRDefault="00833FCD">
                        <w:pPr>
                          <w:jc w:val="center"/>
                          <w:rPr>
                            <w:sz w:val="18"/>
                          </w:rPr>
                        </w:pPr>
                        <w:r>
                          <w:rPr>
                            <w:color w:val="FFFFFF"/>
                            <w:sz w:val="18"/>
                          </w:rPr>
                          <w:t>CHANGER</w:t>
                        </w:r>
                      </w:p>
                    </w:txbxContent>
                  </v:textbox>
                </v:shape>
                <v:shape id="Text Box 4725" o:spid="_x0000_s1422" type="#_x0000_t202" style="position:absolute;left:9432;top:6981;width:45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SQ8IA&#10;AADcAAAADwAAAGRycy9kb3ducmV2LnhtbERPS4vCMBC+C/6HMII3TV2lSrdRZEEs3nwcPI7NbFva&#10;TEoTte6v3wgLe5uP7znppjeNeFDnKssKZtMIBHFudcWFgst5N1mBcB5ZY2OZFLzIwWY9HKSYaPvk&#10;Iz1OvhAhhF2CCkrv20RKl5dk0E1tSxy4b9sZ9AF2hdQdPkO4aeRHFMXSYMWhocSWvkrK69PdKNhl&#10;8x+69fHyKuvDeS4X0T7OLkqNR/32E4Sn3v+L/9yZDvOXMbyfC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RJDwgAAANwAAAAPAAAAAAAAAAAAAAAAAJgCAABkcnMvZG93&#10;bnJldi54bWxQSwUGAAAAAAQABAD1AAAAhwMAAAAA&#10;" fillcolor="red" strokecolor="red">
                  <v:textbox>
                    <w:txbxContent>
                      <w:p w:rsidR="007C3446" w:rsidRDefault="00833FCD">
                        <w:pPr>
                          <w:rPr>
                            <w:b/>
                            <w:bCs/>
                            <w:color w:val="FFFFFF"/>
                            <w:sz w:val="28"/>
                          </w:rPr>
                        </w:pPr>
                        <w:r>
                          <w:rPr>
                            <w:b/>
                            <w:bCs/>
                            <w:color w:val="FFFFFF"/>
                            <w:sz w:val="28"/>
                          </w:rPr>
                          <w:t>+</w:t>
                        </w:r>
                      </w:p>
                    </w:txbxContent>
                  </v:textbox>
                </v:shape>
                <v:shape id="Text Box 4726" o:spid="_x0000_s1423" type="#_x0000_t202" style="position:absolute;left:9461;top:8735;width:4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32MEA&#10;AADcAAAADwAAAGRycy9kb3ducmV2LnhtbERPTYvCMBC9C/sfwix403RV2qVrlEUQizetB4+zzWxb&#10;bCaliVr99UYQvM3jfc582ZtGXKhztWUFX+MIBHFhdc2lgkO+Hn2DcB5ZY2OZFNzIwXLxMZhjqu2V&#10;d3TZ+1KEEHYpKqi8b1MpXVGRQTe2LXHg/m1n0AfYlVJ3eA3hppGTKIqlwZpDQ4UtrSoqTvuzUbDO&#10;pnf66+PkKE/bfCpn0SbODkoNP/vfHxCeev8Wv9yZDvOTB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t9jBAAAA3AAAAA8AAAAAAAAAAAAAAAAAmAIAAGRycy9kb3du&#10;cmV2LnhtbFBLBQYAAAAABAAEAPUAAACGAwAAAAA=&#10;" fillcolor="red" strokecolor="red">
                  <v:textbox>
                    <w:txbxContent>
                      <w:p w:rsidR="007C3446" w:rsidRDefault="00833FCD">
                        <w:pPr>
                          <w:rPr>
                            <w:b/>
                            <w:bCs/>
                            <w:color w:val="FFFFFF"/>
                            <w:sz w:val="32"/>
                          </w:rPr>
                        </w:pPr>
                        <w:r>
                          <w:rPr>
                            <w:b/>
                            <w:bCs/>
                            <w:color w:val="FFFFFF"/>
                            <w:sz w:val="32"/>
                          </w:rPr>
                          <w:t>-</w:t>
                        </w:r>
                      </w:p>
                    </w:txbxContent>
                  </v:textbox>
                </v:shape>
                <v:shape id="Freeform 4730" o:spid="_x0000_s1424" style="position:absolute;left:9589;top:9151;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nZMUA&#10;AADcAAAADwAAAGRycy9kb3ducmV2LnhtbESPT2vCQBDF74V+h2UK3nTTIlaiq/QvFQqCUTwP2TEJ&#10;ZmfT7NZs++k7B6G3Gd6b936zXCfXqgv1ofFs4H6SgSIuvW24MnDYv4/noEJEtth6JgM/FGC9ur1Z&#10;Ym79wDu6FLFSEsIhRwN1jF2udShrchgmviMW7eR7h1HWvtK2x0HCXasfsmymHTYsDTV29FJTeS6+&#10;nYEjvx03sxSK38/X7TCffqRkv56NGd2lpwWoSCn+m6/XGyv4j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edk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731" o:spid="_x0000_s1425" style="position:absolute;left:9646;top:9205;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br8IA&#10;AADcAAAADwAAAGRycy9kb3ducmV2LnhtbERPS4vCMBC+L/gfwgje1lTBx3aNIqKgF6GuyB5nm7Et&#10;NpPSxLb+eyMIe5uP7zmLVWdK0VDtCssKRsMIBHFqdcGZgvPP7nMOwnlkjaVlUvAgB6tl72OBsbYt&#10;J9ScfCZCCLsYFeTeV7GULs3JoBvaijhwV1sb9AHWmdQ1tiHclHIcRVNpsODQkGNFm5zS2+luFEy2&#10;l4OhZlvY3409Htu/ZHZJOqUG/W79DcJT5//Fb/deh/mzL3g9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1uvwgAAANwAAAAPAAAAAAAAAAAAAAAAAJgCAABkcnMvZG93&#10;bnJldi54bWxQSwUGAAAAAAQABAD1AAAAhwM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shape id="Freeform 4732" o:spid="_x0000_s1426" style="position:absolute;left:9567;top:6886;width:178;height:185;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RcUA&#10;AADcAAAADwAAAGRycy9kb3ducmV2LnhtbESPQUvDQBCF74L/YRnBm91YpIS021KtYkEQTEvPQ3aa&#10;hGZnY3Zttv31zkHwNsN78943i1VynTrTEFrPBh4nGSjiytuWawP73dtDDipEZIudZzJwoQCr5e3N&#10;AgvrR/6icxlrJSEcCjTQxNgXWoeqIYdh4nti0Y5+cBhlHWptBxwl3HV6mmUz7bBlaWiwp5eGqlP5&#10;4wwc+PWwnaVQXj82n2P+9J6S/X425v4ureegIqX4b/673lrBzwV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tFxQAAANwAAAAPAAAAAAAAAAAAAAAAAJgCAABkcnMv&#10;ZG93bnJldi54bWxQSwUGAAAAAAQABAD1AAAAigMAAAAA&#10;" path="m180,92r-2,18l172,129r-8,16l152,160r-17,10l119,178r-18,4l82,182,64,178,45,170,31,160,19,145,8,129,2,110,,92,2,71,8,53,19,37,31,22,45,12,64,4,82,r19,l119,4r16,8l152,22r12,15l172,53r6,18l180,92r,xe" fillcolor="#e0e0e0" strokeweight=".6pt">
                  <v:path arrowok="t" o:connecttype="custom" o:connectlocs="178,94;176,112;170,131;162,147;150,163;134,173;118,181;100,185;81,185;63,181;45,173;31,163;19,147;8,131;2,112;0,94;2,72;8,54;19,38;31,22;45,12;63,4;81,0;100,0;118,4;134,12;150,22;162,38;170,54;176,72;178,94;178,94" o:connectangles="0,0,0,0,0,0,0,0,0,0,0,0,0,0,0,0,0,0,0,0,0,0,0,0,0,0,0,0,0,0,0,0"/>
                  <o:lock v:ext="edit" aspectratio="t"/>
                </v:shape>
                <v:shape id="Freeform 4733" o:spid="_x0000_s1427" style="position:absolute;left:9624;top:6940;width:71;height:73;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njsIA&#10;AADcAAAADwAAAGRycy9kb3ducmV2LnhtbERPTWvCQBC9C/0PyxS86SaCVtJsQhEFvQixRXqcZqdJ&#10;aHY2ZNck/nu3UOhtHu9z0nwyrRiod41lBfEyAkFcWt1wpeDj/bDYgnAeWWNrmRTcyUGePc1STLQd&#10;uaDh4isRQtglqKD2vkukdGVNBt3SdsSB+7a9QR9gX0nd4xjCTStXUbSRBhsODTV2tKup/LncjIL1&#10;/noyNOwb+7mz5/P4Vbxci0mp+fP09grC0+T/xX/uow7ztzH8PhM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CeOwgAAANwAAAAPAAAAAAAAAAAAAAAAAJgCAABkcnMvZG93&#10;bnJldi54bWxQSwUGAAAAAAQABAD1AAAAhwMAAAAA&#10;" path="m71,37l69,47,63,59r-8,9l45,72r-13,l20,70,10,64,4,53,,43,,31,2,18,10,8,20,2,32,,45,,55,6r8,8l69,25r2,12l71,37xe" fillcolor="#e0e0e0" strokeweight=".6pt">
                  <v:path arrowok="t" o:connecttype="custom" o:connectlocs="71,38;69,48;63,60;55,69;45,73;32,73;20,71;10,65;4,54;0,44;0,31;2,18;10,8;20,2;32,0;45,0;55,6;63,14;69,25;71,38;71,38" o:connectangles="0,0,0,0,0,0,0,0,0,0,0,0,0,0,0,0,0,0,0,0,0"/>
                  <o:lock v:ext="edit" aspectratio="t"/>
                </v:shape>
              </v:group>
            </w:pict>
          </mc:Fallback>
        </mc:AlternateContent>
      </w:r>
      <w:r w:rsidR="007724E3">
        <w:rPr>
          <w:noProof/>
          <w:sz w:val="20"/>
        </w:rPr>
        <w:pict>
          <v:group id="_x0000_s5728" style="position:absolute;margin-left:295.05pt;margin-top:9.6pt;width:90.7pt;height:55.15pt;z-index:251687424;mso-position-horizontal-relative:text;mso-position-vertical-relative:text" coordorigin="6780,8250" coordsize="1814,1103">
            <v:shape id="_x0000_s5670" style="position:absolute;left:6780;top:8250;width:1814;height:1103;rotation:-360;mso-position-horizontal:absolute;mso-position-vertical:absolute" coordsize="1814,1103" path="m16,147l,203r6,65l45,338r,l96,396r55,63l213,531r68,84l281,615r36,21l365,646r36,18l401,664r19,41l432,755r19,41l451,796r73,76l586,925r68,49l654,974r71,60l797,1087r80,16l877,1103r55,-6l998,1077r72,-45l1070,1032r59,-50l1195,929r71,-60l1338,806r,l1346,775r6,-47l1379,687r,l1414,673r39,-5l1482,656r,l1529,605r63,-68l1660,463r59,-67l1764,346r,l1803,266r11,-84l1807,125r,l1783,92,1740,63,1680,43,1605,26,1514,12,1410,4,1295,r,l1273,12r-27,22l1211,49r,l1170,36,1137,14,1123,2r,l1109,2r-41,l1002,2,920,4,822,6,715,10,602,14r,l574,26,535,49,494,61r,l457,51,426,32,408,22r,l309,28r-84,6l153,47,94,67,49,100,16,147r,xe" fillcolor="yellow">
              <v:path arrowok="t"/>
              <o:lock v:ext="edit" aspectratio="t"/>
            </v:shape>
            <v:shape id="_x0000_s5671" style="position:absolute;left:6787;top:8391;width:14;height:14;rotation:-360;mso-position-horizontal:absolute;mso-position-vertical:absolute" coordsize="14,14" path="m6,l8,r,l10,2r2,l12,2r,2l14,4r,2l14,8r,l14,10r-2,l12,12r,l10,14r-2,l8,14r-2,l6,14r,l6,14r-2,l4,14,2,12r,l,10r,l,8r,l,6,,4r,l2,2r,l4,2,4,,6,r,l6,r,xe" fillcolor="black" strokeweight=".1pt">
              <v:path arrowok="t"/>
              <o:lock v:ext="edit" aspectratio="t"/>
            </v:shape>
            <v:shape id="_x0000_s5672" style="position:absolute;left:7568;top:9103;width:178;height:179;rotation:-360;mso-position-horizontal:absolute;mso-position-vertical:absolute" coordsize="178,179" path="m178,88r-2,21l170,127r-10,17l147,158r-16,10l113,176r-19,3l74,179,55,172,39,164,24,152,12,135,4,117,,98,,80,4,60,12,43,24,27,39,14,55,6,74,,94,r19,2l131,10r16,11l160,35r10,16l176,70r2,18l178,88xe" fillcolor="#e0e0e0" strokeweight=".6pt">
              <v:path arrowok="t"/>
              <o:lock v:ext="edit" aspectratio="t"/>
            </v:shape>
            <v:shape id="_x0000_s5673" style="position:absolute;left:7623;top:9154;width:68;height:74;rotation:-360;mso-position-horizontal:absolute;mso-position-vertical:absolute" coordsize="68,74" path="m68,37l66,50,62,60r-9,8l43,74r-12,l21,72,10,66,2,56,,43,,31,2,21,10,11,21,4,31,,43,2,53,6r9,9l68,27r,10l68,37xe" fillcolor="#e0e0e0" strokeweight=".6pt">
              <v:path arrowok="t"/>
              <o:lock v:ext="edit" aspectratio="t"/>
            </v:shape>
            <v:shape id="_x0000_s5674" style="position:absolute;left:8310;top:8362;width:180;height:179;rotation:-360;mso-position-horizontal:absolute;mso-position-vertical:absolute" coordsize="180,179" path="m180,89r-2,20l172,128r-10,16l147,158r-16,11l113,177r-19,2l76,179,55,173,39,164,24,152,12,136,4,119,,99,,80,4,62,12,43,24,27,39,15,55,7,76,,94,r19,2l131,11r16,10l162,35r10,17l178,70r2,19l180,89xe" fillcolor="#e0e0e0" strokeweight=".6pt">
              <v:path arrowok="t"/>
              <o:lock v:ext="edit" aspectratio="t"/>
            </v:shape>
            <v:shape id="_x0000_s5675" style="position:absolute;left:8363;top:8418;width:74;height:67;rotation:-360;mso-position-horizontal:absolute;mso-position-vertical:absolute" coordsize="74,67" path="m74,33l72,45,66,55r-9,8l45,67r-12,l21,65,12,59,4,51,,39,,28,4,16,12,8,21,2,33,,45,,55,4r11,8l72,22r2,11l74,33xe" fillcolor="#e0e0e0" strokeweight=".6pt">
              <v:path arrowok="t"/>
              <o:lock v:ext="edit" aspectratio="t"/>
            </v:shape>
            <v:shape id="_x0000_s5676" style="position:absolute;left:6844;top:8362;width:181;height:179;rotation:-360;mso-position-horizontal:absolute;mso-position-vertical:absolute" coordsize="181,179" path="m181,89r-2,20l173,128r-11,16l150,158r-16,11l115,177r-18,2l76,179,58,173,41,164,25,152,15,136,6,119,,99,,80,6,62,13,43,25,27,39,15,58,7,76,,95,r20,2l134,11r16,10l162,35r11,17l179,70r2,19l181,89xe" fillcolor="#e0e0e0" strokeweight=".6pt">
              <v:path arrowok="t"/>
              <o:lock v:ext="edit" aspectratio="t"/>
            </v:shape>
            <v:shape id="_x0000_s5677" style="position:absolute;left:6898;top:8418;width:73;height:67;rotation:-360;mso-position-horizontal:absolute;mso-position-vertical:absolute" coordsize="73,67" path="m73,33l71,45,65,55r-8,8l47,67r-13,l22,65,12,59,4,51,,39,,28,4,16,12,8,22,2,34,,47,,57,4r8,8l71,22r2,11l73,33xe" fillcolor="#e0e0e0" strokeweight=".6pt">
              <v:path arrowok="t"/>
              <o:lock v:ext="edit" aspectratio="t"/>
            </v:shape>
            <v:shape id="_x0000_s5678" type="#_x0000_t136" style="position:absolute;left:7875;top:8613;width:373;height:192;rotation:-720" fillcolor="red" strokecolor="red" strokeweight=".25pt">
              <v:shadow color="#868686"/>
              <v:textpath style="font-family:&quot;Verdana Ref&quot;;font-size:10pt;v-text-kern:t" trim="t" fitpath="t" string="JA"/>
              <o:lock v:ext="edit" aspectratio="t"/>
            </v:shape>
            <v:shape id="_x0000_s5682" type="#_x0000_t136" style="position:absolute;left:7182;top:8648;width:579;height:282;rotation:-720" fillcolor="red" strokecolor="red" strokeweight=".25pt">
              <v:shadow color="#868686"/>
              <v:textpath style="font-family:&quot;Verdana Ref&quot;;font-size:8pt;v-text-kern:t" trim="t" fitpath="t" string="AUDIO&#10;JACK"/>
              <o:lock v:ext="edit" aspectratio="t"/>
            </v:shape>
            <v:shape id="_x0000_s5723" type="#_x0000_t136" style="position:absolute;left:7606;top:8971;width:111;height:114;rotation:-720" fillcolor="red" strokecolor="red" strokeweight=".25pt">
              <v:shadow color="#868686"/>
              <v:textpath style="font-family:&quot;Verdana Ref&quot;;font-size:8pt;v-text-kern:t" trim="t" fitpath="t" string="R"/>
              <o:lock v:ext="edit" aspectratio="t"/>
            </v:shape>
            <v:shape id="_x0000_s5724" type="#_x0000_t136" style="position:absolute;left:8182;top:8404;width:102;height:114;rotation:-720" fillcolor="red" strokecolor="red" strokeweight=".25pt">
              <v:shadow color="#868686"/>
              <v:textpath style="font-family:&quot;Verdana Ref&quot;;font-size:8pt;v-text-kern:t" trim="t" fitpath="t" string="C"/>
              <o:lock v:ext="edit" aspectratio="t"/>
            </v:shape>
            <v:shape id="_x0000_s5725" type="#_x0000_t136" style="position:absolute;left:7069;top:8401;width:84;height:114;rotation:-720" fillcolor="red" strokecolor="red" strokeweight=".25pt">
              <v:shadow color="#868686"/>
              <v:textpath style="font-family:&quot;Verdana Ref&quot;;font-size:8pt;v-text-kern:t" trim="t" fitpath="t" string="L"/>
              <o:lock v:ext="edit" aspectratio="t"/>
            </v:shape>
            <v:rect id="_x0000_s5726" style="position:absolute;left:7455;top:8256;width:378;height:303" fillcolor="black"/>
            <v:oval id="_x0000_s5727" style="position:absolute;left:7542;top:8307;width:195;height:195" fillcolor="silver" strokecolor="silver"/>
          </v:group>
        </w:pict>
      </w: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7C3446">
      <w:pPr>
        <w:tabs>
          <w:tab w:val="left" w:pos="5400"/>
        </w:tabs>
        <w:ind w:right="-150"/>
      </w:pPr>
    </w:p>
    <w:p w:rsidR="007C3446" w:rsidRDefault="008E72EA">
      <w:pPr>
        <w:tabs>
          <w:tab w:val="left" w:pos="5400"/>
        </w:tabs>
        <w:ind w:right="-150"/>
      </w:pPr>
      <w:r>
        <w:rPr>
          <w:noProof/>
          <w:sz w:val="20"/>
        </w:rPr>
        <mc:AlternateContent>
          <mc:Choice Requires="wpg">
            <w:drawing>
              <wp:anchor distT="0" distB="0" distL="114300" distR="114300" simplePos="0" relativeHeight="251690496" behindDoc="0" locked="0" layoutInCell="1" allowOverlap="1" wp14:anchorId="5ADEF333" wp14:editId="3624E390">
                <wp:simplePos x="0" y="0"/>
                <wp:positionH relativeFrom="column">
                  <wp:posOffset>3768090</wp:posOffset>
                </wp:positionH>
                <wp:positionV relativeFrom="paragraph">
                  <wp:posOffset>15240</wp:posOffset>
                </wp:positionV>
                <wp:extent cx="1186180" cy="1170940"/>
                <wp:effectExtent l="11430" t="6985" r="12065" b="12700"/>
                <wp:wrapNone/>
                <wp:docPr id="22" name="Group 5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170940"/>
                          <a:chOff x="6798" y="7916"/>
                          <a:chExt cx="1868" cy="1844"/>
                        </a:xfrm>
                      </wpg:grpSpPr>
                      <wps:wsp>
                        <wps:cNvPr id="23" name="Freeform 4735"/>
                        <wps:cNvSpPr>
                          <a:spLocks noChangeAspect="1"/>
                        </wps:cNvSpPr>
                        <wps:spPr bwMode="auto">
                          <a:xfrm>
                            <a:off x="6798" y="7916"/>
                            <a:ext cx="1868" cy="1844"/>
                          </a:xfrm>
                          <a:custGeom>
                            <a:avLst/>
                            <a:gdLst>
                              <a:gd name="T0" fmla="*/ 125 w 1804"/>
                              <a:gd name="T1" fmla="*/ 1828 h 1828"/>
                              <a:gd name="T2" fmla="*/ 104 w 1804"/>
                              <a:gd name="T3" fmla="*/ 1826 h 1828"/>
                              <a:gd name="T4" fmla="*/ 82 w 1804"/>
                              <a:gd name="T5" fmla="*/ 1820 h 1828"/>
                              <a:gd name="T6" fmla="*/ 63 w 1804"/>
                              <a:gd name="T7" fmla="*/ 1812 h 1828"/>
                              <a:gd name="T8" fmla="*/ 45 w 1804"/>
                              <a:gd name="T9" fmla="*/ 1799 h 1828"/>
                              <a:gd name="T10" fmla="*/ 31 w 1804"/>
                              <a:gd name="T11" fmla="*/ 1783 h 1828"/>
                              <a:gd name="T12" fmla="*/ 18 w 1804"/>
                              <a:gd name="T13" fmla="*/ 1767 h 1828"/>
                              <a:gd name="T14" fmla="*/ 8 w 1804"/>
                              <a:gd name="T15" fmla="*/ 1746 h 1828"/>
                              <a:gd name="T16" fmla="*/ 2 w 1804"/>
                              <a:gd name="T17" fmla="*/ 1726 h 1828"/>
                              <a:gd name="T18" fmla="*/ 0 w 1804"/>
                              <a:gd name="T19" fmla="*/ 1703 h 1828"/>
                              <a:gd name="T20" fmla="*/ 0 w 1804"/>
                              <a:gd name="T21" fmla="*/ 125 h 1828"/>
                              <a:gd name="T22" fmla="*/ 2 w 1804"/>
                              <a:gd name="T23" fmla="*/ 103 h 1828"/>
                              <a:gd name="T24" fmla="*/ 8 w 1804"/>
                              <a:gd name="T25" fmla="*/ 82 h 1828"/>
                              <a:gd name="T26" fmla="*/ 16 w 1804"/>
                              <a:gd name="T27" fmla="*/ 62 h 1828"/>
                              <a:gd name="T28" fmla="*/ 31 w 1804"/>
                              <a:gd name="T29" fmla="*/ 43 h 1828"/>
                              <a:gd name="T30" fmla="*/ 45 w 1804"/>
                              <a:gd name="T31" fmla="*/ 29 h 1828"/>
                              <a:gd name="T32" fmla="*/ 63 w 1804"/>
                              <a:gd name="T33" fmla="*/ 16 h 1828"/>
                              <a:gd name="T34" fmla="*/ 82 w 1804"/>
                              <a:gd name="T35" fmla="*/ 6 h 1828"/>
                              <a:gd name="T36" fmla="*/ 104 w 1804"/>
                              <a:gd name="T37" fmla="*/ 2 h 1828"/>
                              <a:gd name="T38" fmla="*/ 125 w 1804"/>
                              <a:gd name="T39" fmla="*/ 0 h 1828"/>
                              <a:gd name="T40" fmla="*/ 1679 w 1804"/>
                              <a:gd name="T41" fmla="*/ 0 h 1828"/>
                              <a:gd name="T42" fmla="*/ 1699 w 1804"/>
                              <a:gd name="T43" fmla="*/ 2 h 1828"/>
                              <a:gd name="T44" fmla="*/ 1720 w 1804"/>
                              <a:gd name="T45" fmla="*/ 6 h 1828"/>
                              <a:gd name="T46" fmla="*/ 1740 w 1804"/>
                              <a:gd name="T47" fmla="*/ 16 h 1828"/>
                              <a:gd name="T48" fmla="*/ 1758 w 1804"/>
                              <a:gd name="T49" fmla="*/ 29 h 1828"/>
                              <a:gd name="T50" fmla="*/ 1773 w 1804"/>
                              <a:gd name="T51" fmla="*/ 43 h 1828"/>
                              <a:gd name="T52" fmla="*/ 1785 w 1804"/>
                              <a:gd name="T53" fmla="*/ 62 h 1828"/>
                              <a:gd name="T54" fmla="*/ 1795 w 1804"/>
                              <a:gd name="T55" fmla="*/ 82 h 1828"/>
                              <a:gd name="T56" fmla="*/ 1802 w 1804"/>
                              <a:gd name="T57" fmla="*/ 103 h 1828"/>
                              <a:gd name="T58" fmla="*/ 1804 w 1804"/>
                              <a:gd name="T59" fmla="*/ 123 h 1828"/>
                              <a:gd name="T60" fmla="*/ 1804 w 1804"/>
                              <a:gd name="T61" fmla="*/ 1703 h 1828"/>
                              <a:gd name="T62" fmla="*/ 1802 w 1804"/>
                              <a:gd name="T63" fmla="*/ 1726 h 1828"/>
                              <a:gd name="T64" fmla="*/ 1795 w 1804"/>
                              <a:gd name="T65" fmla="*/ 1746 h 1828"/>
                              <a:gd name="T66" fmla="*/ 1785 w 1804"/>
                              <a:gd name="T67" fmla="*/ 1767 h 1828"/>
                              <a:gd name="T68" fmla="*/ 1773 w 1804"/>
                              <a:gd name="T69" fmla="*/ 1783 h 1828"/>
                              <a:gd name="T70" fmla="*/ 1758 w 1804"/>
                              <a:gd name="T71" fmla="*/ 1799 h 1828"/>
                              <a:gd name="T72" fmla="*/ 1740 w 1804"/>
                              <a:gd name="T73" fmla="*/ 1812 h 1828"/>
                              <a:gd name="T74" fmla="*/ 1722 w 1804"/>
                              <a:gd name="T75" fmla="*/ 1820 h 1828"/>
                              <a:gd name="T76" fmla="*/ 1699 w 1804"/>
                              <a:gd name="T77" fmla="*/ 1826 h 1828"/>
                              <a:gd name="T78" fmla="*/ 1679 w 1804"/>
                              <a:gd name="T79" fmla="*/ 1828 h 1828"/>
                              <a:gd name="T80" fmla="*/ 125 w 1804"/>
                              <a:gd name="T81" fmla="*/ 1828 h 1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4" h="1828">
                                <a:moveTo>
                                  <a:pt x="125" y="1828"/>
                                </a:moveTo>
                                <a:lnTo>
                                  <a:pt x="104" y="1826"/>
                                </a:lnTo>
                                <a:lnTo>
                                  <a:pt x="82" y="1820"/>
                                </a:lnTo>
                                <a:lnTo>
                                  <a:pt x="63" y="1812"/>
                                </a:lnTo>
                                <a:lnTo>
                                  <a:pt x="45" y="1799"/>
                                </a:lnTo>
                                <a:lnTo>
                                  <a:pt x="31" y="1783"/>
                                </a:lnTo>
                                <a:lnTo>
                                  <a:pt x="18" y="1767"/>
                                </a:lnTo>
                                <a:lnTo>
                                  <a:pt x="8" y="1746"/>
                                </a:lnTo>
                                <a:lnTo>
                                  <a:pt x="2" y="1726"/>
                                </a:lnTo>
                                <a:lnTo>
                                  <a:pt x="0" y="1703"/>
                                </a:lnTo>
                                <a:lnTo>
                                  <a:pt x="0" y="125"/>
                                </a:lnTo>
                                <a:lnTo>
                                  <a:pt x="2" y="103"/>
                                </a:lnTo>
                                <a:lnTo>
                                  <a:pt x="8" y="82"/>
                                </a:lnTo>
                                <a:lnTo>
                                  <a:pt x="16" y="62"/>
                                </a:lnTo>
                                <a:lnTo>
                                  <a:pt x="31" y="43"/>
                                </a:lnTo>
                                <a:lnTo>
                                  <a:pt x="45" y="29"/>
                                </a:lnTo>
                                <a:lnTo>
                                  <a:pt x="63" y="16"/>
                                </a:lnTo>
                                <a:lnTo>
                                  <a:pt x="82" y="6"/>
                                </a:lnTo>
                                <a:lnTo>
                                  <a:pt x="104" y="2"/>
                                </a:lnTo>
                                <a:lnTo>
                                  <a:pt x="125" y="0"/>
                                </a:lnTo>
                                <a:lnTo>
                                  <a:pt x="1679" y="0"/>
                                </a:lnTo>
                                <a:lnTo>
                                  <a:pt x="1699" y="2"/>
                                </a:lnTo>
                                <a:lnTo>
                                  <a:pt x="1720" y="6"/>
                                </a:lnTo>
                                <a:lnTo>
                                  <a:pt x="1740" y="16"/>
                                </a:lnTo>
                                <a:lnTo>
                                  <a:pt x="1758" y="29"/>
                                </a:lnTo>
                                <a:lnTo>
                                  <a:pt x="1773" y="43"/>
                                </a:lnTo>
                                <a:lnTo>
                                  <a:pt x="1785" y="62"/>
                                </a:lnTo>
                                <a:lnTo>
                                  <a:pt x="1795" y="82"/>
                                </a:lnTo>
                                <a:lnTo>
                                  <a:pt x="1802" y="103"/>
                                </a:lnTo>
                                <a:lnTo>
                                  <a:pt x="1804" y="123"/>
                                </a:lnTo>
                                <a:lnTo>
                                  <a:pt x="1804" y="1703"/>
                                </a:lnTo>
                                <a:lnTo>
                                  <a:pt x="1802" y="1726"/>
                                </a:lnTo>
                                <a:lnTo>
                                  <a:pt x="1795" y="1746"/>
                                </a:lnTo>
                                <a:lnTo>
                                  <a:pt x="1785" y="1767"/>
                                </a:lnTo>
                                <a:lnTo>
                                  <a:pt x="1773" y="1783"/>
                                </a:lnTo>
                                <a:lnTo>
                                  <a:pt x="1758" y="1799"/>
                                </a:lnTo>
                                <a:lnTo>
                                  <a:pt x="1740" y="1812"/>
                                </a:lnTo>
                                <a:lnTo>
                                  <a:pt x="1722" y="1820"/>
                                </a:lnTo>
                                <a:lnTo>
                                  <a:pt x="1699" y="1826"/>
                                </a:lnTo>
                                <a:lnTo>
                                  <a:pt x="1679" y="1828"/>
                                </a:lnTo>
                                <a:lnTo>
                                  <a:pt x="125" y="1828"/>
                                </a:lnTo>
                                <a:close/>
                              </a:path>
                            </a:pathLst>
                          </a:custGeom>
                          <a:solidFill>
                            <a:srgbClr val="40C040"/>
                          </a:solidFill>
                          <a:ln w="9525">
                            <a:solidFill>
                              <a:srgbClr val="000000"/>
                            </a:solidFill>
                            <a:round/>
                            <a:headEnd/>
                            <a:tailEnd/>
                          </a:ln>
                        </wps:spPr>
                        <wps:bodyPr rot="0" vert="horz" wrap="square" lIns="91440" tIns="45720" rIns="91440" bIns="45720" anchor="t" anchorCtr="0" upright="1">
                          <a:noAutofit/>
                        </wps:bodyPr>
                      </wps:wsp>
                      <wps:wsp>
                        <wps:cNvPr id="24" name="Freeform 4736"/>
                        <wps:cNvSpPr>
                          <a:spLocks noChangeAspect="1"/>
                        </wps:cNvSpPr>
                        <wps:spPr bwMode="auto">
                          <a:xfrm>
                            <a:off x="7029" y="8012"/>
                            <a:ext cx="6" cy="180"/>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737"/>
                        <wps:cNvSpPr>
                          <a:spLocks noChangeAspect="1"/>
                        </wps:cNvSpPr>
                        <wps:spPr bwMode="auto">
                          <a:xfrm>
                            <a:off x="7025" y="8012"/>
                            <a:ext cx="6" cy="180"/>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738"/>
                        <wps:cNvSpPr>
                          <a:spLocks noChangeAspect="1"/>
                        </wps:cNvSpPr>
                        <wps:spPr bwMode="auto">
                          <a:xfrm>
                            <a:off x="6883" y="8012"/>
                            <a:ext cx="186" cy="180"/>
                          </a:xfrm>
                          <a:custGeom>
                            <a:avLst/>
                            <a:gdLst>
                              <a:gd name="T0" fmla="*/ 180 w 180"/>
                              <a:gd name="T1" fmla="*/ 88 h 179"/>
                              <a:gd name="T2" fmla="*/ 178 w 180"/>
                              <a:gd name="T3" fmla="*/ 109 h 179"/>
                              <a:gd name="T4" fmla="*/ 172 w 180"/>
                              <a:gd name="T5" fmla="*/ 127 h 179"/>
                              <a:gd name="T6" fmla="*/ 162 w 180"/>
                              <a:gd name="T7" fmla="*/ 144 h 179"/>
                              <a:gd name="T8" fmla="*/ 150 w 180"/>
                              <a:gd name="T9" fmla="*/ 158 h 179"/>
                              <a:gd name="T10" fmla="*/ 133 w 180"/>
                              <a:gd name="T11" fmla="*/ 168 h 179"/>
                              <a:gd name="T12" fmla="*/ 115 w 180"/>
                              <a:gd name="T13" fmla="*/ 177 h 179"/>
                              <a:gd name="T14" fmla="*/ 96 w 180"/>
                              <a:gd name="T15" fmla="*/ 179 h 179"/>
                              <a:gd name="T16" fmla="*/ 76 w 180"/>
                              <a:gd name="T17" fmla="*/ 179 h 179"/>
                              <a:gd name="T18" fmla="*/ 57 w 180"/>
                              <a:gd name="T19" fmla="*/ 172 h 179"/>
                              <a:gd name="T20" fmla="*/ 41 w 180"/>
                              <a:gd name="T21" fmla="*/ 164 h 179"/>
                              <a:gd name="T22" fmla="*/ 24 w 180"/>
                              <a:gd name="T23" fmla="*/ 152 h 179"/>
                              <a:gd name="T24" fmla="*/ 14 w 180"/>
                              <a:gd name="T25" fmla="*/ 136 h 179"/>
                              <a:gd name="T26" fmla="*/ 6 w 180"/>
                              <a:gd name="T27" fmla="*/ 119 h 179"/>
                              <a:gd name="T28" fmla="*/ 2 w 180"/>
                              <a:gd name="T29" fmla="*/ 99 h 179"/>
                              <a:gd name="T30" fmla="*/ 0 w 180"/>
                              <a:gd name="T31" fmla="*/ 80 h 179"/>
                              <a:gd name="T32" fmla="*/ 6 w 180"/>
                              <a:gd name="T33" fmla="*/ 62 h 179"/>
                              <a:gd name="T34" fmla="*/ 14 w 180"/>
                              <a:gd name="T35" fmla="*/ 43 h 179"/>
                              <a:gd name="T36" fmla="*/ 24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3 w 180"/>
                              <a:gd name="T49" fmla="*/ 10 h 179"/>
                              <a:gd name="T50" fmla="*/ 150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50" y="158"/>
                                </a:lnTo>
                                <a:lnTo>
                                  <a:pt x="133" y="168"/>
                                </a:lnTo>
                                <a:lnTo>
                                  <a:pt x="115" y="177"/>
                                </a:lnTo>
                                <a:lnTo>
                                  <a:pt x="96" y="179"/>
                                </a:lnTo>
                                <a:lnTo>
                                  <a:pt x="76" y="179"/>
                                </a:lnTo>
                                <a:lnTo>
                                  <a:pt x="57" y="172"/>
                                </a:lnTo>
                                <a:lnTo>
                                  <a:pt x="41" y="164"/>
                                </a:lnTo>
                                <a:lnTo>
                                  <a:pt x="24" y="152"/>
                                </a:lnTo>
                                <a:lnTo>
                                  <a:pt x="14" y="136"/>
                                </a:lnTo>
                                <a:lnTo>
                                  <a:pt x="6" y="119"/>
                                </a:lnTo>
                                <a:lnTo>
                                  <a:pt x="2" y="99"/>
                                </a:lnTo>
                                <a:lnTo>
                                  <a:pt x="0" y="80"/>
                                </a:lnTo>
                                <a:lnTo>
                                  <a:pt x="6" y="62"/>
                                </a:lnTo>
                                <a:lnTo>
                                  <a:pt x="14" y="43"/>
                                </a:lnTo>
                                <a:lnTo>
                                  <a:pt x="24" y="27"/>
                                </a:lnTo>
                                <a:lnTo>
                                  <a:pt x="39" y="14"/>
                                </a:lnTo>
                                <a:lnTo>
                                  <a:pt x="57" y="6"/>
                                </a:lnTo>
                                <a:lnTo>
                                  <a:pt x="76" y="0"/>
                                </a:lnTo>
                                <a:lnTo>
                                  <a:pt x="94" y="0"/>
                                </a:lnTo>
                                <a:lnTo>
                                  <a:pt x="115" y="2"/>
                                </a:lnTo>
                                <a:lnTo>
                                  <a:pt x="133" y="10"/>
                                </a:lnTo>
                                <a:lnTo>
                                  <a:pt x="150" y="21"/>
                                </a:lnTo>
                                <a:lnTo>
                                  <a:pt x="162"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39"/>
                        <wps:cNvSpPr>
                          <a:spLocks noChangeAspect="1"/>
                        </wps:cNvSpPr>
                        <wps:spPr bwMode="auto">
                          <a:xfrm>
                            <a:off x="7029" y="8012"/>
                            <a:ext cx="6" cy="180"/>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40"/>
                        <wps:cNvSpPr>
                          <a:spLocks noChangeAspect="1"/>
                        </wps:cNvSpPr>
                        <wps:spPr bwMode="auto">
                          <a:xfrm>
                            <a:off x="7025" y="8012"/>
                            <a:ext cx="6" cy="180"/>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741"/>
                        <wps:cNvSpPr>
                          <a:spLocks noChangeAspect="1"/>
                        </wps:cNvSpPr>
                        <wps:spPr bwMode="auto">
                          <a:xfrm>
                            <a:off x="6883" y="8012"/>
                            <a:ext cx="186" cy="180"/>
                          </a:xfrm>
                          <a:custGeom>
                            <a:avLst/>
                            <a:gdLst>
                              <a:gd name="T0" fmla="*/ 180 w 180"/>
                              <a:gd name="T1" fmla="*/ 88 h 179"/>
                              <a:gd name="T2" fmla="*/ 178 w 180"/>
                              <a:gd name="T3" fmla="*/ 109 h 179"/>
                              <a:gd name="T4" fmla="*/ 172 w 180"/>
                              <a:gd name="T5" fmla="*/ 127 h 179"/>
                              <a:gd name="T6" fmla="*/ 162 w 180"/>
                              <a:gd name="T7" fmla="*/ 144 h 179"/>
                              <a:gd name="T8" fmla="*/ 150 w 180"/>
                              <a:gd name="T9" fmla="*/ 158 h 179"/>
                              <a:gd name="T10" fmla="*/ 133 w 180"/>
                              <a:gd name="T11" fmla="*/ 168 h 179"/>
                              <a:gd name="T12" fmla="*/ 115 w 180"/>
                              <a:gd name="T13" fmla="*/ 177 h 179"/>
                              <a:gd name="T14" fmla="*/ 96 w 180"/>
                              <a:gd name="T15" fmla="*/ 179 h 179"/>
                              <a:gd name="T16" fmla="*/ 76 w 180"/>
                              <a:gd name="T17" fmla="*/ 179 h 179"/>
                              <a:gd name="T18" fmla="*/ 57 w 180"/>
                              <a:gd name="T19" fmla="*/ 172 h 179"/>
                              <a:gd name="T20" fmla="*/ 41 w 180"/>
                              <a:gd name="T21" fmla="*/ 164 h 179"/>
                              <a:gd name="T22" fmla="*/ 24 w 180"/>
                              <a:gd name="T23" fmla="*/ 152 h 179"/>
                              <a:gd name="T24" fmla="*/ 14 w 180"/>
                              <a:gd name="T25" fmla="*/ 136 h 179"/>
                              <a:gd name="T26" fmla="*/ 6 w 180"/>
                              <a:gd name="T27" fmla="*/ 119 h 179"/>
                              <a:gd name="T28" fmla="*/ 2 w 180"/>
                              <a:gd name="T29" fmla="*/ 99 h 179"/>
                              <a:gd name="T30" fmla="*/ 0 w 180"/>
                              <a:gd name="T31" fmla="*/ 80 h 179"/>
                              <a:gd name="T32" fmla="*/ 6 w 180"/>
                              <a:gd name="T33" fmla="*/ 62 h 179"/>
                              <a:gd name="T34" fmla="*/ 14 w 180"/>
                              <a:gd name="T35" fmla="*/ 43 h 179"/>
                              <a:gd name="T36" fmla="*/ 24 w 180"/>
                              <a:gd name="T37" fmla="*/ 27 h 179"/>
                              <a:gd name="T38" fmla="*/ 39 w 180"/>
                              <a:gd name="T39" fmla="*/ 14 h 179"/>
                              <a:gd name="T40" fmla="*/ 57 w 180"/>
                              <a:gd name="T41" fmla="*/ 6 h 179"/>
                              <a:gd name="T42" fmla="*/ 76 w 180"/>
                              <a:gd name="T43" fmla="*/ 0 h 179"/>
                              <a:gd name="T44" fmla="*/ 94 w 180"/>
                              <a:gd name="T45" fmla="*/ 0 h 179"/>
                              <a:gd name="T46" fmla="*/ 115 w 180"/>
                              <a:gd name="T47" fmla="*/ 2 h 179"/>
                              <a:gd name="T48" fmla="*/ 133 w 180"/>
                              <a:gd name="T49" fmla="*/ 10 h 179"/>
                              <a:gd name="T50" fmla="*/ 150 w 180"/>
                              <a:gd name="T51" fmla="*/ 21 h 179"/>
                              <a:gd name="T52" fmla="*/ 162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2" y="144"/>
                                </a:lnTo>
                                <a:lnTo>
                                  <a:pt x="150" y="158"/>
                                </a:lnTo>
                                <a:lnTo>
                                  <a:pt x="133" y="168"/>
                                </a:lnTo>
                                <a:lnTo>
                                  <a:pt x="115" y="177"/>
                                </a:lnTo>
                                <a:lnTo>
                                  <a:pt x="96" y="179"/>
                                </a:lnTo>
                                <a:lnTo>
                                  <a:pt x="76" y="179"/>
                                </a:lnTo>
                                <a:lnTo>
                                  <a:pt x="57" y="172"/>
                                </a:lnTo>
                                <a:lnTo>
                                  <a:pt x="41" y="164"/>
                                </a:lnTo>
                                <a:lnTo>
                                  <a:pt x="24" y="152"/>
                                </a:lnTo>
                                <a:lnTo>
                                  <a:pt x="14" y="136"/>
                                </a:lnTo>
                                <a:lnTo>
                                  <a:pt x="6" y="119"/>
                                </a:lnTo>
                                <a:lnTo>
                                  <a:pt x="2" y="99"/>
                                </a:lnTo>
                                <a:lnTo>
                                  <a:pt x="0" y="80"/>
                                </a:lnTo>
                                <a:lnTo>
                                  <a:pt x="6" y="62"/>
                                </a:lnTo>
                                <a:lnTo>
                                  <a:pt x="14" y="43"/>
                                </a:lnTo>
                                <a:lnTo>
                                  <a:pt x="24" y="27"/>
                                </a:lnTo>
                                <a:lnTo>
                                  <a:pt x="39" y="14"/>
                                </a:lnTo>
                                <a:lnTo>
                                  <a:pt x="57" y="6"/>
                                </a:lnTo>
                                <a:lnTo>
                                  <a:pt x="76" y="0"/>
                                </a:lnTo>
                                <a:lnTo>
                                  <a:pt x="94" y="0"/>
                                </a:lnTo>
                                <a:lnTo>
                                  <a:pt x="115" y="2"/>
                                </a:lnTo>
                                <a:lnTo>
                                  <a:pt x="133" y="10"/>
                                </a:lnTo>
                                <a:lnTo>
                                  <a:pt x="150" y="21"/>
                                </a:lnTo>
                                <a:lnTo>
                                  <a:pt x="162" y="35"/>
                                </a:lnTo>
                                <a:lnTo>
                                  <a:pt x="172" y="51"/>
                                </a:lnTo>
                                <a:lnTo>
                                  <a:pt x="178" y="70"/>
                                </a:lnTo>
                                <a:lnTo>
                                  <a:pt x="180" y="88"/>
                                </a:lnTo>
                                <a:lnTo>
                                  <a:pt x="180" y="8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742"/>
                        <wps:cNvSpPr>
                          <a:spLocks noChangeAspect="1"/>
                        </wps:cNvSpPr>
                        <wps:spPr bwMode="auto">
                          <a:xfrm>
                            <a:off x="6964" y="8067"/>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743"/>
                        <wps:cNvSpPr>
                          <a:spLocks noChangeAspect="1"/>
                        </wps:cNvSpPr>
                        <wps:spPr bwMode="auto">
                          <a:xfrm>
                            <a:off x="6962" y="8067"/>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744"/>
                        <wps:cNvSpPr>
                          <a:spLocks noChangeAspect="1"/>
                        </wps:cNvSpPr>
                        <wps:spPr bwMode="auto">
                          <a:xfrm>
                            <a:off x="6940" y="8067"/>
                            <a:ext cx="72" cy="69"/>
                          </a:xfrm>
                          <a:custGeom>
                            <a:avLst/>
                            <a:gdLst>
                              <a:gd name="T0" fmla="*/ 70 w 70"/>
                              <a:gd name="T1" fmla="*/ 33 h 68"/>
                              <a:gd name="T2" fmla="*/ 68 w 70"/>
                              <a:gd name="T3" fmla="*/ 46 h 68"/>
                              <a:gd name="T4" fmla="*/ 62 w 70"/>
                              <a:gd name="T5" fmla="*/ 56 h 68"/>
                              <a:gd name="T6" fmla="*/ 54 w 70"/>
                              <a:gd name="T7" fmla="*/ 64 h 68"/>
                              <a:gd name="T8" fmla="*/ 41 w 70"/>
                              <a:gd name="T9" fmla="*/ 68 h 68"/>
                              <a:gd name="T10" fmla="*/ 29 w 70"/>
                              <a:gd name="T11" fmla="*/ 68 h 68"/>
                              <a:gd name="T12" fmla="*/ 19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9 w 70"/>
                              <a:gd name="T25" fmla="*/ 5 h 68"/>
                              <a:gd name="T26" fmla="*/ 29 w 70"/>
                              <a:gd name="T27" fmla="*/ 0 h 68"/>
                              <a:gd name="T28" fmla="*/ 41 w 70"/>
                              <a:gd name="T29" fmla="*/ 0 h 68"/>
                              <a:gd name="T30" fmla="*/ 54 w 70"/>
                              <a:gd name="T31" fmla="*/ 5 h 68"/>
                              <a:gd name="T32" fmla="*/ 62 w 70"/>
                              <a:gd name="T33" fmla="*/ 13 h 68"/>
                              <a:gd name="T34" fmla="*/ 68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8" y="46"/>
                                </a:lnTo>
                                <a:lnTo>
                                  <a:pt x="62" y="56"/>
                                </a:lnTo>
                                <a:lnTo>
                                  <a:pt x="54" y="64"/>
                                </a:lnTo>
                                <a:lnTo>
                                  <a:pt x="41" y="68"/>
                                </a:lnTo>
                                <a:lnTo>
                                  <a:pt x="29" y="68"/>
                                </a:lnTo>
                                <a:lnTo>
                                  <a:pt x="19" y="64"/>
                                </a:lnTo>
                                <a:lnTo>
                                  <a:pt x="8" y="56"/>
                                </a:lnTo>
                                <a:lnTo>
                                  <a:pt x="2" y="46"/>
                                </a:lnTo>
                                <a:lnTo>
                                  <a:pt x="0" y="35"/>
                                </a:lnTo>
                                <a:lnTo>
                                  <a:pt x="2" y="23"/>
                                </a:lnTo>
                                <a:lnTo>
                                  <a:pt x="8" y="13"/>
                                </a:lnTo>
                                <a:lnTo>
                                  <a:pt x="19" y="5"/>
                                </a:lnTo>
                                <a:lnTo>
                                  <a:pt x="29" y="0"/>
                                </a:lnTo>
                                <a:lnTo>
                                  <a:pt x="41" y="0"/>
                                </a:lnTo>
                                <a:lnTo>
                                  <a:pt x="54" y="5"/>
                                </a:lnTo>
                                <a:lnTo>
                                  <a:pt x="62" y="13"/>
                                </a:lnTo>
                                <a:lnTo>
                                  <a:pt x="68" y="23"/>
                                </a:lnTo>
                                <a:lnTo>
                                  <a:pt x="70" y="33"/>
                                </a:lnTo>
                                <a:lnTo>
                                  <a:pt x="7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745"/>
                        <wps:cNvSpPr>
                          <a:spLocks noChangeAspect="1"/>
                        </wps:cNvSpPr>
                        <wps:spPr bwMode="auto">
                          <a:xfrm>
                            <a:off x="6964" y="8067"/>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746"/>
                        <wps:cNvSpPr>
                          <a:spLocks noChangeAspect="1"/>
                        </wps:cNvSpPr>
                        <wps:spPr bwMode="auto">
                          <a:xfrm>
                            <a:off x="6962" y="8067"/>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747"/>
                        <wps:cNvSpPr>
                          <a:spLocks noChangeAspect="1"/>
                        </wps:cNvSpPr>
                        <wps:spPr bwMode="auto">
                          <a:xfrm>
                            <a:off x="6940" y="8067"/>
                            <a:ext cx="72" cy="69"/>
                          </a:xfrm>
                          <a:custGeom>
                            <a:avLst/>
                            <a:gdLst>
                              <a:gd name="T0" fmla="*/ 70 w 70"/>
                              <a:gd name="T1" fmla="*/ 33 h 68"/>
                              <a:gd name="T2" fmla="*/ 68 w 70"/>
                              <a:gd name="T3" fmla="*/ 46 h 68"/>
                              <a:gd name="T4" fmla="*/ 62 w 70"/>
                              <a:gd name="T5" fmla="*/ 56 h 68"/>
                              <a:gd name="T6" fmla="*/ 54 w 70"/>
                              <a:gd name="T7" fmla="*/ 64 h 68"/>
                              <a:gd name="T8" fmla="*/ 41 w 70"/>
                              <a:gd name="T9" fmla="*/ 68 h 68"/>
                              <a:gd name="T10" fmla="*/ 29 w 70"/>
                              <a:gd name="T11" fmla="*/ 68 h 68"/>
                              <a:gd name="T12" fmla="*/ 19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9 w 70"/>
                              <a:gd name="T25" fmla="*/ 5 h 68"/>
                              <a:gd name="T26" fmla="*/ 29 w 70"/>
                              <a:gd name="T27" fmla="*/ 0 h 68"/>
                              <a:gd name="T28" fmla="*/ 41 w 70"/>
                              <a:gd name="T29" fmla="*/ 0 h 68"/>
                              <a:gd name="T30" fmla="*/ 54 w 70"/>
                              <a:gd name="T31" fmla="*/ 5 h 68"/>
                              <a:gd name="T32" fmla="*/ 62 w 70"/>
                              <a:gd name="T33" fmla="*/ 13 h 68"/>
                              <a:gd name="T34" fmla="*/ 68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8" y="46"/>
                                </a:lnTo>
                                <a:lnTo>
                                  <a:pt x="62" y="56"/>
                                </a:lnTo>
                                <a:lnTo>
                                  <a:pt x="54" y="64"/>
                                </a:lnTo>
                                <a:lnTo>
                                  <a:pt x="41" y="68"/>
                                </a:lnTo>
                                <a:lnTo>
                                  <a:pt x="29" y="68"/>
                                </a:lnTo>
                                <a:lnTo>
                                  <a:pt x="19" y="64"/>
                                </a:lnTo>
                                <a:lnTo>
                                  <a:pt x="8" y="56"/>
                                </a:lnTo>
                                <a:lnTo>
                                  <a:pt x="2" y="46"/>
                                </a:lnTo>
                                <a:lnTo>
                                  <a:pt x="0" y="35"/>
                                </a:lnTo>
                                <a:lnTo>
                                  <a:pt x="2" y="23"/>
                                </a:lnTo>
                                <a:lnTo>
                                  <a:pt x="8" y="13"/>
                                </a:lnTo>
                                <a:lnTo>
                                  <a:pt x="19" y="5"/>
                                </a:lnTo>
                                <a:lnTo>
                                  <a:pt x="29" y="0"/>
                                </a:lnTo>
                                <a:lnTo>
                                  <a:pt x="41" y="0"/>
                                </a:lnTo>
                                <a:lnTo>
                                  <a:pt x="54" y="5"/>
                                </a:lnTo>
                                <a:lnTo>
                                  <a:pt x="62" y="13"/>
                                </a:lnTo>
                                <a:lnTo>
                                  <a:pt x="68" y="23"/>
                                </a:lnTo>
                                <a:lnTo>
                                  <a:pt x="70" y="33"/>
                                </a:lnTo>
                                <a:lnTo>
                                  <a:pt x="70" y="3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748"/>
                        <wps:cNvSpPr>
                          <a:spLocks noChangeAspect="1"/>
                        </wps:cNvSpPr>
                        <wps:spPr bwMode="auto">
                          <a:xfrm>
                            <a:off x="8496" y="8008"/>
                            <a:ext cx="6" cy="179"/>
                          </a:xfrm>
                          <a:custGeom>
                            <a:avLst/>
                            <a:gdLst>
                              <a:gd name="T0" fmla="*/ 6 w 6"/>
                              <a:gd name="T1" fmla="*/ 178 h 178"/>
                              <a:gd name="T2" fmla="*/ 6 w 6"/>
                              <a:gd name="T3" fmla="*/ 0 h 178"/>
                              <a:gd name="T4" fmla="*/ 2 w 6"/>
                              <a:gd name="T5" fmla="*/ 0 h 178"/>
                              <a:gd name="T6" fmla="*/ 0 w 6"/>
                              <a:gd name="T7" fmla="*/ 178 h 178"/>
                              <a:gd name="T8" fmla="*/ 6 w 6"/>
                              <a:gd name="T9" fmla="*/ 178 h 178"/>
                            </a:gdLst>
                            <a:ahLst/>
                            <a:cxnLst>
                              <a:cxn ang="0">
                                <a:pos x="T0" y="T1"/>
                              </a:cxn>
                              <a:cxn ang="0">
                                <a:pos x="T2" y="T3"/>
                              </a:cxn>
                              <a:cxn ang="0">
                                <a:pos x="T4" y="T5"/>
                              </a:cxn>
                              <a:cxn ang="0">
                                <a:pos x="T6" y="T7"/>
                              </a:cxn>
                              <a:cxn ang="0">
                                <a:pos x="T8" y="T9"/>
                              </a:cxn>
                            </a:cxnLst>
                            <a:rect l="0" t="0" r="r" b="b"/>
                            <a:pathLst>
                              <a:path w="6" h="178">
                                <a:moveTo>
                                  <a:pt x="6" y="178"/>
                                </a:moveTo>
                                <a:lnTo>
                                  <a:pt x="6" y="0"/>
                                </a:lnTo>
                                <a:lnTo>
                                  <a:pt x="2" y="0"/>
                                </a:lnTo>
                                <a:lnTo>
                                  <a:pt x="0" y="178"/>
                                </a:lnTo>
                                <a:lnTo>
                                  <a:pt x="6"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749"/>
                        <wps:cNvSpPr>
                          <a:spLocks noChangeAspect="1"/>
                        </wps:cNvSpPr>
                        <wps:spPr bwMode="auto">
                          <a:xfrm>
                            <a:off x="8491" y="8008"/>
                            <a:ext cx="7" cy="179"/>
                          </a:xfrm>
                          <a:custGeom>
                            <a:avLst/>
                            <a:gdLst>
                              <a:gd name="T0" fmla="*/ 5 w 7"/>
                              <a:gd name="T1" fmla="*/ 178 h 178"/>
                              <a:gd name="T2" fmla="*/ 7 w 7"/>
                              <a:gd name="T3" fmla="*/ 0 h 178"/>
                              <a:gd name="T4" fmla="*/ 0 w 7"/>
                              <a:gd name="T5" fmla="*/ 0 h 178"/>
                              <a:gd name="T6" fmla="*/ 0 w 7"/>
                              <a:gd name="T7" fmla="*/ 178 h 178"/>
                              <a:gd name="T8" fmla="*/ 5 w 7"/>
                              <a:gd name="T9" fmla="*/ 178 h 178"/>
                            </a:gdLst>
                            <a:ahLst/>
                            <a:cxnLst>
                              <a:cxn ang="0">
                                <a:pos x="T0" y="T1"/>
                              </a:cxn>
                              <a:cxn ang="0">
                                <a:pos x="T2" y="T3"/>
                              </a:cxn>
                              <a:cxn ang="0">
                                <a:pos x="T4" y="T5"/>
                              </a:cxn>
                              <a:cxn ang="0">
                                <a:pos x="T6" y="T7"/>
                              </a:cxn>
                              <a:cxn ang="0">
                                <a:pos x="T8" y="T9"/>
                              </a:cxn>
                            </a:cxnLst>
                            <a:rect l="0" t="0" r="r" b="b"/>
                            <a:pathLst>
                              <a:path w="7" h="178">
                                <a:moveTo>
                                  <a:pt x="5" y="178"/>
                                </a:moveTo>
                                <a:lnTo>
                                  <a:pt x="7" y="0"/>
                                </a:lnTo>
                                <a:lnTo>
                                  <a:pt x="0" y="0"/>
                                </a:lnTo>
                                <a:lnTo>
                                  <a:pt x="0" y="178"/>
                                </a:lnTo>
                                <a:lnTo>
                                  <a:pt x="5"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750"/>
                        <wps:cNvSpPr>
                          <a:spLocks noChangeAspect="1"/>
                        </wps:cNvSpPr>
                        <wps:spPr bwMode="auto">
                          <a:xfrm>
                            <a:off x="8407" y="8008"/>
                            <a:ext cx="186" cy="179"/>
                          </a:xfrm>
                          <a:custGeom>
                            <a:avLst/>
                            <a:gdLst>
                              <a:gd name="T0" fmla="*/ 180 w 180"/>
                              <a:gd name="T1" fmla="*/ 88 h 178"/>
                              <a:gd name="T2" fmla="*/ 178 w 180"/>
                              <a:gd name="T3" fmla="*/ 109 h 178"/>
                              <a:gd name="T4" fmla="*/ 172 w 180"/>
                              <a:gd name="T5" fmla="*/ 127 h 178"/>
                              <a:gd name="T6" fmla="*/ 161 w 180"/>
                              <a:gd name="T7" fmla="*/ 144 h 178"/>
                              <a:gd name="T8" fmla="*/ 147 w 180"/>
                              <a:gd name="T9" fmla="*/ 158 h 178"/>
                              <a:gd name="T10" fmla="*/ 131 w 180"/>
                              <a:gd name="T11" fmla="*/ 168 h 178"/>
                              <a:gd name="T12" fmla="*/ 114 w 180"/>
                              <a:gd name="T13" fmla="*/ 176 h 178"/>
                              <a:gd name="T14" fmla="*/ 94 w 180"/>
                              <a:gd name="T15" fmla="*/ 178 h 178"/>
                              <a:gd name="T16" fmla="*/ 75 w 180"/>
                              <a:gd name="T17" fmla="*/ 178 h 178"/>
                              <a:gd name="T18" fmla="*/ 57 w 180"/>
                              <a:gd name="T19" fmla="*/ 172 h 178"/>
                              <a:gd name="T20" fmla="*/ 38 w 180"/>
                              <a:gd name="T21" fmla="*/ 164 h 178"/>
                              <a:gd name="T22" fmla="*/ 24 w 180"/>
                              <a:gd name="T23" fmla="*/ 152 h 178"/>
                              <a:gd name="T24" fmla="*/ 12 w 180"/>
                              <a:gd name="T25" fmla="*/ 135 h 178"/>
                              <a:gd name="T26" fmla="*/ 4 w 180"/>
                              <a:gd name="T27" fmla="*/ 119 h 178"/>
                              <a:gd name="T28" fmla="*/ 0 w 180"/>
                              <a:gd name="T29" fmla="*/ 98 h 178"/>
                              <a:gd name="T30" fmla="*/ 0 w 180"/>
                              <a:gd name="T31" fmla="*/ 80 h 178"/>
                              <a:gd name="T32" fmla="*/ 4 w 180"/>
                              <a:gd name="T33" fmla="*/ 62 h 178"/>
                              <a:gd name="T34" fmla="*/ 12 w 180"/>
                              <a:gd name="T35" fmla="*/ 43 h 178"/>
                              <a:gd name="T36" fmla="*/ 24 w 180"/>
                              <a:gd name="T37" fmla="*/ 27 h 178"/>
                              <a:gd name="T38" fmla="*/ 38 w 180"/>
                              <a:gd name="T39" fmla="*/ 14 h 178"/>
                              <a:gd name="T40" fmla="*/ 55 w 180"/>
                              <a:gd name="T41" fmla="*/ 6 h 178"/>
                              <a:gd name="T42" fmla="*/ 75 w 180"/>
                              <a:gd name="T43" fmla="*/ 0 h 178"/>
                              <a:gd name="T44" fmla="*/ 94 w 180"/>
                              <a:gd name="T45" fmla="*/ 0 h 178"/>
                              <a:gd name="T46" fmla="*/ 112 w 180"/>
                              <a:gd name="T47" fmla="*/ 2 h 178"/>
                              <a:gd name="T48" fmla="*/ 131 w 180"/>
                              <a:gd name="T49" fmla="*/ 10 h 178"/>
                              <a:gd name="T50" fmla="*/ 147 w 180"/>
                              <a:gd name="T51" fmla="*/ 21 h 178"/>
                              <a:gd name="T52" fmla="*/ 161 w 180"/>
                              <a:gd name="T53" fmla="*/ 35 h 178"/>
                              <a:gd name="T54" fmla="*/ 172 w 180"/>
                              <a:gd name="T55" fmla="*/ 51 h 178"/>
                              <a:gd name="T56" fmla="*/ 178 w 180"/>
                              <a:gd name="T57" fmla="*/ 70 h 178"/>
                              <a:gd name="T58" fmla="*/ 180 w 180"/>
                              <a:gd name="T59" fmla="*/ 88 h 178"/>
                              <a:gd name="T60" fmla="*/ 180 w 180"/>
                              <a:gd name="T61" fmla="*/ 8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8">
                                <a:moveTo>
                                  <a:pt x="180" y="88"/>
                                </a:moveTo>
                                <a:lnTo>
                                  <a:pt x="178" y="109"/>
                                </a:lnTo>
                                <a:lnTo>
                                  <a:pt x="172" y="127"/>
                                </a:lnTo>
                                <a:lnTo>
                                  <a:pt x="161" y="144"/>
                                </a:lnTo>
                                <a:lnTo>
                                  <a:pt x="147" y="158"/>
                                </a:lnTo>
                                <a:lnTo>
                                  <a:pt x="131" y="168"/>
                                </a:lnTo>
                                <a:lnTo>
                                  <a:pt x="114" y="176"/>
                                </a:lnTo>
                                <a:lnTo>
                                  <a:pt x="94" y="178"/>
                                </a:lnTo>
                                <a:lnTo>
                                  <a:pt x="75" y="178"/>
                                </a:lnTo>
                                <a:lnTo>
                                  <a:pt x="57" y="172"/>
                                </a:lnTo>
                                <a:lnTo>
                                  <a:pt x="38" y="164"/>
                                </a:lnTo>
                                <a:lnTo>
                                  <a:pt x="24" y="152"/>
                                </a:lnTo>
                                <a:lnTo>
                                  <a:pt x="12" y="135"/>
                                </a:lnTo>
                                <a:lnTo>
                                  <a:pt x="4" y="119"/>
                                </a:lnTo>
                                <a:lnTo>
                                  <a:pt x="0" y="98"/>
                                </a:lnTo>
                                <a:lnTo>
                                  <a:pt x="0" y="80"/>
                                </a:lnTo>
                                <a:lnTo>
                                  <a:pt x="4" y="62"/>
                                </a:lnTo>
                                <a:lnTo>
                                  <a:pt x="12" y="43"/>
                                </a:lnTo>
                                <a:lnTo>
                                  <a:pt x="24" y="27"/>
                                </a:lnTo>
                                <a:lnTo>
                                  <a:pt x="38"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751"/>
                        <wps:cNvSpPr>
                          <a:spLocks noChangeAspect="1"/>
                        </wps:cNvSpPr>
                        <wps:spPr bwMode="auto">
                          <a:xfrm>
                            <a:off x="8496" y="8008"/>
                            <a:ext cx="6" cy="179"/>
                          </a:xfrm>
                          <a:custGeom>
                            <a:avLst/>
                            <a:gdLst>
                              <a:gd name="T0" fmla="*/ 6 w 6"/>
                              <a:gd name="T1" fmla="*/ 178 h 178"/>
                              <a:gd name="T2" fmla="*/ 6 w 6"/>
                              <a:gd name="T3" fmla="*/ 0 h 178"/>
                              <a:gd name="T4" fmla="*/ 2 w 6"/>
                              <a:gd name="T5" fmla="*/ 0 h 178"/>
                              <a:gd name="T6" fmla="*/ 0 w 6"/>
                              <a:gd name="T7" fmla="*/ 178 h 178"/>
                              <a:gd name="T8" fmla="*/ 6 w 6"/>
                              <a:gd name="T9" fmla="*/ 178 h 178"/>
                            </a:gdLst>
                            <a:ahLst/>
                            <a:cxnLst>
                              <a:cxn ang="0">
                                <a:pos x="T0" y="T1"/>
                              </a:cxn>
                              <a:cxn ang="0">
                                <a:pos x="T2" y="T3"/>
                              </a:cxn>
                              <a:cxn ang="0">
                                <a:pos x="T4" y="T5"/>
                              </a:cxn>
                              <a:cxn ang="0">
                                <a:pos x="T6" y="T7"/>
                              </a:cxn>
                              <a:cxn ang="0">
                                <a:pos x="T8" y="T9"/>
                              </a:cxn>
                            </a:cxnLst>
                            <a:rect l="0" t="0" r="r" b="b"/>
                            <a:pathLst>
                              <a:path w="6" h="178">
                                <a:moveTo>
                                  <a:pt x="6" y="178"/>
                                </a:moveTo>
                                <a:lnTo>
                                  <a:pt x="6" y="0"/>
                                </a:lnTo>
                                <a:lnTo>
                                  <a:pt x="2" y="0"/>
                                </a:lnTo>
                                <a:lnTo>
                                  <a:pt x="0" y="178"/>
                                </a:lnTo>
                                <a:lnTo>
                                  <a:pt x="6"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752"/>
                        <wps:cNvSpPr>
                          <a:spLocks noChangeAspect="1"/>
                        </wps:cNvSpPr>
                        <wps:spPr bwMode="auto">
                          <a:xfrm>
                            <a:off x="8491" y="8008"/>
                            <a:ext cx="7" cy="179"/>
                          </a:xfrm>
                          <a:custGeom>
                            <a:avLst/>
                            <a:gdLst>
                              <a:gd name="T0" fmla="*/ 5 w 7"/>
                              <a:gd name="T1" fmla="*/ 178 h 178"/>
                              <a:gd name="T2" fmla="*/ 7 w 7"/>
                              <a:gd name="T3" fmla="*/ 0 h 178"/>
                              <a:gd name="T4" fmla="*/ 0 w 7"/>
                              <a:gd name="T5" fmla="*/ 0 h 178"/>
                              <a:gd name="T6" fmla="*/ 0 w 7"/>
                              <a:gd name="T7" fmla="*/ 178 h 178"/>
                              <a:gd name="T8" fmla="*/ 5 w 7"/>
                              <a:gd name="T9" fmla="*/ 178 h 178"/>
                            </a:gdLst>
                            <a:ahLst/>
                            <a:cxnLst>
                              <a:cxn ang="0">
                                <a:pos x="T0" y="T1"/>
                              </a:cxn>
                              <a:cxn ang="0">
                                <a:pos x="T2" y="T3"/>
                              </a:cxn>
                              <a:cxn ang="0">
                                <a:pos x="T4" y="T5"/>
                              </a:cxn>
                              <a:cxn ang="0">
                                <a:pos x="T6" y="T7"/>
                              </a:cxn>
                              <a:cxn ang="0">
                                <a:pos x="T8" y="T9"/>
                              </a:cxn>
                            </a:cxnLst>
                            <a:rect l="0" t="0" r="r" b="b"/>
                            <a:pathLst>
                              <a:path w="7" h="178">
                                <a:moveTo>
                                  <a:pt x="5" y="178"/>
                                </a:moveTo>
                                <a:lnTo>
                                  <a:pt x="7" y="0"/>
                                </a:lnTo>
                                <a:lnTo>
                                  <a:pt x="0" y="0"/>
                                </a:lnTo>
                                <a:lnTo>
                                  <a:pt x="0" y="178"/>
                                </a:lnTo>
                                <a:lnTo>
                                  <a:pt x="5" y="17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753"/>
                        <wps:cNvSpPr>
                          <a:spLocks noChangeAspect="1"/>
                        </wps:cNvSpPr>
                        <wps:spPr bwMode="auto">
                          <a:xfrm>
                            <a:off x="8407" y="8008"/>
                            <a:ext cx="186" cy="179"/>
                          </a:xfrm>
                          <a:custGeom>
                            <a:avLst/>
                            <a:gdLst>
                              <a:gd name="T0" fmla="*/ 180 w 180"/>
                              <a:gd name="T1" fmla="*/ 88 h 178"/>
                              <a:gd name="T2" fmla="*/ 178 w 180"/>
                              <a:gd name="T3" fmla="*/ 109 h 178"/>
                              <a:gd name="T4" fmla="*/ 172 w 180"/>
                              <a:gd name="T5" fmla="*/ 127 h 178"/>
                              <a:gd name="T6" fmla="*/ 161 w 180"/>
                              <a:gd name="T7" fmla="*/ 144 h 178"/>
                              <a:gd name="T8" fmla="*/ 147 w 180"/>
                              <a:gd name="T9" fmla="*/ 158 h 178"/>
                              <a:gd name="T10" fmla="*/ 131 w 180"/>
                              <a:gd name="T11" fmla="*/ 168 h 178"/>
                              <a:gd name="T12" fmla="*/ 114 w 180"/>
                              <a:gd name="T13" fmla="*/ 176 h 178"/>
                              <a:gd name="T14" fmla="*/ 94 w 180"/>
                              <a:gd name="T15" fmla="*/ 178 h 178"/>
                              <a:gd name="T16" fmla="*/ 75 w 180"/>
                              <a:gd name="T17" fmla="*/ 178 h 178"/>
                              <a:gd name="T18" fmla="*/ 57 w 180"/>
                              <a:gd name="T19" fmla="*/ 172 h 178"/>
                              <a:gd name="T20" fmla="*/ 38 w 180"/>
                              <a:gd name="T21" fmla="*/ 164 h 178"/>
                              <a:gd name="T22" fmla="*/ 24 w 180"/>
                              <a:gd name="T23" fmla="*/ 152 h 178"/>
                              <a:gd name="T24" fmla="*/ 12 w 180"/>
                              <a:gd name="T25" fmla="*/ 135 h 178"/>
                              <a:gd name="T26" fmla="*/ 4 w 180"/>
                              <a:gd name="T27" fmla="*/ 119 h 178"/>
                              <a:gd name="T28" fmla="*/ 0 w 180"/>
                              <a:gd name="T29" fmla="*/ 98 h 178"/>
                              <a:gd name="T30" fmla="*/ 0 w 180"/>
                              <a:gd name="T31" fmla="*/ 80 h 178"/>
                              <a:gd name="T32" fmla="*/ 4 w 180"/>
                              <a:gd name="T33" fmla="*/ 62 h 178"/>
                              <a:gd name="T34" fmla="*/ 12 w 180"/>
                              <a:gd name="T35" fmla="*/ 43 h 178"/>
                              <a:gd name="T36" fmla="*/ 24 w 180"/>
                              <a:gd name="T37" fmla="*/ 27 h 178"/>
                              <a:gd name="T38" fmla="*/ 38 w 180"/>
                              <a:gd name="T39" fmla="*/ 14 h 178"/>
                              <a:gd name="T40" fmla="*/ 55 w 180"/>
                              <a:gd name="T41" fmla="*/ 6 h 178"/>
                              <a:gd name="T42" fmla="*/ 75 w 180"/>
                              <a:gd name="T43" fmla="*/ 0 h 178"/>
                              <a:gd name="T44" fmla="*/ 94 w 180"/>
                              <a:gd name="T45" fmla="*/ 0 h 178"/>
                              <a:gd name="T46" fmla="*/ 112 w 180"/>
                              <a:gd name="T47" fmla="*/ 2 h 178"/>
                              <a:gd name="T48" fmla="*/ 131 w 180"/>
                              <a:gd name="T49" fmla="*/ 10 h 178"/>
                              <a:gd name="T50" fmla="*/ 147 w 180"/>
                              <a:gd name="T51" fmla="*/ 21 h 178"/>
                              <a:gd name="T52" fmla="*/ 161 w 180"/>
                              <a:gd name="T53" fmla="*/ 35 h 178"/>
                              <a:gd name="T54" fmla="*/ 172 w 180"/>
                              <a:gd name="T55" fmla="*/ 51 h 178"/>
                              <a:gd name="T56" fmla="*/ 178 w 180"/>
                              <a:gd name="T57" fmla="*/ 70 h 178"/>
                              <a:gd name="T58" fmla="*/ 180 w 180"/>
                              <a:gd name="T59" fmla="*/ 88 h 178"/>
                              <a:gd name="T60" fmla="*/ 180 w 180"/>
                              <a:gd name="T61" fmla="*/ 8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8">
                                <a:moveTo>
                                  <a:pt x="180" y="88"/>
                                </a:moveTo>
                                <a:lnTo>
                                  <a:pt x="178" y="109"/>
                                </a:lnTo>
                                <a:lnTo>
                                  <a:pt x="172" y="127"/>
                                </a:lnTo>
                                <a:lnTo>
                                  <a:pt x="161" y="144"/>
                                </a:lnTo>
                                <a:lnTo>
                                  <a:pt x="147" y="158"/>
                                </a:lnTo>
                                <a:lnTo>
                                  <a:pt x="131" y="168"/>
                                </a:lnTo>
                                <a:lnTo>
                                  <a:pt x="114" y="176"/>
                                </a:lnTo>
                                <a:lnTo>
                                  <a:pt x="94" y="178"/>
                                </a:lnTo>
                                <a:lnTo>
                                  <a:pt x="75" y="178"/>
                                </a:lnTo>
                                <a:lnTo>
                                  <a:pt x="57" y="172"/>
                                </a:lnTo>
                                <a:lnTo>
                                  <a:pt x="38" y="164"/>
                                </a:lnTo>
                                <a:lnTo>
                                  <a:pt x="24" y="152"/>
                                </a:lnTo>
                                <a:lnTo>
                                  <a:pt x="12" y="135"/>
                                </a:lnTo>
                                <a:lnTo>
                                  <a:pt x="4" y="119"/>
                                </a:lnTo>
                                <a:lnTo>
                                  <a:pt x="0" y="98"/>
                                </a:lnTo>
                                <a:lnTo>
                                  <a:pt x="0" y="80"/>
                                </a:lnTo>
                                <a:lnTo>
                                  <a:pt x="4" y="62"/>
                                </a:lnTo>
                                <a:lnTo>
                                  <a:pt x="12" y="43"/>
                                </a:lnTo>
                                <a:lnTo>
                                  <a:pt x="24" y="27"/>
                                </a:lnTo>
                                <a:lnTo>
                                  <a:pt x="38"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754"/>
                        <wps:cNvSpPr>
                          <a:spLocks noChangeAspect="1"/>
                        </wps:cNvSpPr>
                        <wps:spPr bwMode="auto">
                          <a:xfrm>
                            <a:off x="8521" y="8063"/>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755"/>
                        <wps:cNvSpPr>
                          <a:spLocks noChangeAspect="1"/>
                        </wps:cNvSpPr>
                        <wps:spPr bwMode="auto">
                          <a:xfrm>
                            <a:off x="8519" y="8063"/>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756"/>
                        <wps:cNvSpPr>
                          <a:spLocks noChangeAspect="1"/>
                        </wps:cNvSpPr>
                        <wps:spPr bwMode="auto">
                          <a:xfrm>
                            <a:off x="8464" y="8063"/>
                            <a:ext cx="72" cy="69"/>
                          </a:xfrm>
                          <a:custGeom>
                            <a:avLst/>
                            <a:gdLst>
                              <a:gd name="T0" fmla="*/ 70 w 70"/>
                              <a:gd name="T1" fmla="*/ 33 h 68"/>
                              <a:gd name="T2" fmla="*/ 67 w 70"/>
                              <a:gd name="T3" fmla="*/ 46 h 68"/>
                              <a:gd name="T4" fmla="*/ 61 w 70"/>
                              <a:gd name="T5" fmla="*/ 56 h 68"/>
                              <a:gd name="T6" fmla="*/ 51 w 70"/>
                              <a:gd name="T7" fmla="*/ 64 h 68"/>
                              <a:gd name="T8" fmla="*/ 41 w 70"/>
                              <a:gd name="T9" fmla="*/ 68 h 68"/>
                              <a:gd name="T10" fmla="*/ 29 w 70"/>
                              <a:gd name="T11" fmla="*/ 68 h 68"/>
                              <a:gd name="T12" fmla="*/ 16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6 w 70"/>
                              <a:gd name="T25" fmla="*/ 4 h 68"/>
                              <a:gd name="T26" fmla="*/ 29 w 70"/>
                              <a:gd name="T27" fmla="*/ 0 h 68"/>
                              <a:gd name="T28" fmla="*/ 41 w 70"/>
                              <a:gd name="T29" fmla="*/ 0 h 68"/>
                              <a:gd name="T30" fmla="*/ 51 w 70"/>
                              <a:gd name="T31" fmla="*/ 4 h 68"/>
                              <a:gd name="T32" fmla="*/ 61 w 70"/>
                              <a:gd name="T33" fmla="*/ 13 h 68"/>
                              <a:gd name="T34" fmla="*/ 67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7" y="46"/>
                                </a:lnTo>
                                <a:lnTo>
                                  <a:pt x="61" y="56"/>
                                </a:lnTo>
                                <a:lnTo>
                                  <a:pt x="51" y="64"/>
                                </a:lnTo>
                                <a:lnTo>
                                  <a:pt x="41" y="68"/>
                                </a:lnTo>
                                <a:lnTo>
                                  <a:pt x="29" y="68"/>
                                </a:lnTo>
                                <a:lnTo>
                                  <a:pt x="16" y="64"/>
                                </a:lnTo>
                                <a:lnTo>
                                  <a:pt x="8" y="56"/>
                                </a:lnTo>
                                <a:lnTo>
                                  <a:pt x="2" y="46"/>
                                </a:lnTo>
                                <a:lnTo>
                                  <a:pt x="0" y="35"/>
                                </a:lnTo>
                                <a:lnTo>
                                  <a:pt x="2" y="23"/>
                                </a:lnTo>
                                <a:lnTo>
                                  <a:pt x="8" y="13"/>
                                </a:lnTo>
                                <a:lnTo>
                                  <a:pt x="16" y="4"/>
                                </a:lnTo>
                                <a:lnTo>
                                  <a:pt x="29" y="0"/>
                                </a:lnTo>
                                <a:lnTo>
                                  <a:pt x="41" y="0"/>
                                </a:lnTo>
                                <a:lnTo>
                                  <a:pt x="51" y="4"/>
                                </a:lnTo>
                                <a:lnTo>
                                  <a:pt x="61" y="13"/>
                                </a:lnTo>
                                <a:lnTo>
                                  <a:pt x="67" y="23"/>
                                </a:lnTo>
                                <a:lnTo>
                                  <a:pt x="70" y="33"/>
                                </a:lnTo>
                                <a:lnTo>
                                  <a:pt x="7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757"/>
                        <wps:cNvSpPr>
                          <a:spLocks noChangeAspect="1"/>
                        </wps:cNvSpPr>
                        <wps:spPr bwMode="auto">
                          <a:xfrm>
                            <a:off x="8521" y="8063"/>
                            <a:ext cx="4" cy="69"/>
                          </a:xfrm>
                          <a:custGeom>
                            <a:avLst/>
                            <a:gdLst>
                              <a:gd name="T0" fmla="*/ 4 w 4"/>
                              <a:gd name="T1" fmla="*/ 68 h 68"/>
                              <a:gd name="T2" fmla="*/ 4 w 4"/>
                              <a:gd name="T3" fmla="*/ 0 h 68"/>
                              <a:gd name="T4" fmla="*/ 2 w 4"/>
                              <a:gd name="T5" fmla="*/ 0 h 68"/>
                              <a:gd name="T6" fmla="*/ 0 w 4"/>
                              <a:gd name="T7" fmla="*/ 68 h 68"/>
                              <a:gd name="T8" fmla="*/ 4 w 4"/>
                              <a:gd name="T9" fmla="*/ 68 h 68"/>
                            </a:gdLst>
                            <a:ahLst/>
                            <a:cxnLst>
                              <a:cxn ang="0">
                                <a:pos x="T0" y="T1"/>
                              </a:cxn>
                              <a:cxn ang="0">
                                <a:pos x="T2" y="T3"/>
                              </a:cxn>
                              <a:cxn ang="0">
                                <a:pos x="T4" y="T5"/>
                              </a:cxn>
                              <a:cxn ang="0">
                                <a:pos x="T6" y="T7"/>
                              </a:cxn>
                              <a:cxn ang="0">
                                <a:pos x="T8" y="T9"/>
                              </a:cxn>
                            </a:cxnLst>
                            <a:rect l="0" t="0" r="r" b="b"/>
                            <a:pathLst>
                              <a:path w="4" h="68">
                                <a:moveTo>
                                  <a:pt x="4" y="68"/>
                                </a:moveTo>
                                <a:lnTo>
                                  <a:pt x="4" y="0"/>
                                </a:lnTo>
                                <a:lnTo>
                                  <a:pt x="2" y="0"/>
                                </a:lnTo>
                                <a:lnTo>
                                  <a:pt x="0" y="68"/>
                                </a:lnTo>
                                <a:lnTo>
                                  <a:pt x="4"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58"/>
                        <wps:cNvSpPr>
                          <a:spLocks noChangeAspect="1"/>
                        </wps:cNvSpPr>
                        <wps:spPr bwMode="auto">
                          <a:xfrm>
                            <a:off x="8519" y="8063"/>
                            <a:ext cx="4" cy="69"/>
                          </a:xfrm>
                          <a:custGeom>
                            <a:avLst/>
                            <a:gdLst>
                              <a:gd name="T0" fmla="*/ 2 w 4"/>
                              <a:gd name="T1" fmla="*/ 68 h 68"/>
                              <a:gd name="T2" fmla="*/ 4 w 4"/>
                              <a:gd name="T3" fmla="*/ 0 h 68"/>
                              <a:gd name="T4" fmla="*/ 0 w 4"/>
                              <a:gd name="T5" fmla="*/ 0 h 68"/>
                              <a:gd name="T6" fmla="*/ 0 w 4"/>
                              <a:gd name="T7" fmla="*/ 68 h 68"/>
                              <a:gd name="T8" fmla="*/ 2 w 4"/>
                              <a:gd name="T9" fmla="*/ 68 h 68"/>
                            </a:gdLst>
                            <a:ahLst/>
                            <a:cxnLst>
                              <a:cxn ang="0">
                                <a:pos x="T0" y="T1"/>
                              </a:cxn>
                              <a:cxn ang="0">
                                <a:pos x="T2" y="T3"/>
                              </a:cxn>
                              <a:cxn ang="0">
                                <a:pos x="T4" y="T5"/>
                              </a:cxn>
                              <a:cxn ang="0">
                                <a:pos x="T6" y="T7"/>
                              </a:cxn>
                              <a:cxn ang="0">
                                <a:pos x="T8" y="T9"/>
                              </a:cxn>
                            </a:cxnLst>
                            <a:rect l="0" t="0" r="r" b="b"/>
                            <a:pathLst>
                              <a:path w="4" h="68">
                                <a:moveTo>
                                  <a:pt x="2" y="68"/>
                                </a:moveTo>
                                <a:lnTo>
                                  <a:pt x="4" y="0"/>
                                </a:lnTo>
                                <a:lnTo>
                                  <a:pt x="0" y="0"/>
                                </a:lnTo>
                                <a:lnTo>
                                  <a:pt x="0" y="68"/>
                                </a:lnTo>
                                <a:lnTo>
                                  <a:pt x="2" y="6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59"/>
                        <wps:cNvSpPr>
                          <a:spLocks noChangeAspect="1"/>
                        </wps:cNvSpPr>
                        <wps:spPr bwMode="auto">
                          <a:xfrm>
                            <a:off x="8464" y="8063"/>
                            <a:ext cx="72" cy="69"/>
                          </a:xfrm>
                          <a:custGeom>
                            <a:avLst/>
                            <a:gdLst>
                              <a:gd name="T0" fmla="*/ 70 w 70"/>
                              <a:gd name="T1" fmla="*/ 33 h 68"/>
                              <a:gd name="T2" fmla="*/ 67 w 70"/>
                              <a:gd name="T3" fmla="*/ 46 h 68"/>
                              <a:gd name="T4" fmla="*/ 61 w 70"/>
                              <a:gd name="T5" fmla="*/ 56 h 68"/>
                              <a:gd name="T6" fmla="*/ 51 w 70"/>
                              <a:gd name="T7" fmla="*/ 64 h 68"/>
                              <a:gd name="T8" fmla="*/ 41 w 70"/>
                              <a:gd name="T9" fmla="*/ 68 h 68"/>
                              <a:gd name="T10" fmla="*/ 29 w 70"/>
                              <a:gd name="T11" fmla="*/ 68 h 68"/>
                              <a:gd name="T12" fmla="*/ 16 w 70"/>
                              <a:gd name="T13" fmla="*/ 64 h 68"/>
                              <a:gd name="T14" fmla="*/ 8 w 70"/>
                              <a:gd name="T15" fmla="*/ 56 h 68"/>
                              <a:gd name="T16" fmla="*/ 2 w 70"/>
                              <a:gd name="T17" fmla="*/ 46 h 68"/>
                              <a:gd name="T18" fmla="*/ 0 w 70"/>
                              <a:gd name="T19" fmla="*/ 35 h 68"/>
                              <a:gd name="T20" fmla="*/ 2 w 70"/>
                              <a:gd name="T21" fmla="*/ 23 h 68"/>
                              <a:gd name="T22" fmla="*/ 8 w 70"/>
                              <a:gd name="T23" fmla="*/ 13 h 68"/>
                              <a:gd name="T24" fmla="*/ 16 w 70"/>
                              <a:gd name="T25" fmla="*/ 4 h 68"/>
                              <a:gd name="T26" fmla="*/ 29 w 70"/>
                              <a:gd name="T27" fmla="*/ 0 h 68"/>
                              <a:gd name="T28" fmla="*/ 41 w 70"/>
                              <a:gd name="T29" fmla="*/ 0 h 68"/>
                              <a:gd name="T30" fmla="*/ 51 w 70"/>
                              <a:gd name="T31" fmla="*/ 4 h 68"/>
                              <a:gd name="T32" fmla="*/ 61 w 70"/>
                              <a:gd name="T33" fmla="*/ 13 h 68"/>
                              <a:gd name="T34" fmla="*/ 67 w 70"/>
                              <a:gd name="T35" fmla="*/ 23 h 68"/>
                              <a:gd name="T36" fmla="*/ 70 w 70"/>
                              <a:gd name="T37" fmla="*/ 33 h 68"/>
                              <a:gd name="T38" fmla="*/ 70 w 70"/>
                              <a:gd name="T39" fmla="*/ 3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0" h="68">
                                <a:moveTo>
                                  <a:pt x="70" y="33"/>
                                </a:moveTo>
                                <a:lnTo>
                                  <a:pt x="67" y="46"/>
                                </a:lnTo>
                                <a:lnTo>
                                  <a:pt x="61" y="56"/>
                                </a:lnTo>
                                <a:lnTo>
                                  <a:pt x="51" y="64"/>
                                </a:lnTo>
                                <a:lnTo>
                                  <a:pt x="41" y="68"/>
                                </a:lnTo>
                                <a:lnTo>
                                  <a:pt x="29" y="68"/>
                                </a:lnTo>
                                <a:lnTo>
                                  <a:pt x="16" y="64"/>
                                </a:lnTo>
                                <a:lnTo>
                                  <a:pt x="8" y="56"/>
                                </a:lnTo>
                                <a:lnTo>
                                  <a:pt x="2" y="46"/>
                                </a:lnTo>
                                <a:lnTo>
                                  <a:pt x="0" y="35"/>
                                </a:lnTo>
                                <a:lnTo>
                                  <a:pt x="2" y="23"/>
                                </a:lnTo>
                                <a:lnTo>
                                  <a:pt x="8" y="13"/>
                                </a:lnTo>
                                <a:lnTo>
                                  <a:pt x="16" y="4"/>
                                </a:lnTo>
                                <a:lnTo>
                                  <a:pt x="29" y="0"/>
                                </a:lnTo>
                                <a:lnTo>
                                  <a:pt x="41" y="0"/>
                                </a:lnTo>
                                <a:lnTo>
                                  <a:pt x="51" y="4"/>
                                </a:lnTo>
                                <a:lnTo>
                                  <a:pt x="61" y="13"/>
                                </a:lnTo>
                                <a:lnTo>
                                  <a:pt x="67" y="23"/>
                                </a:lnTo>
                                <a:lnTo>
                                  <a:pt x="70" y="33"/>
                                </a:lnTo>
                                <a:lnTo>
                                  <a:pt x="70" y="3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760"/>
                        <wps:cNvSpPr>
                          <a:spLocks noChangeAspect="1"/>
                        </wps:cNvSpPr>
                        <wps:spPr bwMode="auto">
                          <a:xfrm>
                            <a:off x="7029" y="9527"/>
                            <a:ext cx="6" cy="182"/>
                          </a:xfrm>
                          <a:custGeom>
                            <a:avLst/>
                            <a:gdLst>
                              <a:gd name="T0" fmla="*/ 6 w 6"/>
                              <a:gd name="T1" fmla="*/ 180 h 180"/>
                              <a:gd name="T2" fmla="*/ 6 w 6"/>
                              <a:gd name="T3" fmla="*/ 0 h 180"/>
                              <a:gd name="T4" fmla="*/ 2 w 6"/>
                              <a:gd name="T5" fmla="*/ 0 h 180"/>
                              <a:gd name="T6" fmla="*/ 0 w 6"/>
                              <a:gd name="T7" fmla="*/ 180 h 180"/>
                              <a:gd name="T8" fmla="*/ 6 w 6"/>
                              <a:gd name="T9" fmla="*/ 180 h 180"/>
                            </a:gdLst>
                            <a:ahLst/>
                            <a:cxnLst>
                              <a:cxn ang="0">
                                <a:pos x="T0" y="T1"/>
                              </a:cxn>
                              <a:cxn ang="0">
                                <a:pos x="T2" y="T3"/>
                              </a:cxn>
                              <a:cxn ang="0">
                                <a:pos x="T4" y="T5"/>
                              </a:cxn>
                              <a:cxn ang="0">
                                <a:pos x="T6" y="T7"/>
                              </a:cxn>
                              <a:cxn ang="0">
                                <a:pos x="T8" y="T9"/>
                              </a:cxn>
                            </a:cxnLst>
                            <a:rect l="0" t="0" r="r" b="b"/>
                            <a:pathLst>
                              <a:path w="6" h="180">
                                <a:moveTo>
                                  <a:pt x="6" y="180"/>
                                </a:moveTo>
                                <a:lnTo>
                                  <a:pt x="6" y="0"/>
                                </a:lnTo>
                                <a:lnTo>
                                  <a:pt x="2" y="0"/>
                                </a:lnTo>
                                <a:lnTo>
                                  <a:pt x="0" y="180"/>
                                </a:lnTo>
                                <a:lnTo>
                                  <a:pt x="6"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61"/>
                        <wps:cNvSpPr>
                          <a:spLocks noChangeAspect="1"/>
                        </wps:cNvSpPr>
                        <wps:spPr bwMode="auto">
                          <a:xfrm>
                            <a:off x="7025" y="9527"/>
                            <a:ext cx="6" cy="182"/>
                          </a:xfrm>
                          <a:custGeom>
                            <a:avLst/>
                            <a:gdLst>
                              <a:gd name="T0" fmla="*/ 4 w 6"/>
                              <a:gd name="T1" fmla="*/ 180 h 180"/>
                              <a:gd name="T2" fmla="*/ 6 w 6"/>
                              <a:gd name="T3" fmla="*/ 0 h 180"/>
                              <a:gd name="T4" fmla="*/ 0 w 6"/>
                              <a:gd name="T5" fmla="*/ 0 h 180"/>
                              <a:gd name="T6" fmla="*/ 0 w 6"/>
                              <a:gd name="T7" fmla="*/ 180 h 180"/>
                              <a:gd name="T8" fmla="*/ 4 w 6"/>
                              <a:gd name="T9" fmla="*/ 180 h 180"/>
                            </a:gdLst>
                            <a:ahLst/>
                            <a:cxnLst>
                              <a:cxn ang="0">
                                <a:pos x="T0" y="T1"/>
                              </a:cxn>
                              <a:cxn ang="0">
                                <a:pos x="T2" y="T3"/>
                              </a:cxn>
                              <a:cxn ang="0">
                                <a:pos x="T4" y="T5"/>
                              </a:cxn>
                              <a:cxn ang="0">
                                <a:pos x="T6" y="T7"/>
                              </a:cxn>
                              <a:cxn ang="0">
                                <a:pos x="T8" y="T9"/>
                              </a:cxn>
                            </a:cxnLst>
                            <a:rect l="0" t="0" r="r" b="b"/>
                            <a:pathLst>
                              <a:path w="6" h="180">
                                <a:moveTo>
                                  <a:pt x="4" y="180"/>
                                </a:moveTo>
                                <a:lnTo>
                                  <a:pt x="6" y="0"/>
                                </a:lnTo>
                                <a:lnTo>
                                  <a:pt x="0" y="0"/>
                                </a:lnTo>
                                <a:lnTo>
                                  <a:pt x="0" y="180"/>
                                </a:lnTo>
                                <a:lnTo>
                                  <a:pt x="4"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62"/>
                        <wps:cNvSpPr>
                          <a:spLocks noChangeAspect="1"/>
                        </wps:cNvSpPr>
                        <wps:spPr bwMode="auto">
                          <a:xfrm>
                            <a:off x="6883" y="9527"/>
                            <a:ext cx="186" cy="182"/>
                          </a:xfrm>
                          <a:custGeom>
                            <a:avLst/>
                            <a:gdLst>
                              <a:gd name="T0" fmla="*/ 180 w 180"/>
                              <a:gd name="T1" fmla="*/ 90 h 180"/>
                              <a:gd name="T2" fmla="*/ 178 w 180"/>
                              <a:gd name="T3" fmla="*/ 111 h 180"/>
                              <a:gd name="T4" fmla="*/ 172 w 180"/>
                              <a:gd name="T5" fmla="*/ 129 h 180"/>
                              <a:gd name="T6" fmla="*/ 162 w 180"/>
                              <a:gd name="T7" fmla="*/ 146 h 180"/>
                              <a:gd name="T8" fmla="*/ 150 w 180"/>
                              <a:gd name="T9" fmla="*/ 160 h 180"/>
                              <a:gd name="T10" fmla="*/ 133 w 180"/>
                              <a:gd name="T11" fmla="*/ 170 h 180"/>
                              <a:gd name="T12" fmla="*/ 115 w 180"/>
                              <a:gd name="T13" fmla="*/ 176 h 180"/>
                              <a:gd name="T14" fmla="*/ 96 w 180"/>
                              <a:gd name="T15" fmla="*/ 180 h 180"/>
                              <a:gd name="T16" fmla="*/ 76 w 180"/>
                              <a:gd name="T17" fmla="*/ 180 h 180"/>
                              <a:gd name="T18" fmla="*/ 57 w 180"/>
                              <a:gd name="T19" fmla="*/ 174 h 180"/>
                              <a:gd name="T20" fmla="*/ 41 w 180"/>
                              <a:gd name="T21" fmla="*/ 166 h 180"/>
                              <a:gd name="T22" fmla="*/ 24 w 180"/>
                              <a:gd name="T23" fmla="*/ 152 h 180"/>
                              <a:gd name="T24" fmla="*/ 14 w 180"/>
                              <a:gd name="T25" fmla="*/ 137 h 180"/>
                              <a:gd name="T26" fmla="*/ 6 w 180"/>
                              <a:gd name="T27" fmla="*/ 119 h 180"/>
                              <a:gd name="T28" fmla="*/ 2 w 180"/>
                              <a:gd name="T29" fmla="*/ 100 h 180"/>
                              <a:gd name="T30" fmla="*/ 0 w 180"/>
                              <a:gd name="T31" fmla="*/ 82 h 180"/>
                              <a:gd name="T32" fmla="*/ 6 w 180"/>
                              <a:gd name="T33" fmla="*/ 61 h 180"/>
                              <a:gd name="T34" fmla="*/ 14 w 180"/>
                              <a:gd name="T35" fmla="*/ 45 h 180"/>
                              <a:gd name="T36" fmla="*/ 24 w 180"/>
                              <a:gd name="T37" fmla="*/ 29 h 180"/>
                              <a:gd name="T38" fmla="*/ 39 w 180"/>
                              <a:gd name="T39" fmla="*/ 16 h 180"/>
                              <a:gd name="T40" fmla="*/ 57 w 180"/>
                              <a:gd name="T41" fmla="*/ 6 h 180"/>
                              <a:gd name="T42" fmla="*/ 76 w 180"/>
                              <a:gd name="T43" fmla="*/ 2 h 180"/>
                              <a:gd name="T44" fmla="*/ 94 w 180"/>
                              <a:gd name="T45" fmla="*/ 0 h 180"/>
                              <a:gd name="T46" fmla="*/ 115 w 180"/>
                              <a:gd name="T47" fmla="*/ 4 h 180"/>
                              <a:gd name="T48" fmla="*/ 133 w 180"/>
                              <a:gd name="T49" fmla="*/ 10 h 180"/>
                              <a:gd name="T50" fmla="*/ 150 w 180"/>
                              <a:gd name="T51" fmla="*/ 22 h 180"/>
                              <a:gd name="T52" fmla="*/ 162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2" y="146"/>
                                </a:lnTo>
                                <a:lnTo>
                                  <a:pt x="150" y="160"/>
                                </a:lnTo>
                                <a:lnTo>
                                  <a:pt x="133" y="170"/>
                                </a:lnTo>
                                <a:lnTo>
                                  <a:pt x="115" y="176"/>
                                </a:lnTo>
                                <a:lnTo>
                                  <a:pt x="96" y="180"/>
                                </a:lnTo>
                                <a:lnTo>
                                  <a:pt x="76" y="180"/>
                                </a:lnTo>
                                <a:lnTo>
                                  <a:pt x="57" y="174"/>
                                </a:lnTo>
                                <a:lnTo>
                                  <a:pt x="41" y="166"/>
                                </a:lnTo>
                                <a:lnTo>
                                  <a:pt x="24" y="152"/>
                                </a:lnTo>
                                <a:lnTo>
                                  <a:pt x="14" y="137"/>
                                </a:lnTo>
                                <a:lnTo>
                                  <a:pt x="6" y="119"/>
                                </a:lnTo>
                                <a:lnTo>
                                  <a:pt x="2" y="100"/>
                                </a:lnTo>
                                <a:lnTo>
                                  <a:pt x="0" y="82"/>
                                </a:lnTo>
                                <a:lnTo>
                                  <a:pt x="6" y="61"/>
                                </a:lnTo>
                                <a:lnTo>
                                  <a:pt x="14" y="45"/>
                                </a:lnTo>
                                <a:lnTo>
                                  <a:pt x="24" y="29"/>
                                </a:lnTo>
                                <a:lnTo>
                                  <a:pt x="39" y="16"/>
                                </a:lnTo>
                                <a:lnTo>
                                  <a:pt x="57" y="6"/>
                                </a:lnTo>
                                <a:lnTo>
                                  <a:pt x="76" y="2"/>
                                </a:lnTo>
                                <a:lnTo>
                                  <a:pt x="94" y="0"/>
                                </a:lnTo>
                                <a:lnTo>
                                  <a:pt x="115" y="4"/>
                                </a:lnTo>
                                <a:lnTo>
                                  <a:pt x="133" y="10"/>
                                </a:lnTo>
                                <a:lnTo>
                                  <a:pt x="150" y="22"/>
                                </a:lnTo>
                                <a:lnTo>
                                  <a:pt x="162" y="37"/>
                                </a:lnTo>
                                <a:lnTo>
                                  <a:pt x="172" y="53"/>
                                </a:lnTo>
                                <a:lnTo>
                                  <a:pt x="178" y="72"/>
                                </a:lnTo>
                                <a:lnTo>
                                  <a:pt x="180" y="90"/>
                                </a:lnTo>
                                <a:lnTo>
                                  <a:pt x="180"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763"/>
                        <wps:cNvSpPr>
                          <a:spLocks noChangeAspect="1"/>
                        </wps:cNvSpPr>
                        <wps:spPr bwMode="auto">
                          <a:xfrm>
                            <a:off x="7029" y="9527"/>
                            <a:ext cx="6" cy="182"/>
                          </a:xfrm>
                          <a:custGeom>
                            <a:avLst/>
                            <a:gdLst>
                              <a:gd name="T0" fmla="*/ 6 w 6"/>
                              <a:gd name="T1" fmla="*/ 180 h 180"/>
                              <a:gd name="T2" fmla="*/ 6 w 6"/>
                              <a:gd name="T3" fmla="*/ 0 h 180"/>
                              <a:gd name="T4" fmla="*/ 2 w 6"/>
                              <a:gd name="T5" fmla="*/ 0 h 180"/>
                              <a:gd name="T6" fmla="*/ 0 w 6"/>
                              <a:gd name="T7" fmla="*/ 180 h 180"/>
                              <a:gd name="T8" fmla="*/ 6 w 6"/>
                              <a:gd name="T9" fmla="*/ 180 h 180"/>
                            </a:gdLst>
                            <a:ahLst/>
                            <a:cxnLst>
                              <a:cxn ang="0">
                                <a:pos x="T0" y="T1"/>
                              </a:cxn>
                              <a:cxn ang="0">
                                <a:pos x="T2" y="T3"/>
                              </a:cxn>
                              <a:cxn ang="0">
                                <a:pos x="T4" y="T5"/>
                              </a:cxn>
                              <a:cxn ang="0">
                                <a:pos x="T6" y="T7"/>
                              </a:cxn>
                              <a:cxn ang="0">
                                <a:pos x="T8" y="T9"/>
                              </a:cxn>
                            </a:cxnLst>
                            <a:rect l="0" t="0" r="r" b="b"/>
                            <a:pathLst>
                              <a:path w="6" h="180">
                                <a:moveTo>
                                  <a:pt x="6" y="180"/>
                                </a:moveTo>
                                <a:lnTo>
                                  <a:pt x="6" y="0"/>
                                </a:lnTo>
                                <a:lnTo>
                                  <a:pt x="2" y="0"/>
                                </a:lnTo>
                                <a:lnTo>
                                  <a:pt x="0" y="180"/>
                                </a:lnTo>
                                <a:lnTo>
                                  <a:pt x="6"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764"/>
                        <wps:cNvSpPr>
                          <a:spLocks noChangeAspect="1"/>
                        </wps:cNvSpPr>
                        <wps:spPr bwMode="auto">
                          <a:xfrm>
                            <a:off x="7025" y="9527"/>
                            <a:ext cx="6" cy="182"/>
                          </a:xfrm>
                          <a:custGeom>
                            <a:avLst/>
                            <a:gdLst>
                              <a:gd name="T0" fmla="*/ 4 w 6"/>
                              <a:gd name="T1" fmla="*/ 180 h 180"/>
                              <a:gd name="T2" fmla="*/ 6 w 6"/>
                              <a:gd name="T3" fmla="*/ 0 h 180"/>
                              <a:gd name="T4" fmla="*/ 0 w 6"/>
                              <a:gd name="T5" fmla="*/ 0 h 180"/>
                              <a:gd name="T6" fmla="*/ 0 w 6"/>
                              <a:gd name="T7" fmla="*/ 180 h 180"/>
                              <a:gd name="T8" fmla="*/ 4 w 6"/>
                              <a:gd name="T9" fmla="*/ 180 h 180"/>
                            </a:gdLst>
                            <a:ahLst/>
                            <a:cxnLst>
                              <a:cxn ang="0">
                                <a:pos x="T0" y="T1"/>
                              </a:cxn>
                              <a:cxn ang="0">
                                <a:pos x="T2" y="T3"/>
                              </a:cxn>
                              <a:cxn ang="0">
                                <a:pos x="T4" y="T5"/>
                              </a:cxn>
                              <a:cxn ang="0">
                                <a:pos x="T6" y="T7"/>
                              </a:cxn>
                              <a:cxn ang="0">
                                <a:pos x="T8" y="T9"/>
                              </a:cxn>
                            </a:cxnLst>
                            <a:rect l="0" t="0" r="r" b="b"/>
                            <a:pathLst>
                              <a:path w="6" h="180">
                                <a:moveTo>
                                  <a:pt x="4" y="180"/>
                                </a:moveTo>
                                <a:lnTo>
                                  <a:pt x="6" y="0"/>
                                </a:lnTo>
                                <a:lnTo>
                                  <a:pt x="0" y="0"/>
                                </a:lnTo>
                                <a:lnTo>
                                  <a:pt x="0" y="180"/>
                                </a:lnTo>
                                <a:lnTo>
                                  <a:pt x="4"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65"/>
                        <wps:cNvSpPr>
                          <a:spLocks noChangeAspect="1"/>
                        </wps:cNvSpPr>
                        <wps:spPr bwMode="auto">
                          <a:xfrm>
                            <a:off x="6883" y="9527"/>
                            <a:ext cx="186" cy="182"/>
                          </a:xfrm>
                          <a:custGeom>
                            <a:avLst/>
                            <a:gdLst>
                              <a:gd name="T0" fmla="*/ 180 w 180"/>
                              <a:gd name="T1" fmla="*/ 90 h 180"/>
                              <a:gd name="T2" fmla="*/ 178 w 180"/>
                              <a:gd name="T3" fmla="*/ 111 h 180"/>
                              <a:gd name="T4" fmla="*/ 172 w 180"/>
                              <a:gd name="T5" fmla="*/ 129 h 180"/>
                              <a:gd name="T6" fmla="*/ 162 w 180"/>
                              <a:gd name="T7" fmla="*/ 146 h 180"/>
                              <a:gd name="T8" fmla="*/ 150 w 180"/>
                              <a:gd name="T9" fmla="*/ 160 h 180"/>
                              <a:gd name="T10" fmla="*/ 133 w 180"/>
                              <a:gd name="T11" fmla="*/ 170 h 180"/>
                              <a:gd name="T12" fmla="*/ 115 w 180"/>
                              <a:gd name="T13" fmla="*/ 176 h 180"/>
                              <a:gd name="T14" fmla="*/ 96 w 180"/>
                              <a:gd name="T15" fmla="*/ 180 h 180"/>
                              <a:gd name="T16" fmla="*/ 76 w 180"/>
                              <a:gd name="T17" fmla="*/ 180 h 180"/>
                              <a:gd name="T18" fmla="*/ 57 w 180"/>
                              <a:gd name="T19" fmla="*/ 174 h 180"/>
                              <a:gd name="T20" fmla="*/ 41 w 180"/>
                              <a:gd name="T21" fmla="*/ 166 h 180"/>
                              <a:gd name="T22" fmla="*/ 24 w 180"/>
                              <a:gd name="T23" fmla="*/ 152 h 180"/>
                              <a:gd name="T24" fmla="*/ 14 w 180"/>
                              <a:gd name="T25" fmla="*/ 137 h 180"/>
                              <a:gd name="T26" fmla="*/ 6 w 180"/>
                              <a:gd name="T27" fmla="*/ 119 h 180"/>
                              <a:gd name="T28" fmla="*/ 2 w 180"/>
                              <a:gd name="T29" fmla="*/ 100 h 180"/>
                              <a:gd name="T30" fmla="*/ 0 w 180"/>
                              <a:gd name="T31" fmla="*/ 82 h 180"/>
                              <a:gd name="T32" fmla="*/ 6 w 180"/>
                              <a:gd name="T33" fmla="*/ 61 h 180"/>
                              <a:gd name="T34" fmla="*/ 14 w 180"/>
                              <a:gd name="T35" fmla="*/ 45 h 180"/>
                              <a:gd name="T36" fmla="*/ 24 w 180"/>
                              <a:gd name="T37" fmla="*/ 29 h 180"/>
                              <a:gd name="T38" fmla="*/ 39 w 180"/>
                              <a:gd name="T39" fmla="*/ 16 h 180"/>
                              <a:gd name="T40" fmla="*/ 57 w 180"/>
                              <a:gd name="T41" fmla="*/ 6 h 180"/>
                              <a:gd name="T42" fmla="*/ 76 w 180"/>
                              <a:gd name="T43" fmla="*/ 2 h 180"/>
                              <a:gd name="T44" fmla="*/ 94 w 180"/>
                              <a:gd name="T45" fmla="*/ 0 h 180"/>
                              <a:gd name="T46" fmla="*/ 115 w 180"/>
                              <a:gd name="T47" fmla="*/ 4 h 180"/>
                              <a:gd name="T48" fmla="*/ 133 w 180"/>
                              <a:gd name="T49" fmla="*/ 10 h 180"/>
                              <a:gd name="T50" fmla="*/ 150 w 180"/>
                              <a:gd name="T51" fmla="*/ 22 h 180"/>
                              <a:gd name="T52" fmla="*/ 162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2" y="146"/>
                                </a:lnTo>
                                <a:lnTo>
                                  <a:pt x="150" y="160"/>
                                </a:lnTo>
                                <a:lnTo>
                                  <a:pt x="133" y="170"/>
                                </a:lnTo>
                                <a:lnTo>
                                  <a:pt x="115" y="176"/>
                                </a:lnTo>
                                <a:lnTo>
                                  <a:pt x="96" y="180"/>
                                </a:lnTo>
                                <a:lnTo>
                                  <a:pt x="76" y="180"/>
                                </a:lnTo>
                                <a:lnTo>
                                  <a:pt x="57" y="174"/>
                                </a:lnTo>
                                <a:lnTo>
                                  <a:pt x="41" y="166"/>
                                </a:lnTo>
                                <a:lnTo>
                                  <a:pt x="24" y="152"/>
                                </a:lnTo>
                                <a:lnTo>
                                  <a:pt x="14" y="137"/>
                                </a:lnTo>
                                <a:lnTo>
                                  <a:pt x="6" y="119"/>
                                </a:lnTo>
                                <a:lnTo>
                                  <a:pt x="2" y="100"/>
                                </a:lnTo>
                                <a:lnTo>
                                  <a:pt x="0" y="82"/>
                                </a:lnTo>
                                <a:lnTo>
                                  <a:pt x="6" y="61"/>
                                </a:lnTo>
                                <a:lnTo>
                                  <a:pt x="14" y="45"/>
                                </a:lnTo>
                                <a:lnTo>
                                  <a:pt x="24" y="29"/>
                                </a:lnTo>
                                <a:lnTo>
                                  <a:pt x="39" y="16"/>
                                </a:lnTo>
                                <a:lnTo>
                                  <a:pt x="57" y="6"/>
                                </a:lnTo>
                                <a:lnTo>
                                  <a:pt x="76" y="2"/>
                                </a:lnTo>
                                <a:lnTo>
                                  <a:pt x="94" y="0"/>
                                </a:lnTo>
                                <a:lnTo>
                                  <a:pt x="115" y="4"/>
                                </a:lnTo>
                                <a:lnTo>
                                  <a:pt x="133" y="10"/>
                                </a:lnTo>
                                <a:lnTo>
                                  <a:pt x="150" y="22"/>
                                </a:lnTo>
                                <a:lnTo>
                                  <a:pt x="162" y="37"/>
                                </a:lnTo>
                                <a:lnTo>
                                  <a:pt x="172" y="53"/>
                                </a:lnTo>
                                <a:lnTo>
                                  <a:pt x="178" y="72"/>
                                </a:lnTo>
                                <a:lnTo>
                                  <a:pt x="180" y="90"/>
                                </a:lnTo>
                                <a:lnTo>
                                  <a:pt x="180"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66"/>
                        <wps:cNvSpPr>
                          <a:spLocks noChangeAspect="1"/>
                        </wps:cNvSpPr>
                        <wps:spPr bwMode="auto">
                          <a:xfrm>
                            <a:off x="6968" y="9580"/>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67"/>
                        <wps:cNvSpPr>
                          <a:spLocks noChangeAspect="1"/>
                        </wps:cNvSpPr>
                        <wps:spPr bwMode="auto">
                          <a:xfrm>
                            <a:off x="6966" y="9580"/>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768"/>
                        <wps:cNvSpPr>
                          <a:spLocks noChangeAspect="1"/>
                        </wps:cNvSpPr>
                        <wps:spPr bwMode="auto">
                          <a:xfrm>
                            <a:off x="6938" y="9580"/>
                            <a:ext cx="76" cy="75"/>
                          </a:xfrm>
                          <a:custGeom>
                            <a:avLst/>
                            <a:gdLst>
                              <a:gd name="T0" fmla="*/ 74 w 74"/>
                              <a:gd name="T1" fmla="*/ 37 h 74"/>
                              <a:gd name="T2" fmla="*/ 72 w 74"/>
                              <a:gd name="T3" fmla="*/ 50 h 74"/>
                              <a:gd name="T4" fmla="*/ 66 w 74"/>
                              <a:gd name="T5" fmla="*/ 60 h 74"/>
                              <a:gd name="T6" fmla="*/ 58 w 74"/>
                              <a:gd name="T7" fmla="*/ 68 h 74"/>
                              <a:gd name="T8" fmla="*/ 47 w 74"/>
                              <a:gd name="T9" fmla="*/ 74 h 74"/>
                              <a:gd name="T10" fmla="*/ 35 w 74"/>
                              <a:gd name="T11" fmla="*/ 74 h 74"/>
                              <a:gd name="T12" fmla="*/ 23 w 74"/>
                              <a:gd name="T13" fmla="*/ 72 h 74"/>
                              <a:gd name="T14" fmla="*/ 12 w 74"/>
                              <a:gd name="T15" fmla="*/ 64 h 74"/>
                              <a:gd name="T16" fmla="*/ 4 w 74"/>
                              <a:gd name="T17" fmla="*/ 56 h 74"/>
                              <a:gd name="T18" fmla="*/ 0 w 74"/>
                              <a:gd name="T19" fmla="*/ 43 h 74"/>
                              <a:gd name="T20" fmla="*/ 0 w 74"/>
                              <a:gd name="T21" fmla="*/ 31 h 74"/>
                              <a:gd name="T22" fmla="*/ 4 w 74"/>
                              <a:gd name="T23" fmla="*/ 21 h 74"/>
                              <a:gd name="T24" fmla="*/ 12 w 74"/>
                              <a:gd name="T25" fmla="*/ 11 h 74"/>
                              <a:gd name="T26" fmla="*/ 23 w 74"/>
                              <a:gd name="T27" fmla="*/ 4 h 74"/>
                              <a:gd name="T28" fmla="*/ 35 w 74"/>
                              <a:gd name="T29" fmla="*/ 0 h 74"/>
                              <a:gd name="T30" fmla="*/ 47 w 74"/>
                              <a:gd name="T31" fmla="*/ 2 h 74"/>
                              <a:gd name="T32" fmla="*/ 58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7" y="74"/>
                                </a:lnTo>
                                <a:lnTo>
                                  <a:pt x="35" y="74"/>
                                </a:lnTo>
                                <a:lnTo>
                                  <a:pt x="23" y="72"/>
                                </a:lnTo>
                                <a:lnTo>
                                  <a:pt x="12" y="64"/>
                                </a:lnTo>
                                <a:lnTo>
                                  <a:pt x="4" y="56"/>
                                </a:lnTo>
                                <a:lnTo>
                                  <a:pt x="0" y="43"/>
                                </a:lnTo>
                                <a:lnTo>
                                  <a:pt x="0" y="31"/>
                                </a:lnTo>
                                <a:lnTo>
                                  <a:pt x="4" y="21"/>
                                </a:lnTo>
                                <a:lnTo>
                                  <a:pt x="12" y="11"/>
                                </a:lnTo>
                                <a:lnTo>
                                  <a:pt x="23" y="4"/>
                                </a:lnTo>
                                <a:lnTo>
                                  <a:pt x="35" y="0"/>
                                </a:lnTo>
                                <a:lnTo>
                                  <a:pt x="47" y="2"/>
                                </a:lnTo>
                                <a:lnTo>
                                  <a:pt x="58" y="6"/>
                                </a:lnTo>
                                <a:lnTo>
                                  <a:pt x="66" y="15"/>
                                </a:lnTo>
                                <a:lnTo>
                                  <a:pt x="72" y="25"/>
                                </a:lnTo>
                                <a:lnTo>
                                  <a:pt x="74" y="37"/>
                                </a:lnTo>
                                <a:lnTo>
                                  <a:pt x="74"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769"/>
                        <wps:cNvSpPr>
                          <a:spLocks noChangeAspect="1"/>
                        </wps:cNvSpPr>
                        <wps:spPr bwMode="auto">
                          <a:xfrm>
                            <a:off x="6968" y="9580"/>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70"/>
                        <wps:cNvSpPr>
                          <a:spLocks noChangeAspect="1"/>
                        </wps:cNvSpPr>
                        <wps:spPr bwMode="auto">
                          <a:xfrm>
                            <a:off x="6966" y="9580"/>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771"/>
                        <wps:cNvSpPr>
                          <a:spLocks noChangeAspect="1"/>
                        </wps:cNvSpPr>
                        <wps:spPr bwMode="auto">
                          <a:xfrm>
                            <a:off x="6938" y="9580"/>
                            <a:ext cx="76" cy="75"/>
                          </a:xfrm>
                          <a:custGeom>
                            <a:avLst/>
                            <a:gdLst>
                              <a:gd name="T0" fmla="*/ 74 w 74"/>
                              <a:gd name="T1" fmla="*/ 37 h 74"/>
                              <a:gd name="T2" fmla="*/ 72 w 74"/>
                              <a:gd name="T3" fmla="*/ 50 h 74"/>
                              <a:gd name="T4" fmla="*/ 66 w 74"/>
                              <a:gd name="T5" fmla="*/ 60 h 74"/>
                              <a:gd name="T6" fmla="*/ 58 w 74"/>
                              <a:gd name="T7" fmla="*/ 68 h 74"/>
                              <a:gd name="T8" fmla="*/ 47 w 74"/>
                              <a:gd name="T9" fmla="*/ 74 h 74"/>
                              <a:gd name="T10" fmla="*/ 35 w 74"/>
                              <a:gd name="T11" fmla="*/ 74 h 74"/>
                              <a:gd name="T12" fmla="*/ 23 w 74"/>
                              <a:gd name="T13" fmla="*/ 72 h 74"/>
                              <a:gd name="T14" fmla="*/ 12 w 74"/>
                              <a:gd name="T15" fmla="*/ 64 h 74"/>
                              <a:gd name="T16" fmla="*/ 4 w 74"/>
                              <a:gd name="T17" fmla="*/ 56 h 74"/>
                              <a:gd name="T18" fmla="*/ 0 w 74"/>
                              <a:gd name="T19" fmla="*/ 43 h 74"/>
                              <a:gd name="T20" fmla="*/ 0 w 74"/>
                              <a:gd name="T21" fmla="*/ 31 h 74"/>
                              <a:gd name="T22" fmla="*/ 4 w 74"/>
                              <a:gd name="T23" fmla="*/ 21 h 74"/>
                              <a:gd name="T24" fmla="*/ 12 w 74"/>
                              <a:gd name="T25" fmla="*/ 11 h 74"/>
                              <a:gd name="T26" fmla="*/ 23 w 74"/>
                              <a:gd name="T27" fmla="*/ 4 h 74"/>
                              <a:gd name="T28" fmla="*/ 35 w 74"/>
                              <a:gd name="T29" fmla="*/ 0 h 74"/>
                              <a:gd name="T30" fmla="*/ 47 w 74"/>
                              <a:gd name="T31" fmla="*/ 2 h 74"/>
                              <a:gd name="T32" fmla="*/ 58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50"/>
                                </a:lnTo>
                                <a:lnTo>
                                  <a:pt x="66" y="60"/>
                                </a:lnTo>
                                <a:lnTo>
                                  <a:pt x="58" y="68"/>
                                </a:lnTo>
                                <a:lnTo>
                                  <a:pt x="47" y="74"/>
                                </a:lnTo>
                                <a:lnTo>
                                  <a:pt x="35" y="74"/>
                                </a:lnTo>
                                <a:lnTo>
                                  <a:pt x="23" y="72"/>
                                </a:lnTo>
                                <a:lnTo>
                                  <a:pt x="12" y="64"/>
                                </a:lnTo>
                                <a:lnTo>
                                  <a:pt x="4" y="56"/>
                                </a:lnTo>
                                <a:lnTo>
                                  <a:pt x="0" y="43"/>
                                </a:lnTo>
                                <a:lnTo>
                                  <a:pt x="0" y="31"/>
                                </a:lnTo>
                                <a:lnTo>
                                  <a:pt x="4" y="21"/>
                                </a:lnTo>
                                <a:lnTo>
                                  <a:pt x="12" y="11"/>
                                </a:lnTo>
                                <a:lnTo>
                                  <a:pt x="23" y="4"/>
                                </a:lnTo>
                                <a:lnTo>
                                  <a:pt x="35" y="0"/>
                                </a:lnTo>
                                <a:lnTo>
                                  <a:pt x="47" y="2"/>
                                </a:lnTo>
                                <a:lnTo>
                                  <a:pt x="58" y="6"/>
                                </a:lnTo>
                                <a:lnTo>
                                  <a:pt x="66" y="15"/>
                                </a:lnTo>
                                <a:lnTo>
                                  <a:pt x="72" y="25"/>
                                </a:lnTo>
                                <a:lnTo>
                                  <a:pt x="74" y="37"/>
                                </a:lnTo>
                                <a:lnTo>
                                  <a:pt x="74"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772"/>
                        <wps:cNvSpPr>
                          <a:spLocks noChangeAspect="1"/>
                        </wps:cNvSpPr>
                        <wps:spPr bwMode="auto">
                          <a:xfrm>
                            <a:off x="6978"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773"/>
                        <wps:cNvSpPr>
                          <a:spLocks noChangeAspect="1"/>
                        </wps:cNvSpPr>
                        <wps:spPr bwMode="auto">
                          <a:xfrm>
                            <a:off x="6974"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774"/>
                        <wps:cNvSpPr>
                          <a:spLocks noChangeAspect="1"/>
                        </wps:cNvSpPr>
                        <wps:spPr bwMode="auto">
                          <a:xfrm>
                            <a:off x="6962"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775"/>
                        <wps:cNvSpPr>
                          <a:spLocks noChangeAspect="1"/>
                        </wps:cNvSpPr>
                        <wps:spPr bwMode="auto">
                          <a:xfrm>
                            <a:off x="6957" y="8767"/>
                            <a:ext cx="7"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776"/>
                        <wps:cNvSpPr>
                          <a:spLocks noChangeAspect="1"/>
                        </wps:cNvSpPr>
                        <wps:spPr bwMode="auto">
                          <a:xfrm>
                            <a:off x="6944"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777"/>
                        <wps:cNvSpPr>
                          <a:spLocks noChangeAspect="1"/>
                        </wps:cNvSpPr>
                        <wps:spPr bwMode="auto">
                          <a:xfrm>
                            <a:off x="6940"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778"/>
                        <wps:cNvSpPr>
                          <a:spLocks noChangeAspect="1"/>
                        </wps:cNvSpPr>
                        <wps:spPr bwMode="auto">
                          <a:xfrm>
                            <a:off x="6883" y="8767"/>
                            <a:ext cx="186" cy="185"/>
                          </a:xfrm>
                          <a:custGeom>
                            <a:avLst/>
                            <a:gdLst>
                              <a:gd name="T0" fmla="*/ 180 w 180"/>
                              <a:gd name="T1" fmla="*/ 90 h 183"/>
                              <a:gd name="T2" fmla="*/ 178 w 180"/>
                              <a:gd name="T3" fmla="*/ 111 h 183"/>
                              <a:gd name="T4" fmla="*/ 172 w 180"/>
                              <a:gd name="T5" fmla="*/ 129 h 183"/>
                              <a:gd name="T6" fmla="*/ 164 w 180"/>
                              <a:gd name="T7" fmla="*/ 146 h 183"/>
                              <a:gd name="T8" fmla="*/ 152 w 180"/>
                              <a:gd name="T9" fmla="*/ 160 h 183"/>
                              <a:gd name="T10" fmla="*/ 135 w 180"/>
                              <a:gd name="T11" fmla="*/ 170 h 183"/>
                              <a:gd name="T12" fmla="*/ 119 w 180"/>
                              <a:gd name="T13" fmla="*/ 178 h 183"/>
                              <a:gd name="T14" fmla="*/ 100 w 180"/>
                              <a:gd name="T15" fmla="*/ 183 h 183"/>
                              <a:gd name="T16" fmla="*/ 82 w 180"/>
                              <a:gd name="T17" fmla="*/ 183 h 183"/>
                              <a:gd name="T18" fmla="*/ 63 w 180"/>
                              <a:gd name="T19" fmla="*/ 178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0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4" y="146"/>
                                </a:lnTo>
                                <a:lnTo>
                                  <a:pt x="152" y="160"/>
                                </a:lnTo>
                                <a:lnTo>
                                  <a:pt x="135" y="170"/>
                                </a:lnTo>
                                <a:lnTo>
                                  <a:pt x="119" y="178"/>
                                </a:lnTo>
                                <a:lnTo>
                                  <a:pt x="100" y="183"/>
                                </a:lnTo>
                                <a:lnTo>
                                  <a:pt x="82" y="183"/>
                                </a:lnTo>
                                <a:lnTo>
                                  <a:pt x="63" y="178"/>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0"/>
                                </a:lnTo>
                                <a:lnTo>
                                  <a:pt x="152" y="23"/>
                                </a:lnTo>
                                <a:lnTo>
                                  <a:pt x="164" y="37"/>
                                </a:lnTo>
                                <a:lnTo>
                                  <a:pt x="172" y="53"/>
                                </a:lnTo>
                                <a:lnTo>
                                  <a:pt x="178" y="72"/>
                                </a:lnTo>
                                <a:lnTo>
                                  <a:pt x="180" y="90"/>
                                </a:lnTo>
                                <a:lnTo>
                                  <a:pt x="180"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779"/>
                        <wps:cNvSpPr>
                          <a:spLocks noChangeAspect="1"/>
                        </wps:cNvSpPr>
                        <wps:spPr bwMode="auto">
                          <a:xfrm>
                            <a:off x="6978"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780"/>
                        <wps:cNvSpPr>
                          <a:spLocks noChangeAspect="1"/>
                        </wps:cNvSpPr>
                        <wps:spPr bwMode="auto">
                          <a:xfrm>
                            <a:off x="6974"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781"/>
                        <wps:cNvSpPr>
                          <a:spLocks noChangeAspect="1"/>
                        </wps:cNvSpPr>
                        <wps:spPr bwMode="auto">
                          <a:xfrm>
                            <a:off x="6962"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782"/>
                        <wps:cNvSpPr>
                          <a:spLocks noChangeAspect="1"/>
                        </wps:cNvSpPr>
                        <wps:spPr bwMode="auto">
                          <a:xfrm>
                            <a:off x="6957" y="8767"/>
                            <a:ext cx="7"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783"/>
                        <wps:cNvSpPr>
                          <a:spLocks noChangeAspect="1"/>
                        </wps:cNvSpPr>
                        <wps:spPr bwMode="auto">
                          <a:xfrm>
                            <a:off x="6944" y="8767"/>
                            <a:ext cx="6" cy="185"/>
                          </a:xfrm>
                          <a:custGeom>
                            <a:avLst/>
                            <a:gdLst>
                              <a:gd name="T0" fmla="*/ 6 w 6"/>
                              <a:gd name="T1" fmla="*/ 183 h 183"/>
                              <a:gd name="T2" fmla="*/ 6 w 6"/>
                              <a:gd name="T3" fmla="*/ 0 h 183"/>
                              <a:gd name="T4" fmla="*/ 2 w 6"/>
                              <a:gd name="T5" fmla="*/ 0 h 183"/>
                              <a:gd name="T6" fmla="*/ 0 w 6"/>
                              <a:gd name="T7" fmla="*/ 183 h 183"/>
                              <a:gd name="T8" fmla="*/ 6 w 6"/>
                              <a:gd name="T9" fmla="*/ 183 h 183"/>
                            </a:gdLst>
                            <a:ahLst/>
                            <a:cxnLst>
                              <a:cxn ang="0">
                                <a:pos x="T0" y="T1"/>
                              </a:cxn>
                              <a:cxn ang="0">
                                <a:pos x="T2" y="T3"/>
                              </a:cxn>
                              <a:cxn ang="0">
                                <a:pos x="T4" y="T5"/>
                              </a:cxn>
                              <a:cxn ang="0">
                                <a:pos x="T6" y="T7"/>
                              </a:cxn>
                              <a:cxn ang="0">
                                <a:pos x="T8" y="T9"/>
                              </a:cxn>
                            </a:cxnLst>
                            <a:rect l="0" t="0" r="r" b="b"/>
                            <a:pathLst>
                              <a:path w="6" h="183">
                                <a:moveTo>
                                  <a:pt x="6" y="183"/>
                                </a:moveTo>
                                <a:lnTo>
                                  <a:pt x="6" y="0"/>
                                </a:lnTo>
                                <a:lnTo>
                                  <a:pt x="2" y="0"/>
                                </a:lnTo>
                                <a:lnTo>
                                  <a:pt x="0" y="183"/>
                                </a:lnTo>
                                <a:lnTo>
                                  <a:pt x="6"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784"/>
                        <wps:cNvSpPr>
                          <a:spLocks noChangeAspect="1"/>
                        </wps:cNvSpPr>
                        <wps:spPr bwMode="auto">
                          <a:xfrm>
                            <a:off x="6940" y="8767"/>
                            <a:ext cx="6" cy="185"/>
                          </a:xfrm>
                          <a:custGeom>
                            <a:avLst/>
                            <a:gdLst>
                              <a:gd name="T0" fmla="*/ 4 w 6"/>
                              <a:gd name="T1" fmla="*/ 183 h 183"/>
                              <a:gd name="T2" fmla="*/ 6 w 6"/>
                              <a:gd name="T3" fmla="*/ 0 h 183"/>
                              <a:gd name="T4" fmla="*/ 0 w 6"/>
                              <a:gd name="T5" fmla="*/ 0 h 183"/>
                              <a:gd name="T6" fmla="*/ 0 w 6"/>
                              <a:gd name="T7" fmla="*/ 183 h 183"/>
                              <a:gd name="T8" fmla="*/ 4 w 6"/>
                              <a:gd name="T9" fmla="*/ 183 h 183"/>
                            </a:gdLst>
                            <a:ahLst/>
                            <a:cxnLst>
                              <a:cxn ang="0">
                                <a:pos x="T0" y="T1"/>
                              </a:cxn>
                              <a:cxn ang="0">
                                <a:pos x="T2" y="T3"/>
                              </a:cxn>
                              <a:cxn ang="0">
                                <a:pos x="T4" y="T5"/>
                              </a:cxn>
                              <a:cxn ang="0">
                                <a:pos x="T6" y="T7"/>
                              </a:cxn>
                              <a:cxn ang="0">
                                <a:pos x="T8" y="T9"/>
                              </a:cxn>
                            </a:cxnLst>
                            <a:rect l="0" t="0" r="r" b="b"/>
                            <a:pathLst>
                              <a:path w="6" h="183">
                                <a:moveTo>
                                  <a:pt x="4" y="183"/>
                                </a:moveTo>
                                <a:lnTo>
                                  <a:pt x="6" y="0"/>
                                </a:lnTo>
                                <a:lnTo>
                                  <a:pt x="0" y="0"/>
                                </a:lnTo>
                                <a:lnTo>
                                  <a:pt x="0" y="183"/>
                                </a:lnTo>
                                <a:lnTo>
                                  <a:pt x="4" y="18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785"/>
                        <wps:cNvSpPr>
                          <a:spLocks noChangeAspect="1"/>
                        </wps:cNvSpPr>
                        <wps:spPr bwMode="auto">
                          <a:xfrm>
                            <a:off x="6883" y="8767"/>
                            <a:ext cx="186" cy="185"/>
                          </a:xfrm>
                          <a:custGeom>
                            <a:avLst/>
                            <a:gdLst>
                              <a:gd name="T0" fmla="*/ 180 w 180"/>
                              <a:gd name="T1" fmla="*/ 90 h 183"/>
                              <a:gd name="T2" fmla="*/ 178 w 180"/>
                              <a:gd name="T3" fmla="*/ 111 h 183"/>
                              <a:gd name="T4" fmla="*/ 172 w 180"/>
                              <a:gd name="T5" fmla="*/ 129 h 183"/>
                              <a:gd name="T6" fmla="*/ 164 w 180"/>
                              <a:gd name="T7" fmla="*/ 146 h 183"/>
                              <a:gd name="T8" fmla="*/ 152 w 180"/>
                              <a:gd name="T9" fmla="*/ 160 h 183"/>
                              <a:gd name="T10" fmla="*/ 135 w 180"/>
                              <a:gd name="T11" fmla="*/ 170 h 183"/>
                              <a:gd name="T12" fmla="*/ 119 w 180"/>
                              <a:gd name="T13" fmla="*/ 178 h 183"/>
                              <a:gd name="T14" fmla="*/ 100 w 180"/>
                              <a:gd name="T15" fmla="*/ 183 h 183"/>
                              <a:gd name="T16" fmla="*/ 82 w 180"/>
                              <a:gd name="T17" fmla="*/ 183 h 183"/>
                              <a:gd name="T18" fmla="*/ 63 w 180"/>
                              <a:gd name="T19" fmla="*/ 178 h 183"/>
                              <a:gd name="T20" fmla="*/ 45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0 h 183"/>
                              <a:gd name="T32" fmla="*/ 2 w 180"/>
                              <a:gd name="T33" fmla="*/ 72 h 183"/>
                              <a:gd name="T34" fmla="*/ 8 w 180"/>
                              <a:gd name="T35" fmla="*/ 53 h 183"/>
                              <a:gd name="T36" fmla="*/ 18 w 180"/>
                              <a:gd name="T37" fmla="*/ 37 h 183"/>
                              <a:gd name="T38" fmla="*/ 31 w 180"/>
                              <a:gd name="T39" fmla="*/ 23 h 183"/>
                              <a:gd name="T40" fmla="*/ 45 w 180"/>
                              <a:gd name="T41" fmla="*/ 12 h 183"/>
                              <a:gd name="T42" fmla="*/ 63 w 180"/>
                              <a:gd name="T43" fmla="*/ 4 h 183"/>
                              <a:gd name="T44" fmla="*/ 82 w 180"/>
                              <a:gd name="T45" fmla="*/ 0 h 183"/>
                              <a:gd name="T46" fmla="*/ 100 w 180"/>
                              <a:gd name="T47" fmla="*/ 0 h 183"/>
                              <a:gd name="T48" fmla="*/ 119 w 180"/>
                              <a:gd name="T49" fmla="*/ 4 h 183"/>
                              <a:gd name="T50" fmla="*/ 135 w 180"/>
                              <a:gd name="T51" fmla="*/ 10 h 183"/>
                              <a:gd name="T52" fmla="*/ 152 w 180"/>
                              <a:gd name="T53" fmla="*/ 23 h 183"/>
                              <a:gd name="T54" fmla="*/ 164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2" y="129"/>
                                </a:lnTo>
                                <a:lnTo>
                                  <a:pt x="164" y="146"/>
                                </a:lnTo>
                                <a:lnTo>
                                  <a:pt x="152" y="160"/>
                                </a:lnTo>
                                <a:lnTo>
                                  <a:pt x="135" y="170"/>
                                </a:lnTo>
                                <a:lnTo>
                                  <a:pt x="119" y="178"/>
                                </a:lnTo>
                                <a:lnTo>
                                  <a:pt x="100" y="183"/>
                                </a:lnTo>
                                <a:lnTo>
                                  <a:pt x="82" y="183"/>
                                </a:lnTo>
                                <a:lnTo>
                                  <a:pt x="63" y="178"/>
                                </a:lnTo>
                                <a:lnTo>
                                  <a:pt x="45" y="170"/>
                                </a:lnTo>
                                <a:lnTo>
                                  <a:pt x="31" y="160"/>
                                </a:lnTo>
                                <a:lnTo>
                                  <a:pt x="18" y="146"/>
                                </a:lnTo>
                                <a:lnTo>
                                  <a:pt x="8" y="129"/>
                                </a:lnTo>
                                <a:lnTo>
                                  <a:pt x="2" y="111"/>
                                </a:lnTo>
                                <a:lnTo>
                                  <a:pt x="0" y="90"/>
                                </a:lnTo>
                                <a:lnTo>
                                  <a:pt x="2" y="72"/>
                                </a:lnTo>
                                <a:lnTo>
                                  <a:pt x="8" y="53"/>
                                </a:lnTo>
                                <a:lnTo>
                                  <a:pt x="18" y="37"/>
                                </a:lnTo>
                                <a:lnTo>
                                  <a:pt x="31" y="23"/>
                                </a:lnTo>
                                <a:lnTo>
                                  <a:pt x="45" y="12"/>
                                </a:lnTo>
                                <a:lnTo>
                                  <a:pt x="63" y="4"/>
                                </a:lnTo>
                                <a:lnTo>
                                  <a:pt x="82" y="0"/>
                                </a:lnTo>
                                <a:lnTo>
                                  <a:pt x="100" y="0"/>
                                </a:lnTo>
                                <a:lnTo>
                                  <a:pt x="119" y="4"/>
                                </a:lnTo>
                                <a:lnTo>
                                  <a:pt x="135" y="10"/>
                                </a:lnTo>
                                <a:lnTo>
                                  <a:pt x="152" y="23"/>
                                </a:lnTo>
                                <a:lnTo>
                                  <a:pt x="164" y="37"/>
                                </a:lnTo>
                                <a:lnTo>
                                  <a:pt x="172" y="53"/>
                                </a:lnTo>
                                <a:lnTo>
                                  <a:pt x="178" y="72"/>
                                </a:lnTo>
                                <a:lnTo>
                                  <a:pt x="180" y="90"/>
                                </a:lnTo>
                                <a:lnTo>
                                  <a:pt x="180"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786"/>
                        <wps:cNvSpPr>
                          <a:spLocks noChangeAspect="1"/>
                        </wps:cNvSpPr>
                        <wps:spPr bwMode="auto">
                          <a:xfrm>
                            <a:off x="6968" y="8832"/>
                            <a:ext cx="4" cy="69"/>
                          </a:xfrm>
                          <a:custGeom>
                            <a:avLst/>
                            <a:gdLst>
                              <a:gd name="T0" fmla="*/ 4 w 4"/>
                              <a:gd name="T1" fmla="*/ 69 h 69"/>
                              <a:gd name="T2" fmla="*/ 4 w 4"/>
                              <a:gd name="T3" fmla="*/ 0 h 69"/>
                              <a:gd name="T4" fmla="*/ 2 w 4"/>
                              <a:gd name="T5" fmla="*/ 0 h 69"/>
                              <a:gd name="T6" fmla="*/ 0 w 4"/>
                              <a:gd name="T7" fmla="*/ 69 h 69"/>
                              <a:gd name="T8" fmla="*/ 4 w 4"/>
                              <a:gd name="T9" fmla="*/ 69 h 69"/>
                            </a:gdLst>
                            <a:ahLst/>
                            <a:cxnLst>
                              <a:cxn ang="0">
                                <a:pos x="T0" y="T1"/>
                              </a:cxn>
                              <a:cxn ang="0">
                                <a:pos x="T2" y="T3"/>
                              </a:cxn>
                              <a:cxn ang="0">
                                <a:pos x="T4" y="T5"/>
                              </a:cxn>
                              <a:cxn ang="0">
                                <a:pos x="T6" y="T7"/>
                              </a:cxn>
                              <a:cxn ang="0">
                                <a:pos x="T8" y="T9"/>
                              </a:cxn>
                            </a:cxnLst>
                            <a:rect l="0" t="0" r="r" b="b"/>
                            <a:pathLst>
                              <a:path w="4" h="69">
                                <a:moveTo>
                                  <a:pt x="4" y="69"/>
                                </a:moveTo>
                                <a:lnTo>
                                  <a:pt x="4" y="0"/>
                                </a:lnTo>
                                <a:lnTo>
                                  <a:pt x="2" y="0"/>
                                </a:lnTo>
                                <a:lnTo>
                                  <a:pt x="0" y="69"/>
                                </a:lnTo>
                                <a:lnTo>
                                  <a:pt x="4"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787"/>
                        <wps:cNvSpPr>
                          <a:spLocks noChangeAspect="1"/>
                        </wps:cNvSpPr>
                        <wps:spPr bwMode="auto">
                          <a:xfrm>
                            <a:off x="6966" y="8832"/>
                            <a:ext cx="4" cy="69"/>
                          </a:xfrm>
                          <a:custGeom>
                            <a:avLst/>
                            <a:gdLst>
                              <a:gd name="T0" fmla="*/ 2 w 4"/>
                              <a:gd name="T1" fmla="*/ 69 h 69"/>
                              <a:gd name="T2" fmla="*/ 4 w 4"/>
                              <a:gd name="T3" fmla="*/ 0 h 69"/>
                              <a:gd name="T4" fmla="*/ 0 w 4"/>
                              <a:gd name="T5" fmla="*/ 0 h 69"/>
                              <a:gd name="T6" fmla="*/ 0 w 4"/>
                              <a:gd name="T7" fmla="*/ 69 h 69"/>
                              <a:gd name="T8" fmla="*/ 2 w 4"/>
                              <a:gd name="T9" fmla="*/ 69 h 69"/>
                            </a:gdLst>
                            <a:ahLst/>
                            <a:cxnLst>
                              <a:cxn ang="0">
                                <a:pos x="T0" y="T1"/>
                              </a:cxn>
                              <a:cxn ang="0">
                                <a:pos x="T2" y="T3"/>
                              </a:cxn>
                              <a:cxn ang="0">
                                <a:pos x="T4" y="T5"/>
                              </a:cxn>
                              <a:cxn ang="0">
                                <a:pos x="T6" y="T7"/>
                              </a:cxn>
                              <a:cxn ang="0">
                                <a:pos x="T8" y="T9"/>
                              </a:cxn>
                            </a:cxnLst>
                            <a:rect l="0" t="0" r="r" b="b"/>
                            <a:pathLst>
                              <a:path w="4" h="69">
                                <a:moveTo>
                                  <a:pt x="2" y="69"/>
                                </a:moveTo>
                                <a:lnTo>
                                  <a:pt x="4" y="0"/>
                                </a:lnTo>
                                <a:lnTo>
                                  <a:pt x="0" y="0"/>
                                </a:lnTo>
                                <a:lnTo>
                                  <a:pt x="0" y="69"/>
                                </a:lnTo>
                                <a:lnTo>
                                  <a:pt x="2"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788"/>
                        <wps:cNvSpPr>
                          <a:spLocks noChangeAspect="1"/>
                        </wps:cNvSpPr>
                        <wps:spPr bwMode="auto">
                          <a:xfrm>
                            <a:off x="6938" y="8832"/>
                            <a:ext cx="76" cy="69"/>
                          </a:xfrm>
                          <a:custGeom>
                            <a:avLst/>
                            <a:gdLst>
                              <a:gd name="T0" fmla="*/ 74 w 74"/>
                              <a:gd name="T1" fmla="*/ 34 h 69"/>
                              <a:gd name="T2" fmla="*/ 72 w 74"/>
                              <a:gd name="T3" fmla="*/ 47 h 69"/>
                              <a:gd name="T4" fmla="*/ 66 w 74"/>
                              <a:gd name="T5" fmla="*/ 57 h 69"/>
                              <a:gd name="T6" fmla="*/ 58 w 74"/>
                              <a:gd name="T7" fmla="*/ 65 h 69"/>
                              <a:gd name="T8" fmla="*/ 47 w 74"/>
                              <a:gd name="T9" fmla="*/ 69 h 69"/>
                              <a:gd name="T10" fmla="*/ 35 w 74"/>
                              <a:gd name="T11" fmla="*/ 69 h 69"/>
                              <a:gd name="T12" fmla="*/ 23 w 74"/>
                              <a:gd name="T13" fmla="*/ 67 h 69"/>
                              <a:gd name="T14" fmla="*/ 12 w 74"/>
                              <a:gd name="T15" fmla="*/ 61 h 69"/>
                              <a:gd name="T16" fmla="*/ 4 w 74"/>
                              <a:gd name="T17" fmla="*/ 51 h 69"/>
                              <a:gd name="T18" fmla="*/ 0 w 74"/>
                              <a:gd name="T19" fmla="*/ 41 h 69"/>
                              <a:gd name="T20" fmla="*/ 0 w 74"/>
                              <a:gd name="T21" fmla="*/ 30 h 69"/>
                              <a:gd name="T22" fmla="*/ 4 w 74"/>
                              <a:gd name="T23" fmla="*/ 18 h 69"/>
                              <a:gd name="T24" fmla="*/ 12 w 74"/>
                              <a:gd name="T25" fmla="*/ 10 h 69"/>
                              <a:gd name="T26" fmla="*/ 23 w 74"/>
                              <a:gd name="T27" fmla="*/ 4 h 69"/>
                              <a:gd name="T28" fmla="*/ 35 w 74"/>
                              <a:gd name="T29" fmla="*/ 0 h 69"/>
                              <a:gd name="T30" fmla="*/ 47 w 74"/>
                              <a:gd name="T31" fmla="*/ 2 h 69"/>
                              <a:gd name="T32" fmla="*/ 58 w 74"/>
                              <a:gd name="T33" fmla="*/ 6 h 69"/>
                              <a:gd name="T34" fmla="*/ 66 w 74"/>
                              <a:gd name="T35" fmla="*/ 14 h 69"/>
                              <a:gd name="T36" fmla="*/ 72 w 74"/>
                              <a:gd name="T37" fmla="*/ 24 h 69"/>
                              <a:gd name="T38" fmla="*/ 74 w 74"/>
                              <a:gd name="T39" fmla="*/ 34 h 69"/>
                              <a:gd name="T40" fmla="*/ 74 w 74"/>
                              <a:gd name="T41"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69">
                                <a:moveTo>
                                  <a:pt x="74" y="34"/>
                                </a:moveTo>
                                <a:lnTo>
                                  <a:pt x="72" y="47"/>
                                </a:lnTo>
                                <a:lnTo>
                                  <a:pt x="66" y="57"/>
                                </a:lnTo>
                                <a:lnTo>
                                  <a:pt x="58" y="65"/>
                                </a:lnTo>
                                <a:lnTo>
                                  <a:pt x="47" y="69"/>
                                </a:lnTo>
                                <a:lnTo>
                                  <a:pt x="35" y="69"/>
                                </a:lnTo>
                                <a:lnTo>
                                  <a:pt x="23" y="67"/>
                                </a:lnTo>
                                <a:lnTo>
                                  <a:pt x="12" y="61"/>
                                </a:lnTo>
                                <a:lnTo>
                                  <a:pt x="4" y="51"/>
                                </a:lnTo>
                                <a:lnTo>
                                  <a:pt x="0" y="41"/>
                                </a:lnTo>
                                <a:lnTo>
                                  <a:pt x="0" y="30"/>
                                </a:lnTo>
                                <a:lnTo>
                                  <a:pt x="4" y="18"/>
                                </a:lnTo>
                                <a:lnTo>
                                  <a:pt x="12" y="10"/>
                                </a:lnTo>
                                <a:lnTo>
                                  <a:pt x="23" y="4"/>
                                </a:lnTo>
                                <a:lnTo>
                                  <a:pt x="35" y="0"/>
                                </a:lnTo>
                                <a:lnTo>
                                  <a:pt x="47" y="2"/>
                                </a:lnTo>
                                <a:lnTo>
                                  <a:pt x="58" y="6"/>
                                </a:lnTo>
                                <a:lnTo>
                                  <a:pt x="66" y="14"/>
                                </a:lnTo>
                                <a:lnTo>
                                  <a:pt x="72" y="24"/>
                                </a:lnTo>
                                <a:lnTo>
                                  <a:pt x="74" y="34"/>
                                </a:lnTo>
                                <a:lnTo>
                                  <a:pt x="7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789"/>
                        <wps:cNvSpPr>
                          <a:spLocks noChangeAspect="1"/>
                        </wps:cNvSpPr>
                        <wps:spPr bwMode="auto">
                          <a:xfrm>
                            <a:off x="6968" y="8832"/>
                            <a:ext cx="4" cy="69"/>
                          </a:xfrm>
                          <a:custGeom>
                            <a:avLst/>
                            <a:gdLst>
                              <a:gd name="T0" fmla="*/ 4 w 4"/>
                              <a:gd name="T1" fmla="*/ 69 h 69"/>
                              <a:gd name="T2" fmla="*/ 4 w 4"/>
                              <a:gd name="T3" fmla="*/ 0 h 69"/>
                              <a:gd name="T4" fmla="*/ 2 w 4"/>
                              <a:gd name="T5" fmla="*/ 0 h 69"/>
                              <a:gd name="T6" fmla="*/ 0 w 4"/>
                              <a:gd name="T7" fmla="*/ 69 h 69"/>
                              <a:gd name="T8" fmla="*/ 4 w 4"/>
                              <a:gd name="T9" fmla="*/ 69 h 69"/>
                            </a:gdLst>
                            <a:ahLst/>
                            <a:cxnLst>
                              <a:cxn ang="0">
                                <a:pos x="T0" y="T1"/>
                              </a:cxn>
                              <a:cxn ang="0">
                                <a:pos x="T2" y="T3"/>
                              </a:cxn>
                              <a:cxn ang="0">
                                <a:pos x="T4" y="T5"/>
                              </a:cxn>
                              <a:cxn ang="0">
                                <a:pos x="T6" y="T7"/>
                              </a:cxn>
                              <a:cxn ang="0">
                                <a:pos x="T8" y="T9"/>
                              </a:cxn>
                            </a:cxnLst>
                            <a:rect l="0" t="0" r="r" b="b"/>
                            <a:pathLst>
                              <a:path w="4" h="69">
                                <a:moveTo>
                                  <a:pt x="4" y="69"/>
                                </a:moveTo>
                                <a:lnTo>
                                  <a:pt x="4" y="0"/>
                                </a:lnTo>
                                <a:lnTo>
                                  <a:pt x="2" y="0"/>
                                </a:lnTo>
                                <a:lnTo>
                                  <a:pt x="0" y="69"/>
                                </a:lnTo>
                                <a:lnTo>
                                  <a:pt x="4"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790"/>
                        <wps:cNvSpPr>
                          <a:spLocks noChangeAspect="1"/>
                        </wps:cNvSpPr>
                        <wps:spPr bwMode="auto">
                          <a:xfrm>
                            <a:off x="6966" y="8832"/>
                            <a:ext cx="4" cy="69"/>
                          </a:xfrm>
                          <a:custGeom>
                            <a:avLst/>
                            <a:gdLst>
                              <a:gd name="T0" fmla="*/ 2 w 4"/>
                              <a:gd name="T1" fmla="*/ 69 h 69"/>
                              <a:gd name="T2" fmla="*/ 4 w 4"/>
                              <a:gd name="T3" fmla="*/ 0 h 69"/>
                              <a:gd name="T4" fmla="*/ 0 w 4"/>
                              <a:gd name="T5" fmla="*/ 0 h 69"/>
                              <a:gd name="T6" fmla="*/ 0 w 4"/>
                              <a:gd name="T7" fmla="*/ 69 h 69"/>
                              <a:gd name="T8" fmla="*/ 2 w 4"/>
                              <a:gd name="T9" fmla="*/ 69 h 69"/>
                            </a:gdLst>
                            <a:ahLst/>
                            <a:cxnLst>
                              <a:cxn ang="0">
                                <a:pos x="T0" y="T1"/>
                              </a:cxn>
                              <a:cxn ang="0">
                                <a:pos x="T2" y="T3"/>
                              </a:cxn>
                              <a:cxn ang="0">
                                <a:pos x="T4" y="T5"/>
                              </a:cxn>
                              <a:cxn ang="0">
                                <a:pos x="T6" y="T7"/>
                              </a:cxn>
                              <a:cxn ang="0">
                                <a:pos x="T8" y="T9"/>
                              </a:cxn>
                            </a:cxnLst>
                            <a:rect l="0" t="0" r="r" b="b"/>
                            <a:pathLst>
                              <a:path w="4" h="69">
                                <a:moveTo>
                                  <a:pt x="2" y="69"/>
                                </a:moveTo>
                                <a:lnTo>
                                  <a:pt x="4" y="0"/>
                                </a:lnTo>
                                <a:lnTo>
                                  <a:pt x="0" y="0"/>
                                </a:lnTo>
                                <a:lnTo>
                                  <a:pt x="0" y="69"/>
                                </a:lnTo>
                                <a:lnTo>
                                  <a:pt x="2" y="6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791"/>
                        <wps:cNvSpPr>
                          <a:spLocks noChangeAspect="1"/>
                        </wps:cNvSpPr>
                        <wps:spPr bwMode="auto">
                          <a:xfrm>
                            <a:off x="6938" y="8832"/>
                            <a:ext cx="76" cy="69"/>
                          </a:xfrm>
                          <a:custGeom>
                            <a:avLst/>
                            <a:gdLst>
                              <a:gd name="T0" fmla="*/ 74 w 74"/>
                              <a:gd name="T1" fmla="*/ 34 h 69"/>
                              <a:gd name="T2" fmla="*/ 72 w 74"/>
                              <a:gd name="T3" fmla="*/ 47 h 69"/>
                              <a:gd name="T4" fmla="*/ 66 w 74"/>
                              <a:gd name="T5" fmla="*/ 57 h 69"/>
                              <a:gd name="T6" fmla="*/ 58 w 74"/>
                              <a:gd name="T7" fmla="*/ 65 h 69"/>
                              <a:gd name="T8" fmla="*/ 47 w 74"/>
                              <a:gd name="T9" fmla="*/ 69 h 69"/>
                              <a:gd name="T10" fmla="*/ 35 w 74"/>
                              <a:gd name="T11" fmla="*/ 69 h 69"/>
                              <a:gd name="T12" fmla="*/ 23 w 74"/>
                              <a:gd name="T13" fmla="*/ 67 h 69"/>
                              <a:gd name="T14" fmla="*/ 12 w 74"/>
                              <a:gd name="T15" fmla="*/ 61 h 69"/>
                              <a:gd name="T16" fmla="*/ 4 w 74"/>
                              <a:gd name="T17" fmla="*/ 51 h 69"/>
                              <a:gd name="T18" fmla="*/ 0 w 74"/>
                              <a:gd name="T19" fmla="*/ 41 h 69"/>
                              <a:gd name="T20" fmla="*/ 0 w 74"/>
                              <a:gd name="T21" fmla="*/ 30 h 69"/>
                              <a:gd name="T22" fmla="*/ 4 w 74"/>
                              <a:gd name="T23" fmla="*/ 18 h 69"/>
                              <a:gd name="T24" fmla="*/ 12 w 74"/>
                              <a:gd name="T25" fmla="*/ 10 h 69"/>
                              <a:gd name="T26" fmla="*/ 23 w 74"/>
                              <a:gd name="T27" fmla="*/ 4 h 69"/>
                              <a:gd name="T28" fmla="*/ 35 w 74"/>
                              <a:gd name="T29" fmla="*/ 0 h 69"/>
                              <a:gd name="T30" fmla="*/ 47 w 74"/>
                              <a:gd name="T31" fmla="*/ 2 h 69"/>
                              <a:gd name="T32" fmla="*/ 58 w 74"/>
                              <a:gd name="T33" fmla="*/ 6 h 69"/>
                              <a:gd name="T34" fmla="*/ 66 w 74"/>
                              <a:gd name="T35" fmla="*/ 14 h 69"/>
                              <a:gd name="T36" fmla="*/ 72 w 74"/>
                              <a:gd name="T37" fmla="*/ 24 h 69"/>
                              <a:gd name="T38" fmla="*/ 74 w 74"/>
                              <a:gd name="T39" fmla="*/ 34 h 69"/>
                              <a:gd name="T40" fmla="*/ 74 w 74"/>
                              <a:gd name="T41"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69">
                                <a:moveTo>
                                  <a:pt x="74" y="34"/>
                                </a:moveTo>
                                <a:lnTo>
                                  <a:pt x="72" y="47"/>
                                </a:lnTo>
                                <a:lnTo>
                                  <a:pt x="66" y="57"/>
                                </a:lnTo>
                                <a:lnTo>
                                  <a:pt x="58" y="65"/>
                                </a:lnTo>
                                <a:lnTo>
                                  <a:pt x="47" y="69"/>
                                </a:lnTo>
                                <a:lnTo>
                                  <a:pt x="35" y="69"/>
                                </a:lnTo>
                                <a:lnTo>
                                  <a:pt x="23" y="67"/>
                                </a:lnTo>
                                <a:lnTo>
                                  <a:pt x="12" y="61"/>
                                </a:lnTo>
                                <a:lnTo>
                                  <a:pt x="4" y="51"/>
                                </a:lnTo>
                                <a:lnTo>
                                  <a:pt x="0" y="41"/>
                                </a:lnTo>
                                <a:lnTo>
                                  <a:pt x="0" y="30"/>
                                </a:lnTo>
                                <a:lnTo>
                                  <a:pt x="4" y="18"/>
                                </a:lnTo>
                                <a:lnTo>
                                  <a:pt x="12" y="10"/>
                                </a:lnTo>
                                <a:lnTo>
                                  <a:pt x="23" y="4"/>
                                </a:lnTo>
                                <a:lnTo>
                                  <a:pt x="35" y="0"/>
                                </a:lnTo>
                                <a:lnTo>
                                  <a:pt x="47" y="2"/>
                                </a:lnTo>
                                <a:lnTo>
                                  <a:pt x="58" y="6"/>
                                </a:lnTo>
                                <a:lnTo>
                                  <a:pt x="66" y="14"/>
                                </a:lnTo>
                                <a:lnTo>
                                  <a:pt x="72" y="24"/>
                                </a:lnTo>
                                <a:lnTo>
                                  <a:pt x="74" y="34"/>
                                </a:lnTo>
                                <a:lnTo>
                                  <a:pt x="74" y="3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792"/>
                        <wps:cNvSpPr>
                          <a:spLocks noChangeAspect="1"/>
                        </wps:cNvSpPr>
                        <wps:spPr bwMode="auto">
                          <a:xfrm>
                            <a:off x="8477"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793"/>
                        <wps:cNvSpPr>
                          <a:spLocks noChangeAspect="1"/>
                        </wps:cNvSpPr>
                        <wps:spPr bwMode="auto">
                          <a:xfrm>
                            <a:off x="8481"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794"/>
                        <wps:cNvSpPr>
                          <a:spLocks noChangeAspect="1"/>
                        </wps:cNvSpPr>
                        <wps:spPr bwMode="auto">
                          <a:xfrm>
                            <a:off x="8494"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795"/>
                        <wps:cNvSpPr>
                          <a:spLocks noChangeAspect="1"/>
                        </wps:cNvSpPr>
                        <wps:spPr bwMode="auto">
                          <a:xfrm>
                            <a:off x="8498"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796"/>
                        <wps:cNvSpPr>
                          <a:spLocks noChangeAspect="1"/>
                        </wps:cNvSpPr>
                        <wps:spPr bwMode="auto">
                          <a:xfrm>
                            <a:off x="8511"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797"/>
                        <wps:cNvSpPr>
                          <a:spLocks noChangeAspect="1"/>
                        </wps:cNvSpPr>
                        <wps:spPr bwMode="auto">
                          <a:xfrm>
                            <a:off x="8515"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798"/>
                        <wps:cNvSpPr>
                          <a:spLocks noChangeAspect="1"/>
                        </wps:cNvSpPr>
                        <wps:spPr bwMode="auto">
                          <a:xfrm>
                            <a:off x="8409" y="9521"/>
                            <a:ext cx="186" cy="181"/>
                          </a:xfrm>
                          <a:custGeom>
                            <a:avLst/>
                            <a:gdLst>
                              <a:gd name="T0" fmla="*/ 180 w 180"/>
                              <a:gd name="T1" fmla="*/ 90 h 180"/>
                              <a:gd name="T2" fmla="*/ 178 w 180"/>
                              <a:gd name="T3" fmla="*/ 111 h 180"/>
                              <a:gd name="T4" fmla="*/ 172 w 180"/>
                              <a:gd name="T5" fmla="*/ 129 h 180"/>
                              <a:gd name="T6" fmla="*/ 161 w 180"/>
                              <a:gd name="T7" fmla="*/ 145 h 180"/>
                              <a:gd name="T8" fmla="*/ 147 w 180"/>
                              <a:gd name="T9" fmla="*/ 160 h 180"/>
                              <a:gd name="T10" fmla="*/ 131 w 180"/>
                              <a:gd name="T11" fmla="*/ 170 h 180"/>
                              <a:gd name="T12" fmla="*/ 114 w 180"/>
                              <a:gd name="T13" fmla="*/ 176 h 180"/>
                              <a:gd name="T14" fmla="*/ 94 w 180"/>
                              <a:gd name="T15" fmla="*/ 180 h 180"/>
                              <a:gd name="T16" fmla="*/ 75 w 180"/>
                              <a:gd name="T17" fmla="*/ 180 h 180"/>
                              <a:gd name="T18" fmla="*/ 57 w 180"/>
                              <a:gd name="T19" fmla="*/ 174 h 180"/>
                              <a:gd name="T20" fmla="*/ 39 w 180"/>
                              <a:gd name="T21" fmla="*/ 166 h 180"/>
                              <a:gd name="T22" fmla="*/ 24 w 180"/>
                              <a:gd name="T23" fmla="*/ 152 h 180"/>
                              <a:gd name="T24" fmla="*/ 12 w 180"/>
                              <a:gd name="T25" fmla="*/ 137 h 180"/>
                              <a:gd name="T26" fmla="*/ 4 w 180"/>
                              <a:gd name="T27" fmla="*/ 119 h 180"/>
                              <a:gd name="T28" fmla="*/ 0 w 180"/>
                              <a:gd name="T29" fmla="*/ 100 h 180"/>
                              <a:gd name="T30" fmla="*/ 0 w 180"/>
                              <a:gd name="T31" fmla="*/ 82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5 w 180"/>
                              <a:gd name="T43" fmla="*/ 2 h 180"/>
                              <a:gd name="T44" fmla="*/ 94 w 180"/>
                              <a:gd name="T45" fmla="*/ 0 h 180"/>
                              <a:gd name="T46" fmla="*/ 112 w 180"/>
                              <a:gd name="T47" fmla="*/ 4 h 180"/>
                              <a:gd name="T48" fmla="*/ 131 w 180"/>
                              <a:gd name="T49" fmla="*/ 10 h 180"/>
                              <a:gd name="T50" fmla="*/ 147 w 180"/>
                              <a:gd name="T51" fmla="*/ 22 h 180"/>
                              <a:gd name="T52" fmla="*/ 161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1" y="145"/>
                                </a:lnTo>
                                <a:lnTo>
                                  <a:pt x="147" y="160"/>
                                </a:lnTo>
                                <a:lnTo>
                                  <a:pt x="131" y="170"/>
                                </a:lnTo>
                                <a:lnTo>
                                  <a:pt x="114" y="176"/>
                                </a:lnTo>
                                <a:lnTo>
                                  <a:pt x="94" y="180"/>
                                </a:lnTo>
                                <a:lnTo>
                                  <a:pt x="75" y="180"/>
                                </a:lnTo>
                                <a:lnTo>
                                  <a:pt x="57"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5" y="2"/>
                                </a:lnTo>
                                <a:lnTo>
                                  <a:pt x="94" y="0"/>
                                </a:lnTo>
                                <a:lnTo>
                                  <a:pt x="112" y="4"/>
                                </a:lnTo>
                                <a:lnTo>
                                  <a:pt x="131" y="10"/>
                                </a:lnTo>
                                <a:lnTo>
                                  <a:pt x="147" y="22"/>
                                </a:lnTo>
                                <a:lnTo>
                                  <a:pt x="161" y="37"/>
                                </a:lnTo>
                                <a:lnTo>
                                  <a:pt x="172" y="53"/>
                                </a:lnTo>
                                <a:lnTo>
                                  <a:pt x="178" y="72"/>
                                </a:lnTo>
                                <a:lnTo>
                                  <a:pt x="180" y="90"/>
                                </a:lnTo>
                                <a:lnTo>
                                  <a:pt x="180"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799"/>
                        <wps:cNvSpPr>
                          <a:spLocks noChangeAspect="1"/>
                        </wps:cNvSpPr>
                        <wps:spPr bwMode="auto">
                          <a:xfrm>
                            <a:off x="8477"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800"/>
                        <wps:cNvSpPr>
                          <a:spLocks noChangeAspect="1"/>
                        </wps:cNvSpPr>
                        <wps:spPr bwMode="auto">
                          <a:xfrm>
                            <a:off x="8481"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801"/>
                        <wps:cNvSpPr>
                          <a:spLocks noChangeAspect="1"/>
                        </wps:cNvSpPr>
                        <wps:spPr bwMode="auto">
                          <a:xfrm>
                            <a:off x="8494"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802"/>
                        <wps:cNvSpPr>
                          <a:spLocks noChangeAspect="1"/>
                        </wps:cNvSpPr>
                        <wps:spPr bwMode="auto">
                          <a:xfrm>
                            <a:off x="8498"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803"/>
                        <wps:cNvSpPr>
                          <a:spLocks noChangeAspect="1"/>
                        </wps:cNvSpPr>
                        <wps:spPr bwMode="auto">
                          <a:xfrm>
                            <a:off x="8511"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804"/>
                        <wps:cNvSpPr>
                          <a:spLocks noChangeAspect="1"/>
                        </wps:cNvSpPr>
                        <wps:spPr bwMode="auto">
                          <a:xfrm>
                            <a:off x="8515"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805"/>
                        <wps:cNvSpPr>
                          <a:spLocks noChangeAspect="1"/>
                        </wps:cNvSpPr>
                        <wps:spPr bwMode="auto">
                          <a:xfrm>
                            <a:off x="8409" y="9521"/>
                            <a:ext cx="186" cy="181"/>
                          </a:xfrm>
                          <a:custGeom>
                            <a:avLst/>
                            <a:gdLst>
                              <a:gd name="T0" fmla="*/ 180 w 180"/>
                              <a:gd name="T1" fmla="*/ 90 h 180"/>
                              <a:gd name="T2" fmla="*/ 178 w 180"/>
                              <a:gd name="T3" fmla="*/ 111 h 180"/>
                              <a:gd name="T4" fmla="*/ 172 w 180"/>
                              <a:gd name="T5" fmla="*/ 129 h 180"/>
                              <a:gd name="T6" fmla="*/ 161 w 180"/>
                              <a:gd name="T7" fmla="*/ 145 h 180"/>
                              <a:gd name="T8" fmla="*/ 147 w 180"/>
                              <a:gd name="T9" fmla="*/ 160 h 180"/>
                              <a:gd name="T10" fmla="*/ 131 w 180"/>
                              <a:gd name="T11" fmla="*/ 170 h 180"/>
                              <a:gd name="T12" fmla="*/ 114 w 180"/>
                              <a:gd name="T13" fmla="*/ 176 h 180"/>
                              <a:gd name="T14" fmla="*/ 94 w 180"/>
                              <a:gd name="T15" fmla="*/ 180 h 180"/>
                              <a:gd name="T16" fmla="*/ 75 w 180"/>
                              <a:gd name="T17" fmla="*/ 180 h 180"/>
                              <a:gd name="T18" fmla="*/ 57 w 180"/>
                              <a:gd name="T19" fmla="*/ 174 h 180"/>
                              <a:gd name="T20" fmla="*/ 39 w 180"/>
                              <a:gd name="T21" fmla="*/ 166 h 180"/>
                              <a:gd name="T22" fmla="*/ 24 w 180"/>
                              <a:gd name="T23" fmla="*/ 152 h 180"/>
                              <a:gd name="T24" fmla="*/ 12 w 180"/>
                              <a:gd name="T25" fmla="*/ 137 h 180"/>
                              <a:gd name="T26" fmla="*/ 4 w 180"/>
                              <a:gd name="T27" fmla="*/ 119 h 180"/>
                              <a:gd name="T28" fmla="*/ 0 w 180"/>
                              <a:gd name="T29" fmla="*/ 100 h 180"/>
                              <a:gd name="T30" fmla="*/ 0 w 180"/>
                              <a:gd name="T31" fmla="*/ 82 h 180"/>
                              <a:gd name="T32" fmla="*/ 4 w 180"/>
                              <a:gd name="T33" fmla="*/ 61 h 180"/>
                              <a:gd name="T34" fmla="*/ 12 w 180"/>
                              <a:gd name="T35" fmla="*/ 45 h 180"/>
                              <a:gd name="T36" fmla="*/ 24 w 180"/>
                              <a:gd name="T37" fmla="*/ 28 h 180"/>
                              <a:gd name="T38" fmla="*/ 39 w 180"/>
                              <a:gd name="T39" fmla="*/ 16 h 180"/>
                              <a:gd name="T40" fmla="*/ 55 w 180"/>
                              <a:gd name="T41" fmla="*/ 6 h 180"/>
                              <a:gd name="T42" fmla="*/ 75 w 180"/>
                              <a:gd name="T43" fmla="*/ 2 h 180"/>
                              <a:gd name="T44" fmla="*/ 94 w 180"/>
                              <a:gd name="T45" fmla="*/ 0 h 180"/>
                              <a:gd name="T46" fmla="*/ 112 w 180"/>
                              <a:gd name="T47" fmla="*/ 4 h 180"/>
                              <a:gd name="T48" fmla="*/ 131 w 180"/>
                              <a:gd name="T49" fmla="*/ 10 h 180"/>
                              <a:gd name="T50" fmla="*/ 147 w 180"/>
                              <a:gd name="T51" fmla="*/ 22 h 180"/>
                              <a:gd name="T52" fmla="*/ 161 w 180"/>
                              <a:gd name="T53" fmla="*/ 37 h 180"/>
                              <a:gd name="T54" fmla="*/ 172 w 180"/>
                              <a:gd name="T55" fmla="*/ 53 h 180"/>
                              <a:gd name="T56" fmla="*/ 178 w 180"/>
                              <a:gd name="T57" fmla="*/ 72 h 180"/>
                              <a:gd name="T58" fmla="*/ 180 w 180"/>
                              <a:gd name="T59" fmla="*/ 90 h 180"/>
                              <a:gd name="T60" fmla="*/ 180 w 180"/>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80">
                                <a:moveTo>
                                  <a:pt x="180" y="90"/>
                                </a:moveTo>
                                <a:lnTo>
                                  <a:pt x="178" y="111"/>
                                </a:lnTo>
                                <a:lnTo>
                                  <a:pt x="172" y="129"/>
                                </a:lnTo>
                                <a:lnTo>
                                  <a:pt x="161" y="145"/>
                                </a:lnTo>
                                <a:lnTo>
                                  <a:pt x="147" y="160"/>
                                </a:lnTo>
                                <a:lnTo>
                                  <a:pt x="131" y="170"/>
                                </a:lnTo>
                                <a:lnTo>
                                  <a:pt x="114" y="176"/>
                                </a:lnTo>
                                <a:lnTo>
                                  <a:pt x="94" y="180"/>
                                </a:lnTo>
                                <a:lnTo>
                                  <a:pt x="75" y="180"/>
                                </a:lnTo>
                                <a:lnTo>
                                  <a:pt x="57"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5" y="2"/>
                                </a:lnTo>
                                <a:lnTo>
                                  <a:pt x="94" y="0"/>
                                </a:lnTo>
                                <a:lnTo>
                                  <a:pt x="112" y="4"/>
                                </a:lnTo>
                                <a:lnTo>
                                  <a:pt x="131" y="10"/>
                                </a:lnTo>
                                <a:lnTo>
                                  <a:pt x="147" y="22"/>
                                </a:lnTo>
                                <a:lnTo>
                                  <a:pt x="161" y="37"/>
                                </a:lnTo>
                                <a:lnTo>
                                  <a:pt x="172" y="53"/>
                                </a:lnTo>
                                <a:lnTo>
                                  <a:pt x="178" y="72"/>
                                </a:lnTo>
                                <a:lnTo>
                                  <a:pt x="180" y="90"/>
                                </a:lnTo>
                                <a:lnTo>
                                  <a:pt x="180"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806"/>
                        <wps:cNvSpPr>
                          <a:spLocks noChangeAspect="1"/>
                        </wps:cNvSpPr>
                        <wps:spPr bwMode="auto">
                          <a:xfrm>
                            <a:off x="8517" y="9574"/>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807"/>
                        <wps:cNvSpPr>
                          <a:spLocks noChangeAspect="1"/>
                        </wps:cNvSpPr>
                        <wps:spPr bwMode="auto">
                          <a:xfrm>
                            <a:off x="8515" y="9574"/>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808"/>
                        <wps:cNvSpPr>
                          <a:spLocks noChangeAspect="1"/>
                        </wps:cNvSpPr>
                        <wps:spPr bwMode="auto">
                          <a:xfrm>
                            <a:off x="8466" y="9574"/>
                            <a:ext cx="72" cy="75"/>
                          </a:xfrm>
                          <a:custGeom>
                            <a:avLst/>
                            <a:gdLst>
                              <a:gd name="T0" fmla="*/ 70 w 70"/>
                              <a:gd name="T1" fmla="*/ 37 h 74"/>
                              <a:gd name="T2" fmla="*/ 68 w 70"/>
                              <a:gd name="T3" fmla="*/ 49 h 74"/>
                              <a:gd name="T4" fmla="*/ 61 w 70"/>
                              <a:gd name="T5" fmla="*/ 60 h 74"/>
                              <a:gd name="T6" fmla="*/ 53 w 70"/>
                              <a:gd name="T7" fmla="*/ 68 h 74"/>
                              <a:gd name="T8" fmla="*/ 43 w 70"/>
                              <a:gd name="T9" fmla="*/ 74 h 74"/>
                              <a:gd name="T10" fmla="*/ 31 w 70"/>
                              <a:gd name="T11" fmla="*/ 74 h 74"/>
                              <a:gd name="T12" fmla="*/ 20 w 70"/>
                              <a:gd name="T13" fmla="*/ 72 h 74"/>
                              <a:gd name="T14" fmla="*/ 10 w 70"/>
                              <a:gd name="T15" fmla="*/ 64 h 74"/>
                              <a:gd name="T16" fmla="*/ 4 w 70"/>
                              <a:gd name="T17" fmla="*/ 56 h 74"/>
                              <a:gd name="T18" fmla="*/ 0 w 70"/>
                              <a:gd name="T19" fmla="*/ 43 h 74"/>
                              <a:gd name="T20" fmla="*/ 0 w 70"/>
                              <a:gd name="T21" fmla="*/ 31 h 74"/>
                              <a:gd name="T22" fmla="*/ 4 w 70"/>
                              <a:gd name="T23" fmla="*/ 21 h 74"/>
                              <a:gd name="T24" fmla="*/ 10 w 70"/>
                              <a:gd name="T25" fmla="*/ 10 h 74"/>
                              <a:gd name="T26" fmla="*/ 20 w 70"/>
                              <a:gd name="T27" fmla="*/ 4 h 74"/>
                              <a:gd name="T28" fmla="*/ 31 w 70"/>
                              <a:gd name="T29" fmla="*/ 0 h 74"/>
                              <a:gd name="T30" fmla="*/ 43 w 70"/>
                              <a:gd name="T31" fmla="*/ 2 h 74"/>
                              <a:gd name="T32" fmla="*/ 53 w 70"/>
                              <a:gd name="T33" fmla="*/ 6 h 74"/>
                              <a:gd name="T34" fmla="*/ 61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1" y="60"/>
                                </a:lnTo>
                                <a:lnTo>
                                  <a:pt x="53" y="68"/>
                                </a:lnTo>
                                <a:lnTo>
                                  <a:pt x="43" y="74"/>
                                </a:lnTo>
                                <a:lnTo>
                                  <a:pt x="31" y="74"/>
                                </a:lnTo>
                                <a:lnTo>
                                  <a:pt x="20" y="72"/>
                                </a:lnTo>
                                <a:lnTo>
                                  <a:pt x="10" y="64"/>
                                </a:lnTo>
                                <a:lnTo>
                                  <a:pt x="4" y="56"/>
                                </a:lnTo>
                                <a:lnTo>
                                  <a:pt x="0" y="43"/>
                                </a:lnTo>
                                <a:lnTo>
                                  <a:pt x="0" y="31"/>
                                </a:lnTo>
                                <a:lnTo>
                                  <a:pt x="4" y="21"/>
                                </a:lnTo>
                                <a:lnTo>
                                  <a:pt x="10" y="10"/>
                                </a:lnTo>
                                <a:lnTo>
                                  <a:pt x="20" y="4"/>
                                </a:lnTo>
                                <a:lnTo>
                                  <a:pt x="31" y="0"/>
                                </a:lnTo>
                                <a:lnTo>
                                  <a:pt x="43" y="2"/>
                                </a:lnTo>
                                <a:lnTo>
                                  <a:pt x="53" y="6"/>
                                </a:lnTo>
                                <a:lnTo>
                                  <a:pt x="61" y="14"/>
                                </a:lnTo>
                                <a:lnTo>
                                  <a:pt x="68" y="25"/>
                                </a:lnTo>
                                <a:lnTo>
                                  <a:pt x="70" y="37"/>
                                </a:lnTo>
                                <a:lnTo>
                                  <a:pt x="70"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809"/>
                        <wps:cNvSpPr>
                          <a:spLocks noChangeAspect="1"/>
                        </wps:cNvSpPr>
                        <wps:spPr bwMode="auto">
                          <a:xfrm>
                            <a:off x="8517" y="9574"/>
                            <a:ext cx="4" cy="75"/>
                          </a:xfrm>
                          <a:custGeom>
                            <a:avLst/>
                            <a:gdLst>
                              <a:gd name="T0" fmla="*/ 4 w 4"/>
                              <a:gd name="T1" fmla="*/ 74 h 74"/>
                              <a:gd name="T2" fmla="*/ 4 w 4"/>
                              <a:gd name="T3" fmla="*/ 0 h 74"/>
                              <a:gd name="T4" fmla="*/ 2 w 4"/>
                              <a:gd name="T5" fmla="*/ 0 h 74"/>
                              <a:gd name="T6" fmla="*/ 0 w 4"/>
                              <a:gd name="T7" fmla="*/ 74 h 74"/>
                              <a:gd name="T8" fmla="*/ 4 w 4"/>
                              <a:gd name="T9" fmla="*/ 74 h 74"/>
                            </a:gdLst>
                            <a:ahLst/>
                            <a:cxnLst>
                              <a:cxn ang="0">
                                <a:pos x="T0" y="T1"/>
                              </a:cxn>
                              <a:cxn ang="0">
                                <a:pos x="T2" y="T3"/>
                              </a:cxn>
                              <a:cxn ang="0">
                                <a:pos x="T4" y="T5"/>
                              </a:cxn>
                              <a:cxn ang="0">
                                <a:pos x="T6" y="T7"/>
                              </a:cxn>
                              <a:cxn ang="0">
                                <a:pos x="T8" y="T9"/>
                              </a:cxn>
                            </a:cxnLst>
                            <a:rect l="0" t="0" r="r" b="b"/>
                            <a:pathLst>
                              <a:path w="4" h="74">
                                <a:moveTo>
                                  <a:pt x="4" y="74"/>
                                </a:moveTo>
                                <a:lnTo>
                                  <a:pt x="4" y="0"/>
                                </a:lnTo>
                                <a:lnTo>
                                  <a:pt x="2" y="0"/>
                                </a:lnTo>
                                <a:lnTo>
                                  <a:pt x="0" y="74"/>
                                </a:lnTo>
                                <a:lnTo>
                                  <a:pt x="4"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810"/>
                        <wps:cNvSpPr>
                          <a:spLocks noChangeAspect="1"/>
                        </wps:cNvSpPr>
                        <wps:spPr bwMode="auto">
                          <a:xfrm>
                            <a:off x="8515" y="9574"/>
                            <a:ext cx="4" cy="75"/>
                          </a:xfrm>
                          <a:custGeom>
                            <a:avLst/>
                            <a:gdLst>
                              <a:gd name="T0" fmla="*/ 2 w 4"/>
                              <a:gd name="T1" fmla="*/ 74 h 74"/>
                              <a:gd name="T2" fmla="*/ 4 w 4"/>
                              <a:gd name="T3" fmla="*/ 0 h 74"/>
                              <a:gd name="T4" fmla="*/ 0 w 4"/>
                              <a:gd name="T5" fmla="*/ 0 h 74"/>
                              <a:gd name="T6" fmla="*/ 0 w 4"/>
                              <a:gd name="T7" fmla="*/ 74 h 74"/>
                              <a:gd name="T8" fmla="*/ 2 w 4"/>
                              <a:gd name="T9" fmla="*/ 74 h 74"/>
                            </a:gdLst>
                            <a:ahLst/>
                            <a:cxnLst>
                              <a:cxn ang="0">
                                <a:pos x="T0" y="T1"/>
                              </a:cxn>
                              <a:cxn ang="0">
                                <a:pos x="T2" y="T3"/>
                              </a:cxn>
                              <a:cxn ang="0">
                                <a:pos x="T4" y="T5"/>
                              </a:cxn>
                              <a:cxn ang="0">
                                <a:pos x="T6" y="T7"/>
                              </a:cxn>
                              <a:cxn ang="0">
                                <a:pos x="T8" y="T9"/>
                              </a:cxn>
                            </a:cxnLst>
                            <a:rect l="0" t="0" r="r" b="b"/>
                            <a:pathLst>
                              <a:path w="4" h="74">
                                <a:moveTo>
                                  <a:pt x="2" y="74"/>
                                </a:moveTo>
                                <a:lnTo>
                                  <a:pt x="4" y="0"/>
                                </a:lnTo>
                                <a:lnTo>
                                  <a:pt x="0" y="0"/>
                                </a:lnTo>
                                <a:lnTo>
                                  <a:pt x="0" y="74"/>
                                </a:lnTo>
                                <a:lnTo>
                                  <a:pt x="2" y="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811"/>
                        <wps:cNvSpPr>
                          <a:spLocks noChangeAspect="1"/>
                        </wps:cNvSpPr>
                        <wps:spPr bwMode="auto">
                          <a:xfrm>
                            <a:off x="8466" y="9574"/>
                            <a:ext cx="72" cy="75"/>
                          </a:xfrm>
                          <a:custGeom>
                            <a:avLst/>
                            <a:gdLst>
                              <a:gd name="T0" fmla="*/ 70 w 70"/>
                              <a:gd name="T1" fmla="*/ 37 h 74"/>
                              <a:gd name="T2" fmla="*/ 68 w 70"/>
                              <a:gd name="T3" fmla="*/ 49 h 74"/>
                              <a:gd name="T4" fmla="*/ 61 w 70"/>
                              <a:gd name="T5" fmla="*/ 60 h 74"/>
                              <a:gd name="T6" fmla="*/ 53 w 70"/>
                              <a:gd name="T7" fmla="*/ 68 h 74"/>
                              <a:gd name="T8" fmla="*/ 43 w 70"/>
                              <a:gd name="T9" fmla="*/ 74 h 74"/>
                              <a:gd name="T10" fmla="*/ 31 w 70"/>
                              <a:gd name="T11" fmla="*/ 74 h 74"/>
                              <a:gd name="T12" fmla="*/ 20 w 70"/>
                              <a:gd name="T13" fmla="*/ 72 h 74"/>
                              <a:gd name="T14" fmla="*/ 10 w 70"/>
                              <a:gd name="T15" fmla="*/ 64 h 74"/>
                              <a:gd name="T16" fmla="*/ 4 w 70"/>
                              <a:gd name="T17" fmla="*/ 56 h 74"/>
                              <a:gd name="T18" fmla="*/ 0 w 70"/>
                              <a:gd name="T19" fmla="*/ 43 h 74"/>
                              <a:gd name="T20" fmla="*/ 0 w 70"/>
                              <a:gd name="T21" fmla="*/ 31 h 74"/>
                              <a:gd name="T22" fmla="*/ 4 w 70"/>
                              <a:gd name="T23" fmla="*/ 21 h 74"/>
                              <a:gd name="T24" fmla="*/ 10 w 70"/>
                              <a:gd name="T25" fmla="*/ 10 h 74"/>
                              <a:gd name="T26" fmla="*/ 20 w 70"/>
                              <a:gd name="T27" fmla="*/ 4 h 74"/>
                              <a:gd name="T28" fmla="*/ 31 w 70"/>
                              <a:gd name="T29" fmla="*/ 0 h 74"/>
                              <a:gd name="T30" fmla="*/ 43 w 70"/>
                              <a:gd name="T31" fmla="*/ 2 h 74"/>
                              <a:gd name="T32" fmla="*/ 53 w 70"/>
                              <a:gd name="T33" fmla="*/ 6 h 74"/>
                              <a:gd name="T34" fmla="*/ 61 w 70"/>
                              <a:gd name="T35" fmla="*/ 14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49"/>
                                </a:lnTo>
                                <a:lnTo>
                                  <a:pt x="61" y="60"/>
                                </a:lnTo>
                                <a:lnTo>
                                  <a:pt x="53" y="68"/>
                                </a:lnTo>
                                <a:lnTo>
                                  <a:pt x="43" y="74"/>
                                </a:lnTo>
                                <a:lnTo>
                                  <a:pt x="31" y="74"/>
                                </a:lnTo>
                                <a:lnTo>
                                  <a:pt x="20" y="72"/>
                                </a:lnTo>
                                <a:lnTo>
                                  <a:pt x="10" y="64"/>
                                </a:lnTo>
                                <a:lnTo>
                                  <a:pt x="4" y="56"/>
                                </a:lnTo>
                                <a:lnTo>
                                  <a:pt x="0" y="43"/>
                                </a:lnTo>
                                <a:lnTo>
                                  <a:pt x="0" y="31"/>
                                </a:lnTo>
                                <a:lnTo>
                                  <a:pt x="4" y="21"/>
                                </a:lnTo>
                                <a:lnTo>
                                  <a:pt x="10" y="10"/>
                                </a:lnTo>
                                <a:lnTo>
                                  <a:pt x="20" y="4"/>
                                </a:lnTo>
                                <a:lnTo>
                                  <a:pt x="31" y="0"/>
                                </a:lnTo>
                                <a:lnTo>
                                  <a:pt x="43" y="2"/>
                                </a:lnTo>
                                <a:lnTo>
                                  <a:pt x="53" y="6"/>
                                </a:lnTo>
                                <a:lnTo>
                                  <a:pt x="61" y="14"/>
                                </a:lnTo>
                                <a:lnTo>
                                  <a:pt x="68" y="25"/>
                                </a:lnTo>
                                <a:lnTo>
                                  <a:pt x="70" y="37"/>
                                </a:lnTo>
                                <a:lnTo>
                                  <a:pt x="70"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812"/>
                        <wps:cNvSpPr>
                          <a:spLocks noChangeAspect="1"/>
                        </wps:cNvSpPr>
                        <wps:spPr bwMode="auto">
                          <a:xfrm>
                            <a:off x="7739"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813"/>
                        <wps:cNvSpPr>
                          <a:spLocks noChangeAspect="1"/>
                        </wps:cNvSpPr>
                        <wps:spPr bwMode="auto">
                          <a:xfrm>
                            <a:off x="7743"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814"/>
                        <wps:cNvSpPr>
                          <a:spLocks noChangeAspect="1"/>
                        </wps:cNvSpPr>
                        <wps:spPr bwMode="auto">
                          <a:xfrm>
                            <a:off x="7755"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815"/>
                        <wps:cNvSpPr>
                          <a:spLocks noChangeAspect="1"/>
                        </wps:cNvSpPr>
                        <wps:spPr bwMode="auto">
                          <a:xfrm>
                            <a:off x="7759" y="9521"/>
                            <a:ext cx="8" cy="181"/>
                          </a:xfrm>
                          <a:custGeom>
                            <a:avLst/>
                            <a:gdLst>
                              <a:gd name="T0" fmla="*/ 2 w 7"/>
                              <a:gd name="T1" fmla="*/ 180 h 180"/>
                              <a:gd name="T2" fmla="*/ 0 w 7"/>
                              <a:gd name="T3" fmla="*/ 0 h 180"/>
                              <a:gd name="T4" fmla="*/ 7 w 7"/>
                              <a:gd name="T5" fmla="*/ 0 h 180"/>
                              <a:gd name="T6" fmla="*/ 7 w 7"/>
                              <a:gd name="T7" fmla="*/ 180 h 180"/>
                              <a:gd name="T8" fmla="*/ 2 w 7"/>
                              <a:gd name="T9" fmla="*/ 180 h 180"/>
                            </a:gdLst>
                            <a:ahLst/>
                            <a:cxnLst>
                              <a:cxn ang="0">
                                <a:pos x="T0" y="T1"/>
                              </a:cxn>
                              <a:cxn ang="0">
                                <a:pos x="T2" y="T3"/>
                              </a:cxn>
                              <a:cxn ang="0">
                                <a:pos x="T4" y="T5"/>
                              </a:cxn>
                              <a:cxn ang="0">
                                <a:pos x="T6" y="T7"/>
                              </a:cxn>
                              <a:cxn ang="0">
                                <a:pos x="T8" y="T9"/>
                              </a:cxn>
                            </a:cxnLst>
                            <a:rect l="0" t="0" r="r" b="b"/>
                            <a:pathLst>
                              <a:path w="7" h="180">
                                <a:moveTo>
                                  <a:pt x="2" y="180"/>
                                </a:moveTo>
                                <a:lnTo>
                                  <a:pt x="0" y="0"/>
                                </a:lnTo>
                                <a:lnTo>
                                  <a:pt x="7" y="0"/>
                                </a:lnTo>
                                <a:lnTo>
                                  <a:pt x="7"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816"/>
                        <wps:cNvSpPr>
                          <a:spLocks noChangeAspect="1"/>
                        </wps:cNvSpPr>
                        <wps:spPr bwMode="auto">
                          <a:xfrm>
                            <a:off x="7773"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817"/>
                        <wps:cNvSpPr>
                          <a:spLocks noChangeAspect="1"/>
                        </wps:cNvSpPr>
                        <wps:spPr bwMode="auto">
                          <a:xfrm>
                            <a:off x="7777"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818"/>
                        <wps:cNvSpPr>
                          <a:spLocks noChangeAspect="1"/>
                        </wps:cNvSpPr>
                        <wps:spPr bwMode="auto">
                          <a:xfrm>
                            <a:off x="7642" y="9521"/>
                            <a:ext cx="186" cy="181"/>
                          </a:xfrm>
                          <a:custGeom>
                            <a:avLst/>
                            <a:gdLst>
                              <a:gd name="T0" fmla="*/ 178 w 178"/>
                              <a:gd name="T1" fmla="*/ 90 h 180"/>
                              <a:gd name="T2" fmla="*/ 176 w 178"/>
                              <a:gd name="T3" fmla="*/ 111 h 180"/>
                              <a:gd name="T4" fmla="*/ 170 w 178"/>
                              <a:gd name="T5" fmla="*/ 129 h 180"/>
                              <a:gd name="T6" fmla="*/ 160 w 178"/>
                              <a:gd name="T7" fmla="*/ 145 h 180"/>
                              <a:gd name="T8" fmla="*/ 147 w 178"/>
                              <a:gd name="T9" fmla="*/ 160 h 180"/>
                              <a:gd name="T10" fmla="*/ 131 w 178"/>
                              <a:gd name="T11" fmla="*/ 170 h 180"/>
                              <a:gd name="T12" fmla="*/ 112 w 178"/>
                              <a:gd name="T13" fmla="*/ 176 h 180"/>
                              <a:gd name="T14" fmla="*/ 94 w 178"/>
                              <a:gd name="T15" fmla="*/ 180 h 180"/>
                              <a:gd name="T16" fmla="*/ 73 w 178"/>
                              <a:gd name="T17" fmla="*/ 180 h 180"/>
                              <a:gd name="T18" fmla="*/ 55 w 178"/>
                              <a:gd name="T19" fmla="*/ 174 h 180"/>
                              <a:gd name="T20" fmla="*/ 39 w 178"/>
                              <a:gd name="T21" fmla="*/ 166 h 180"/>
                              <a:gd name="T22" fmla="*/ 24 w 178"/>
                              <a:gd name="T23" fmla="*/ 152 h 180"/>
                              <a:gd name="T24" fmla="*/ 12 w 178"/>
                              <a:gd name="T25" fmla="*/ 137 h 180"/>
                              <a:gd name="T26" fmla="*/ 4 w 178"/>
                              <a:gd name="T27" fmla="*/ 119 h 180"/>
                              <a:gd name="T28" fmla="*/ 0 w 178"/>
                              <a:gd name="T29" fmla="*/ 100 h 180"/>
                              <a:gd name="T30" fmla="*/ 0 w 178"/>
                              <a:gd name="T31" fmla="*/ 82 h 180"/>
                              <a:gd name="T32" fmla="*/ 4 w 178"/>
                              <a:gd name="T33" fmla="*/ 61 h 180"/>
                              <a:gd name="T34" fmla="*/ 12 w 178"/>
                              <a:gd name="T35" fmla="*/ 45 h 180"/>
                              <a:gd name="T36" fmla="*/ 24 w 178"/>
                              <a:gd name="T37" fmla="*/ 28 h 180"/>
                              <a:gd name="T38" fmla="*/ 39 w 178"/>
                              <a:gd name="T39" fmla="*/ 16 h 180"/>
                              <a:gd name="T40" fmla="*/ 55 w 178"/>
                              <a:gd name="T41" fmla="*/ 6 h 180"/>
                              <a:gd name="T42" fmla="*/ 73 w 178"/>
                              <a:gd name="T43" fmla="*/ 2 h 180"/>
                              <a:gd name="T44" fmla="*/ 94 w 178"/>
                              <a:gd name="T45" fmla="*/ 0 h 180"/>
                              <a:gd name="T46" fmla="*/ 112 w 178"/>
                              <a:gd name="T47" fmla="*/ 4 h 180"/>
                              <a:gd name="T48" fmla="*/ 131 w 178"/>
                              <a:gd name="T49" fmla="*/ 10 h 180"/>
                              <a:gd name="T50" fmla="*/ 147 w 178"/>
                              <a:gd name="T51" fmla="*/ 22 h 180"/>
                              <a:gd name="T52" fmla="*/ 160 w 178"/>
                              <a:gd name="T53" fmla="*/ 37 h 180"/>
                              <a:gd name="T54" fmla="*/ 170 w 178"/>
                              <a:gd name="T55" fmla="*/ 53 h 180"/>
                              <a:gd name="T56" fmla="*/ 176 w 178"/>
                              <a:gd name="T57" fmla="*/ 72 h 180"/>
                              <a:gd name="T58" fmla="*/ 178 w 178"/>
                              <a:gd name="T59" fmla="*/ 90 h 180"/>
                              <a:gd name="T60" fmla="*/ 178 w 178"/>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80">
                                <a:moveTo>
                                  <a:pt x="178" y="90"/>
                                </a:moveTo>
                                <a:lnTo>
                                  <a:pt x="176" y="111"/>
                                </a:lnTo>
                                <a:lnTo>
                                  <a:pt x="170" y="129"/>
                                </a:lnTo>
                                <a:lnTo>
                                  <a:pt x="160" y="145"/>
                                </a:lnTo>
                                <a:lnTo>
                                  <a:pt x="147" y="160"/>
                                </a:lnTo>
                                <a:lnTo>
                                  <a:pt x="131" y="170"/>
                                </a:lnTo>
                                <a:lnTo>
                                  <a:pt x="112" y="176"/>
                                </a:lnTo>
                                <a:lnTo>
                                  <a:pt x="94" y="180"/>
                                </a:lnTo>
                                <a:lnTo>
                                  <a:pt x="73" y="180"/>
                                </a:lnTo>
                                <a:lnTo>
                                  <a:pt x="55"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3" y="2"/>
                                </a:lnTo>
                                <a:lnTo>
                                  <a:pt x="94" y="0"/>
                                </a:lnTo>
                                <a:lnTo>
                                  <a:pt x="112" y="4"/>
                                </a:lnTo>
                                <a:lnTo>
                                  <a:pt x="131" y="10"/>
                                </a:lnTo>
                                <a:lnTo>
                                  <a:pt x="147" y="22"/>
                                </a:lnTo>
                                <a:lnTo>
                                  <a:pt x="160" y="37"/>
                                </a:lnTo>
                                <a:lnTo>
                                  <a:pt x="170" y="53"/>
                                </a:lnTo>
                                <a:lnTo>
                                  <a:pt x="176" y="72"/>
                                </a:lnTo>
                                <a:lnTo>
                                  <a:pt x="178" y="90"/>
                                </a:lnTo>
                                <a:lnTo>
                                  <a:pt x="178"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819"/>
                        <wps:cNvSpPr>
                          <a:spLocks noChangeAspect="1"/>
                        </wps:cNvSpPr>
                        <wps:spPr bwMode="auto">
                          <a:xfrm>
                            <a:off x="7739"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820"/>
                        <wps:cNvSpPr>
                          <a:spLocks noChangeAspect="1"/>
                        </wps:cNvSpPr>
                        <wps:spPr bwMode="auto">
                          <a:xfrm>
                            <a:off x="7743"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821"/>
                        <wps:cNvSpPr>
                          <a:spLocks noChangeAspect="1"/>
                        </wps:cNvSpPr>
                        <wps:spPr bwMode="auto">
                          <a:xfrm>
                            <a:off x="7755"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822"/>
                        <wps:cNvSpPr>
                          <a:spLocks noChangeAspect="1"/>
                        </wps:cNvSpPr>
                        <wps:spPr bwMode="auto">
                          <a:xfrm>
                            <a:off x="7759" y="9521"/>
                            <a:ext cx="8" cy="181"/>
                          </a:xfrm>
                          <a:custGeom>
                            <a:avLst/>
                            <a:gdLst>
                              <a:gd name="T0" fmla="*/ 2 w 7"/>
                              <a:gd name="T1" fmla="*/ 180 h 180"/>
                              <a:gd name="T2" fmla="*/ 0 w 7"/>
                              <a:gd name="T3" fmla="*/ 0 h 180"/>
                              <a:gd name="T4" fmla="*/ 7 w 7"/>
                              <a:gd name="T5" fmla="*/ 0 h 180"/>
                              <a:gd name="T6" fmla="*/ 7 w 7"/>
                              <a:gd name="T7" fmla="*/ 180 h 180"/>
                              <a:gd name="T8" fmla="*/ 2 w 7"/>
                              <a:gd name="T9" fmla="*/ 180 h 180"/>
                            </a:gdLst>
                            <a:ahLst/>
                            <a:cxnLst>
                              <a:cxn ang="0">
                                <a:pos x="T0" y="T1"/>
                              </a:cxn>
                              <a:cxn ang="0">
                                <a:pos x="T2" y="T3"/>
                              </a:cxn>
                              <a:cxn ang="0">
                                <a:pos x="T4" y="T5"/>
                              </a:cxn>
                              <a:cxn ang="0">
                                <a:pos x="T6" y="T7"/>
                              </a:cxn>
                              <a:cxn ang="0">
                                <a:pos x="T8" y="T9"/>
                              </a:cxn>
                            </a:cxnLst>
                            <a:rect l="0" t="0" r="r" b="b"/>
                            <a:pathLst>
                              <a:path w="7" h="180">
                                <a:moveTo>
                                  <a:pt x="2" y="180"/>
                                </a:moveTo>
                                <a:lnTo>
                                  <a:pt x="0" y="0"/>
                                </a:lnTo>
                                <a:lnTo>
                                  <a:pt x="7" y="0"/>
                                </a:lnTo>
                                <a:lnTo>
                                  <a:pt x="7"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823"/>
                        <wps:cNvSpPr>
                          <a:spLocks noChangeAspect="1"/>
                        </wps:cNvSpPr>
                        <wps:spPr bwMode="auto">
                          <a:xfrm>
                            <a:off x="7773" y="9521"/>
                            <a:ext cx="6" cy="181"/>
                          </a:xfrm>
                          <a:custGeom>
                            <a:avLst/>
                            <a:gdLst>
                              <a:gd name="T0" fmla="*/ 0 w 6"/>
                              <a:gd name="T1" fmla="*/ 180 h 180"/>
                              <a:gd name="T2" fmla="*/ 0 w 6"/>
                              <a:gd name="T3" fmla="*/ 0 h 180"/>
                              <a:gd name="T4" fmla="*/ 4 w 6"/>
                              <a:gd name="T5" fmla="*/ 0 h 180"/>
                              <a:gd name="T6" fmla="*/ 6 w 6"/>
                              <a:gd name="T7" fmla="*/ 180 h 180"/>
                              <a:gd name="T8" fmla="*/ 0 w 6"/>
                              <a:gd name="T9" fmla="*/ 180 h 180"/>
                            </a:gdLst>
                            <a:ahLst/>
                            <a:cxnLst>
                              <a:cxn ang="0">
                                <a:pos x="T0" y="T1"/>
                              </a:cxn>
                              <a:cxn ang="0">
                                <a:pos x="T2" y="T3"/>
                              </a:cxn>
                              <a:cxn ang="0">
                                <a:pos x="T4" y="T5"/>
                              </a:cxn>
                              <a:cxn ang="0">
                                <a:pos x="T6" y="T7"/>
                              </a:cxn>
                              <a:cxn ang="0">
                                <a:pos x="T8" y="T9"/>
                              </a:cxn>
                            </a:cxnLst>
                            <a:rect l="0" t="0" r="r" b="b"/>
                            <a:pathLst>
                              <a:path w="6" h="180">
                                <a:moveTo>
                                  <a:pt x="0" y="180"/>
                                </a:moveTo>
                                <a:lnTo>
                                  <a:pt x="0" y="0"/>
                                </a:lnTo>
                                <a:lnTo>
                                  <a:pt x="4" y="0"/>
                                </a:lnTo>
                                <a:lnTo>
                                  <a:pt x="6" y="180"/>
                                </a:lnTo>
                                <a:lnTo>
                                  <a:pt x="0"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824"/>
                        <wps:cNvSpPr>
                          <a:spLocks noChangeAspect="1"/>
                        </wps:cNvSpPr>
                        <wps:spPr bwMode="auto">
                          <a:xfrm>
                            <a:off x="7777" y="9521"/>
                            <a:ext cx="6" cy="181"/>
                          </a:xfrm>
                          <a:custGeom>
                            <a:avLst/>
                            <a:gdLst>
                              <a:gd name="T0" fmla="*/ 2 w 6"/>
                              <a:gd name="T1" fmla="*/ 180 h 180"/>
                              <a:gd name="T2" fmla="*/ 0 w 6"/>
                              <a:gd name="T3" fmla="*/ 0 h 180"/>
                              <a:gd name="T4" fmla="*/ 6 w 6"/>
                              <a:gd name="T5" fmla="*/ 0 h 180"/>
                              <a:gd name="T6" fmla="*/ 6 w 6"/>
                              <a:gd name="T7" fmla="*/ 180 h 180"/>
                              <a:gd name="T8" fmla="*/ 2 w 6"/>
                              <a:gd name="T9" fmla="*/ 180 h 180"/>
                            </a:gdLst>
                            <a:ahLst/>
                            <a:cxnLst>
                              <a:cxn ang="0">
                                <a:pos x="T0" y="T1"/>
                              </a:cxn>
                              <a:cxn ang="0">
                                <a:pos x="T2" y="T3"/>
                              </a:cxn>
                              <a:cxn ang="0">
                                <a:pos x="T4" y="T5"/>
                              </a:cxn>
                              <a:cxn ang="0">
                                <a:pos x="T6" y="T7"/>
                              </a:cxn>
                              <a:cxn ang="0">
                                <a:pos x="T8" y="T9"/>
                              </a:cxn>
                            </a:cxnLst>
                            <a:rect l="0" t="0" r="r" b="b"/>
                            <a:pathLst>
                              <a:path w="6" h="180">
                                <a:moveTo>
                                  <a:pt x="2" y="180"/>
                                </a:moveTo>
                                <a:lnTo>
                                  <a:pt x="0" y="0"/>
                                </a:lnTo>
                                <a:lnTo>
                                  <a:pt x="6" y="0"/>
                                </a:lnTo>
                                <a:lnTo>
                                  <a:pt x="6" y="180"/>
                                </a:lnTo>
                                <a:lnTo>
                                  <a:pt x="2" y="18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825"/>
                        <wps:cNvSpPr>
                          <a:spLocks noChangeAspect="1"/>
                        </wps:cNvSpPr>
                        <wps:spPr bwMode="auto">
                          <a:xfrm>
                            <a:off x="7642" y="9521"/>
                            <a:ext cx="186" cy="181"/>
                          </a:xfrm>
                          <a:custGeom>
                            <a:avLst/>
                            <a:gdLst>
                              <a:gd name="T0" fmla="*/ 178 w 178"/>
                              <a:gd name="T1" fmla="*/ 90 h 180"/>
                              <a:gd name="T2" fmla="*/ 176 w 178"/>
                              <a:gd name="T3" fmla="*/ 111 h 180"/>
                              <a:gd name="T4" fmla="*/ 170 w 178"/>
                              <a:gd name="T5" fmla="*/ 129 h 180"/>
                              <a:gd name="T6" fmla="*/ 160 w 178"/>
                              <a:gd name="T7" fmla="*/ 145 h 180"/>
                              <a:gd name="T8" fmla="*/ 147 w 178"/>
                              <a:gd name="T9" fmla="*/ 160 h 180"/>
                              <a:gd name="T10" fmla="*/ 131 w 178"/>
                              <a:gd name="T11" fmla="*/ 170 h 180"/>
                              <a:gd name="T12" fmla="*/ 112 w 178"/>
                              <a:gd name="T13" fmla="*/ 176 h 180"/>
                              <a:gd name="T14" fmla="*/ 94 w 178"/>
                              <a:gd name="T15" fmla="*/ 180 h 180"/>
                              <a:gd name="T16" fmla="*/ 73 w 178"/>
                              <a:gd name="T17" fmla="*/ 180 h 180"/>
                              <a:gd name="T18" fmla="*/ 55 w 178"/>
                              <a:gd name="T19" fmla="*/ 174 h 180"/>
                              <a:gd name="T20" fmla="*/ 39 w 178"/>
                              <a:gd name="T21" fmla="*/ 166 h 180"/>
                              <a:gd name="T22" fmla="*/ 24 w 178"/>
                              <a:gd name="T23" fmla="*/ 152 h 180"/>
                              <a:gd name="T24" fmla="*/ 12 w 178"/>
                              <a:gd name="T25" fmla="*/ 137 h 180"/>
                              <a:gd name="T26" fmla="*/ 4 w 178"/>
                              <a:gd name="T27" fmla="*/ 119 h 180"/>
                              <a:gd name="T28" fmla="*/ 0 w 178"/>
                              <a:gd name="T29" fmla="*/ 100 h 180"/>
                              <a:gd name="T30" fmla="*/ 0 w 178"/>
                              <a:gd name="T31" fmla="*/ 82 h 180"/>
                              <a:gd name="T32" fmla="*/ 4 w 178"/>
                              <a:gd name="T33" fmla="*/ 61 h 180"/>
                              <a:gd name="T34" fmla="*/ 12 w 178"/>
                              <a:gd name="T35" fmla="*/ 45 h 180"/>
                              <a:gd name="T36" fmla="*/ 24 w 178"/>
                              <a:gd name="T37" fmla="*/ 28 h 180"/>
                              <a:gd name="T38" fmla="*/ 39 w 178"/>
                              <a:gd name="T39" fmla="*/ 16 h 180"/>
                              <a:gd name="T40" fmla="*/ 55 w 178"/>
                              <a:gd name="T41" fmla="*/ 6 h 180"/>
                              <a:gd name="T42" fmla="*/ 73 w 178"/>
                              <a:gd name="T43" fmla="*/ 2 h 180"/>
                              <a:gd name="T44" fmla="*/ 94 w 178"/>
                              <a:gd name="T45" fmla="*/ 0 h 180"/>
                              <a:gd name="T46" fmla="*/ 112 w 178"/>
                              <a:gd name="T47" fmla="*/ 4 h 180"/>
                              <a:gd name="T48" fmla="*/ 131 w 178"/>
                              <a:gd name="T49" fmla="*/ 10 h 180"/>
                              <a:gd name="T50" fmla="*/ 147 w 178"/>
                              <a:gd name="T51" fmla="*/ 22 h 180"/>
                              <a:gd name="T52" fmla="*/ 160 w 178"/>
                              <a:gd name="T53" fmla="*/ 37 h 180"/>
                              <a:gd name="T54" fmla="*/ 170 w 178"/>
                              <a:gd name="T55" fmla="*/ 53 h 180"/>
                              <a:gd name="T56" fmla="*/ 176 w 178"/>
                              <a:gd name="T57" fmla="*/ 72 h 180"/>
                              <a:gd name="T58" fmla="*/ 178 w 178"/>
                              <a:gd name="T59" fmla="*/ 90 h 180"/>
                              <a:gd name="T60" fmla="*/ 178 w 178"/>
                              <a:gd name="T61" fmla="*/ 9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80">
                                <a:moveTo>
                                  <a:pt x="178" y="90"/>
                                </a:moveTo>
                                <a:lnTo>
                                  <a:pt x="176" y="111"/>
                                </a:lnTo>
                                <a:lnTo>
                                  <a:pt x="170" y="129"/>
                                </a:lnTo>
                                <a:lnTo>
                                  <a:pt x="160" y="145"/>
                                </a:lnTo>
                                <a:lnTo>
                                  <a:pt x="147" y="160"/>
                                </a:lnTo>
                                <a:lnTo>
                                  <a:pt x="131" y="170"/>
                                </a:lnTo>
                                <a:lnTo>
                                  <a:pt x="112" y="176"/>
                                </a:lnTo>
                                <a:lnTo>
                                  <a:pt x="94" y="180"/>
                                </a:lnTo>
                                <a:lnTo>
                                  <a:pt x="73" y="180"/>
                                </a:lnTo>
                                <a:lnTo>
                                  <a:pt x="55" y="174"/>
                                </a:lnTo>
                                <a:lnTo>
                                  <a:pt x="39" y="166"/>
                                </a:lnTo>
                                <a:lnTo>
                                  <a:pt x="24" y="152"/>
                                </a:lnTo>
                                <a:lnTo>
                                  <a:pt x="12" y="137"/>
                                </a:lnTo>
                                <a:lnTo>
                                  <a:pt x="4" y="119"/>
                                </a:lnTo>
                                <a:lnTo>
                                  <a:pt x="0" y="100"/>
                                </a:lnTo>
                                <a:lnTo>
                                  <a:pt x="0" y="82"/>
                                </a:lnTo>
                                <a:lnTo>
                                  <a:pt x="4" y="61"/>
                                </a:lnTo>
                                <a:lnTo>
                                  <a:pt x="12" y="45"/>
                                </a:lnTo>
                                <a:lnTo>
                                  <a:pt x="24" y="28"/>
                                </a:lnTo>
                                <a:lnTo>
                                  <a:pt x="39" y="16"/>
                                </a:lnTo>
                                <a:lnTo>
                                  <a:pt x="55" y="6"/>
                                </a:lnTo>
                                <a:lnTo>
                                  <a:pt x="73" y="2"/>
                                </a:lnTo>
                                <a:lnTo>
                                  <a:pt x="94" y="0"/>
                                </a:lnTo>
                                <a:lnTo>
                                  <a:pt x="112" y="4"/>
                                </a:lnTo>
                                <a:lnTo>
                                  <a:pt x="131" y="10"/>
                                </a:lnTo>
                                <a:lnTo>
                                  <a:pt x="147" y="22"/>
                                </a:lnTo>
                                <a:lnTo>
                                  <a:pt x="160" y="37"/>
                                </a:lnTo>
                                <a:lnTo>
                                  <a:pt x="170" y="53"/>
                                </a:lnTo>
                                <a:lnTo>
                                  <a:pt x="176" y="72"/>
                                </a:lnTo>
                                <a:lnTo>
                                  <a:pt x="178" y="90"/>
                                </a:lnTo>
                                <a:lnTo>
                                  <a:pt x="178" y="9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826"/>
                        <wps:cNvSpPr>
                          <a:spLocks noChangeAspect="1"/>
                        </wps:cNvSpPr>
                        <wps:spPr bwMode="auto">
                          <a:xfrm>
                            <a:off x="7699" y="9574"/>
                            <a:ext cx="72" cy="75"/>
                          </a:xfrm>
                          <a:custGeom>
                            <a:avLst/>
                            <a:gdLst>
                              <a:gd name="T0" fmla="*/ 68 w 68"/>
                              <a:gd name="T1" fmla="*/ 37 h 74"/>
                              <a:gd name="T2" fmla="*/ 66 w 68"/>
                              <a:gd name="T3" fmla="*/ 49 h 74"/>
                              <a:gd name="T4" fmla="*/ 61 w 68"/>
                              <a:gd name="T5" fmla="*/ 60 h 74"/>
                              <a:gd name="T6" fmla="*/ 53 w 68"/>
                              <a:gd name="T7" fmla="*/ 68 h 74"/>
                              <a:gd name="T8" fmla="*/ 43 w 68"/>
                              <a:gd name="T9" fmla="*/ 74 h 74"/>
                              <a:gd name="T10" fmla="*/ 31 w 68"/>
                              <a:gd name="T11" fmla="*/ 74 h 74"/>
                              <a:gd name="T12" fmla="*/ 20 w 68"/>
                              <a:gd name="T13" fmla="*/ 72 h 74"/>
                              <a:gd name="T14" fmla="*/ 10 w 68"/>
                              <a:gd name="T15" fmla="*/ 64 h 74"/>
                              <a:gd name="T16" fmla="*/ 2 w 68"/>
                              <a:gd name="T17" fmla="*/ 56 h 74"/>
                              <a:gd name="T18" fmla="*/ 0 w 68"/>
                              <a:gd name="T19" fmla="*/ 43 h 74"/>
                              <a:gd name="T20" fmla="*/ 0 w 68"/>
                              <a:gd name="T21" fmla="*/ 31 h 74"/>
                              <a:gd name="T22" fmla="*/ 4 w 68"/>
                              <a:gd name="T23" fmla="*/ 21 h 74"/>
                              <a:gd name="T24" fmla="*/ 10 w 68"/>
                              <a:gd name="T25" fmla="*/ 10 h 74"/>
                              <a:gd name="T26" fmla="*/ 20 w 68"/>
                              <a:gd name="T27" fmla="*/ 4 h 74"/>
                              <a:gd name="T28" fmla="*/ 31 w 68"/>
                              <a:gd name="T29" fmla="*/ 0 h 74"/>
                              <a:gd name="T30" fmla="*/ 43 w 68"/>
                              <a:gd name="T31" fmla="*/ 2 h 74"/>
                              <a:gd name="T32" fmla="*/ 53 w 68"/>
                              <a:gd name="T33" fmla="*/ 6 h 74"/>
                              <a:gd name="T34" fmla="*/ 61 w 68"/>
                              <a:gd name="T35" fmla="*/ 14 h 74"/>
                              <a:gd name="T36" fmla="*/ 68 w 68"/>
                              <a:gd name="T37" fmla="*/ 25 h 74"/>
                              <a:gd name="T38" fmla="*/ 68 w 68"/>
                              <a:gd name="T39" fmla="*/ 37 h 74"/>
                              <a:gd name="T40" fmla="*/ 68 w 68"/>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74">
                                <a:moveTo>
                                  <a:pt x="68" y="37"/>
                                </a:moveTo>
                                <a:lnTo>
                                  <a:pt x="66" y="49"/>
                                </a:lnTo>
                                <a:lnTo>
                                  <a:pt x="61" y="60"/>
                                </a:lnTo>
                                <a:lnTo>
                                  <a:pt x="53" y="68"/>
                                </a:lnTo>
                                <a:lnTo>
                                  <a:pt x="43" y="74"/>
                                </a:lnTo>
                                <a:lnTo>
                                  <a:pt x="31" y="74"/>
                                </a:lnTo>
                                <a:lnTo>
                                  <a:pt x="20" y="72"/>
                                </a:lnTo>
                                <a:lnTo>
                                  <a:pt x="10" y="64"/>
                                </a:lnTo>
                                <a:lnTo>
                                  <a:pt x="2" y="56"/>
                                </a:lnTo>
                                <a:lnTo>
                                  <a:pt x="0" y="43"/>
                                </a:lnTo>
                                <a:lnTo>
                                  <a:pt x="0" y="31"/>
                                </a:lnTo>
                                <a:lnTo>
                                  <a:pt x="4" y="21"/>
                                </a:lnTo>
                                <a:lnTo>
                                  <a:pt x="10" y="10"/>
                                </a:lnTo>
                                <a:lnTo>
                                  <a:pt x="20" y="4"/>
                                </a:lnTo>
                                <a:lnTo>
                                  <a:pt x="31" y="0"/>
                                </a:lnTo>
                                <a:lnTo>
                                  <a:pt x="43" y="2"/>
                                </a:lnTo>
                                <a:lnTo>
                                  <a:pt x="53" y="6"/>
                                </a:lnTo>
                                <a:lnTo>
                                  <a:pt x="61" y="14"/>
                                </a:lnTo>
                                <a:lnTo>
                                  <a:pt x="68" y="25"/>
                                </a:lnTo>
                                <a:lnTo>
                                  <a:pt x="68" y="37"/>
                                </a:lnTo>
                                <a:lnTo>
                                  <a:pt x="6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827"/>
                        <wps:cNvSpPr>
                          <a:spLocks noChangeAspect="1"/>
                        </wps:cNvSpPr>
                        <wps:spPr bwMode="auto">
                          <a:xfrm>
                            <a:off x="7699" y="9574"/>
                            <a:ext cx="72" cy="75"/>
                          </a:xfrm>
                          <a:custGeom>
                            <a:avLst/>
                            <a:gdLst>
                              <a:gd name="T0" fmla="*/ 68 w 68"/>
                              <a:gd name="T1" fmla="*/ 37 h 74"/>
                              <a:gd name="T2" fmla="*/ 66 w 68"/>
                              <a:gd name="T3" fmla="*/ 49 h 74"/>
                              <a:gd name="T4" fmla="*/ 61 w 68"/>
                              <a:gd name="T5" fmla="*/ 60 h 74"/>
                              <a:gd name="T6" fmla="*/ 53 w 68"/>
                              <a:gd name="T7" fmla="*/ 68 h 74"/>
                              <a:gd name="T8" fmla="*/ 43 w 68"/>
                              <a:gd name="T9" fmla="*/ 74 h 74"/>
                              <a:gd name="T10" fmla="*/ 31 w 68"/>
                              <a:gd name="T11" fmla="*/ 74 h 74"/>
                              <a:gd name="T12" fmla="*/ 20 w 68"/>
                              <a:gd name="T13" fmla="*/ 72 h 74"/>
                              <a:gd name="T14" fmla="*/ 10 w 68"/>
                              <a:gd name="T15" fmla="*/ 64 h 74"/>
                              <a:gd name="T16" fmla="*/ 2 w 68"/>
                              <a:gd name="T17" fmla="*/ 56 h 74"/>
                              <a:gd name="T18" fmla="*/ 0 w 68"/>
                              <a:gd name="T19" fmla="*/ 43 h 74"/>
                              <a:gd name="T20" fmla="*/ 0 w 68"/>
                              <a:gd name="T21" fmla="*/ 31 h 74"/>
                              <a:gd name="T22" fmla="*/ 4 w 68"/>
                              <a:gd name="T23" fmla="*/ 21 h 74"/>
                              <a:gd name="T24" fmla="*/ 10 w 68"/>
                              <a:gd name="T25" fmla="*/ 10 h 74"/>
                              <a:gd name="T26" fmla="*/ 20 w 68"/>
                              <a:gd name="T27" fmla="*/ 4 h 74"/>
                              <a:gd name="T28" fmla="*/ 31 w 68"/>
                              <a:gd name="T29" fmla="*/ 0 h 74"/>
                              <a:gd name="T30" fmla="*/ 43 w 68"/>
                              <a:gd name="T31" fmla="*/ 2 h 74"/>
                              <a:gd name="T32" fmla="*/ 53 w 68"/>
                              <a:gd name="T33" fmla="*/ 6 h 74"/>
                              <a:gd name="T34" fmla="*/ 61 w 68"/>
                              <a:gd name="T35" fmla="*/ 14 h 74"/>
                              <a:gd name="T36" fmla="*/ 68 w 68"/>
                              <a:gd name="T37" fmla="*/ 25 h 74"/>
                              <a:gd name="T38" fmla="*/ 68 w 68"/>
                              <a:gd name="T39" fmla="*/ 37 h 74"/>
                              <a:gd name="T40" fmla="*/ 68 w 68"/>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74">
                                <a:moveTo>
                                  <a:pt x="68" y="37"/>
                                </a:moveTo>
                                <a:lnTo>
                                  <a:pt x="66" y="49"/>
                                </a:lnTo>
                                <a:lnTo>
                                  <a:pt x="61" y="60"/>
                                </a:lnTo>
                                <a:lnTo>
                                  <a:pt x="53" y="68"/>
                                </a:lnTo>
                                <a:lnTo>
                                  <a:pt x="43" y="74"/>
                                </a:lnTo>
                                <a:lnTo>
                                  <a:pt x="31" y="74"/>
                                </a:lnTo>
                                <a:lnTo>
                                  <a:pt x="20" y="72"/>
                                </a:lnTo>
                                <a:lnTo>
                                  <a:pt x="10" y="64"/>
                                </a:lnTo>
                                <a:lnTo>
                                  <a:pt x="2" y="56"/>
                                </a:lnTo>
                                <a:lnTo>
                                  <a:pt x="0" y="43"/>
                                </a:lnTo>
                                <a:lnTo>
                                  <a:pt x="0" y="31"/>
                                </a:lnTo>
                                <a:lnTo>
                                  <a:pt x="4" y="21"/>
                                </a:lnTo>
                                <a:lnTo>
                                  <a:pt x="10" y="10"/>
                                </a:lnTo>
                                <a:lnTo>
                                  <a:pt x="20" y="4"/>
                                </a:lnTo>
                                <a:lnTo>
                                  <a:pt x="31" y="0"/>
                                </a:lnTo>
                                <a:lnTo>
                                  <a:pt x="43" y="2"/>
                                </a:lnTo>
                                <a:lnTo>
                                  <a:pt x="53" y="6"/>
                                </a:lnTo>
                                <a:lnTo>
                                  <a:pt x="61" y="14"/>
                                </a:lnTo>
                                <a:lnTo>
                                  <a:pt x="68" y="25"/>
                                </a:lnTo>
                                <a:lnTo>
                                  <a:pt x="68" y="37"/>
                                </a:lnTo>
                                <a:lnTo>
                                  <a:pt x="68"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828"/>
                        <wps:cNvSpPr>
                          <a:spLocks noChangeAspect="1"/>
                        </wps:cNvSpPr>
                        <wps:spPr bwMode="auto">
                          <a:xfrm>
                            <a:off x="8498" y="8773"/>
                            <a:ext cx="6" cy="181"/>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829"/>
                        <wps:cNvSpPr>
                          <a:spLocks noChangeAspect="1"/>
                        </wps:cNvSpPr>
                        <wps:spPr bwMode="auto">
                          <a:xfrm>
                            <a:off x="8494" y="8773"/>
                            <a:ext cx="6" cy="181"/>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830"/>
                        <wps:cNvSpPr>
                          <a:spLocks noChangeAspect="1"/>
                        </wps:cNvSpPr>
                        <wps:spPr bwMode="auto">
                          <a:xfrm>
                            <a:off x="8409" y="8773"/>
                            <a:ext cx="186" cy="181"/>
                          </a:xfrm>
                          <a:custGeom>
                            <a:avLst/>
                            <a:gdLst>
                              <a:gd name="T0" fmla="*/ 180 w 180"/>
                              <a:gd name="T1" fmla="*/ 88 h 179"/>
                              <a:gd name="T2" fmla="*/ 178 w 180"/>
                              <a:gd name="T3" fmla="*/ 109 h 179"/>
                              <a:gd name="T4" fmla="*/ 172 w 180"/>
                              <a:gd name="T5" fmla="*/ 127 h 179"/>
                              <a:gd name="T6" fmla="*/ 161 w 180"/>
                              <a:gd name="T7" fmla="*/ 144 h 179"/>
                              <a:gd name="T8" fmla="*/ 147 w 180"/>
                              <a:gd name="T9" fmla="*/ 158 h 179"/>
                              <a:gd name="T10" fmla="*/ 131 w 180"/>
                              <a:gd name="T11" fmla="*/ 168 h 179"/>
                              <a:gd name="T12" fmla="*/ 114 w 180"/>
                              <a:gd name="T13" fmla="*/ 177 h 179"/>
                              <a:gd name="T14" fmla="*/ 94 w 180"/>
                              <a:gd name="T15" fmla="*/ 179 h 179"/>
                              <a:gd name="T16" fmla="*/ 75 w 180"/>
                              <a:gd name="T17" fmla="*/ 179 h 179"/>
                              <a:gd name="T18" fmla="*/ 57 w 180"/>
                              <a:gd name="T19" fmla="*/ 172 h 179"/>
                              <a:gd name="T20" fmla="*/ 39 w 180"/>
                              <a:gd name="T21" fmla="*/ 164 h 179"/>
                              <a:gd name="T22" fmla="*/ 24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9 w 180"/>
                              <a:gd name="T39" fmla="*/ 14 h 179"/>
                              <a:gd name="T40" fmla="*/ 55 w 180"/>
                              <a:gd name="T41" fmla="*/ 6 h 179"/>
                              <a:gd name="T42" fmla="*/ 75 w 180"/>
                              <a:gd name="T43" fmla="*/ 0 h 179"/>
                              <a:gd name="T44" fmla="*/ 94 w 180"/>
                              <a:gd name="T45" fmla="*/ 0 h 179"/>
                              <a:gd name="T46" fmla="*/ 112 w 180"/>
                              <a:gd name="T47" fmla="*/ 2 h 179"/>
                              <a:gd name="T48" fmla="*/ 131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7" y="158"/>
                                </a:lnTo>
                                <a:lnTo>
                                  <a:pt x="131" y="168"/>
                                </a:lnTo>
                                <a:lnTo>
                                  <a:pt x="114" y="177"/>
                                </a:lnTo>
                                <a:lnTo>
                                  <a:pt x="94" y="179"/>
                                </a:lnTo>
                                <a:lnTo>
                                  <a:pt x="75" y="179"/>
                                </a:lnTo>
                                <a:lnTo>
                                  <a:pt x="57" y="172"/>
                                </a:lnTo>
                                <a:lnTo>
                                  <a:pt x="39" y="164"/>
                                </a:lnTo>
                                <a:lnTo>
                                  <a:pt x="24" y="152"/>
                                </a:lnTo>
                                <a:lnTo>
                                  <a:pt x="12" y="136"/>
                                </a:lnTo>
                                <a:lnTo>
                                  <a:pt x="4" y="117"/>
                                </a:lnTo>
                                <a:lnTo>
                                  <a:pt x="0" y="99"/>
                                </a:lnTo>
                                <a:lnTo>
                                  <a:pt x="0" y="80"/>
                                </a:lnTo>
                                <a:lnTo>
                                  <a:pt x="4" y="60"/>
                                </a:lnTo>
                                <a:lnTo>
                                  <a:pt x="12" y="43"/>
                                </a:lnTo>
                                <a:lnTo>
                                  <a:pt x="24" y="27"/>
                                </a:lnTo>
                                <a:lnTo>
                                  <a:pt x="39"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831"/>
                        <wps:cNvSpPr>
                          <a:spLocks noChangeAspect="1"/>
                        </wps:cNvSpPr>
                        <wps:spPr bwMode="auto">
                          <a:xfrm>
                            <a:off x="8498" y="8773"/>
                            <a:ext cx="6" cy="181"/>
                          </a:xfrm>
                          <a:custGeom>
                            <a:avLst/>
                            <a:gdLst>
                              <a:gd name="T0" fmla="*/ 6 w 6"/>
                              <a:gd name="T1" fmla="*/ 179 h 179"/>
                              <a:gd name="T2" fmla="*/ 6 w 6"/>
                              <a:gd name="T3" fmla="*/ 0 h 179"/>
                              <a:gd name="T4" fmla="*/ 2 w 6"/>
                              <a:gd name="T5" fmla="*/ 0 h 179"/>
                              <a:gd name="T6" fmla="*/ 0 w 6"/>
                              <a:gd name="T7" fmla="*/ 179 h 179"/>
                              <a:gd name="T8" fmla="*/ 6 w 6"/>
                              <a:gd name="T9" fmla="*/ 179 h 179"/>
                            </a:gdLst>
                            <a:ahLst/>
                            <a:cxnLst>
                              <a:cxn ang="0">
                                <a:pos x="T0" y="T1"/>
                              </a:cxn>
                              <a:cxn ang="0">
                                <a:pos x="T2" y="T3"/>
                              </a:cxn>
                              <a:cxn ang="0">
                                <a:pos x="T4" y="T5"/>
                              </a:cxn>
                              <a:cxn ang="0">
                                <a:pos x="T6" y="T7"/>
                              </a:cxn>
                              <a:cxn ang="0">
                                <a:pos x="T8" y="T9"/>
                              </a:cxn>
                            </a:cxnLst>
                            <a:rect l="0" t="0" r="r" b="b"/>
                            <a:pathLst>
                              <a:path w="6" h="179">
                                <a:moveTo>
                                  <a:pt x="6" y="179"/>
                                </a:moveTo>
                                <a:lnTo>
                                  <a:pt x="6" y="0"/>
                                </a:lnTo>
                                <a:lnTo>
                                  <a:pt x="2" y="0"/>
                                </a:lnTo>
                                <a:lnTo>
                                  <a:pt x="0" y="179"/>
                                </a:lnTo>
                                <a:lnTo>
                                  <a:pt x="6"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832"/>
                        <wps:cNvSpPr>
                          <a:spLocks noChangeAspect="1"/>
                        </wps:cNvSpPr>
                        <wps:spPr bwMode="auto">
                          <a:xfrm>
                            <a:off x="8494" y="8773"/>
                            <a:ext cx="6" cy="181"/>
                          </a:xfrm>
                          <a:custGeom>
                            <a:avLst/>
                            <a:gdLst>
                              <a:gd name="T0" fmla="*/ 4 w 6"/>
                              <a:gd name="T1" fmla="*/ 179 h 179"/>
                              <a:gd name="T2" fmla="*/ 6 w 6"/>
                              <a:gd name="T3" fmla="*/ 0 h 179"/>
                              <a:gd name="T4" fmla="*/ 0 w 6"/>
                              <a:gd name="T5" fmla="*/ 0 h 179"/>
                              <a:gd name="T6" fmla="*/ 0 w 6"/>
                              <a:gd name="T7" fmla="*/ 179 h 179"/>
                              <a:gd name="T8" fmla="*/ 4 w 6"/>
                              <a:gd name="T9" fmla="*/ 179 h 179"/>
                            </a:gdLst>
                            <a:ahLst/>
                            <a:cxnLst>
                              <a:cxn ang="0">
                                <a:pos x="T0" y="T1"/>
                              </a:cxn>
                              <a:cxn ang="0">
                                <a:pos x="T2" y="T3"/>
                              </a:cxn>
                              <a:cxn ang="0">
                                <a:pos x="T4" y="T5"/>
                              </a:cxn>
                              <a:cxn ang="0">
                                <a:pos x="T6" y="T7"/>
                              </a:cxn>
                              <a:cxn ang="0">
                                <a:pos x="T8" y="T9"/>
                              </a:cxn>
                            </a:cxnLst>
                            <a:rect l="0" t="0" r="r" b="b"/>
                            <a:pathLst>
                              <a:path w="6" h="179">
                                <a:moveTo>
                                  <a:pt x="4" y="179"/>
                                </a:moveTo>
                                <a:lnTo>
                                  <a:pt x="6" y="0"/>
                                </a:lnTo>
                                <a:lnTo>
                                  <a:pt x="0" y="0"/>
                                </a:lnTo>
                                <a:lnTo>
                                  <a:pt x="0" y="179"/>
                                </a:lnTo>
                                <a:lnTo>
                                  <a:pt x="4" y="1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833"/>
                        <wps:cNvSpPr>
                          <a:spLocks noChangeAspect="1"/>
                        </wps:cNvSpPr>
                        <wps:spPr bwMode="auto">
                          <a:xfrm>
                            <a:off x="8409" y="8773"/>
                            <a:ext cx="186" cy="181"/>
                          </a:xfrm>
                          <a:custGeom>
                            <a:avLst/>
                            <a:gdLst>
                              <a:gd name="T0" fmla="*/ 180 w 180"/>
                              <a:gd name="T1" fmla="*/ 88 h 179"/>
                              <a:gd name="T2" fmla="*/ 178 w 180"/>
                              <a:gd name="T3" fmla="*/ 109 h 179"/>
                              <a:gd name="T4" fmla="*/ 172 w 180"/>
                              <a:gd name="T5" fmla="*/ 127 h 179"/>
                              <a:gd name="T6" fmla="*/ 161 w 180"/>
                              <a:gd name="T7" fmla="*/ 144 h 179"/>
                              <a:gd name="T8" fmla="*/ 147 w 180"/>
                              <a:gd name="T9" fmla="*/ 158 h 179"/>
                              <a:gd name="T10" fmla="*/ 131 w 180"/>
                              <a:gd name="T11" fmla="*/ 168 h 179"/>
                              <a:gd name="T12" fmla="*/ 114 w 180"/>
                              <a:gd name="T13" fmla="*/ 177 h 179"/>
                              <a:gd name="T14" fmla="*/ 94 w 180"/>
                              <a:gd name="T15" fmla="*/ 179 h 179"/>
                              <a:gd name="T16" fmla="*/ 75 w 180"/>
                              <a:gd name="T17" fmla="*/ 179 h 179"/>
                              <a:gd name="T18" fmla="*/ 57 w 180"/>
                              <a:gd name="T19" fmla="*/ 172 h 179"/>
                              <a:gd name="T20" fmla="*/ 39 w 180"/>
                              <a:gd name="T21" fmla="*/ 164 h 179"/>
                              <a:gd name="T22" fmla="*/ 24 w 180"/>
                              <a:gd name="T23" fmla="*/ 152 h 179"/>
                              <a:gd name="T24" fmla="*/ 12 w 180"/>
                              <a:gd name="T25" fmla="*/ 136 h 179"/>
                              <a:gd name="T26" fmla="*/ 4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9 w 180"/>
                              <a:gd name="T39" fmla="*/ 14 h 179"/>
                              <a:gd name="T40" fmla="*/ 55 w 180"/>
                              <a:gd name="T41" fmla="*/ 6 h 179"/>
                              <a:gd name="T42" fmla="*/ 75 w 180"/>
                              <a:gd name="T43" fmla="*/ 0 h 179"/>
                              <a:gd name="T44" fmla="*/ 94 w 180"/>
                              <a:gd name="T45" fmla="*/ 0 h 179"/>
                              <a:gd name="T46" fmla="*/ 112 w 180"/>
                              <a:gd name="T47" fmla="*/ 2 h 179"/>
                              <a:gd name="T48" fmla="*/ 131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7" y="158"/>
                                </a:lnTo>
                                <a:lnTo>
                                  <a:pt x="131" y="168"/>
                                </a:lnTo>
                                <a:lnTo>
                                  <a:pt x="114" y="177"/>
                                </a:lnTo>
                                <a:lnTo>
                                  <a:pt x="94" y="179"/>
                                </a:lnTo>
                                <a:lnTo>
                                  <a:pt x="75" y="179"/>
                                </a:lnTo>
                                <a:lnTo>
                                  <a:pt x="57" y="172"/>
                                </a:lnTo>
                                <a:lnTo>
                                  <a:pt x="39" y="164"/>
                                </a:lnTo>
                                <a:lnTo>
                                  <a:pt x="24" y="152"/>
                                </a:lnTo>
                                <a:lnTo>
                                  <a:pt x="12" y="136"/>
                                </a:lnTo>
                                <a:lnTo>
                                  <a:pt x="4" y="117"/>
                                </a:lnTo>
                                <a:lnTo>
                                  <a:pt x="0" y="99"/>
                                </a:lnTo>
                                <a:lnTo>
                                  <a:pt x="0" y="80"/>
                                </a:lnTo>
                                <a:lnTo>
                                  <a:pt x="4" y="60"/>
                                </a:lnTo>
                                <a:lnTo>
                                  <a:pt x="12" y="43"/>
                                </a:lnTo>
                                <a:lnTo>
                                  <a:pt x="24" y="27"/>
                                </a:lnTo>
                                <a:lnTo>
                                  <a:pt x="39" y="14"/>
                                </a:lnTo>
                                <a:lnTo>
                                  <a:pt x="55" y="6"/>
                                </a:lnTo>
                                <a:lnTo>
                                  <a:pt x="75" y="0"/>
                                </a:lnTo>
                                <a:lnTo>
                                  <a:pt x="94" y="0"/>
                                </a:lnTo>
                                <a:lnTo>
                                  <a:pt x="112" y="2"/>
                                </a:lnTo>
                                <a:lnTo>
                                  <a:pt x="131" y="10"/>
                                </a:lnTo>
                                <a:lnTo>
                                  <a:pt x="147" y="21"/>
                                </a:lnTo>
                                <a:lnTo>
                                  <a:pt x="161" y="35"/>
                                </a:lnTo>
                                <a:lnTo>
                                  <a:pt x="172" y="51"/>
                                </a:lnTo>
                                <a:lnTo>
                                  <a:pt x="178" y="70"/>
                                </a:lnTo>
                                <a:lnTo>
                                  <a:pt x="180" y="88"/>
                                </a:lnTo>
                                <a:lnTo>
                                  <a:pt x="180" y="8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834"/>
                        <wps:cNvSpPr>
                          <a:spLocks noChangeAspect="1"/>
                        </wps:cNvSpPr>
                        <wps:spPr bwMode="auto">
                          <a:xfrm>
                            <a:off x="8533" y="8827"/>
                            <a:ext cx="5" cy="70"/>
                          </a:xfrm>
                          <a:custGeom>
                            <a:avLst/>
                            <a:gdLst>
                              <a:gd name="T0" fmla="*/ 5 w 5"/>
                              <a:gd name="T1" fmla="*/ 70 h 70"/>
                              <a:gd name="T2" fmla="*/ 5 w 5"/>
                              <a:gd name="T3" fmla="*/ 0 h 70"/>
                              <a:gd name="T4" fmla="*/ 3 w 5"/>
                              <a:gd name="T5" fmla="*/ 0 h 70"/>
                              <a:gd name="T6" fmla="*/ 0 w 5"/>
                              <a:gd name="T7" fmla="*/ 70 h 70"/>
                              <a:gd name="T8" fmla="*/ 5 w 5"/>
                              <a:gd name="T9" fmla="*/ 70 h 70"/>
                            </a:gdLst>
                            <a:ahLst/>
                            <a:cxnLst>
                              <a:cxn ang="0">
                                <a:pos x="T0" y="T1"/>
                              </a:cxn>
                              <a:cxn ang="0">
                                <a:pos x="T2" y="T3"/>
                              </a:cxn>
                              <a:cxn ang="0">
                                <a:pos x="T4" y="T5"/>
                              </a:cxn>
                              <a:cxn ang="0">
                                <a:pos x="T6" y="T7"/>
                              </a:cxn>
                              <a:cxn ang="0">
                                <a:pos x="T8" y="T9"/>
                              </a:cxn>
                            </a:cxnLst>
                            <a:rect l="0" t="0" r="r" b="b"/>
                            <a:pathLst>
                              <a:path w="5" h="70">
                                <a:moveTo>
                                  <a:pt x="5" y="70"/>
                                </a:moveTo>
                                <a:lnTo>
                                  <a:pt x="5" y="0"/>
                                </a:lnTo>
                                <a:lnTo>
                                  <a:pt x="3" y="0"/>
                                </a:lnTo>
                                <a:lnTo>
                                  <a:pt x="0" y="70"/>
                                </a:lnTo>
                                <a:lnTo>
                                  <a:pt x="5"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835"/>
                        <wps:cNvSpPr>
                          <a:spLocks noChangeAspect="1"/>
                        </wps:cNvSpPr>
                        <wps:spPr bwMode="auto">
                          <a:xfrm>
                            <a:off x="8531" y="8827"/>
                            <a:ext cx="5" cy="70"/>
                          </a:xfrm>
                          <a:custGeom>
                            <a:avLst/>
                            <a:gdLst>
                              <a:gd name="T0" fmla="*/ 2 w 5"/>
                              <a:gd name="T1" fmla="*/ 70 h 70"/>
                              <a:gd name="T2" fmla="*/ 5 w 5"/>
                              <a:gd name="T3" fmla="*/ 0 h 70"/>
                              <a:gd name="T4" fmla="*/ 0 w 5"/>
                              <a:gd name="T5" fmla="*/ 0 h 70"/>
                              <a:gd name="T6" fmla="*/ 0 w 5"/>
                              <a:gd name="T7" fmla="*/ 70 h 70"/>
                              <a:gd name="T8" fmla="*/ 2 w 5"/>
                              <a:gd name="T9" fmla="*/ 70 h 70"/>
                            </a:gdLst>
                            <a:ahLst/>
                            <a:cxnLst>
                              <a:cxn ang="0">
                                <a:pos x="T0" y="T1"/>
                              </a:cxn>
                              <a:cxn ang="0">
                                <a:pos x="T2" y="T3"/>
                              </a:cxn>
                              <a:cxn ang="0">
                                <a:pos x="T4" y="T5"/>
                              </a:cxn>
                              <a:cxn ang="0">
                                <a:pos x="T6" y="T7"/>
                              </a:cxn>
                              <a:cxn ang="0">
                                <a:pos x="T8" y="T9"/>
                              </a:cxn>
                            </a:cxnLst>
                            <a:rect l="0" t="0" r="r" b="b"/>
                            <a:pathLst>
                              <a:path w="5" h="70">
                                <a:moveTo>
                                  <a:pt x="2" y="70"/>
                                </a:moveTo>
                                <a:lnTo>
                                  <a:pt x="5" y="0"/>
                                </a:lnTo>
                                <a:lnTo>
                                  <a:pt x="0" y="0"/>
                                </a:lnTo>
                                <a:lnTo>
                                  <a:pt x="0" y="70"/>
                                </a:lnTo>
                                <a:lnTo>
                                  <a:pt x="2"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836"/>
                        <wps:cNvSpPr>
                          <a:spLocks noChangeAspect="1"/>
                        </wps:cNvSpPr>
                        <wps:spPr bwMode="auto">
                          <a:xfrm>
                            <a:off x="8464" y="8827"/>
                            <a:ext cx="77" cy="70"/>
                          </a:xfrm>
                          <a:custGeom>
                            <a:avLst/>
                            <a:gdLst>
                              <a:gd name="T0" fmla="*/ 74 w 74"/>
                              <a:gd name="T1" fmla="*/ 35 h 70"/>
                              <a:gd name="T2" fmla="*/ 72 w 74"/>
                              <a:gd name="T3" fmla="*/ 48 h 70"/>
                              <a:gd name="T4" fmla="*/ 65 w 74"/>
                              <a:gd name="T5" fmla="*/ 58 h 70"/>
                              <a:gd name="T6" fmla="*/ 57 w 74"/>
                              <a:gd name="T7" fmla="*/ 66 h 70"/>
                              <a:gd name="T8" fmla="*/ 45 w 74"/>
                              <a:gd name="T9" fmla="*/ 70 h 70"/>
                              <a:gd name="T10" fmla="*/ 33 w 74"/>
                              <a:gd name="T11" fmla="*/ 70 h 70"/>
                              <a:gd name="T12" fmla="*/ 22 w 74"/>
                              <a:gd name="T13" fmla="*/ 68 h 70"/>
                              <a:gd name="T14" fmla="*/ 12 w 74"/>
                              <a:gd name="T15" fmla="*/ 62 h 70"/>
                              <a:gd name="T16" fmla="*/ 4 w 74"/>
                              <a:gd name="T17" fmla="*/ 52 h 70"/>
                              <a:gd name="T18" fmla="*/ 0 w 74"/>
                              <a:gd name="T19" fmla="*/ 41 h 70"/>
                              <a:gd name="T20" fmla="*/ 0 w 74"/>
                              <a:gd name="T21" fmla="*/ 31 h 70"/>
                              <a:gd name="T22" fmla="*/ 4 w 74"/>
                              <a:gd name="T23" fmla="*/ 19 h 70"/>
                              <a:gd name="T24" fmla="*/ 12 w 74"/>
                              <a:gd name="T25" fmla="*/ 11 h 70"/>
                              <a:gd name="T26" fmla="*/ 20 w 74"/>
                              <a:gd name="T27" fmla="*/ 5 h 70"/>
                              <a:gd name="T28" fmla="*/ 33 w 74"/>
                              <a:gd name="T29" fmla="*/ 0 h 70"/>
                              <a:gd name="T30" fmla="*/ 45 w 74"/>
                              <a:gd name="T31" fmla="*/ 3 h 70"/>
                              <a:gd name="T32" fmla="*/ 57 w 74"/>
                              <a:gd name="T33" fmla="*/ 7 h 70"/>
                              <a:gd name="T34" fmla="*/ 65 w 74"/>
                              <a:gd name="T35" fmla="*/ 15 h 70"/>
                              <a:gd name="T36" fmla="*/ 72 w 74"/>
                              <a:gd name="T37" fmla="*/ 25 h 70"/>
                              <a:gd name="T38" fmla="*/ 74 w 74"/>
                              <a:gd name="T39" fmla="*/ 35 h 70"/>
                              <a:gd name="T40" fmla="*/ 74 w 74"/>
                              <a:gd name="T41" fmla="*/ 3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0">
                                <a:moveTo>
                                  <a:pt x="74" y="35"/>
                                </a:moveTo>
                                <a:lnTo>
                                  <a:pt x="72" y="48"/>
                                </a:lnTo>
                                <a:lnTo>
                                  <a:pt x="65" y="58"/>
                                </a:lnTo>
                                <a:lnTo>
                                  <a:pt x="57" y="66"/>
                                </a:lnTo>
                                <a:lnTo>
                                  <a:pt x="45" y="70"/>
                                </a:lnTo>
                                <a:lnTo>
                                  <a:pt x="33" y="70"/>
                                </a:lnTo>
                                <a:lnTo>
                                  <a:pt x="22" y="68"/>
                                </a:lnTo>
                                <a:lnTo>
                                  <a:pt x="12" y="62"/>
                                </a:lnTo>
                                <a:lnTo>
                                  <a:pt x="4" y="52"/>
                                </a:lnTo>
                                <a:lnTo>
                                  <a:pt x="0" y="41"/>
                                </a:lnTo>
                                <a:lnTo>
                                  <a:pt x="0" y="31"/>
                                </a:lnTo>
                                <a:lnTo>
                                  <a:pt x="4" y="19"/>
                                </a:lnTo>
                                <a:lnTo>
                                  <a:pt x="12" y="11"/>
                                </a:lnTo>
                                <a:lnTo>
                                  <a:pt x="20" y="5"/>
                                </a:lnTo>
                                <a:lnTo>
                                  <a:pt x="33" y="0"/>
                                </a:lnTo>
                                <a:lnTo>
                                  <a:pt x="45" y="3"/>
                                </a:lnTo>
                                <a:lnTo>
                                  <a:pt x="57" y="7"/>
                                </a:lnTo>
                                <a:lnTo>
                                  <a:pt x="65" y="15"/>
                                </a:lnTo>
                                <a:lnTo>
                                  <a:pt x="72" y="25"/>
                                </a:lnTo>
                                <a:lnTo>
                                  <a:pt x="74" y="35"/>
                                </a:lnTo>
                                <a:lnTo>
                                  <a:pt x="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837"/>
                        <wps:cNvSpPr>
                          <a:spLocks noChangeAspect="1"/>
                        </wps:cNvSpPr>
                        <wps:spPr bwMode="auto">
                          <a:xfrm>
                            <a:off x="8533" y="8827"/>
                            <a:ext cx="5" cy="70"/>
                          </a:xfrm>
                          <a:custGeom>
                            <a:avLst/>
                            <a:gdLst>
                              <a:gd name="T0" fmla="*/ 5 w 5"/>
                              <a:gd name="T1" fmla="*/ 70 h 70"/>
                              <a:gd name="T2" fmla="*/ 5 w 5"/>
                              <a:gd name="T3" fmla="*/ 0 h 70"/>
                              <a:gd name="T4" fmla="*/ 3 w 5"/>
                              <a:gd name="T5" fmla="*/ 0 h 70"/>
                              <a:gd name="T6" fmla="*/ 0 w 5"/>
                              <a:gd name="T7" fmla="*/ 70 h 70"/>
                              <a:gd name="T8" fmla="*/ 5 w 5"/>
                              <a:gd name="T9" fmla="*/ 70 h 70"/>
                            </a:gdLst>
                            <a:ahLst/>
                            <a:cxnLst>
                              <a:cxn ang="0">
                                <a:pos x="T0" y="T1"/>
                              </a:cxn>
                              <a:cxn ang="0">
                                <a:pos x="T2" y="T3"/>
                              </a:cxn>
                              <a:cxn ang="0">
                                <a:pos x="T4" y="T5"/>
                              </a:cxn>
                              <a:cxn ang="0">
                                <a:pos x="T6" y="T7"/>
                              </a:cxn>
                              <a:cxn ang="0">
                                <a:pos x="T8" y="T9"/>
                              </a:cxn>
                            </a:cxnLst>
                            <a:rect l="0" t="0" r="r" b="b"/>
                            <a:pathLst>
                              <a:path w="5" h="70">
                                <a:moveTo>
                                  <a:pt x="5" y="70"/>
                                </a:moveTo>
                                <a:lnTo>
                                  <a:pt x="5" y="0"/>
                                </a:lnTo>
                                <a:lnTo>
                                  <a:pt x="3" y="0"/>
                                </a:lnTo>
                                <a:lnTo>
                                  <a:pt x="0" y="70"/>
                                </a:lnTo>
                                <a:lnTo>
                                  <a:pt x="5"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838"/>
                        <wps:cNvSpPr>
                          <a:spLocks noChangeAspect="1"/>
                        </wps:cNvSpPr>
                        <wps:spPr bwMode="auto">
                          <a:xfrm>
                            <a:off x="8531" y="8827"/>
                            <a:ext cx="5" cy="70"/>
                          </a:xfrm>
                          <a:custGeom>
                            <a:avLst/>
                            <a:gdLst>
                              <a:gd name="T0" fmla="*/ 2 w 5"/>
                              <a:gd name="T1" fmla="*/ 70 h 70"/>
                              <a:gd name="T2" fmla="*/ 5 w 5"/>
                              <a:gd name="T3" fmla="*/ 0 h 70"/>
                              <a:gd name="T4" fmla="*/ 0 w 5"/>
                              <a:gd name="T5" fmla="*/ 0 h 70"/>
                              <a:gd name="T6" fmla="*/ 0 w 5"/>
                              <a:gd name="T7" fmla="*/ 70 h 70"/>
                              <a:gd name="T8" fmla="*/ 2 w 5"/>
                              <a:gd name="T9" fmla="*/ 70 h 70"/>
                            </a:gdLst>
                            <a:ahLst/>
                            <a:cxnLst>
                              <a:cxn ang="0">
                                <a:pos x="T0" y="T1"/>
                              </a:cxn>
                              <a:cxn ang="0">
                                <a:pos x="T2" y="T3"/>
                              </a:cxn>
                              <a:cxn ang="0">
                                <a:pos x="T4" y="T5"/>
                              </a:cxn>
                              <a:cxn ang="0">
                                <a:pos x="T6" y="T7"/>
                              </a:cxn>
                              <a:cxn ang="0">
                                <a:pos x="T8" y="T9"/>
                              </a:cxn>
                            </a:cxnLst>
                            <a:rect l="0" t="0" r="r" b="b"/>
                            <a:pathLst>
                              <a:path w="5" h="70">
                                <a:moveTo>
                                  <a:pt x="2" y="70"/>
                                </a:moveTo>
                                <a:lnTo>
                                  <a:pt x="5" y="0"/>
                                </a:lnTo>
                                <a:lnTo>
                                  <a:pt x="0" y="0"/>
                                </a:lnTo>
                                <a:lnTo>
                                  <a:pt x="0" y="70"/>
                                </a:lnTo>
                                <a:lnTo>
                                  <a:pt x="2" y="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839"/>
                        <wps:cNvSpPr>
                          <a:spLocks noChangeAspect="1"/>
                        </wps:cNvSpPr>
                        <wps:spPr bwMode="auto">
                          <a:xfrm>
                            <a:off x="8464" y="8827"/>
                            <a:ext cx="77" cy="70"/>
                          </a:xfrm>
                          <a:custGeom>
                            <a:avLst/>
                            <a:gdLst>
                              <a:gd name="T0" fmla="*/ 74 w 74"/>
                              <a:gd name="T1" fmla="*/ 35 h 70"/>
                              <a:gd name="T2" fmla="*/ 72 w 74"/>
                              <a:gd name="T3" fmla="*/ 48 h 70"/>
                              <a:gd name="T4" fmla="*/ 65 w 74"/>
                              <a:gd name="T5" fmla="*/ 58 h 70"/>
                              <a:gd name="T6" fmla="*/ 57 w 74"/>
                              <a:gd name="T7" fmla="*/ 66 h 70"/>
                              <a:gd name="T8" fmla="*/ 45 w 74"/>
                              <a:gd name="T9" fmla="*/ 70 h 70"/>
                              <a:gd name="T10" fmla="*/ 33 w 74"/>
                              <a:gd name="T11" fmla="*/ 70 h 70"/>
                              <a:gd name="T12" fmla="*/ 22 w 74"/>
                              <a:gd name="T13" fmla="*/ 68 h 70"/>
                              <a:gd name="T14" fmla="*/ 12 w 74"/>
                              <a:gd name="T15" fmla="*/ 62 h 70"/>
                              <a:gd name="T16" fmla="*/ 4 w 74"/>
                              <a:gd name="T17" fmla="*/ 52 h 70"/>
                              <a:gd name="T18" fmla="*/ 0 w 74"/>
                              <a:gd name="T19" fmla="*/ 41 h 70"/>
                              <a:gd name="T20" fmla="*/ 0 w 74"/>
                              <a:gd name="T21" fmla="*/ 31 h 70"/>
                              <a:gd name="T22" fmla="*/ 4 w 74"/>
                              <a:gd name="T23" fmla="*/ 19 h 70"/>
                              <a:gd name="T24" fmla="*/ 12 w 74"/>
                              <a:gd name="T25" fmla="*/ 11 h 70"/>
                              <a:gd name="T26" fmla="*/ 20 w 74"/>
                              <a:gd name="T27" fmla="*/ 5 h 70"/>
                              <a:gd name="T28" fmla="*/ 33 w 74"/>
                              <a:gd name="T29" fmla="*/ 0 h 70"/>
                              <a:gd name="T30" fmla="*/ 45 w 74"/>
                              <a:gd name="T31" fmla="*/ 3 h 70"/>
                              <a:gd name="T32" fmla="*/ 57 w 74"/>
                              <a:gd name="T33" fmla="*/ 7 h 70"/>
                              <a:gd name="T34" fmla="*/ 65 w 74"/>
                              <a:gd name="T35" fmla="*/ 15 h 70"/>
                              <a:gd name="T36" fmla="*/ 72 w 74"/>
                              <a:gd name="T37" fmla="*/ 25 h 70"/>
                              <a:gd name="T38" fmla="*/ 74 w 74"/>
                              <a:gd name="T39" fmla="*/ 35 h 70"/>
                              <a:gd name="T40" fmla="*/ 74 w 74"/>
                              <a:gd name="T41" fmla="*/ 3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0">
                                <a:moveTo>
                                  <a:pt x="74" y="35"/>
                                </a:moveTo>
                                <a:lnTo>
                                  <a:pt x="72" y="48"/>
                                </a:lnTo>
                                <a:lnTo>
                                  <a:pt x="65" y="58"/>
                                </a:lnTo>
                                <a:lnTo>
                                  <a:pt x="57" y="66"/>
                                </a:lnTo>
                                <a:lnTo>
                                  <a:pt x="45" y="70"/>
                                </a:lnTo>
                                <a:lnTo>
                                  <a:pt x="33" y="70"/>
                                </a:lnTo>
                                <a:lnTo>
                                  <a:pt x="22" y="68"/>
                                </a:lnTo>
                                <a:lnTo>
                                  <a:pt x="12" y="62"/>
                                </a:lnTo>
                                <a:lnTo>
                                  <a:pt x="4" y="52"/>
                                </a:lnTo>
                                <a:lnTo>
                                  <a:pt x="0" y="41"/>
                                </a:lnTo>
                                <a:lnTo>
                                  <a:pt x="0" y="31"/>
                                </a:lnTo>
                                <a:lnTo>
                                  <a:pt x="4" y="19"/>
                                </a:lnTo>
                                <a:lnTo>
                                  <a:pt x="12" y="11"/>
                                </a:lnTo>
                                <a:lnTo>
                                  <a:pt x="20" y="5"/>
                                </a:lnTo>
                                <a:lnTo>
                                  <a:pt x="33" y="0"/>
                                </a:lnTo>
                                <a:lnTo>
                                  <a:pt x="45" y="3"/>
                                </a:lnTo>
                                <a:lnTo>
                                  <a:pt x="57" y="7"/>
                                </a:lnTo>
                                <a:lnTo>
                                  <a:pt x="65" y="15"/>
                                </a:lnTo>
                                <a:lnTo>
                                  <a:pt x="72" y="25"/>
                                </a:lnTo>
                                <a:lnTo>
                                  <a:pt x="74" y="35"/>
                                </a:lnTo>
                                <a:lnTo>
                                  <a:pt x="74" y="3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5097"/>
                        <wps:cNvSpPr txBox="1">
                          <a:spLocks noChangeArrowheads="1"/>
                        </wps:cNvSpPr>
                        <wps:spPr bwMode="auto">
                          <a:xfrm>
                            <a:off x="7222" y="8212"/>
                            <a:ext cx="974" cy="698"/>
                          </a:xfrm>
                          <a:prstGeom prst="rect">
                            <a:avLst/>
                          </a:prstGeom>
                          <a:solidFill>
                            <a:srgbClr val="40C040"/>
                          </a:solidFill>
                          <a:ln w="9525">
                            <a:solidFill>
                              <a:srgbClr val="40C040"/>
                            </a:solidFill>
                            <a:miter lim="800000"/>
                            <a:headEnd/>
                            <a:tailEnd/>
                          </a:ln>
                        </wps:spPr>
                        <wps:txbx>
                          <w:txbxContent>
                            <w:p w:rsidR="007C3446" w:rsidRDefault="00833FCD">
                              <w:pPr>
                                <w:pStyle w:val="Heading2"/>
                                <w:rPr>
                                  <w:color w:val="auto"/>
                                  <w:sz w:val="36"/>
                                </w:rPr>
                              </w:pPr>
                              <w:r>
                                <w:rPr>
                                  <w:sz w:val="36"/>
                                </w:rPr>
                                <w:t>U28</w:t>
                              </w:r>
                            </w:p>
                          </w:txbxContent>
                        </wps:txbx>
                        <wps:bodyPr rot="0" vert="horz" wrap="square" lIns="91440" tIns="45720" rIns="91440" bIns="45720" anchor="t" anchorCtr="0" upright="1">
                          <a:noAutofit/>
                        </wps:bodyPr>
                      </wps:wsp>
                      <wps:wsp>
                        <wps:cNvPr id="129" name="Text Box 5098"/>
                        <wps:cNvSpPr txBox="1">
                          <a:spLocks noChangeArrowheads="1"/>
                        </wps:cNvSpPr>
                        <wps:spPr bwMode="auto">
                          <a:xfrm>
                            <a:off x="7094" y="8954"/>
                            <a:ext cx="1245" cy="524"/>
                          </a:xfrm>
                          <a:prstGeom prst="rect">
                            <a:avLst/>
                          </a:prstGeom>
                          <a:solidFill>
                            <a:srgbClr val="40C040"/>
                          </a:solidFill>
                          <a:ln w="9525">
                            <a:solidFill>
                              <a:srgbClr val="40C040"/>
                            </a:solidFill>
                            <a:miter lim="800000"/>
                            <a:headEnd/>
                            <a:tailEnd/>
                          </a:ln>
                        </wps:spPr>
                        <wps:txbx>
                          <w:txbxContent>
                            <w:p w:rsidR="007C3446" w:rsidRDefault="00833FCD">
                              <w:pPr>
                                <w:jc w:val="center"/>
                                <w:rPr>
                                  <w:sz w:val="18"/>
                                </w:rPr>
                              </w:pPr>
                              <w:r>
                                <w:rPr>
                                  <w:color w:val="FFFFFF"/>
                                  <w:sz w:val="18"/>
                                </w:rPr>
                                <w:t>ECHO IC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5" o:spid="_x0000_s1428" style="position:absolute;margin-left:296.7pt;margin-top:1.2pt;width:93.4pt;height:92.2pt;z-index:251690496" coordorigin="6798,7916" coordsize="1868,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">
                <v:shape id="Freeform 4735" o:spid="_x0000_s1429" style="position:absolute;left:6798;top:7916;width:1868;height:1844;visibility:visible;mso-wrap-style:square;v-text-anchor:top" coordsize="1804,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zcUA&#10;AADbAAAADwAAAGRycy9kb3ducmV2LnhtbESP3WrCQBSE74W+w3IK3kjdaETa1FX8oSqFFmJ9gEP2&#10;NBuaPRuyq6Zv7wqCl8PMfMPMFp2txZlaXzlWMBomIIgLpysuFRx/Pl5eQfiArLF2TAr+ycNi/tSb&#10;YabdhXM6H0IpIoR9hgpMCE0mpS8MWfRD1xBH79e1FkOUbSl1i5cIt7UcJ8lUWqw4LhhsaG2o+Duc&#10;rIK3wff6M534TWrq6XGX0ir/2uZK9Z+75TuIQF14hO/tvVYwTuH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fNxQAAANsAAAAPAAAAAAAAAAAAAAAAAJgCAABkcnMv&#10;ZG93bnJldi54bWxQSwUGAAAAAAQABAD1AAAAigMAAAAA&#10;" path="m125,1828r-21,-2l82,1820r-19,-8l45,1799,31,1783,18,1767,8,1746,2,1726,,1703,,125,2,103,8,82,16,62,31,43,45,29,63,16,82,6,104,2,125,,1679,r20,2l1720,6r20,10l1758,29r15,14l1785,62r10,20l1802,103r2,20l1804,1703r-2,23l1795,1746r-10,21l1773,1783r-15,16l1740,1812r-18,8l1699,1826r-20,2l125,1828xe" fillcolor="#40c040">
                  <v:path arrowok="t" o:connecttype="custom" o:connectlocs="129,1844;108,1842;85,1836;65,1828;47,1815;32,1799;19,1782;8,1761;2,1741;0,1718;0,126;2,104;8,83;17,63;32,43;47,29;65,16;85,6;108,2;129,0;1739,0;1759,2;1781,6;1802,16;1820,29;1836,43;1848,63;1859,83;1866,104;1868,124;1868,1718;1866,1741;1859,1761;1848,1782;1836,1799;1820,1815;1802,1828;1783,1836;1759,1842;1739,1844;129,1844" o:connectangles="0,0,0,0,0,0,0,0,0,0,0,0,0,0,0,0,0,0,0,0,0,0,0,0,0,0,0,0,0,0,0,0,0,0,0,0,0,0,0,0,0"/>
                  <o:lock v:ext="edit" aspectratio="t"/>
                </v:shape>
                <v:shape id="Freeform 4736" o:spid="_x0000_s1430" style="position:absolute;left:7029;top:8012;width:6;height:180;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YwMIA&#10;AADbAAAADwAAAGRycy9kb3ducmV2LnhtbESPQYvCMBSE74L/ITzBm6ZWV6QaRWR1va6K4u2RPNti&#10;81KarNZ/v1lY8DjMzDfMYtXaSjyo8aVjBaNhAoJYO1NyruB03A5mIHxANlg5JgUv8rBadjsLzIx7&#10;8jc9DiEXEcI+QwVFCHUmpdcFWfRDVxNH7+YaiyHKJpemwWeE20qmSTKVFkuOCwXWtClI3w8/VoGe&#10;7XQr16/xWX/69Pqxd1+X20Spfq9dz0EEasM7/N/eGwXpBP6+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VjAwgAAANsAAAAPAAAAAAAAAAAAAAAAAJgCAABkcnMvZG93&#10;bnJldi54bWxQSwUGAAAAAAQABAD1AAAAhwMAAAAA&#10;" path="m6,179l6,,2,,,179r6,xe" fillcolor="#e0e0e0" stroked="f">
                  <v:path arrowok="t" o:connecttype="custom" o:connectlocs="6,180;6,0;2,0;0,180;6,180" o:connectangles="0,0,0,0,0"/>
                  <o:lock v:ext="edit" aspectratio="t"/>
                </v:shape>
                <v:shape id="Freeform 4737" o:spid="_x0000_s1431" style="position:absolute;left:7025;top:8012;width:6;height:180;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9W8IA&#10;AADbAAAADwAAAGRycy9kb3ducmV2LnhtbESPQYvCMBSE78L+h/AWvGm6dV2kGkUWdb3qiuLtkTzb&#10;YvNSmqj13xtB8DjMzDfMZNbaSlyp8aVjBV/9BASxdqbkXMHuf9kbgfAB2WDlmBTcycNs+tGZYGbc&#10;jTd03YZcRAj7DBUUIdSZlF4XZNH3XU0cvZNrLIYom1yaBm8RbiuZJsmPtFhyXCiwpt+C9Hl7sQr0&#10;aKVbOb8P9nrh0+Nw7f4Op2+lup/tfAwiUBve4Vd7bRSkQ3h+i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f1bwgAAANsAAAAPAAAAAAAAAAAAAAAAAJgCAABkcnMvZG93&#10;bnJldi54bWxQSwUGAAAAAAQABAD1AAAAhwMAAAAA&#10;" path="m4,179l6,,,,,179r4,xe" fillcolor="#e0e0e0" stroked="f">
                  <v:path arrowok="t" o:connecttype="custom" o:connectlocs="4,180;6,0;0,0;0,180;4,180" o:connectangles="0,0,0,0,0"/>
                  <o:lock v:ext="edit" aspectratio="t"/>
                </v:shape>
                <v:shape id="Freeform 4738" o:spid="_x0000_s1432" style="position:absolute;left:6883;top:8012;width:186;height: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x9cUA&#10;AADbAAAADwAAAGRycy9kb3ducmV2LnhtbESP3WoCMRSE7wt9h3AK3hTNVnGRrVG0IiiI4B+0d4fN&#10;6e7i5mRJoq5v3xQEL4eZ+YYZT1tTiys5X1lW8NFLQBDnVldcKDgelt0RCB+QNdaWScGdPEwnry9j&#10;zLS98Y6u+1CICGGfoYIyhCaT0uclGfQ92xBH79c6gyFKV0jt8Bbhppb9JEmlwYrjQokNfZWUn/cX&#10;o2DwM3LzzXkh14PL97sfntJNsU2V6ry1s08QgdrwDD/aK62gn8L/l/g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HH1xQAAANsAAAAPAAAAAAAAAAAAAAAAAJgCAABkcnMv&#10;ZG93bnJldi54bWxQSwUGAAAAAAQABAD1AAAAigMAAAAA&#10;" path="m180,88r-2,21l172,127r-10,17l150,158r-17,10l115,177r-19,2l76,179,57,172,41,164,24,152,14,136,6,119,2,99,,80,6,62,14,43,24,27,39,14,57,6,76,,94,r21,2l133,10r17,11l162,35r10,16l178,70r2,18l180,88xe" stroked="f">
                  <v:path arrowok="t" o:connecttype="custom" o:connectlocs="186,88;184,110;178,128;167,145;155,159;137,169;119,178;99,180;79,180;59,173;42,165;25,153;14,137;6,120;2,100;0,80;6,62;14,43;25,27;40,14;59,6;79,0;97,0;119,2;137,10;155,21;167,35;178,51;184,70;186,88;186,88" o:connectangles="0,0,0,0,0,0,0,0,0,0,0,0,0,0,0,0,0,0,0,0,0,0,0,0,0,0,0,0,0,0,0"/>
                  <o:lock v:ext="edit" aspectratio="t"/>
                </v:shape>
                <v:shape id="Freeform 4739" o:spid="_x0000_s1433" style="position:absolute;left:7029;top:8012;width:6;height:180;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t8QA&#10;AADbAAAADwAAAGRycy9kb3ducmV2LnhtbESPT2sCMRTE74V+h/AK3mq2a62ybhQpbfXqVhRvj+Tt&#10;H7p5WTaprt/eCIUeh5n5DZOvBtuKM/W+cazgZZyAINbONFwp2H9/Ps9B+IBssHVMCq7kYbV8fMgx&#10;M+7COzoXoRIRwj5DBXUIXSal1zVZ9GPXEUevdL3FEGVfSdPjJcJtK9MkeZMWG44LNXb0XpP+KX6t&#10;Aj3/0oNcXycH/eHT03TrNsfyVanR07BegAg0hP/wX3trFKQ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xrfEAAAA2wAAAA8AAAAAAAAAAAAAAAAAmAIAAGRycy9k&#10;b3ducmV2LnhtbFBLBQYAAAAABAAEAPUAAACJAwAAAAA=&#10;" path="m6,179l6,,2,,,179r6,xe" fillcolor="#e0e0e0" stroked="f">
                  <v:path arrowok="t" o:connecttype="custom" o:connectlocs="6,180;6,0;2,0;0,180;6,180" o:connectangles="0,0,0,0,0"/>
                  <o:lock v:ext="edit" aspectratio="t"/>
                </v:shape>
                <v:shape id="Freeform 4740" o:spid="_x0000_s1434" style="position:absolute;left:7025;top:8012;width:6;height:180;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Sxb8A&#10;AADbAAAADwAAAGRycy9kb3ducmV2LnhtbERPy4rCMBTdC/MP4Q6403TqA6lGEXHUrVUUd5fk2pZp&#10;bkqT0fr3ZjEwy8N5L1adrcWDWl85VvA1TEAQa2cqLhScT9+DGQgfkA3WjknBizyslh+9BWbGPflI&#10;jzwUIoawz1BBGUKTSel1SRb90DXEkbu71mKIsC2kafEZw20t0ySZSosVx4YSG9qUpH/yX6tAz3a6&#10;k+vX6KK3Pr1NDm5/vY+V6n926zmIQF34F/+5D0ZBGsfG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FLFvwAAANsAAAAPAAAAAAAAAAAAAAAAAJgCAABkcnMvZG93bnJl&#10;di54bWxQSwUGAAAAAAQABAD1AAAAhAMAAAAA&#10;" path="m4,179l6,,,,,179r4,xe" fillcolor="#e0e0e0" stroked="f">
                  <v:path arrowok="t" o:connecttype="custom" o:connectlocs="4,180;6,0;0,0;0,180;4,180" o:connectangles="0,0,0,0,0"/>
                  <o:lock v:ext="edit" aspectratio="t"/>
                </v:shape>
                <v:shape id="Freeform 4741" o:spid="_x0000_s1435" style="position:absolute;left:6883;top:8012;width:186;height:180;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NsQA&#10;AADbAAAADwAAAGRycy9kb3ducmV2LnhtbESP0WqDQBRE3wv5h+UG8tasWmijcROk0CRQ+hDbD7i4&#10;N2ri3hV3G/Xvu4VCH4eZOcPk+8l04k6Day0riNcRCOLK6pZrBV+fb48bEM4ja+wsk4KZHOx3i4cc&#10;M21HPtO99LUIEHYZKmi87zMpXdWQQbe2PXHwLnYw6IMcaqkHHAPcdDKJomdpsOWw0GBPrw1Vt/Lb&#10;KLAmLp5eqlOd8lzq9ON6OB/fD0qtllOxBeFp8v/hv/ZJK0hS+P0Sf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bEAAAA2wAAAA8AAAAAAAAAAAAAAAAAmAIAAGRycy9k&#10;b3ducmV2LnhtbFBLBQYAAAAABAAEAPUAAACJAwAAAAA=&#10;" path="m180,88r-2,21l172,127r-10,17l150,158r-17,10l115,177r-19,2l76,179,57,172,41,164,24,152,14,136,6,119,2,99,,80,6,62,14,43,24,27,39,14,57,6,76,,94,r21,2l133,10r17,11l162,35r10,16l178,70r2,18l180,88e" filled="f" strokeweight=".6pt">
                  <v:path arrowok="t" o:connecttype="custom" o:connectlocs="186,88;184,110;178,128;167,145;155,159;137,169;119,178;99,180;79,180;59,173;42,165;25,153;14,137;6,120;2,100;0,80;6,62;14,43;25,27;40,14;59,6;79,0;97,0;119,2;137,10;155,21;167,35;178,51;184,70;186,88;186,88" o:connectangles="0,0,0,0,0,0,0,0,0,0,0,0,0,0,0,0,0,0,0,0,0,0,0,0,0,0,0,0,0,0,0"/>
                  <o:lock v:ext="edit" aspectratio="t"/>
                </v:shape>
                <v:shape id="Freeform 4742" o:spid="_x0000_s1436" style="position:absolute;left:6964;top:8067;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QJMEA&#10;AADbAAAADwAAAGRycy9kb3ducmV2LnhtbERPTYvCMBC9C/sfwix403RVRKpRRFlYEMFVUY9jMzZd&#10;m0lpotZ/bw4LHh/vezJrbCnuVPvCsYKvbgKCOHO64FzBfvfdGYHwAVlj6ZgUPMnDbPrRmmCq3YN/&#10;6b4NuYgh7FNUYEKoUil9Zsii77qKOHIXV1sMEda51DU+YrgtZS9JhtJiwbHBYEULQ9l1e7MK1odm&#10;Yw6rpzxn+u8k56flcTDcKdX+bOZjEIGa8Bb/u3+0gn5cH7/EH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ZUCTBAAAA2wAAAA8AAAAAAAAAAAAAAAAAmAIAAGRycy9kb3du&#10;cmV2LnhtbFBLBQYAAAAABAAEAPUAAACGAwAAAAA=&#10;" path="m4,68l4,,2,,,68r4,xe" fillcolor="#e0e0e0" stroked="f">
                  <v:path arrowok="t" o:connecttype="custom" o:connectlocs="4,69;4,0;2,0;0,69;4,69" o:connectangles="0,0,0,0,0"/>
                  <o:lock v:ext="edit" aspectratio="t"/>
                </v:shape>
                <v:shape id="Freeform 4743" o:spid="_x0000_s1437" style="position:absolute;left:6962;top:8067;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1v8UA&#10;AADbAAAADwAAAGRycy9kb3ducmV2LnhtbESPQWvCQBSE7wX/w/KE3urGVkRiNiKWQkGEqsV6fGZf&#10;s6nZtyG7avz3bkHwOMzMN0w262wtztT6yrGC4SABQVw4XXGp4Hv78TIB4QOyxtoxKbiSh1nee8ow&#10;1e7CazpvQikihH2KCkwITSqlLwxZ9APXEEfv17UWQ5RtKXWLlwi3tXxNkrG0WHFcMNjQwlBx3Jys&#10;gtWu+zK75VUeCv23l/P9+89ovFXqud/NpyACdeERvrc/tYK3Ifx/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fW/xQAAANsAAAAPAAAAAAAAAAAAAAAAAJgCAABkcnMv&#10;ZG93bnJldi54bWxQSwUGAAAAAAQABAD1AAAAigMAAAAA&#10;" path="m2,68l4,,,,,68r2,xe" fillcolor="#e0e0e0" stroked="f">
                  <v:path arrowok="t" o:connecttype="custom" o:connectlocs="2,69;4,0;0,0;0,69;2,69" o:connectangles="0,0,0,0,0"/>
                  <o:lock v:ext="edit" aspectratio="t"/>
                </v:shape>
                <v:shape id="Freeform 4744" o:spid="_x0000_s1438" style="position:absolute;left:6940;top:8067;width:72;height:69;visibility:visible;mso-wrap-style:square;v-text-anchor:top" coordsize="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s8IA&#10;AADbAAAADwAAAGRycy9kb3ducmV2LnhtbESPQWsCMRSE74X+h/AK3mriilK2RilC0YuCq4ceH5vn&#10;7tbNy5JEXf+9EQSPw8x8w8wWvW3FhXxoHGsYDRUI4tKZhisNh/3v5xeIEJENto5Jw40CLObvbzPM&#10;jbvyji5FrESCcMhRQx1jl0sZyposhqHriJN3dN5iTNJX0ni8JrhtZabUVFpsOC3U2NGypvJUnK2G&#10;42hC3VYt1d9muvL/lG1OxdZoPfjof75BROrjK/xsr42GcQa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y6zwgAAANsAAAAPAAAAAAAAAAAAAAAAAJgCAABkcnMvZG93&#10;bnJldi54bWxQSwUGAAAAAAQABAD1AAAAhwMAAAAA&#10;" path="m70,33l68,46,62,56r-8,8l41,68r-12,l19,64,8,56,2,46,,35,2,23,8,13,19,5,29,,41,,54,5r8,8l68,23r2,10l70,33xe" stroked="f">
                  <v:path arrowok="t" o:connecttype="custom" o:connectlocs="72,33;70,47;64,57;56,65;42,69;30,69;20,65;8,57;2,47;0,36;2,23;8,13;20,5;30,0;42,0;56,5;64,13;70,23;72,33;72,33" o:connectangles="0,0,0,0,0,0,0,0,0,0,0,0,0,0,0,0,0,0,0,0"/>
                  <o:lock v:ext="edit" aspectratio="t"/>
                </v:shape>
                <v:shape id="Freeform 4745" o:spid="_x0000_s1439" style="position:absolute;left:6964;top:8067;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OU8QA&#10;AADbAAAADwAAAGRycy9kb3ducmV2LnhtbESP3WoCMRSE7wu+QzhC72pWLSKrUUQRClLwp1gvj5vT&#10;zdbNybKJur69EQQvh5n5hhlPG1uKC9W+cKyg20lAEGdOF5wr+NktP4YgfEDWWDomBTfyMJ203saY&#10;anflDV22IRcRwj5FBSaEKpXSZ4Ys+o6riKP352qLIco6l7rGa4TbUvaSZCAtFhwXDFY0N5Sdtmer&#10;4HvfrM1+dZPHTP8f5Oyw+P0c7JR6bzezEYhATXiFn+0vraDfh8eX+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zlPEAAAA2wAAAA8AAAAAAAAAAAAAAAAAmAIAAGRycy9k&#10;b3ducmV2LnhtbFBLBQYAAAAABAAEAPUAAACJAwAAAAA=&#10;" path="m4,68l4,,2,,,68r4,xe" fillcolor="#e0e0e0" stroked="f">
                  <v:path arrowok="t" o:connecttype="custom" o:connectlocs="4,69;4,0;2,0;0,69;4,69" o:connectangles="0,0,0,0,0"/>
                  <o:lock v:ext="edit" aspectratio="t"/>
                </v:shape>
                <v:shape id="Freeform 4746" o:spid="_x0000_s1440" style="position:absolute;left:6962;top:8067;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WJ8UA&#10;AADbAAAADwAAAGRycy9kb3ducmV2LnhtbESP3WrCQBSE7wt9h+UUelc3bUUkZiOiFAql4B/q5TF7&#10;zMZmz4bsVuPbu4Lg5TAz3zDZuLO1OFHrK8cK3nsJCOLC6YpLBevV19sQhA/IGmvHpOBCHsb581OG&#10;qXZnXtBpGUoRIexTVGBCaFIpfWHIou+5hjh6B9daDFG2pdQtniPc1vIjSQbSYsVxwWBDU0PF3/Lf&#10;KvjddHOz+bnIfaGPOznZzbb9wUqp15duMgIRqAuP8L39rRV89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lYnxQAAANsAAAAPAAAAAAAAAAAAAAAAAJgCAABkcnMv&#10;ZG93bnJldi54bWxQSwUGAAAAAAQABAD1AAAAigMAAAAA&#10;" path="m2,68l4,,,,,68r2,xe" fillcolor="#e0e0e0" stroked="f">
                  <v:path arrowok="t" o:connecttype="custom" o:connectlocs="2,69;4,0;0,0;0,69;2,69" o:connectangles="0,0,0,0,0"/>
                  <o:lock v:ext="edit" aspectratio="t"/>
                </v:shape>
                <v:shape id="Freeform 4747" o:spid="_x0000_s1441" style="position:absolute;left:6940;top:8067;width:72;height:69;visibility:visible;mso-wrap-style:square;v-text-anchor:top" coordsize="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pZ8UA&#10;AADbAAAADwAAAGRycy9kb3ducmV2LnhtbESPW2sCMRSE3wX/QziFvmm2lYpsjSKKaBHBW/H1sDl7&#10;wc3JdpOua399Iwg+DjPzDTOetqYUDdWusKzgrR+BIE6sLjhTcDoueyMQziNrLC2Tghs5mE66nTHG&#10;2l55T83BZyJA2MWoIPe+iqV0SU4GXd9WxMFLbW3QB1lnUtd4DXBTyvcoGkqDBYeFHCua55RcDr9G&#10;waLYXHbb+Xdapsv1tvla/fydT6jU60s7+wThqfXP8KO91goGH3D/En6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lnxQAAANsAAAAPAAAAAAAAAAAAAAAAAJgCAABkcnMv&#10;ZG93bnJldi54bWxQSwUGAAAAAAQABAD1AAAAigMAAAAA&#10;" path="m70,33l68,46,62,56r-8,8l41,68r-12,l19,64,8,56,2,46,,35,2,23,8,13,19,5,29,,41,,54,5r8,8l68,23r2,10l70,33e" filled="f" strokeweight=".6pt">
                  <v:path arrowok="t" o:connecttype="custom" o:connectlocs="72,33;70,47;64,57;56,65;42,69;30,69;20,65;8,57;2,47;0,36;2,23;8,13;20,5;30,0;42,0;56,5;64,13;70,23;72,33;72,33" o:connectangles="0,0,0,0,0,0,0,0,0,0,0,0,0,0,0,0,0,0,0,0"/>
                  <o:lock v:ext="edit" aspectratio="t"/>
                </v:shape>
                <v:shape id="Freeform 4748" o:spid="_x0000_s1442" style="position:absolute;left:8496;top:8008;width:6;height:179;visibility:visible;mso-wrap-style:square;v-text-anchor:top" coordsize="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fv8UA&#10;AADbAAAADwAAAGRycy9kb3ducmV2LnhtbESP0WrCQBRE34X+w3ILfdNNLQSbuglWaKsPCrH9gGv2&#10;mgSzd9PsNqZ+vSsIPg4zc4aZZ4NpRE+dqy0reJ5EIIgLq2suFfx8f4xnIJxH1thYJgX/5CBLH0Zz&#10;TLQ9cU79zpciQNglqKDyvk2kdEVFBt3EtsTBO9jOoA+yK6Xu8BTgppHTKIqlwZrDQoUtLSsqjrs/&#10;o2Bd6vPnb/91Xu1f3xftnvPNNs6VenocFm8gPA3+Hr61V1rBSwz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xQAAANsAAAAPAAAAAAAAAAAAAAAAAJgCAABkcnMv&#10;ZG93bnJldi54bWxQSwUGAAAAAAQABAD1AAAAigMAAAAA&#10;" path="m6,178l6,,2,,,178r6,xe" fillcolor="#e0e0e0" stroked="f">
                  <v:path arrowok="t" o:connecttype="custom" o:connectlocs="6,179;6,0;2,0;0,179;6,179" o:connectangles="0,0,0,0,0"/>
                  <o:lock v:ext="edit" aspectratio="t"/>
                </v:shape>
                <v:shape id="Freeform 4749" o:spid="_x0000_s1443" style="position:absolute;left:8491;top:8008;width:7;height:179;visibility:visible;mso-wrap-style:square;v-text-anchor:top" coordsize="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v3MEA&#10;AADbAAAADwAAAGRycy9kb3ducmV2LnhtbESPUWsCMRCE3wv9D2ELfau5VlA5jSLSQumTtf0B62W9&#10;HF424bJ3nv/eFIQ+DjPfDLPajL5VA3WpCWzgdVKAIq6Cbbg28Pvz8bIAlQTZYhuYDFwpwWb9+LDC&#10;0oYLf9NwkFrlEk4lGnAisdQ6VY48pkmIxNk7hc6jZNnV2nZ4yeW+1W9FMdMeG84LDiPtHFXnQ+8N&#10;TGWYf0ntpn2S427/vo+252jM89O4XYISGuU/fKc/bebm8Pcl/wC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r9zBAAAA2wAAAA8AAAAAAAAAAAAAAAAAmAIAAGRycy9kb3du&#10;cmV2LnhtbFBLBQYAAAAABAAEAPUAAACGAwAAAAA=&#10;" path="m5,178l7,,,,,178r5,xe" fillcolor="#e0e0e0" stroked="f">
                  <v:path arrowok="t" o:connecttype="custom" o:connectlocs="5,179;7,0;0,0;0,179;5,179" o:connectangles="0,0,0,0,0"/>
                  <o:lock v:ext="edit" aspectratio="t"/>
                </v:shape>
                <v:shape id="Freeform 4750" o:spid="_x0000_s1444" style="position:absolute;left:8407;top:8008;width:186;height:179;visibility:visible;mso-wrap-style:square;v-text-anchor:top" coordsize="1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G9MAA&#10;AADbAAAADwAAAGRycy9kb3ducmV2LnhtbERPzWoCMRC+F/oOYQq91aQKVrZGsRahBz1UfYDpZvYH&#10;N5PtJrrr2zsHwePH9z9fDr5RF+piHdjC+8iAIs6Dq7m0cDxs3magYkJ22AQmC1eKsFw8P80xc6Hn&#10;X7rsU6kkhGOGFqqU2kzrmFfkMY5CSyxcETqPSWBXatdhL+G+0WNjptpjzdJQYUvrivLT/uylZLNd&#10;m4+//6/x7tgUh2vQ36YvrH19GVafoBIN6SG+u3+chYmMlS/yA/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XG9MAAAADbAAAADwAAAAAAAAAAAAAAAACYAgAAZHJzL2Rvd25y&#10;ZXYueG1sUEsFBgAAAAAEAAQA9QAAAIUDAAAAAA==&#10;" path="m180,88r-2,21l172,127r-11,17l147,158r-16,10l114,176r-20,2l75,178,57,172,38,164,24,152,12,135,4,119,,98,,80,4,62,12,43,24,27,38,14,55,6,75,,94,r18,2l131,10r16,11l161,35r11,16l178,70r2,18l180,88xe" stroked="f">
                  <v:path arrowok="t" o:connecttype="custom" o:connectlocs="186,88;184,110;178,128;166,145;152,159;135,169;118,177;97,179;78,179;59,173;39,165;25,153;12,136;4,120;0,99;0,80;4,62;12,43;25,27;39,14;57,6;78,0;97,0;116,2;135,10;152,21;166,35;178,51;184,70;186,88;186,88" o:connectangles="0,0,0,0,0,0,0,0,0,0,0,0,0,0,0,0,0,0,0,0,0,0,0,0,0,0,0,0,0,0,0"/>
                  <o:lock v:ext="edit" aspectratio="t"/>
                </v:shape>
                <v:shape id="Freeform 4751" o:spid="_x0000_s1445" style="position:absolute;left:8496;top:8008;width:6;height:179;visibility:visible;mso-wrap-style:square;v-text-anchor:top" coordsize="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LzcUA&#10;AADbAAAADwAAAGRycy9kb3ducmV2LnhtbESP0WrCQBRE3wv+w3KFvtWNFUKNrhILWvtQIeoHXLPX&#10;JJi9G7PbmPr13ULBx2FmzjDzZW9q0VHrKssKxqMIBHFudcWFguNh/fIGwnlkjbVlUvBDDpaLwdMc&#10;E21vnFG394UIEHYJKii9bxIpXV6SQTeyDXHwzrY16INsC6lbvAW4qeVrFMXSYMVhocSG3kvKL/tv&#10;o+Cz0PfNtfu4b0/TVdqcOPvaxZlSz8M+nYHw1PtH+L+91QomU/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EvNxQAAANsAAAAPAAAAAAAAAAAAAAAAAJgCAABkcnMv&#10;ZG93bnJldi54bWxQSwUGAAAAAAQABAD1AAAAigMAAAAA&#10;" path="m6,178l6,,2,,,178r6,xe" fillcolor="#e0e0e0" stroked="f">
                  <v:path arrowok="t" o:connecttype="custom" o:connectlocs="6,179;6,0;2,0;0,179;6,179" o:connectangles="0,0,0,0,0"/>
                  <o:lock v:ext="edit" aspectratio="t"/>
                </v:shape>
                <v:shape id="Freeform 4752" o:spid="_x0000_s1446" style="position:absolute;left:8491;top:8008;width:7;height:179;visibility:visible;mso-wrap-style:square;v-text-anchor:top" coordsize="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E1b8A&#10;AADbAAAADwAAAGRycy9kb3ducmV2LnhtbERPS2rDMBDdF3oHMYXuGjlNSYMTJZTQQukqnx5gYk0s&#10;E2skrLHj3r5aBLJ8vP9qM/pWDdSlJrCB6aQARVwF23Bt4Pf49bIAlQTZYhuYDPxRgs368WGFpQ1X&#10;3tNwkFrlEE4lGnAisdQ6VY48pkmIxJk7h86jZNjV2nZ4zeG+1a9FMdceG84NDiNtHVWXQ+8NzGR4&#10;/5Hazfokp+3ucxdtz9GY56fxYwlKaJS7+Ob+tgbe8vr8Jf8Av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UTVvwAAANsAAAAPAAAAAAAAAAAAAAAAAJgCAABkcnMvZG93bnJl&#10;di54bWxQSwUGAAAAAAQABAD1AAAAhAMAAAAA&#10;" path="m5,178l7,,,,,178r5,xe" fillcolor="#e0e0e0" stroked="f">
                  <v:path arrowok="t" o:connecttype="custom" o:connectlocs="5,179;7,0;0,0;0,179;5,179" o:connectangles="0,0,0,0,0"/>
                  <o:lock v:ext="edit" aspectratio="t"/>
                </v:shape>
                <v:shape id="Freeform 4753" o:spid="_x0000_s1447" style="position:absolute;left:8407;top:8008;width:186;height:179;visibility:visible;mso-wrap-style:square;v-text-anchor:top" coordsize="1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OlcIA&#10;AADbAAAADwAAAGRycy9kb3ducmV2LnhtbESP3WqDQBCF7wN9h2UKvUvWJKUU6yqhJZCrEm0fYHQn&#10;Krqz4q4/fftuoNDLw/n5OEm2ml7MNLrWsoL9LgJBXFndcq3g++u8fQXhPLLG3jIp+CEHWfqwSTDW&#10;duGc5sLXIoywi1FB4/0QS+mqhgy6nR2Ig3ezo0Ef5FhLPeISxk0vD1H0Ig22HAgNDvTeUNUVkwkQ&#10;U5YfnyfKpyLKq6I7XrG8LUo9Pa6nNxCeVv8f/mtftILnPd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s6VwgAAANsAAAAPAAAAAAAAAAAAAAAAAJgCAABkcnMvZG93&#10;bnJldi54bWxQSwUGAAAAAAQABAD1AAAAhwMAAAAA&#10;" path="m180,88r-2,21l172,127r-11,17l147,158r-16,10l114,176r-20,2l75,178,57,172,38,164,24,152,12,135,4,119,,98,,80,4,62,12,43,24,27,38,14,55,6,75,,94,r18,2l131,10r16,11l161,35r11,16l178,70r2,18l180,88e" filled="f" strokeweight=".6pt">
                  <v:path arrowok="t" o:connecttype="custom" o:connectlocs="186,88;184,110;178,128;166,145;152,159;135,169;118,177;97,179;78,179;59,173;39,165;25,153;12,136;4,120;0,99;0,80;4,62;12,43;25,27;39,14;57,6;78,0;97,0;116,2;135,10;152,21;166,35;178,51;184,70;186,88;186,88" o:connectangles="0,0,0,0,0,0,0,0,0,0,0,0,0,0,0,0,0,0,0,0,0,0,0,0,0,0,0,0,0,0,0"/>
                  <o:lock v:ext="edit" aspectratio="t"/>
                </v:shape>
                <v:shape id="Freeform 4754" o:spid="_x0000_s1448" style="position:absolute;left:8521;top:8063;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YtcUA&#10;AADbAAAADwAAAGRycy9kb3ducmV2LnhtbESPQWsCMRSE7wX/Q3hCb92sIlJWo0ilUCiFVmX1+Nw8&#10;N2s3L0uS6vrvm0LB4zAz3zDzZW9bcSEfGscKRlkOgrhyuuFawW77+vQMIkRkja1jUnCjAMvF4GGO&#10;hXZX/qLLJtYiQTgUqMDE2BVShsqQxZC5jjh5J+ctxiR9LbXHa4LbVo7zfCotNpwWDHb0Yqj63vxY&#10;BR9l/2nK95s8Vvp8kKvDej+ZbpV6HParGYhIfbyH/9tvWsFkDH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Ri1xQAAANsAAAAPAAAAAAAAAAAAAAAAAJgCAABkcnMv&#10;ZG93bnJldi54bWxQSwUGAAAAAAQABAD1AAAAigMAAAAA&#10;" path="m4,68l4,,2,,,68r4,xe" fillcolor="#e0e0e0" stroked="f">
                  <v:path arrowok="t" o:connecttype="custom" o:connectlocs="4,69;4,0;2,0;0,69;4,69" o:connectangles="0,0,0,0,0"/>
                  <o:lock v:ext="edit" aspectratio="t"/>
                </v:shape>
                <v:shape id="Freeform 4755" o:spid="_x0000_s1449" style="position:absolute;left:8519;top:8063;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9LsUA&#10;AADbAAAADwAAAGRycy9kb3ducmV2LnhtbESP3WrCQBSE7wt9h+UUelc3bUUkZiOiFAql4B/q5TF7&#10;zMZmz4bsVuPbu4Lg5TAz3zDZuLO1OFHrK8cK3nsJCOLC6YpLBevV19sQhA/IGmvHpOBCHsb581OG&#10;qXZnXtBpGUoRIexTVGBCaFIpfWHIou+5hjh6B9daDFG2pdQtniPc1vIjSQbSYsVxwWBDU0PF3/Lf&#10;KvjddHOz+bnIfaGPOznZzbb9wUqp15duMgIRqAuP8L39rRX0P+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b0uxQAAANsAAAAPAAAAAAAAAAAAAAAAAJgCAABkcnMv&#10;ZG93bnJldi54bWxQSwUGAAAAAAQABAD1AAAAigMAAAAA&#10;" path="m2,68l4,,,,,68r2,xe" fillcolor="#e0e0e0" stroked="f">
                  <v:path arrowok="t" o:connecttype="custom" o:connectlocs="2,69;4,0;0,0;0,69;2,69" o:connectangles="0,0,0,0,0"/>
                  <o:lock v:ext="edit" aspectratio="t"/>
                </v:shape>
                <v:shape id="Freeform 4756" o:spid="_x0000_s1450" style="position:absolute;left:8464;top:8063;width:72;height:69;visibility:visible;mso-wrap-style:square;v-text-anchor:top" coordsize="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gIcIA&#10;AADbAAAADwAAAGRycy9kb3ducmV2LnhtbESPQYvCMBSE74L/ITxhb5oorkjXKCLI7kXB6mGPj+bZ&#10;VpuXkkTt/vuNIHgcZuYbZrHqbCPu5EPtWMN4pEAQF87UXGo4HbfDOYgQkQ02jknDHwVYLfu9BWbG&#10;PfhA9zyWIkE4ZKihirHNpAxFRRbDyLXEyTs7bzEm6UtpPD4S3DZyotRMWqw5LVTY0qai4prfrIbz&#10;+JPavdqo393s219osrvme6P1x6Bbf4GI1MV3+NX+MRqmU3h+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GAhwgAAANsAAAAPAAAAAAAAAAAAAAAAAJgCAABkcnMvZG93&#10;bnJldi54bWxQSwUGAAAAAAQABAD1AAAAhwMAAAAA&#10;" path="m70,33l67,46,61,56,51,64,41,68r-12,l16,64,8,56,2,46,,35,2,23,8,13,16,4,29,,41,,51,4r10,9l67,23r3,10l70,33xe" stroked="f">
                  <v:path arrowok="t" o:connecttype="custom" o:connectlocs="72,33;69,47;63,57;52,65;42,69;30,69;16,65;8,57;2,47;0,36;2,23;8,13;16,4;30,0;42,0;52,4;63,13;69,23;72,33;72,33" o:connectangles="0,0,0,0,0,0,0,0,0,0,0,0,0,0,0,0,0,0,0,0"/>
                  <o:lock v:ext="edit" aspectratio="t"/>
                </v:shape>
                <v:shape id="Freeform 4757" o:spid="_x0000_s1451" style="position:absolute;left:8521;top:8063;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AwcQA&#10;AADbAAAADwAAAGRycy9kb3ducmV2LnhtbESP3WoCMRSE7wu+QzhC72pWsSKrUUQRClLwp1gvj5vT&#10;zdbNybKJur69EQQvh5n5hhlPG1uKC9W+cKyg20lAEGdOF5wr+NktP4YgfEDWWDomBTfyMJ203saY&#10;anflDV22IRcRwj5FBSaEKpXSZ4Ys+o6riKP352qLIco6l7rGa4TbUvaSZCAtFhwXDFY0N5Sdtmer&#10;4HvfrM1+dZPHTP8f5Oyw+O0Pdkq9t5vZCESgJrzCz/aXVtD/hMeX+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gMHEAAAA2wAAAA8AAAAAAAAAAAAAAAAAmAIAAGRycy9k&#10;b3ducmV2LnhtbFBLBQYAAAAABAAEAPUAAACJAwAAAAA=&#10;" path="m4,68l4,,2,,,68r4,xe" fillcolor="#e0e0e0" stroked="f">
                  <v:path arrowok="t" o:connecttype="custom" o:connectlocs="4,69;4,0;2,0;0,69;4,69" o:connectangles="0,0,0,0,0"/>
                  <o:lock v:ext="edit" aspectratio="t"/>
                </v:shape>
                <v:shape id="Freeform 4758" o:spid="_x0000_s1452" style="position:absolute;left:8519;top:8063;width:4;height:69;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etsQA&#10;AADbAAAADwAAAGRycy9kb3ducmV2LnhtbESPQWsCMRSE74L/ITzBm2YrssjWKFIRBBGsFuvxuXlu&#10;tt28LJuo6783BaHHYWa+Yabz1lbiRo0vHSt4GyYgiHOnSy4UfB1WgwkIH5A1Vo5JwYM8zGfdzhQz&#10;7e78Sbd9KESEsM9QgQmhzqT0uSGLfuhq4uhdXGMxRNkUUjd4j3BbyVGSpNJiyXHBYE0fhvLf/dUq&#10;2B7bnTluHvKc65+TXJyW3+P0oFS/1y7eQQRqw3/41V5rBeMU/r7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HrbEAAAA2wAAAA8AAAAAAAAAAAAAAAAAmAIAAGRycy9k&#10;b3ducmV2LnhtbFBLBQYAAAAABAAEAPUAAACJAwAAAAA=&#10;" path="m2,68l4,,,,,68r2,xe" fillcolor="#e0e0e0" stroked="f">
                  <v:path arrowok="t" o:connecttype="custom" o:connectlocs="2,69;4,0;0,0;0,69;2,69" o:connectangles="0,0,0,0,0"/>
                  <o:lock v:ext="edit" aspectratio="t"/>
                </v:shape>
                <v:shape id="Freeform 4759" o:spid="_x0000_s1453" style="position:absolute;left:8464;top:8063;width:72;height:69;visibility:visible;mso-wrap-style:square;v-text-anchor:top" coordsize="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h9sUA&#10;AADbAAAADwAAAGRycy9kb3ducmV2LnhtbESPW2sCMRSE3wX/QziFvmm2RapsjSKKaBHBW/H1sDl7&#10;wc3JdpOua399Iwg+DjPzDTOetqYUDdWusKzgrR+BIE6sLjhTcDoueyMQziNrLC2Tghs5mE66nTHG&#10;2l55T83BZyJA2MWoIPe+iqV0SU4GXd9WxMFLbW3QB1lnUtd4DXBTyvco+pAGCw4LOVY0zym5HH6N&#10;gkWxuey28++0TJfrbfO1+vk7n1Cp15d29gnCU+uf4Ud7rRUMhnD/En6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H2xQAAANsAAAAPAAAAAAAAAAAAAAAAAJgCAABkcnMv&#10;ZG93bnJldi54bWxQSwUGAAAAAAQABAD1AAAAigMAAAAA&#10;" path="m70,33l67,46,61,56,51,64,41,68r-12,l16,64,8,56,2,46,,35,2,23,8,13,16,4,29,,41,,51,4r10,9l67,23r3,10l70,33e" filled="f" strokeweight=".6pt">
                  <v:path arrowok="t" o:connecttype="custom" o:connectlocs="72,33;69,47;63,57;52,65;42,69;30,69;16,65;8,57;2,47;0,36;2,23;8,13;16,4;30,0;42,0;52,4;63,13;69,23;72,33;72,33" o:connectangles="0,0,0,0,0,0,0,0,0,0,0,0,0,0,0,0,0,0,0,0"/>
                  <o:lock v:ext="edit" aspectratio="t"/>
                </v:shape>
                <v:shape id="Freeform 4760" o:spid="_x0000_s1454" style="position:absolute;left:7029;top:9527;width:6;height:182;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XKbwA&#10;AADbAAAADwAAAGRycy9kb3ducmV2LnhtbERPSwrCMBDdC94hjOBOU79INYoIgqALfwcYm7EtNpPa&#10;xFpvbxaCy8f7L1aNKURNlcstKxj0IxDEidU5pwqul21vBsJ5ZI2FZVLwIQerZbu1wFjbN5+oPvtU&#10;hBB2MSrIvC9jKV2SkUHXtyVx4O62MugDrFKpK3yHcFPIYRRNpcGcQ0OGJW0ySh7nl1HgJpv9ZWRu&#10;R38vtnusn4ek/ByU6naa9RyEp8b/xT/3TisYh7H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zVcpvAAAANsAAAAPAAAAAAAAAAAAAAAAAJgCAABkcnMvZG93bnJldi54&#10;bWxQSwUGAAAAAAQABAD1AAAAgQMAAAAA&#10;" path="m6,180l6,,2,,,180r6,xe" fillcolor="#e0e0e0" stroked="f">
                  <v:path arrowok="t" o:connecttype="custom" o:connectlocs="6,182;6,0;2,0;0,182;6,182" o:connectangles="0,0,0,0,0"/>
                  <o:lock v:ext="edit" aspectratio="t"/>
                </v:shape>
                <v:shape id="Freeform 4761" o:spid="_x0000_s1455" style="position:absolute;left:7025;top:9527;width:6;height:182;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yssMA&#10;AADbAAAADwAAAGRycy9kb3ducmV2LnhtbESP3YrCMBSE7wXfIRxh7zRdV2WtTWURBEEv/HuAs82x&#10;LducdJtY69sbQfBymJlvmGTZmUq01LjSsoLPUQSCOLO65FzB+bQefoNwHlljZZkU3MnBMu33Eoy1&#10;vfGB2qPPRYCwi1FB4X0dS+myggy6ka2Jg3exjUEfZJNL3eAtwE0lx1E0kwZLDgsF1rQqKPs7Xo0C&#10;N11tT1/md+8v1XqL7f8uq+87pT4G3c8ChKfOv8Ov9kYrmMz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yssMAAADbAAAADwAAAAAAAAAAAAAAAACYAgAAZHJzL2Rv&#10;d25yZXYueG1sUEsFBgAAAAAEAAQA9QAAAIgDAAAAAA==&#10;" path="m4,180l6,,,,,180r4,xe" fillcolor="#e0e0e0" stroked="f">
                  <v:path arrowok="t" o:connecttype="custom" o:connectlocs="4,182;6,0;0,0;0,182;4,182" o:connectangles="0,0,0,0,0"/>
                  <o:lock v:ext="edit" aspectratio="t"/>
                </v:shape>
                <v:shape id="Freeform 4762" o:spid="_x0000_s1456" style="position:absolute;left:6883;top:9527;width:186;height:182;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ZosAA&#10;AADbAAAADwAAAGRycy9kb3ducmV2LnhtbERPz2vCMBS+C/sfwhvspomDiXRGEaFs17UV9PZo3tpi&#10;8tI1WdvtrzeHwY4f3+/dYXZWjDSEzrOG9UqBIK696bjRUJX5cgsiRGSD1jNp+KEAh/3DYoeZ8RN/&#10;0FjERqQQDhlqaGPsMylD3ZLDsPI9ceI+/eAwJjg00gw4pXBn5bNSG+mw49TQYk+nlupb8e00dCG+&#10;XSp7yourlWc1qXL9JX+1fnqcj68gIs3xX/znfjcaXtL69CX9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8ZosAAAADbAAAADwAAAAAAAAAAAAAAAACYAgAAZHJzL2Rvd25y&#10;ZXYueG1sUEsFBgAAAAAEAAQA9QAAAIUDAAAAAA==&#10;" path="m180,90r-2,21l172,129r-10,17l150,160r-17,10l115,176r-19,4l76,180,57,174,41,166,24,152,14,137,6,119,2,100,,82,6,61,14,45,24,29,39,16,57,6,76,2,94,r21,4l133,10r17,12l162,37r10,16l178,72r2,18l180,90xe" stroked="f">
                  <v:path arrowok="t" o:connecttype="custom" o:connectlocs="186,91;184,112;178,130;167,148;155,162;137,172;119,178;99,182;79,182;59,176;42,168;25,154;14,139;6,120;2,101;0,83;6,62;14,46;25,29;40,16;59,6;79,2;97,0;119,4;137,10;155,22;167,37;178,54;184,73;186,91;186,91" o:connectangles="0,0,0,0,0,0,0,0,0,0,0,0,0,0,0,0,0,0,0,0,0,0,0,0,0,0,0,0,0,0,0"/>
                  <o:lock v:ext="edit" aspectratio="t"/>
                </v:shape>
                <v:shape id="Freeform 4763" o:spid="_x0000_s1457" style="position:absolute;left:7029;top:9527;width:6;height:182;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oab8A&#10;AADbAAAADwAAAGRycy9kb3ducmV2LnhtbESPzQrCMBCE74LvEFbwpqmKItUoIgiCHvx7gLVZ22Kz&#10;qU2s9e2NIHgcZuYbZr5sTCFqqlxuWcGgH4EgTqzOOVVwOW96UxDOI2ssLJOCNzlYLtqtOcbavvhI&#10;9cmnIkDYxagg876MpXRJRgZd35bEwbvZyqAPskqlrvAV4KaQwyiaSIM5h4UMS1pnlNxPT6PAjde7&#10;88hcD/5WbHZYP/ZJ+d4r1e00qxkIT43/h3/trVYwHs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mhpvwAAANsAAAAPAAAAAAAAAAAAAAAAAJgCAABkcnMvZG93bnJl&#10;di54bWxQSwUGAAAAAAQABAD1AAAAhAMAAAAA&#10;" path="m6,180l6,,2,,,180r6,xe" fillcolor="#e0e0e0" stroked="f">
                  <v:path arrowok="t" o:connecttype="custom" o:connectlocs="6,182;6,0;2,0;0,182;6,182" o:connectangles="0,0,0,0,0"/>
                  <o:lock v:ext="edit" aspectratio="t"/>
                </v:shape>
                <v:shape id="Freeform 4764" o:spid="_x0000_s1458" style="position:absolute;left:7025;top:9527;width:6;height:182;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2Hr8A&#10;AADbAAAADwAAAGRycy9kb3ducmV2LnhtbESPzQrCMBCE74LvEFbwpqmKItUoIgiCHvx7gLVZ22Kz&#10;qU2s9e2NIHgcZuYbZr5sTCFqqlxuWcGgH4EgTqzOOVVwOW96UxDOI2ssLJOCNzlYLtqtOcbavvhI&#10;9cmnIkDYxagg876MpXRJRgZd35bEwbvZyqAPskqlrvAV4KaQwyiaSIM5h4UMS1pnlNxPT6PAjde7&#10;88hcD/5WbHZYP/ZJ+d4r1e00qxkIT43/h3/trVYwHsL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PYevwAAANsAAAAPAAAAAAAAAAAAAAAAAJgCAABkcnMvZG93bnJl&#10;di54bWxQSwUGAAAAAAQABAD1AAAAhAMAAAAA&#10;" path="m4,180l6,,,,,180r4,xe" fillcolor="#e0e0e0" stroked="f">
                  <v:path arrowok="t" o:connecttype="custom" o:connectlocs="4,182;6,0;0,0;0,182;4,182" o:connectangles="0,0,0,0,0"/>
                  <o:lock v:ext="edit" aspectratio="t"/>
                </v:shape>
                <v:shape id="Freeform 4765" o:spid="_x0000_s1459" style="position:absolute;left:6883;top:9527;width:186;height:182;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uZMMA&#10;AADbAAAADwAAAGRycy9kb3ducmV2LnhtbESPQWvCQBSE7wX/w/IEL0U3WioSXUWlhV6kqBGvj91n&#10;Esy+DdmtSf+9Kwgeh5n5hlmsOluJGzW+dKxgPEpAEGtnSs4VZMfv4QyED8gGK8ek4J88rJa9twWm&#10;xrW8p9sh5CJC2KeooAihTqX0uiCLfuRq4uhdXGMxRNnk0jTYRrit5CRJptJiyXGhwJq2Benr4c8q&#10;oOxru/s9Z1J2uNf16bR+15tWqUG/W89BBOrCK/xs/xgFnx/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uZMMAAADbAAAADwAAAAAAAAAAAAAAAACYAgAAZHJzL2Rv&#10;d25yZXYueG1sUEsFBgAAAAAEAAQA9QAAAIgDAAAAAA==&#10;" path="m180,90r-2,21l172,129r-10,17l150,160r-17,10l115,176r-19,4l76,180,57,174,41,166,24,152,14,137,6,119,2,100,,82,6,61,14,45,24,29,39,16,57,6,76,2,94,r21,4l133,10r17,12l162,37r10,16l178,72r2,18l180,90e" filled="f" strokeweight=".6pt">
                  <v:path arrowok="t" o:connecttype="custom" o:connectlocs="186,91;184,112;178,130;167,148;155,162;137,172;119,178;99,182;79,182;59,176;42,168;25,154;14,139;6,120;2,101;0,83;6,62;14,46;25,29;40,16;59,6;79,2;97,0;119,4;137,10;155,22;167,37;178,54;184,73;186,91;186,91" o:connectangles="0,0,0,0,0,0,0,0,0,0,0,0,0,0,0,0,0,0,0,0,0,0,0,0,0,0,0,0,0,0,0"/>
                  <o:lock v:ext="edit" aspectratio="t"/>
                </v:shape>
                <v:shape id="Freeform 4766" o:spid="_x0000_s1460" style="position:absolute;left:6968;top:9580;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BKsQA&#10;AADbAAAADwAAAGRycy9kb3ducmV2LnhtbESPQWvCQBSE7wX/w/KE3uqm2oqkriIFJYciNBFyfWSf&#10;STD7Nu5uNf77riB4HGbmG2a5HkwnLuR8a1nB+yQBQVxZ3XKt4FBs3xYgfEDW2FkmBTfysF6NXpaY&#10;anvlX7rkoRYRwj5FBU0IfSqlrxoy6Ce2J47e0TqDIUpXS+3wGuGmk9MkmUuDLceFBnv6bqg65X9G&#10;wU92LLdFmct2Mb2dd9m+PDmeKfU6HjZfIAIN4Rl+tDOt4PMD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wSrEAAAA2wAAAA8AAAAAAAAAAAAAAAAAmAIAAGRycy9k&#10;b3ducmV2LnhtbFBLBQYAAAAABAAEAPUAAACJAwAAAAA=&#10;" path="m4,74l4,,2,,,74r4,xe" fillcolor="#e0e0e0" stroked="f">
                  <v:path arrowok="t" o:connecttype="custom" o:connectlocs="4,75;4,0;2,0;0,75;4,75" o:connectangles="0,0,0,0,0"/>
                  <o:lock v:ext="edit" aspectratio="t"/>
                </v:shape>
                <v:shape id="Freeform 4767" o:spid="_x0000_s1461" style="position:absolute;left:6966;top:9580;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kscMA&#10;AADbAAAADwAAAGRycy9kb3ducmV2LnhtbESPQYvCMBSE74L/ITzBm6YqLtI1igguPSyCdaHXR/Ns&#10;i81LTbJa//1GEPY4zMw3zHrbm1bcyfnGsoLZNAFBXFrdcKXg53yYrED4gKyxtUwKnuRhuxkO1phq&#10;++AT3fNQiQhhn6KCOoQuldKXNRn0U9sRR+9incEQpaukdviIcNPKeZJ8SIMNx4UaO9rXVF7zX6Pg&#10;O7sUh3ORy2Y1f96+smNxdbxQajzqd58gAvXhP/xuZ1rBcgm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VkscMAAADbAAAADwAAAAAAAAAAAAAAAACYAgAAZHJzL2Rv&#10;d25yZXYueG1sUEsFBgAAAAAEAAQA9QAAAIgDAAAAAA==&#10;" path="m2,74l4,,,,,74r2,xe" fillcolor="#e0e0e0" stroked="f">
                  <v:path arrowok="t" o:connecttype="custom" o:connectlocs="2,75;4,0;0,0;0,75;2,75" o:connectangles="0,0,0,0,0"/>
                  <o:lock v:ext="edit" aspectratio="t"/>
                </v:shape>
                <v:shape id="Freeform 4768" o:spid="_x0000_s1462" style="position:absolute;left:6938;top:9580;width:76;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oA8QA&#10;AADbAAAADwAAAGRycy9kb3ducmV2LnhtbESPT2vCQBTE74LfYXmCN934l5K6ikgrteLBVO+P7GsS&#10;zL4N2a2Jfnq3IHgcZuY3zGLVmlJcqXaFZQWjYQSCOLW64EzB6edz8AbCeWSNpWVScCMHq2W3s8BY&#10;24aPdE18JgKEXYwKcu+rWEqX5mTQDW1FHLxfWxv0QdaZ1DU2AW5KOY6iuTRYcFjIsaJNTukl+TMK&#10;vhPXTKpsukv34/vtvD2ctufyQ6l+r12/g/DU+lf42f7SCmZz+P8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6APEAAAA2wAAAA8AAAAAAAAAAAAAAAAAmAIAAGRycy9k&#10;b3ducmV2LnhtbFBLBQYAAAAABAAEAPUAAACJAwAAAAA=&#10;" path="m74,37l72,50,66,60r-8,8l47,74r-12,l23,72,12,64,4,56,,43,,31,4,21,12,11,23,4,35,,47,2,58,6r8,9l72,25r2,12l74,37xe" stroked="f">
                  <v:path arrowok="t" o:connecttype="custom" o:connectlocs="76,38;74,51;68,61;60,69;48,75;36,75;24,73;12,65;4,57;0,44;0,31;4,21;12,11;24,4;36,0;48,2;60,6;68,15;74,25;76,38;76,38" o:connectangles="0,0,0,0,0,0,0,0,0,0,0,0,0,0,0,0,0,0,0,0,0"/>
                  <o:lock v:ext="edit" aspectratio="t"/>
                </v:shape>
                <v:shape id="Freeform 4769" o:spid="_x0000_s1463" style="position:absolute;left:6968;top:9580;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fXcQA&#10;AADbAAAADwAAAGRycy9kb3ducmV2LnhtbESPQWvCQBSE7wX/w/KE3uqmSqukriIFJYciNBFyfWSf&#10;STD7Nu5uNf77riB4HGbmG2a5HkwnLuR8a1nB+yQBQVxZ3XKt4FBs3xYgfEDW2FkmBTfysF6NXpaY&#10;anvlX7rkoRYRwj5FBU0IfSqlrxoy6Ce2J47e0TqDIUpXS+3wGuGmk9Mk+ZQGW44LDfb03VB1yv+M&#10;gp/sWG6LMpftYno777J9eXI8U+p1PGy+QAQawjP8aGdawcc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X13EAAAA2wAAAA8AAAAAAAAAAAAAAAAAmAIAAGRycy9k&#10;b3ducmV2LnhtbFBLBQYAAAAABAAEAPUAAACJAwAAAAA=&#10;" path="m4,74l4,,2,,,74r4,xe" fillcolor="#e0e0e0" stroked="f">
                  <v:path arrowok="t" o:connecttype="custom" o:connectlocs="4,75;4,0;2,0;0,75;4,75" o:connectangles="0,0,0,0,0"/>
                  <o:lock v:ext="edit" aspectratio="t"/>
                </v:shape>
                <v:shape id="Freeform 4770" o:spid="_x0000_s1464" style="position:absolute;left:6966;top:9580;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LL78A&#10;AADbAAAADwAAAGRycy9kb3ducmV2LnhtbERPTYvCMBC9L/gfwgje1lRlF6lGEUHpQRa2Cr0OzdgW&#10;m0lNotZ/bw6Cx8f7Xq5704o7Od9YVjAZJyCIS6sbrhScjrvvOQgfkDW2lknBkzysV4OvJabaPvif&#10;7nmoRAxhn6KCOoQuldKXNRn0Y9sRR+5sncEQoaukdviI4aaV0yT5lQYbjg01drStqbzkN6PgkJ2L&#10;3bHIZTOfPq/77K+4OJ4pNRr2mwWIQH34iN/uTCv4iW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RMsvvwAAANsAAAAPAAAAAAAAAAAAAAAAAJgCAABkcnMvZG93bnJl&#10;di54bWxQSwUGAAAAAAQABAD1AAAAhAMAAAAA&#10;" path="m2,74l4,,,,,74r2,xe" fillcolor="#e0e0e0" stroked="f">
                  <v:path arrowok="t" o:connecttype="custom" o:connectlocs="2,75;4,0;0,0;0,75;2,75" o:connectangles="0,0,0,0,0"/>
                  <o:lock v:ext="edit" aspectratio="t"/>
                </v:shape>
                <v:shape id="Freeform 4771" o:spid="_x0000_s1465" style="position:absolute;left:6938;top:9580;width:76;height:75;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vsQA&#10;AADbAAAADwAAAGRycy9kb3ducmV2LnhtbESPQWvCQBSE7wX/w/IEL6VulFZi6kZEFHqTagoen9nX&#10;JCT7Nuyumv77bqHgcZiZb5jVejCduJHzjWUFs2kCgri0uuFKQXHav6QgfEDW2FkmBT/kYZ2PnlaY&#10;aXvnT7odQyUihH2GCuoQ+kxKX9Zk0E9tTxy9b+sMhihdJbXDe4SbTs6TZCENNhwXauxpW1PZHq9G&#10;wTO6nT2/Xoqvw1kWaX/waTukSk3Gw+YdRKAhPML/7Q+t4G0J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2r7EAAAA2wAAAA8AAAAAAAAAAAAAAAAAmAIAAGRycy9k&#10;b3ducmV2LnhtbFBLBQYAAAAABAAEAPUAAACJAwAAAAA=&#10;" path="m74,37l72,50,66,60r-8,8l47,74r-12,l23,72,12,64,4,56,,43,,31,4,21,12,11,23,4,35,,47,2,58,6r8,9l72,25r2,12l74,37e" filled="f" strokeweight=".6pt">
                  <v:path arrowok="t" o:connecttype="custom" o:connectlocs="76,38;74,51;68,61;60,69;48,75;36,75;24,73;12,65;4,57;0,44;0,31;4,21;12,11;24,4;36,0;48,2;60,6;68,15;74,25;76,38;76,38" o:connectangles="0,0,0,0,0,0,0,0,0,0,0,0,0,0,0,0,0,0,0,0,0"/>
                  <o:lock v:ext="edit" aspectratio="t"/>
                </v:shape>
                <v:shape id="Freeform 4772" o:spid="_x0000_s1466" style="position:absolute;left:6978;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D2MAA&#10;AADbAAAADwAAAGRycy9kb3ducmV2LnhtbERPTWsCMRC9C/0PYQreNGkPi2yNIkKLJ0FbpcdhM+6u&#10;JpNlE9ftv+8cCj0+3vdyPQavBupTG9nCy9yAIq6ia7m28PX5PluAShnZoY9MFn4owXr1NFli6eKD&#10;DzQcc60khFOJFpqcu1LrVDUUMM1jRyzcJfYBs8C+1q7Hh4QHr1+NKXTAlqWhwY62DVW34z1Ib118&#10;FNft7mC+DQ/7xdn7/elk7fR53LyByjTmf/Gfe+csFLJevsgP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2D2MAAAADbAAAADwAAAAAAAAAAAAAAAACYAgAAZHJzL2Rvd25y&#10;ZXYueG1sUEsFBgAAAAAEAAQA9QAAAIUDAAAAAA==&#10;" path="m6,183l6,,2,,,183r6,xe" fillcolor="#e0e0e0" stroked="f">
                  <v:path arrowok="t" o:connecttype="custom" o:connectlocs="6,185;6,0;2,0;0,185;6,185" o:connectangles="0,0,0,0,0"/>
                  <o:lock v:ext="edit" aspectratio="t"/>
                </v:shape>
                <v:shape id="Freeform 4773" o:spid="_x0000_s1467" style="position:absolute;left:6974;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mQ8EA&#10;AADbAAAADwAAAGRycy9kb3ducmV2LnhtbESPzYrCMBSF9wO+Q7iCuzFxFkWqUURQXAk6o7i8NNe2&#10;mtyUJlPr2xthYJaH8/Nx5sveWdFRG2rPGiZjBYK48KbmUsPP9+ZzCiJEZIPWM2l4UoDlYvAxx9z4&#10;Bx+oO8ZSpBEOOWqoYmxyKUNRkcMw9g1x8q6+dRiTbEtpWnykcWfll1KZdFhzIlTY0Lqi4n78dYlb&#10;Ztvstt4d1EVxt5+erd2fTlqPhv1qBiJSH//Df+2d0ZBN4P0l/Q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JkPBAAAA2wAAAA8AAAAAAAAAAAAAAAAAmAIAAGRycy9kb3du&#10;cmV2LnhtbFBLBQYAAAAABAAEAPUAAACGAwAAAAA=&#10;" path="m4,183l6,,,,,183r4,xe" fillcolor="#e0e0e0" stroked="f">
                  <v:path arrowok="t" o:connecttype="custom" o:connectlocs="4,185;6,0;0,0;0,185;4,185" o:connectangles="0,0,0,0,0"/>
                  <o:lock v:ext="edit" aspectratio="t"/>
                </v:shape>
                <v:shape id="Freeform 4774" o:spid="_x0000_s1468" style="position:absolute;left:6962;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NMEA&#10;AADbAAAADwAAAGRycy9kb3ducmV2LnhtbESPzYrCMBSF9wO+Q7iCuzEZF0WqUUQYcSXoqLi8NHfa&#10;jslNaWKtb2+EAZeH8/Nx5sveWdFRG2rPGr7GCgRx4U3NpYbjz/fnFESIyAatZ9LwoADLxeBjjrnx&#10;d95Td4ilSCMcctRQxdjkUoaiIodh7Bvi5P361mFMsi2lafGexp2VE6Uy6bDmRKiwoXVFxfVwc4lb&#10;Zpvsb73dq4vibjc9W7s7nbQeDfvVDESkPr7D/+2t0ZBN4PUl/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DuDTBAAAA2wAAAA8AAAAAAAAAAAAAAAAAmAIAAGRycy9kb3du&#10;cmV2LnhtbFBLBQYAAAAABAAEAPUAAACGAwAAAAA=&#10;" path="m6,183l6,,2,,,183r6,xe" fillcolor="#e0e0e0" stroked="f">
                  <v:path arrowok="t" o:connecttype="custom" o:connectlocs="6,185;6,0;2,0;0,185;6,185" o:connectangles="0,0,0,0,0"/>
                  <o:lock v:ext="edit" aspectratio="t"/>
                </v:shape>
                <v:shape id="Freeform 4775" o:spid="_x0000_s1469" style="position:absolute;left:6957;top:8767;width:7;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dr8IA&#10;AADbAAAADwAAAGRycy9kb3ducmV2LnhtbESPX2vCMBTF3wd+h3AF32biBkWqUURw+CTopvh4aa5t&#10;NbkpTVbrtzfCYI+H8+fHmS97Z0VHbag9a5iMFQjiwpuaSw0/35v3KYgQkQ1az6ThQQGWi8HbHHPj&#10;77yn7hBLkUY45KihirHJpQxFRQ7D2DfEybv41mFMsi2lafGexp2VH0pl0mHNiVBhQ+uKitvh1yVu&#10;mX1l1/V2r86Ku930ZO3ueNR6NOxXMxCR+vgf/mtvjYbsE15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x2vwgAAANsAAAAPAAAAAAAAAAAAAAAAAJgCAABkcnMvZG93&#10;bnJldi54bWxQSwUGAAAAAAQABAD1AAAAhwMAAAAA&#10;" path="m4,183l6,,,,,183r4,xe" fillcolor="#e0e0e0" stroked="f">
                  <v:path arrowok="t" o:connecttype="custom" o:connectlocs="5,185;7,0;0,0;0,185;5,185" o:connectangles="0,0,0,0,0"/>
                  <o:lock v:ext="edit" aspectratio="t"/>
                </v:shape>
                <v:shape id="Freeform 4776" o:spid="_x0000_s1470" style="position:absolute;left:6944;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F28IA&#10;AADbAAAADwAAAGRycy9kb3ducmV2LnhtbESPX2vCMBTF3wd+h3AF32biGEWqUURw+CTopvh4aa5t&#10;NbkpTVbrtzfCYI+H8+fHmS97Z0VHbag9a5iMFQjiwpuaSw0/35v3KYgQkQ1az6ThQQGWi8HbHHPj&#10;77yn7hBLkUY45KihirHJpQxFRQ7D2DfEybv41mFMsi2lafGexp2VH0pl0mHNiVBhQ+uKitvh1yVu&#10;mX1l1/V2r86Ku930ZO3ueNR6NOxXMxCR+vgf/mtvjYbsE15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oXbwgAAANsAAAAPAAAAAAAAAAAAAAAAAJgCAABkcnMvZG93&#10;bnJldi54bWxQSwUGAAAAAAQABAD1AAAAhwMAAAAA&#10;" path="m6,183l6,,2,,,183r6,xe" fillcolor="#e0e0e0" stroked="f">
                  <v:path arrowok="t" o:connecttype="custom" o:connectlocs="6,185;6,0;2,0;0,185;6,185" o:connectangles="0,0,0,0,0"/>
                  <o:lock v:ext="edit" aspectratio="t"/>
                </v:shape>
                <v:shape id="Freeform 4777" o:spid="_x0000_s1471" style="position:absolute;left:6940;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QMIA&#10;AADbAAAADwAAAGRycy9kb3ducmV2LnhtbESPX2vCMBTF3wd+h3AF32biYEWqUURw+CTopvh4aa5t&#10;NbkpTVbrtzfCYI+H8+fHmS97Z0VHbag9a5iMFQjiwpuaSw0/35v3KYgQkQ1az6ThQQGWi8HbHHPj&#10;77yn7hBLkUY45KihirHJpQxFRQ7D2DfEybv41mFMsi2lafGexp2VH0pl0mHNiVBhQ+uKitvh1yVu&#10;mX1l1/V2r86Ku930ZO3ueNR6NOxXMxCR+vgf/mtvjYbsE15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iBAwgAAANsAAAAPAAAAAAAAAAAAAAAAAJgCAABkcnMvZG93&#10;bnJldi54bWxQSwUGAAAAAAQABAD1AAAAhwMAAAAA&#10;" path="m4,183l6,,,,,183r4,xe" fillcolor="#e0e0e0" stroked="f">
                  <v:path arrowok="t" o:connecttype="custom" o:connectlocs="4,185;6,0;0,0;0,185;4,185" o:connectangles="0,0,0,0,0"/>
                  <o:lock v:ext="edit" aspectratio="t"/>
                </v:shape>
                <v:shape id="Freeform 4778" o:spid="_x0000_s1472" style="position:absolute;left:6883;top:8767;width:186;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v8QA&#10;AADbAAAADwAAAGRycy9kb3ducmV2LnhtbESPQWvCQBSE7wX/w/IEb3VjkCDRVUS0CB7aqhdvj+wz&#10;G82+DdltjP/eLRR6HGbmG2ax6m0tOmp95VjBZJyAIC6crrhUcD7t3mcgfEDWWDsmBU/ysFoO3haY&#10;a/fgb+qOoRQRwj5HBSaEJpfSF4Ys+rFriKN3da3FEGVbSt3iI8JtLdMkyaTFiuOCwYY2hor78ccq&#10;uKVfpfEfZlant+16Or0cutPnQanRsF/PQQTqw3/4r73XCrIM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Br/EAAAA2wAAAA8AAAAAAAAAAAAAAAAAmAIAAGRycy9k&#10;b3ducmV2LnhtbFBLBQYAAAAABAAEAPUAAACJAwAAAAA=&#10;" path="m180,90r-2,21l172,129r-8,17l152,160r-17,10l119,178r-19,5l82,183,63,178,45,170,31,160,18,146,8,129,2,111,,90,2,72,8,53,18,37,31,23,45,12,63,4,82,r18,l119,4r16,6l152,23r12,14l172,53r6,19l180,90r,xe" stroked="f">
                  <v:path arrowok="t" o:connecttype="custom" o:connectlocs="186,91;184,112;178,130;169,148;157,162;140,172;123,180;103,185;85,185;65,180;47,172;32,162;19,148;8,130;2,112;0,91;2,73;8,54;19,37;32,23;47,12;65,4;85,0;103,0;123,4;140,10;157,23;169,37;178,54;184,73;186,91;186,91" o:connectangles="0,0,0,0,0,0,0,0,0,0,0,0,0,0,0,0,0,0,0,0,0,0,0,0,0,0,0,0,0,0,0,0"/>
                  <o:lock v:ext="edit" aspectratio="t"/>
                </v:shape>
                <v:shape id="Freeform 4779" o:spid="_x0000_s1473" style="position:absolute;left:6978;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brMIA&#10;AADbAAAADwAAAGRycy9kb3ducmV2LnhtbESPzWoCMRSF9wXfIVyhu5rYxVRGo4hgcSWoVVxeJteZ&#10;0eRmmKTj+PamIHR5OD8fZ7bonRUdtaH2rGE8UiCIC29qLjX8HNYfExAhIhu0nknDgwIs5oO3GebG&#10;33lH3T6WIo1wyFFDFWOTSxmKihyGkW+Ik3fxrcOYZFtK0+I9jTsrP5XKpMOaE6HChlYVFbf9r0vc&#10;MvvOrqvNTp0Vd9vJydrt8aj1+7BfTkFE6uN/+NXeGA3ZF/x9S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BuswgAAANsAAAAPAAAAAAAAAAAAAAAAAJgCAABkcnMvZG93&#10;bnJldi54bWxQSwUGAAAAAAQABAD1AAAAhwMAAAAA&#10;" path="m6,183l6,,2,,,183r6,xe" fillcolor="#e0e0e0" stroked="f">
                  <v:path arrowok="t" o:connecttype="custom" o:connectlocs="6,185;6,0;2,0;0,185;6,185" o:connectangles="0,0,0,0,0"/>
                  <o:lock v:ext="edit" aspectratio="t"/>
                </v:shape>
                <v:shape id="Freeform 4780" o:spid="_x0000_s1474" style="position:absolute;left:6974;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P3sAA&#10;AADbAAAADwAAAGRycy9kb3ducmV2LnhtbERPTWsCMRC9C/0PYQreNGkPi2yNIkKLJ0FbpcdhM+6u&#10;JpNlE9ftv+8cCj0+3vdyPQavBupTG9nCy9yAIq6ia7m28PX5PluAShnZoY9MFn4owXr1NFli6eKD&#10;DzQcc60khFOJFpqcu1LrVDUUMM1jRyzcJfYBs8C+1q7Hh4QHr1+NKXTAlqWhwY62DVW34z1Ib118&#10;FNft7mC+DQ/7xdn7/elk7fR53LyByjTmf/Gfe+csFDJWvsgP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P3sAAAADbAAAADwAAAAAAAAAAAAAAAACYAgAAZHJzL2Rvd25y&#10;ZXYueG1sUEsFBgAAAAAEAAQA9QAAAIUDAAAAAA==&#10;" path="m4,183l6,,,,,183r4,xe" fillcolor="#e0e0e0" stroked="f">
                  <v:path arrowok="t" o:connecttype="custom" o:connectlocs="4,185;6,0;0,0;0,185;4,185" o:connectangles="0,0,0,0,0"/>
                  <o:lock v:ext="edit" aspectratio="t"/>
                </v:shape>
                <v:shape id="Freeform 4781" o:spid="_x0000_s1475" style="position:absolute;left:6962;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qRcIA&#10;AADbAAAADwAAAGRycy9kb3ducmV2LnhtbESPzWoCMRSF9wXfIVyhu5rYxWBHo4hgcSWoVVxeJteZ&#10;0eRmmKTj+PamUHB5OD8fZ7bonRUdtaH2rGE8UiCIC29qLjX8HNYfExAhIhu0nknDgwIs5oO3GebG&#10;33lH3T6WIo1wyFFDFWOTSxmKihyGkW+Ik3fxrcOYZFtK0+I9jTsrP5XKpMOaE6HChlYVFbf9r0vc&#10;MvvOrqvNTp0Vd9vJydrt8aj1+7BfTkFE6uMr/N/eGA3ZF/x9S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ypFwgAAANsAAAAPAAAAAAAAAAAAAAAAAJgCAABkcnMvZG93&#10;bnJldi54bWxQSwUGAAAAAAQABAD1AAAAhwMAAAAA&#10;" path="m6,183l6,,2,,,183r6,xe" fillcolor="#e0e0e0" stroked="f">
                  <v:path arrowok="t" o:connecttype="custom" o:connectlocs="6,185;6,0;2,0;0,185;6,185" o:connectangles="0,0,0,0,0"/>
                  <o:lock v:ext="edit" aspectratio="t"/>
                </v:shape>
                <v:shape id="Freeform 4782" o:spid="_x0000_s1476" style="position:absolute;left:6957;top:8767;width:7;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VBcAA&#10;AADbAAAADwAAAGRycy9kb3ducmV2LnhtbERPTWsCMRC9F/ofwhR6q0l72MpqlCK0eBK0VTwOm3F3&#10;NZksm3Td/vvOQfD4eN/z5Ri8GqhPbWQLrxMDiriKruXaws/358sUVMrIDn1ksvBHCZaLx4c5li5e&#10;eUvDLtdKQjiVaKHJuSu1TlVDAdMkdsTCnWIfMAvsa+16vEp48PrNmEIHbFkaGuxo1VB12f0G6a2L&#10;r+K8Wm/N0fCwmR683+z31j4/jR8zUJnGfBff3Gtn4V3Wyxf5AXr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QVBcAAAADbAAAADwAAAAAAAAAAAAAAAACYAgAAZHJzL2Rvd25y&#10;ZXYueG1sUEsFBgAAAAAEAAQA9QAAAIUDAAAAAA==&#10;" path="m4,183l6,,,,,183r4,xe" fillcolor="#e0e0e0" stroked="f">
                  <v:path arrowok="t" o:connecttype="custom" o:connectlocs="5,185;7,0;0,0;0,185;5,185" o:connectangles="0,0,0,0,0"/>
                  <o:lock v:ext="edit" aspectratio="t"/>
                </v:shape>
                <v:shape id="Freeform 4783" o:spid="_x0000_s1477" style="position:absolute;left:6944;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wnsIA&#10;AADbAAAADwAAAGRycy9kb3ducmV2LnhtbESPX2vCMBTF3wd+h3AHvs3EPVTpjDIEh0+Cuo49Xpq7&#10;tprclCbW+u2NIOzxcP78OIvV4KzoqQuNZw3TiQJBXHrTcKXh+7h5m4MIEdmg9UwabhRgtRy9LDA3&#10;/sp76g+xEmmEQ44a6hjbXMpQ1uQwTHxLnLw/3zmMSXaVNB1e07iz8l2pTDpsOBFqbGldU3k+XFzi&#10;VtlXdlpv9+pXcb+b/1i7Kwqtx6/D5weISEP8Dz/bW6NhNoXH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LCewgAAANsAAAAPAAAAAAAAAAAAAAAAAJgCAABkcnMvZG93&#10;bnJldi54bWxQSwUGAAAAAAQABAD1AAAAhwMAAAAA&#10;" path="m6,183l6,,2,,,183r6,xe" fillcolor="#e0e0e0" stroked="f">
                  <v:path arrowok="t" o:connecttype="custom" o:connectlocs="6,185;6,0;2,0;0,185;6,185" o:connectangles="0,0,0,0,0"/>
                  <o:lock v:ext="edit" aspectratio="t"/>
                </v:shape>
                <v:shape id="Freeform 4784" o:spid="_x0000_s1478" style="position:absolute;left:6940;top:8767;width:6;height:185;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u6cIA&#10;AADbAAAADwAAAGRycy9kb3ducmV2LnhtbESPzWoCMRSF94LvEK7gThNdTGVqFBFaXAlaFZeXye3M&#10;aHIzTOI4ffumUHB5OD8fZ7nunRUdtaH2rGE2VSCIC29qLjWcvj4mCxAhIhu0nknDDwVYr4aDJebG&#10;P/lA3TGWIo1wyFFDFWOTSxmKihyGqW+Ik/ftW4cxybaUpsVnGndWzpXKpMOaE6HChrYVFffjwyVu&#10;mX1mt+3uoK6Ku/3iYu3+fNZ6POo37yAi9fEV/m/vjIa3Ofx9S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i7pwgAAANsAAAAPAAAAAAAAAAAAAAAAAJgCAABkcnMvZG93&#10;bnJldi54bWxQSwUGAAAAAAQABAD1AAAAhwMAAAAA&#10;" path="m4,183l6,,,,,183r4,xe" fillcolor="#e0e0e0" stroked="f">
                  <v:path arrowok="t" o:connecttype="custom" o:connectlocs="4,185;6,0;0,0;0,185;4,185" o:connectangles="0,0,0,0,0"/>
                  <o:lock v:ext="edit" aspectratio="t"/>
                </v:shape>
                <v:shape id="Freeform 4785" o:spid="_x0000_s1479" style="position:absolute;left:6883;top:8767;width:186;height:185;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UCsMA&#10;AADbAAAADwAAAGRycy9kb3ducmV2LnhtbESPwWrDMBBE74H+g9hCb4ncOKTFiRJCoWB6sx0IvW2t&#10;jS1qrYyl2u7fR4VCjsPMvGH2x9l2YqTBG8cKnlcJCOLaacONgnP1vnwF4QOyxs4xKfglD8fDw2KP&#10;mXYTFzSWoRERwj5DBW0IfSalr1uy6FeuJ47e1Q0WQ5RDI/WAU4TbTq6TZCstGo4LLfb01lL9Xf5Y&#10;Bfj1mW9sfurMup/mj6pILyZPlXp6nE87EIHmcA//t3Ot4CWF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iUCsMAAADbAAAADwAAAAAAAAAAAAAAAACYAgAAZHJzL2Rv&#10;d25yZXYueG1sUEsFBgAAAAAEAAQA9QAAAIgDAAAAAA==&#10;" path="m180,90r-2,21l172,129r-8,17l152,160r-17,10l119,178r-19,5l82,183,63,178,45,170,31,160,18,146,8,129,2,111,,90,2,72,8,53,18,37,31,23,45,12,63,4,82,r18,l119,4r16,6l152,23r12,14l172,53r6,19l180,90r,e" filled="f" strokeweight=".6pt">
                  <v:path arrowok="t" o:connecttype="custom" o:connectlocs="186,91;184,112;178,130;169,148;157,162;140,172;123,180;103,185;85,185;65,180;47,172;32,162;19,148;8,130;2,112;0,91;2,73;8,54;19,37;32,23;47,12;65,4;85,0;103,0;123,4;140,10;157,23;169,37;178,54;184,73;186,91;186,91" o:connectangles="0,0,0,0,0,0,0,0,0,0,0,0,0,0,0,0,0,0,0,0,0,0,0,0,0,0,0,0,0,0,0,0"/>
                  <o:lock v:ext="edit" aspectratio="t"/>
                </v:shape>
                <v:shape id="Freeform 4786" o:spid="_x0000_s1480" style="position:absolute;left:6968;top:8832;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Rc8QA&#10;AADbAAAADwAAAGRycy9kb3ducmV2LnhtbESP3YrCMBSE7wXfIRzBG1lTdXGlaxR/EFwRxKr3h+Zs&#10;W2xOShO1vr1ZWPBymJlvmOm8MaW4U+0KywoG/QgEcWp1wZmC82nzMQHhPLLG0jIpeJKD+azdmmKs&#10;7YOPdE98JgKEXYwKcu+rWEqX5mTQ9W1FHLxfWxv0QdaZ1DU+AtyUchhFY2mw4LCQY0WrnNJrcjMK&#10;RqdyYNY7I3s/bn85L5+rw22cKNXtNItvEJ4a/w7/t7dawdcn/H0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UXPEAAAA2wAAAA8AAAAAAAAAAAAAAAAAmAIAAGRycy9k&#10;b3ducmV2LnhtbFBLBQYAAAAABAAEAPUAAACJAwAAAAA=&#10;" path="m4,69l4,,2,,,69r4,xe" fillcolor="#e0e0e0" stroked="f">
                  <v:path arrowok="t" o:connecttype="custom" o:connectlocs="4,69;4,0;2,0;0,69;4,69" o:connectangles="0,0,0,0,0"/>
                  <o:lock v:ext="edit" aspectratio="t"/>
                </v:shape>
                <v:shape id="Freeform 4787" o:spid="_x0000_s1481" style="position:absolute;left:6966;top:8832;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06MQA&#10;AADbAAAADwAAAGRycy9kb3ducmV2LnhtbESP3YrCMBSE7wXfIRzBG1lTlXWlaxR/EFwRxKr3h+Zs&#10;W2xOShO1vr1ZWPBymJlvmOm8MaW4U+0KywoG/QgEcWp1wZmC82nzMQHhPLLG0jIpeJKD+azdmmKs&#10;7YOPdE98JgKEXYwKcu+rWEqX5mTQ9W1FHLxfWxv0QdaZ1DU+AtyUchhFY2mw4LCQY0WrnNJrcjMK&#10;RqdyYNY7I3s/bn85L5+rw22cKNXtNItvEJ4a/w7/t7dawdcn/H0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9OjEAAAA2wAAAA8AAAAAAAAAAAAAAAAAmAIAAGRycy9k&#10;b3ducmV2LnhtbFBLBQYAAAAABAAEAPUAAACJAwAAAAA=&#10;" path="m2,69l4,,,,,69r2,xe" fillcolor="#e0e0e0" stroked="f">
                  <v:path arrowok="t" o:connecttype="custom" o:connectlocs="2,69;4,0;0,0;0,69;2,69" o:connectangles="0,0,0,0,0"/>
                  <o:lock v:ext="edit" aspectratio="t"/>
                </v:shape>
                <v:shape id="Freeform 4788" o:spid="_x0000_s1482" style="position:absolute;left:6938;top:8832;width:76;height:69;visibility:visible;mso-wrap-style:square;v-text-anchor:top" coordsize="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VX8QA&#10;AADbAAAADwAAAGRycy9kb3ducmV2LnhtbESPwWrDMBBE74H+g9hCL6GR20Nc3CihGAdacqqTQ4+L&#10;tbEcWytjKbb791WgkOMwM2+YzW62nRhp8I1jBS+rBARx5XTDtYLTcf/8BsIHZI2dY1LwSx5224fF&#10;BjPtJv6msQy1iBD2GSowIfSZlL4yZNGvXE8cvbMbLIYoh1rqAacIt518TZK1tNhwXDDYU26oasur&#10;VbA0y5/08NW1SZoXUs9lcZGmVerpcf54BxFoDvfwf/tTK0jXcPsSf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lV/EAAAA2wAAAA8AAAAAAAAAAAAAAAAAmAIAAGRycy9k&#10;b3ducmV2LnhtbFBLBQYAAAAABAAEAPUAAACJAwAAAAA=&#10;" path="m74,34l72,47,66,57r-8,8l47,69r-12,l23,67,12,61,4,51,,41,,30,4,18r8,-8l23,4,35,,47,2,58,6r8,8l72,24r2,10l74,34xe" stroked="f">
                  <v:path arrowok="t" o:connecttype="custom" o:connectlocs="76,34;74,47;68,57;60,65;48,69;36,69;24,67;12,61;4,51;0,41;0,30;4,18;12,10;24,4;36,0;48,2;60,6;68,14;74,24;76,34;76,34" o:connectangles="0,0,0,0,0,0,0,0,0,0,0,0,0,0,0,0,0,0,0,0,0"/>
                  <o:lock v:ext="edit" aspectratio="t"/>
                </v:shape>
                <v:shape id="Freeform 4789" o:spid="_x0000_s1483" style="position:absolute;left:6968;top:8832;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PBMMA&#10;AADbAAAADwAAAGRycy9kb3ducmV2LnhtbESP3YrCMBSE7xd8h3AEb0RTFVSqUfxBcBdBrHp/aI5t&#10;sTkpTdT69psFYS+HmfmGmS8bU4on1a6wrGDQj0AQp1YXnCm4nHe9KQjnkTWWlknBmxwsF62vOcba&#10;vvhEz8RnIkDYxagg976KpXRpTgZd31bEwbvZ2qAPss6krvEV4KaUwygaS4MFh4UcK9rklN6Th1Ew&#10;OpcDs/0xsvvtDtfL+r05PsaJUp12s5qB8NT4//CnvdcKJh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PBMMAAADbAAAADwAAAAAAAAAAAAAAAACYAgAAZHJzL2Rv&#10;d25yZXYueG1sUEsFBgAAAAAEAAQA9QAAAIgDAAAAAA==&#10;" path="m4,69l4,,2,,,69r4,xe" fillcolor="#e0e0e0" stroked="f">
                  <v:path arrowok="t" o:connecttype="custom" o:connectlocs="4,69;4,0;2,0;0,69;4,69" o:connectangles="0,0,0,0,0"/>
                  <o:lock v:ext="edit" aspectratio="t"/>
                </v:shape>
                <v:shape id="Freeform 4790" o:spid="_x0000_s1484" style="position:absolute;left:6966;top:8832;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bdr8A&#10;AADbAAAADwAAAGRycy9kb3ducmV2LnhtbERPTYvCMBC9C/6HMIKXRVMVVKpRXBdBF0Gseh+asS02&#10;k9JErf/eHASPj/c9XzamFA+qXWFZwaAfgSBOrS44U3A+bXpTEM4jaywtk4IXOVgu2q05xto++UiP&#10;xGcihLCLUUHufRVL6dKcDLq+rYgDd7W1QR9gnUld4zOEm1IOo2gsDRYcGnKsaJ1TekvuRsHoVA7M&#10;37+RPzu3v5x/X+vDfZwo1e00qxkIT43/ij/urVYwCWPDl/A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1t2vwAAANsAAAAPAAAAAAAAAAAAAAAAAJgCAABkcnMvZG93bnJl&#10;di54bWxQSwUGAAAAAAQABAD1AAAAhAMAAAAA&#10;" path="m2,69l4,,,,,69r2,xe" fillcolor="#e0e0e0" stroked="f">
                  <v:path arrowok="t" o:connecttype="custom" o:connectlocs="2,69;4,0;0,0;0,69;2,69" o:connectangles="0,0,0,0,0"/>
                  <o:lock v:ext="edit" aspectratio="t"/>
                </v:shape>
                <v:shape id="Freeform 4791" o:spid="_x0000_s1485" style="position:absolute;left:6938;top:8832;width:76;height:69;visibility:visible;mso-wrap-style:square;v-text-anchor:top" coordsize="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Aa8QA&#10;AADbAAAADwAAAGRycy9kb3ducmV2LnhtbESP0WrCQBRE34X+w3ILfRGzabE1xqxSSoX2KTT6AZfs&#10;NQlm76bZra5/3xUEH4eZOcMUm2B6caLRdZYVPCcpCOLa6o4bBfvddpaBcB5ZY2+ZFFzIwWb9MCkw&#10;1/bMP3SqfCMihF2OClrvh1xKV7dk0CV2II7ewY4GfZRjI/WI5wg3vXxJ0zdpsOO40OJAHy3Vx+rP&#10;KKjLeZb57jfsy8/vaannIbwug1JPj+F9BcJT8Pfwrf2lFSyWcP0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QGvEAAAA2wAAAA8AAAAAAAAAAAAAAAAAmAIAAGRycy9k&#10;b3ducmV2LnhtbFBLBQYAAAAABAAEAPUAAACJAwAAAAA=&#10;" path="m74,34l72,47,66,57r-8,8l47,69r-12,l23,67,12,61,4,51,,41,,30,4,18r8,-8l23,4,35,,47,2,58,6r8,8l72,24r2,10l74,34e" filled="f" strokeweight=".6pt">
                  <v:path arrowok="t" o:connecttype="custom" o:connectlocs="76,34;74,47;68,57;60,65;48,69;36,69;24,67;12,61;4,51;0,41;0,30;4,18;12,10;24,4;36,0;48,2;60,6;68,14;74,24;76,34;76,34" o:connectangles="0,0,0,0,0,0,0,0,0,0,0,0,0,0,0,0,0,0,0,0,0"/>
                  <o:lock v:ext="edit" aspectratio="t"/>
                </v:shape>
                <v:shape id="Freeform 4792" o:spid="_x0000_s1486" style="position:absolute;left:8477;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htbwA&#10;AADbAAAADwAAAGRycy9kb3ducmV2LnhtbERPzQ7BQBC+S7zDZiRubBEiZYlIJBIOqAcY3dE2urPV&#10;XVVvbw8Sxy/f/3LdmlI0VLvCsoLRMAJBnFpdcKbgmuwGcxDOI2ssLZOCDzlYr7qdJcbavvlMzcVn&#10;IoSwi1FB7n0VS+nSnAy6oa2IA3e3tUEfYJ1JXeM7hJtSjqNoJg0WHBpyrGibU/q4vIwCN90ekom5&#10;nfy93B2weR7T6nNUqt9rNwsQnlr/F//ce61gH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AuG1vAAAANsAAAAPAAAAAAAAAAAAAAAAAJgCAABkcnMvZG93bnJldi54&#10;bWxQSwUGAAAAAAQABAD1AAAAgQMAAAAA&#10;" path="m,180l,,4,,6,180r-6,xe" fillcolor="#e0e0e0" stroked="f">
                  <v:path arrowok="t" o:connecttype="custom" o:connectlocs="0,181;0,0;4,0;6,181;0,181" o:connectangles="0,0,0,0,0"/>
                  <o:lock v:ext="edit" aspectratio="t"/>
                </v:shape>
                <v:shape id="Freeform 4793" o:spid="_x0000_s1487" style="position:absolute;left:8481;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ELr8A&#10;AADbAAAADwAAAGRycy9kb3ducmV2LnhtbESPzQrCMBCE74LvEFbwpqmKItUoIgiCHvx7gLVZ22Kz&#10;qU2s9e2NIHgcZuYbZr5sTCFqqlxuWcGgH4EgTqzOOVVwOW96UxDOI2ssLJOCNzlYLtqtOcbavvhI&#10;9cmnIkDYxagg876MpXRJRgZd35bEwbvZyqAPskqlrvAV4KaQwyiaSIM5h4UMS1pnlNxPT6PAjde7&#10;88hcD/5WbHZYP/ZJ+d4r1e00qxkIT43/h3/trVYwHc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kQuvwAAANsAAAAPAAAAAAAAAAAAAAAAAJgCAABkcnMvZG93bnJl&#10;di54bWxQSwUGAAAAAAQABAD1AAAAhAMAAAAA&#10;" path="m2,180l,,6,r,180l2,180xe" fillcolor="#e0e0e0" stroked="f">
                  <v:path arrowok="t" o:connecttype="custom" o:connectlocs="2,181;0,0;6,0;6,181;2,181" o:connectangles="0,0,0,0,0"/>
                  <o:lock v:ext="edit" aspectratio="t"/>
                </v:shape>
                <v:shape id="Freeform 4794" o:spid="_x0000_s1488" style="position:absolute;left:8494;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aWb8A&#10;AADbAAAADwAAAGRycy9kb3ducmV2LnhtbESPzQrCMBCE74LvEFbwpqmKItUoIgiCHvx7gLVZ22Kz&#10;qU2s9e2NIHgcZuYbZr5sTCFqqlxuWcGgH4EgTqzOOVVwOW96UxDOI2ssLJOCNzlYLtqtOcbavvhI&#10;9cmnIkDYxagg876MpXRJRgZd35bEwbvZyqAPskqlrvAV4KaQwyiaSIM5h4UMS1pnlNxPT6PAjde7&#10;88hcD/5WbHZYP/ZJ+d4r1e00qxkIT43/h3/trVYwHcL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NpZvwAAANsAAAAPAAAAAAAAAAAAAAAAAJgCAABkcnMvZG93bnJl&#10;di54bWxQSwUGAAAAAAQABAD1AAAAhAMAAAAA&#10;" path="m,180l,,4,,6,180r-6,xe" fillcolor="#e0e0e0" stroked="f">
                  <v:path arrowok="t" o:connecttype="custom" o:connectlocs="0,181;0,0;4,0;6,181;0,181" o:connectangles="0,0,0,0,0"/>
                  <o:lock v:ext="edit" aspectratio="t"/>
                </v:shape>
                <v:shape id="Freeform 4795" o:spid="_x0000_s1489" style="position:absolute;left:8498;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wr8A&#10;AADbAAAADwAAAGRycy9kb3ducmV2LnhtbESPzQrCMBCE74LvEFbwpqmKItUoIgiCHvx7gLVZ22Kz&#10;qU2s9e2NIHgcZuYbZr5sTCFqqlxuWcGgH4EgTqzOOVVwOW96UxDOI2ssLJOCNzlYLtqtOcbavvhI&#10;9cmnIkDYxagg876MpXRJRgZd35bEwbvZyqAPskqlrvAV4KaQwyiaSIM5h4UMS1pnlNxPT6PAjde7&#10;88hcD/5WbHZYP/ZJ+d4r1e00qxkIT43/h3/trVYwHcH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H/CvwAAANsAAAAPAAAAAAAAAAAAAAAAAJgCAABkcnMvZG93bnJl&#10;di54bWxQSwUGAAAAAAQABAD1AAAAhAMAAAAA&#10;" path="m2,180l,,6,r,180l2,180xe" fillcolor="#e0e0e0" stroked="f">
                  <v:path arrowok="t" o:connecttype="custom" o:connectlocs="2,181;0,0;6,0;6,181;2,181" o:connectangles="0,0,0,0,0"/>
                  <o:lock v:ext="edit" aspectratio="t"/>
                </v:shape>
                <v:shape id="Freeform 4796" o:spid="_x0000_s1490" style="position:absolute;left:8511;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ntsQA&#10;AADbAAAADwAAAGRycy9kb3ducmV2LnhtbESP3WqDQBSE7wN5h+UUepes/QtiXEMIBArmotU8wIl7&#10;ohL3rHW3Rt++Wyj0cpiZb5h0N5lOjDS41rKCp3UEgriyuuVawbk8rmIQziNr7CyTgpkc7LLlIsVE&#10;2zt/0lj4WgQIuwQVNN73iZSuasigW9ueOHhXOxj0QQ611APeA9x08jmKNtJgy2GhwZ4ODVW34tso&#10;cG+HvHwxlw9/7Y45jl+nqp9PSj0+TPstCE+T/w//td+1gvgV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57bEAAAA2wAAAA8AAAAAAAAAAAAAAAAAmAIAAGRycy9k&#10;b3ducmV2LnhtbFBLBQYAAAAABAAEAPUAAACJAwAAAAA=&#10;" path="m,180l,,4,,6,180r-6,xe" fillcolor="#e0e0e0" stroked="f">
                  <v:path arrowok="t" o:connecttype="custom" o:connectlocs="0,181;0,0;4,0;6,181;0,181" o:connectangles="0,0,0,0,0"/>
                  <o:lock v:ext="edit" aspectratio="t"/>
                </v:shape>
                <v:shape id="Freeform 4797" o:spid="_x0000_s1491" style="position:absolute;left:8515;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CLb8A&#10;AADbAAAADwAAAGRycy9kb3ducmV2LnhtbESPzQrCMBCE74LvEFbwpqmKItUoIgiCHvx7gLVZ22Kz&#10;qU2s9e2NIHgcZuYbZr5sTCFqqlxuWcGgH4EgTqzOOVVwOW96UxDOI2ssLJOCNzlYLtqtOcbavvhI&#10;9cmnIkDYxagg876MpXRJRgZd35bEwbvZyqAPskqlrvAV4KaQwyiaSIM5h4UMS1pnlNxPT6PAjde7&#10;88hcD/5WbHZYP/ZJ+d4r1e00qxkIT43/h3/trVYwHcP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dUItvwAAANsAAAAPAAAAAAAAAAAAAAAAAJgCAABkcnMvZG93bnJl&#10;di54bWxQSwUGAAAAAAQABAD1AAAAhAMAAAAA&#10;" path="m2,180l,,6,r,180l2,180xe" fillcolor="#e0e0e0" stroked="f">
                  <v:path arrowok="t" o:connecttype="custom" o:connectlocs="2,181;0,0;6,0;6,181;2,181" o:connectangles="0,0,0,0,0"/>
                  <o:lock v:ext="edit" aspectratio="t"/>
                </v:shape>
                <v:shape id="Freeform 4798" o:spid="_x0000_s1492" style="position:absolute;left:8409;top:9521;width:186;height:181;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ICsEA&#10;AADbAAAADwAAAGRycy9kb3ducmV2LnhtbESPQYvCMBSE78L+h/AWvGmiB5FqFBFkvW5V0NujebbF&#10;5KU2Wdv1128WBI/DzHzDLNe9s+JBbag9a5iMFQjiwpuaSw3Hw240BxEiskHrmTT8UoD16mOwxMz4&#10;jr/pkcdSJAiHDDVUMTaZlKGoyGEY+4Y4eVffOoxJtqU0LXYJ7qycKjWTDmtOCxU2tK2ouOU/TkMd&#10;4tf5aLe7/GLlSXXqMLnLp9bDz36zABGpj+/wq703GuYz+P+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CArBAAAA2wAAAA8AAAAAAAAAAAAAAAAAmAIAAGRycy9kb3du&#10;cmV2LnhtbFBLBQYAAAAABAAEAPUAAACGAwAAAAA=&#10;" path="m180,90r-2,21l172,129r-11,16l147,160r-16,10l114,176r-20,4l75,180,57,174,39,166,24,152,12,137,4,119,,100,,82,4,61,12,45,24,28,39,16,55,6,75,2,94,r18,4l131,10r16,12l161,37r11,16l178,72r2,18l180,90xe" stroked="f">
                  <v:path arrowok="t" o:connecttype="custom" o:connectlocs="186,91;184,112;178,130;166,146;152,161;135,171;118,177;97,181;78,181;59,175;40,167;25,153;12,138;4,120;0,101;0,82;4,61;12,45;25,28;40,16;57,6;78,2;97,0;116,4;135,10;152,22;166,37;178,53;184,72;186,91;186,91" o:connectangles="0,0,0,0,0,0,0,0,0,0,0,0,0,0,0,0,0,0,0,0,0,0,0,0,0,0,0,0,0,0,0"/>
                  <o:lock v:ext="edit" aspectratio="t"/>
                </v:shape>
                <v:shape id="Freeform 4799" o:spid="_x0000_s1493" style="position:absolute;left:8477;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5wcQA&#10;AADbAAAADwAAAGRycy9kb3ducmV2LnhtbESP0WqDQBRE3wP5h+UW+pasbWkjxjWEQKBgHlrNB9y4&#10;Nypx71p3a/Tvu4VCH4eZOcOku8l0YqTBtZYVPK0jEMSV1S3XCs7lcRWDcB5ZY2eZFMzkYJctFykm&#10;2t75k8bC1yJA2CWooPG+T6R0VUMG3dr2xMG72sGgD3KopR7wHuCmk89R9CYNthwWGuzp0FB1K76N&#10;Avd6yMsXc/nw1+6Y4/h1qvr5pNTjw7TfgvA0+f/wX/tdK4g3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ecHEAAAA2wAAAA8AAAAAAAAAAAAAAAAAmAIAAGRycy9k&#10;b3ducmV2LnhtbFBLBQYAAAAABAAEAPUAAACJAwAAAAA=&#10;" path="m,180l,,4,,6,180r-6,xe" fillcolor="#e0e0e0" stroked="f">
                  <v:path arrowok="t" o:connecttype="custom" o:connectlocs="0,181;0,0;4,0;6,181;0,181" o:connectangles="0,0,0,0,0"/>
                  <o:lock v:ext="edit" aspectratio="t"/>
                </v:shape>
                <v:shape id="Freeform 4800" o:spid="_x0000_s1494" style="position:absolute;left:8481;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ts7wA&#10;AADbAAAADwAAAGRycy9kb3ducmV2LnhtbERPzQ7BQBC+S7zDZiRubBEiZYlIJBIOqAcY3dE2urPV&#10;XVVvbw8Sxy/f/3LdmlI0VLvCsoLRMAJBnFpdcKbgmuwGcxDOI2ssLZOCDzlYr7qdJcbavvlMzcVn&#10;IoSwi1FB7n0VS+nSnAy6oa2IA3e3tUEfYJ1JXeM7hJtSjqNoJg0WHBpyrGibU/q4vIwCN90ekom5&#10;nfy93B2weR7T6nNUqt9rNwsQnlr/F//ce61gHs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O2zvAAAANsAAAAPAAAAAAAAAAAAAAAAAJgCAABkcnMvZG93bnJldi54&#10;bWxQSwUGAAAAAAQABAD1AAAAgQMAAAAA&#10;" path="m2,180l,,6,r,180l2,180xe" fillcolor="#e0e0e0" stroked="f">
                  <v:path arrowok="t" o:connecttype="custom" o:connectlocs="2,181;0,0;6,0;6,181;2,181" o:connectangles="0,0,0,0,0"/>
                  <o:lock v:ext="edit" aspectratio="t"/>
                </v:shape>
                <v:shape id="Freeform 4801" o:spid="_x0000_s1495" style="position:absolute;left:8494;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IKMMA&#10;AADbAAAADwAAAGRycy9kb3ducmV2LnhtbESP0WrCQBRE3wv+w3ILvtVNlUqMriKCUIgPavyAa/aa&#10;BLN3Y3Ybk7/vCoU+DjNzhlltelOLjlpXWVbwOYlAEOdWV1wouGT7jxiE88gaa8ukYCAHm/XobYWJ&#10;tk8+UXf2hQgQdgkqKL1vEildXpJBN7ENcfButjXog2wLqVt8Brip5TSK5tJgxWGhxIZ2JeX3849R&#10;4L52aTYz16O/1fsUu8chb4aDUuP3frsE4an3/+G/9rdWEC/g9S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hIKMMAAADbAAAADwAAAAAAAAAAAAAAAACYAgAAZHJzL2Rv&#10;d25yZXYueG1sUEsFBgAAAAAEAAQA9QAAAIgDAAAAAA==&#10;" path="m,180l,,4,,6,180r-6,xe" fillcolor="#e0e0e0" stroked="f">
                  <v:path arrowok="t" o:connecttype="custom" o:connectlocs="0,181;0,0;4,0;6,181;0,181" o:connectangles="0,0,0,0,0"/>
                  <o:lock v:ext="edit" aspectratio="t"/>
                </v:shape>
                <v:shape id="Freeform 4802" o:spid="_x0000_s1496" style="position:absolute;left:8498;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3aL0A&#10;AADbAAAADwAAAGRycy9kb3ducmV2LnhtbERPSwrCMBDdC94hjOBOUxVFq1FEEARd+DvA2IxtsZnU&#10;JtZ6e7MQXD7ef7FqTCFqqlxuWcGgH4EgTqzOOVVwvWx7UxDOI2ssLJOCDzlYLdutBcbavvlE9dmn&#10;IoSwi1FB5n0ZS+mSjAy6vi2JA3e3lUEfYJVKXeE7hJtCDqNoIg3mHBoyLGmTUfI4v4wCN97sLyNz&#10;O/p7sd1j/Twk5eegVLfTrOcgPDX+L/65d1rBL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t3aL0AAADbAAAADwAAAAAAAAAAAAAAAACYAgAAZHJzL2Rvd25yZXYu&#10;eG1sUEsFBgAAAAAEAAQA9QAAAIIDAAAAAA==&#10;" path="m2,180l,,6,r,180l2,180xe" fillcolor="#e0e0e0" stroked="f">
                  <v:path arrowok="t" o:connecttype="custom" o:connectlocs="2,181;0,0;6,0;6,181;2,181" o:connectangles="0,0,0,0,0"/>
                  <o:lock v:ext="edit" aspectratio="t"/>
                </v:shape>
                <v:shape id="Freeform 4803" o:spid="_x0000_s1497" style="position:absolute;left:8511;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S88MA&#10;AADbAAAADwAAAGRycy9kb3ducmV2LnhtbESP3WrCQBSE7wu+w3IE7+pGpaKpa5CAUIgX/j3AafaY&#10;BLNnY3Ybk7fvCoVeDjPzDbNJelOLjlpXWVYwm0YgiHOrKy4UXC/79xUI55E11pZJwUAOku3obYOx&#10;tk8+UXf2hQgQdjEqKL1vYildXpJBN7UNcfButjXog2wLqVt8Brip5TyKltJgxWGhxIbSkvL7+cco&#10;cB9pdlmY76O/1fsMu8chb4aDUpNxv/sE4an3/+G/9pdWsJ7B6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S88MAAADbAAAADwAAAAAAAAAAAAAAAACYAgAAZHJzL2Rv&#10;d25yZXYueG1sUEsFBgAAAAAEAAQA9QAAAIgDAAAAAA==&#10;" path="m,180l,,4,,6,180r-6,xe" fillcolor="#e0e0e0" stroked="f">
                  <v:path arrowok="t" o:connecttype="custom" o:connectlocs="0,181;0,0;4,0;6,181;0,181" o:connectangles="0,0,0,0,0"/>
                  <o:lock v:ext="edit" aspectratio="t"/>
                </v:shape>
                <v:shape id="Freeform 4804" o:spid="_x0000_s1498" style="position:absolute;left:8515;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MhMQA&#10;AADbAAAADwAAAGRycy9kb3ducmV2LnhtbESPzWrDMBCE74G8g9hAb7Ecl5bUtRKCIVBIDq3dB9ha&#10;6x9irRxLdZy3rwqFHoeZ+YbJ9rPpxUSj6ywr2EQxCOLK6o4bBZ/lcb0F4Tyyxt4yKbiTg/1uucgw&#10;1fbGHzQVvhEBwi5FBa33Qyqlq1oy6CI7EAevtqNBH+TYSD3iLcBNL5M4fpYGOw4LLQ6Ut1Rdim+j&#10;wD3lp/LRfL37uj+ecLqeq+F+VuphNR9eQXia/X/4r/2mFbwk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TITEAAAA2wAAAA8AAAAAAAAAAAAAAAAAmAIAAGRycy9k&#10;b3ducmV2LnhtbFBLBQYAAAAABAAEAPUAAACJAwAAAAA=&#10;" path="m2,180l,,6,r,180l2,180xe" fillcolor="#e0e0e0" stroked="f">
                  <v:path arrowok="t" o:connecttype="custom" o:connectlocs="2,181;0,0;6,0;6,181;2,181" o:connectangles="0,0,0,0,0"/>
                  <o:lock v:ext="edit" aspectratio="t"/>
                </v:shape>
                <v:shape id="Freeform 4805" o:spid="_x0000_s1499" style="position:absolute;left:8409;top:9521;width:186;height:181;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U/sMA&#10;AADbAAAADwAAAGRycy9kb3ducmV2LnhtbESPQWvCQBSE7wX/w/IEL0U3WigaXUWlhV6kqBGvj91n&#10;Esy+DdmtSf+9Kwgeh5n5hlmsOluJGzW+dKxgPEpAEGtnSs4VZMfv4RSED8gGK8ek4J88rJa9twWm&#10;xrW8p9sh5CJC2KeooAihTqX0uiCLfuRq4uhdXGMxRNnk0jTYRrit5CRJPqXFkuNCgTVtC9LXw59V&#10;QNnXdvd7zqTscK/r02n9rjetUoN+t56DCNSFV/jZ/jEKZh/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U/sMAAADbAAAADwAAAAAAAAAAAAAAAACYAgAAZHJzL2Rv&#10;d25yZXYueG1sUEsFBgAAAAAEAAQA9QAAAIgDAAAAAA==&#10;" path="m180,90r-2,21l172,129r-11,16l147,160r-16,10l114,176r-20,4l75,180,57,174,39,166,24,152,12,137,4,119,,100,,82,4,61,12,45,24,28,39,16,55,6,75,2,94,r18,4l131,10r16,12l161,37r11,16l178,72r2,18l180,90e" filled="f" strokeweight=".6pt">
                  <v:path arrowok="t" o:connecttype="custom" o:connectlocs="186,91;184,112;178,130;166,146;152,161;135,171;118,177;97,181;78,181;59,175;40,167;25,153;12,138;4,120;0,101;0,82;4,61;12,45;25,28;40,16;57,6;78,2;97,0;116,4;135,10;152,22;166,37;178,53;184,72;186,91;186,91" o:connectangles="0,0,0,0,0,0,0,0,0,0,0,0,0,0,0,0,0,0,0,0,0,0,0,0,0,0,0,0,0,0,0"/>
                  <o:lock v:ext="edit" aspectratio="t"/>
                </v:shape>
                <v:shape id="Freeform 4806" o:spid="_x0000_s1500" style="position:absolute;left:8517;top:9574;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7sMQA&#10;AADbAAAADwAAAGRycy9kb3ducmV2LnhtbESPQWvCQBSE74X+h+UVeqsbtRSNriIFJYciNBFyfWSf&#10;STD7Nu5uNf77riB4HGbmG2a5HkwnLuR8a1nBeJSAIK6sbrlWcCi2HzMQPiBr7CyTght5WK9eX5aY&#10;anvlX7rkoRYRwj5FBU0IfSqlrxoy6Ee2J47e0TqDIUpXS+3wGuGmk5Mk+ZIGW44LDfb03VB1yv+M&#10;gp/sWG6LMpftbHI777J9eXI8Ver9bdgsQAQawjP8aGdawfwT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e7DEAAAA2wAAAA8AAAAAAAAAAAAAAAAAmAIAAGRycy9k&#10;b3ducmV2LnhtbFBLBQYAAAAABAAEAPUAAACJAwAAAAA=&#10;" path="m4,74l4,,2,,,74r4,xe" fillcolor="#e0e0e0" stroked="f">
                  <v:path arrowok="t" o:connecttype="custom" o:connectlocs="4,75;4,0;2,0;0,75;4,75" o:connectangles="0,0,0,0,0"/>
                  <o:lock v:ext="edit" aspectratio="t"/>
                </v:shape>
                <v:shape id="Freeform 4807" o:spid="_x0000_s1501" style="position:absolute;left:8515;top:9574;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eK8QA&#10;AADbAAAADwAAAGRycy9kb3ducmV2LnhtbESPQWvCQBSE74X+h+UVeqsblRaNriIFJYciNBFyfWSf&#10;STD7Nu5uNf77riB4HGbmG2a5HkwnLuR8a1nBeJSAIK6sbrlWcCi2HzMQPiBr7CyTght5WK9eX5aY&#10;anvlX7rkoRYRwj5FBU0IfSqlrxoy6Ee2J47e0TqDIUpXS+3wGuGmk5Mk+ZIGW44LDfb03VB1yv+M&#10;gp/sWG6LMpftbHI777J9eXI8Ver9bdgsQAQawjP8aGdawfwT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3ivEAAAA2wAAAA8AAAAAAAAAAAAAAAAAmAIAAGRycy9k&#10;b3ducmV2LnhtbFBLBQYAAAAABAAEAPUAAACJAwAAAAA=&#10;" path="m2,74l4,,,,,74r2,xe" fillcolor="#e0e0e0" stroked="f">
                  <v:path arrowok="t" o:connecttype="custom" o:connectlocs="2,75;4,0;0,0;0,75;2,75" o:connectangles="0,0,0,0,0"/>
                  <o:lock v:ext="edit" aspectratio="t"/>
                </v:shape>
                <v:shape id="Freeform 4808" o:spid="_x0000_s1502" style="position:absolute;left:8466;top:9574;width:72;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9fMIA&#10;AADbAAAADwAAAGRycy9kb3ducmV2LnhtbESPQYvCMBSE78L+h/CEvdlUD6JdoyyCIIgrtoLXR/Ns&#10;i81Ltona/fcbQfA4zMw3zGLVm1bcqfONZQXjJAVBXFrdcKXgVGxGMxA+IGtsLZOCP/KwWn4MFphp&#10;++Aj3fNQiQhhn6GCOgSXSenLmgz6xDri6F1sZzBE2VVSd/iIcNPKSZpOpcGG40KNjtY1ldf8ZhSc&#10;L4e8Lebr4qr3lZO/2537CTulPof99xeIQH14h1/trVYwn8L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H18wgAAANsAAAAPAAAAAAAAAAAAAAAAAJgCAABkcnMvZG93&#10;bnJldi54bWxQSwUGAAAAAAQABAD1AAAAhwMAAAAA&#10;" path="m70,37l68,49,61,60r-8,8l43,74r-12,l20,72,10,64,4,56,,43,,31,4,21,10,10,20,4,31,,43,2,53,6r8,8l68,25r2,12l70,37xe" stroked="f">
                  <v:path arrowok="t" o:connecttype="custom" o:connectlocs="72,38;70,50;63,61;55,69;44,75;32,75;21,73;10,65;4,57;0,44;0,31;4,21;10,10;21,4;32,0;44,2;55,6;63,14;70,25;72,38;72,38" o:connectangles="0,0,0,0,0,0,0,0,0,0,0,0,0,0,0,0,0,0,0,0,0"/>
                  <o:lock v:ext="edit" aspectratio="t"/>
                </v:shape>
                <v:shape id="Freeform 4809" o:spid="_x0000_s1503" style="position:absolute;left:8517;top:9574;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lx8QA&#10;AADbAAAADwAAAGRycy9kb3ducmV2LnhtbESPQWvCQBSE74X+h+UVeqsbFVqNriIFJYciNBFyfWSf&#10;STD7Nu5uNf77riB4HGbmG2a5HkwnLuR8a1nBeJSAIK6sbrlWcCi2HzMQPiBr7CyTght5WK9eX5aY&#10;anvlX7rkoRYRwj5FBU0IfSqlrxoy6Ee2J47e0TqDIUpXS+3wGuGmk5Mk+ZQGW44LDfb03VB1yv+M&#10;gp/sWG6LMpftbHI777J9eXI8Ver9bdgsQAQawjP8aGdawfwL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5cfEAAAA2wAAAA8AAAAAAAAAAAAAAAAAmAIAAGRycy9k&#10;b3ducmV2LnhtbFBLBQYAAAAABAAEAPUAAACJAwAAAAA=&#10;" path="m4,74l4,,2,,,74r4,xe" fillcolor="#e0e0e0" stroked="f">
                  <v:path arrowok="t" o:connecttype="custom" o:connectlocs="4,75;4,0;2,0;0,75;4,75" o:connectangles="0,0,0,0,0"/>
                  <o:lock v:ext="edit" aspectratio="t"/>
                </v:shape>
                <v:shape id="Freeform 4810" o:spid="_x0000_s1504" style="position:absolute;left:8515;top:9574;width:4;height:75;visibility:visible;mso-wrap-style:square;v-text-anchor:top" coordsize="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xtcAA&#10;AADbAAAADwAAAGRycy9kb3ducmV2LnhtbERPTYvCMBC9C/sfwgjeNNWFRatRRHDpQYRthV6HZmyL&#10;zaSbRK3/3hwW9vh435vdYDrxIOdbywrmswQEcWV1y7WCS3GcLkH4gKyxs0wKXuRht/0YbTDV9sk/&#10;9MhDLWII+xQVNCH0qZS+asign9meOHJX6wyGCF0ttcNnDDedXCTJlzTYcmxosKdDQ9UtvxsFp+xa&#10;Hosyl+1y8fr9zs7lzfGnUpPxsF+DCDSEf/GfO9MKVnFs/BJ/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1xtcAAAADbAAAADwAAAAAAAAAAAAAAAACYAgAAZHJzL2Rvd25y&#10;ZXYueG1sUEsFBgAAAAAEAAQA9QAAAIUDAAAAAA==&#10;" path="m2,74l4,,,,,74r2,xe" fillcolor="#e0e0e0" stroked="f">
                  <v:path arrowok="t" o:connecttype="custom" o:connectlocs="2,75;4,0;0,0;0,75;2,75" o:connectangles="0,0,0,0,0"/>
                  <o:lock v:ext="edit" aspectratio="t"/>
                </v:shape>
                <v:shape id="Freeform 4811" o:spid="_x0000_s1505" style="position:absolute;left:8466;top:9574;width:72;height:75;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ndsIA&#10;AADbAAAADwAAAGRycy9kb3ducmV2LnhtbESPwWrDMBBE74H8g9hAb7HcGkLsRglNoZBTTJx8wGJt&#10;bFNpZSzFdv++ChR6HGbmDbM7zNaIkQbfOVbwmqQgiGunO24U3K5f6y0IH5A1Gsek4Ic8HPbLxQ4L&#10;7Sa+0FiFRkQI+wIVtCH0hZS+bsmiT1xPHL27GyyGKIdG6gGnCLdGvqXpRlrsOC602NNnS/V39bAK&#10;svs8sTGnMgvH8yZryjElPSr1spo/3kEEmsN/+K990gryHJ5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ed2wgAAANsAAAAPAAAAAAAAAAAAAAAAAJgCAABkcnMvZG93&#10;bnJldi54bWxQSwUGAAAAAAQABAD1AAAAhwMAAAAA&#10;" path="m70,37l68,49,61,60r-8,8l43,74r-12,l20,72,10,64,4,56,,43,,31,4,21,10,10,20,4,31,,43,2,53,6r8,8l68,25r2,12l70,37e" filled="f" strokeweight=".6pt">
                  <v:path arrowok="t" o:connecttype="custom" o:connectlocs="72,38;70,50;63,61;55,69;44,75;32,75;21,73;10,65;4,57;0,44;0,31;4,21;10,10;21,4;32,0;44,2;55,6;63,14;70,25;72,38;72,38" o:connectangles="0,0,0,0,0,0,0,0,0,0,0,0,0,0,0,0,0,0,0,0,0"/>
                  <o:lock v:ext="edit" aspectratio="t"/>
                </v:shape>
                <v:shape id="Freeform 4812" o:spid="_x0000_s1506" style="position:absolute;left:7739;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HY8MA&#10;AADcAAAADwAAAGRycy9kb3ducmV2LnhtbESPQYvCQAyF7wv+hyGCt3Wq4rJURxFBEPTg6v6A2Ilt&#10;sZOpnbHWf28OgreE9/Lel/myc5VqqQmlZwOjYQKKOPO25NzA/2nz/QsqRGSLlWcy8KQAy0Xva46p&#10;9Q/+o/YYcyUhHFI0UMRYp1qHrCCHYehrYtEuvnEYZW1ybRt8SLir9DhJfrTDkqWhwJrWBWXX490Z&#10;CNP17jRx50O8VJsdtrd9Vj/3xgz63WoGKlIXP+b39dYKfiL48oxM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QHY8MAAADcAAAADwAAAAAAAAAAAAAAAACYAgAAZHJzL2Rv&#10;d25yZXYueG1sUEsFBgAAAAAEAAQA9QAAAIgDAAAAAA==&#10;" path="m,180l,,4,,6,180r-6,xe" fillcolor="#e0e0e0" stroked="f">
                  <v:path arrowok="t" o:connecttype="custom" o:connectlocs="0,181;0,0;4,0;6,181;0,181" o:connectangles="0,0,0,0,0"/>
                  <o:lock v:ext="edit" aspectratio="t"/>
                </v:shape>
                <v:shape id="Freeform 4813" o:spid="_x0000_s1507" style="position:absolute;left:7743;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i+L4A&#10;AADcAAAADwAAAGRycy9kb3ducmV2LnhtbERPSwrCMBDdC94hjOBOUxVFqlFEEARd+DvA2IxtsZnU&#10;JtZ6eyMI7ubxvjNfNqYQNVUut6xg0I9AECdW55wquJw3vSkI55E1FpZJwZscLBft1hxjbV98pPrk&#10;UxFC2MWoIPO+jKV0SUYGXd+WxIG72cqgD7BKpa7wFcJNIYdRNJEGcw4NGZa0zii5n55GgRuvd+eR&#10;uR78rdjssH7sk/K9V6rbaVYzEJ4a/xf/3Fsd5kcD+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4ovi+AAAA3AAAAA8AAAAAAAAAAAAAAAAAmAIAAGRycy9kb3ducmV2&#10;LnhtbFBLBQYAAAAABAAEAPUAAACDAwAAAAA=&#10;" path="m2,180l,,6,r,180l2,180xe" fillcolor="#e0e0e0" stroked="f">
                  <v:path arrowok="t" o:connecttype="custom" o:connectlocs="2,181;0,0;6,0;6,181;2,181" o:connectangles="0,0,0,0,0"/>
                  <o:lock v:ext="edit" aspectratio="t"/>
                </v:shape>
                <v:shape id="Freeform 4814" o:spid="_x0000_s1508" style="position:absolute;left:7755;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8j74A&#10;AADcAAAADwAAAGRycy9kb3ducmV2LnhtbERPSwrCMBDdC94hjOBOUxVFqlFEEARd+DvA2IxtsZnU&#10;JtZ6eyMI7ubxvjNfNqYQNVUut6xg0I9AECdW55wquJw3vSkI55E1FpZJwZscLBft1hxjbV98pPrk&#10;UxFC2MWoIPO+jKV0SUYGXd+WxIG72cqgD7BKpa7wFcJNIYdRNJEGcw4NGZa0zii5n55GgRuvd+eR&#10;uR78rdjssH7sk/K9V6rbaVYzEJ4a/xf/3Fsd5kdD+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qPI++AAAA3AAAAA8AAAAAAAAAAAAAAAAAmAIAAGRycy9kb3ducmV2&#10;LnhtbFBLBQYAAAAABAAEAPUAAACDAwAAAAA=&#10;" path="m,180l,,4,,6,180r-6,xe" fillcolor="#e0e0e0" stroked="f">
                  <v:path arrowok="t" o:connecttype="custom" o:connectlocs="0,181;0,0;4,0;6,181;0,181" o:connectangles="0,0,0,0,0"/>
                  <o:lock v:ext="edit" aspectratio="t"/>
                </v:shape>
                <v:shape id="Freeform 4815" o:spid="_x0000_s1509" style="position:absolute;left:7759;top:9521;width:8;height:181;visibility:visible;mso-wrap-style:square;v-text-anchor:top" coordsize="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6jsIA&#10;AADcAAAADwAAAGRycy9kb3ducmV2LnhtbERPS2vCQBC+F/oflil4q5tGLRJdpS0IHsRX9T5mxySY&#10;nQ27G43/3hUKvc3H95zpvDO1uJLzlWUFH/0EBHFudcWFgsPv4n0MwgdkjbVlUnAnD/PZ68sUM21v&#10;vKPrPhQihrDPUEEZQpNJ6fOSDPq+bYgjd7bOYIjQFVI7vMVwU8s0ST6lwYpjQ4kN/ZSUX/atUTBc&#10;3t33ql1v0zGf2s1xZPTxlCrVe+u+JiACdeFf/Ode6jg/GcD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PqOwgAAANwAAAAPAAAAAAAAAAAAAAAAAJgCAABkcnMvZG93&#10;bnJldi54bWxQSwUGAAAAAAQABAD1AAAAhwMAAAAA&#10;" path="m2,180l,,7,r,180l2,180xe" fillcolor="#e0e0e0" stroked="f">
                  <v:path arrowok="t" o:connecttype="custom" o:connectlocs="2,181;0,0;8,0;8,181;2,181" o:connectangles="0,0,0,0,0"/>
                  <o:lock v:ext="edit" aspectratio="t"/>
                </v:shape>
                <v:shape id="Freeform 4816" o:spid="_x0000_s1510" style="position:absolute;left:7773;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BYMEA&#10;AADcAAAADwAAAGRycy9kb3ducmV2LnhtbERP24rCMBB9F/Yfwiz4pul6Q2qjLIKwoA9a/YCxmV6w&#10;mdQmW+vfG2Fh3+ZwrpNselOLjlpXWVbwNY5AEGdWV1wouJx3oyUI55E11pZJwZMcbNYfgwRjbR98&#10;oi71hQgh7GJUUHrfxFK6rCSDbmwb4sDltjXoA2wLqVt8hHBTy0kULaTBikNDiQ1tS8pu6a9R4Obb&#10;/Xlqrkef17s9dvdD1jwPSg0/++8VCE+9/xf/uX90mB/N4P1MuE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AWDBAAAA3AAAAA8AAAAAAAAAAAAAAAAAmAIAAGRycy9kb3du&#10;cmV2LnhtbFBLBQYAAAAABAAEAPUAAACGAwAAAAA=&#10;" path="m,180l,,4,,6,180r-6,xe" fillcolor="#e0e0e0" stroked="f">
                  <v:path arrowok="t" o:connecttype="custom" o:connectlocs="0,181;0,0;4,0;6,181;0,181" o:connectangles="0,0,0,0,0"/>
                  <o:lock v:ext="edit" aspectratio="t"/>
                </v:shape>
                <v:shape id="Freeform 4817" o:spid="_x0000_s1511" style="position:absolute;left:7777;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k+74A&#10;AADcAAAADwAAAGRycy9kb3ducmV2LnhtbERPSwrCMBDdC94hjOBOUxVFqlFEEARd+DvA2IxtsZnU&#10;JtZ6eyMI7ubxvjNfNqYQNVUut6xg0I9AECdW55wquJw3vSkI55E1FpZJwZscLBft1hxjbV98pPrk&#10;UxFC2MWoIPO+jKV0SUYGXd+WxIG72cqgD7BKpa7wFcJNIYdRNJEGcw4NGZa0zii5n55GgRuvd+eR&#10;uR78rdjssH7sk/K9V6rbaVYzEJ4a/xf/3Fsd5kdj+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DpPu+AAAA3AAAAA8AAAAAAAAAAAAAAAAAmAIAAGRycy9kb3ducmV2&#10;LnhtbFBLBQYAAAAABAAEAPUAAACDAwAAAAA=&#10;" path="m2,180l,,6,r,180l2,180xe" fillcolor="#e0e0e0" stroked="f">
                  <v:path arrowok="t" o:connecttype="custom" o:connectlocs="2,181;0,0;6,0;6,181;2,181" o:connectangles="0,0,0,0,0"/>
                  <o:lock v:ext="edit" aspectratio="t"/>
                </v:shape>
                <v:shape id="Freeform 4818" o:spid="_x0000_s1512" style="position:absolute;left:7642;top:9521;width:186;height:181;visibility:visible;mso-wrap-style:square;v-text-anchor:top" coordsize="1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5hsMA&#10;AADcAAAADwAAAGRycy9kb3ducmV2LnhtbERPTWvCQBC9C/6HZQq9iG7Sg5Q0q5SCIrUIaup5mp0m&#10;obuzIbuNqb/eFQre5vE+J18O1oieOt84VpDOEhDEpdMNVwqK42r6DMIHZI3GMSn4Iw/LxXiUY6bd&#10;mffUH0IlYgj7DBXUIbSZlL6syaKfuZY4ct+usxgi7CqpOzzHcGvkU5LMpcWGY0ONLb3VVP4cfq2C&#10;rZmcis/qsjXuY20u75zi7sso9fgwvL6ACDSEu/jfvdFxfjK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5hsMAAADcAAAADwAAAAAAAAAAAAAAAACYAgAAZHJzL2Rv&#10;d25yZXYueG1sUEsFBgAAAAAEAAQA9QAAAIgDAAAAAA==&#10;" path="m178,90r-2,21l170,129r-10,16l147,160r-16,10l112,176r-18,4l73,180,55,174,39,166,24,152,12,137,4,119,,100,,82,4,61,12,45,24,28,39,16,55,6,73,2,94,r18,4l131,10r16,12l160,37r10,16l176,72r2,18l178,90xe" stroked="f">
                  <v:path arrowok="t" o:connecttype="custom" o:connectlocs="186,91;184,112;178,130;167,146;154,161;137,171;117,177;98,181;76,181;57,175;41,167;25,153;13,138;4,120;0,101;0,82;4,61;13,45;25,28;41,16;57,6;76,2;98,0;117,4;137,10;154,22;167,37;178,53;184,72;186,91;186,91" o:connectangles="0,0,0,0,0,0,0,0,0,0,0,0,0,0,0,0,0,0,0,0,0,0,0,0,0,0,0,0,0,0,0"/>
                  <o:lock v:ext="edit" aspectratio="t"/>
                </v:shape>
                <v:shape id="Freeform 4819" o:spid="_x0000_s1513" style="position:absolute;left:7739;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fF8EA&#10;AADcAAAADwAAAGRycy9kb3ducmV2LnhtbERP24rCMBB9F/Yfwiz4pukqXqiNsgjCgj5o9QPGZnrB&#10;ZlKbbK1/b4SFfZvDuU6y6U0tOmpdZVnB1zgCQZxZXXGh4HLejZYgnEfWWFsmBU9ysFl/DBKMtX3w&#10;ibrUFyKEsItRQel9E0vpspIMurFtiAOX29agD7AtpG7xEcJNLSdRNJcGKw4NJTa0LSm7pb9GgZtt&#10;9+epuR59Xu/22N0PWfM8KDX87L9XIDz1/l/85/7RYX60gPc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dnxfBAAAA3AAAAA8AAAAAAAAAAAAAAAAAmAIAAGRycy9kb3du&#10;cmV2LnhtbFBLBQYAAAAABAAEAPUAAACGAwAAAAA=&#10;" path="m,180l,,4,,6,180r-6,xe" fillcolor="#e0e0e0" stroked="f">
                  <v:path arrowok="t" o:connecttype="custom" o:connectlocs="0,181;0,0;4,0;6,181;0,181" o:connectangles="0,0,0,0,0"/>
                  <o:lock v:ext="edit" aspectratio="t"/>
                </v:shape>
                <v:shape id="Freeform 4820" o:spid="_x0000_s1514" style="position:absolute;left:7743;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ZcMA&#10;AADcAAAADwAAAGRycy9kb3ducmV2LnhtbESPQYvCQAyF7wv+hyGCt3Wq4rJURxFBEPTg6v6A2Ilt&#10;sZOpnbHWf28OgreE9/Lel/myc5VqqQmlZwOjYQKKOPO25NzA/2nz/QsqRGSLlWcy8KQAy0Xva46p&#10;9Q/+o/YYcyUhHFI0UMRYp1qHrCCHYehrYtEuvnEYZW1ybRt8SLir9DhJfrTDkqWhwJrWBWXX490Z&#10;CNP17jRx50O8VJsdtrd9Vj/3xgz63WoGKlIXP+b39dYKfiK08oxMo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LZcMAAADcAAAADwAAAAAAAAAAAAAAAACYAgAAZHJzL2Rv&#10;d25yZXYueG1sUEsFBgAAAAAEAAQA9QAAAIgDAAAAAA==&#10;" path="m2,180l,,6,r,180l2,180xe" fillcolor="#e0e0e0" stroked="f">
                  <v:path arrowok="t" o:connecttype="custom" o:connectlocs="2,181;0,0;6,0;6,181;2,181" o:connectangles="0,0,0,0,0"/>
                  <o:lock v:ext="edit" aspectratio="t"/>
                </v:shape>
                <v:shape id="Freeform 4821" o:spid="_x0000_s1515" style="position:absolute;left:7755;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u/sEA&#10;AADcAAAADwAAAGRycy9kb3ducmV2LnhtbERP24rCMBB9F/Yfwiz4pukqitZGWQRhQR+0+gFjM71g&#10;M6lNtta/N8LCvs3hXCfZ9KYWHbWusqzgaxyBIM6srrhQcDnvRgsQziNrrC2Tgic52Kw/BgnG2j74&#10;RF3qCxFC2MWooPS+iaV0WUkG3dg2xIHLbWvQB9gWUrf4COGmlpMomkuDFYeGEhvalpTd0l+jwM22&#10;+/PUXI8+r3d77O6HrHkelBp+9t8rEJ56/y/+c//oMD9awvu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rv7BAAAA3AAAAA8AAAAAAAAAAAAAAAAAmAIAAGRycy9kb3du&#10;cmV2LnhtbFBLBQYAAAAABAAEAPUAAACGAwAAAAA=&#10;" path="m,180l,,4,,6,180r-6,xe" fillcolor="#e0e0e0" stroked="f">
                  <v:path arrowok="t" o:connecttype="custom" o:connectlocs="0,181;0,0;4,0;6,181;0,181" o:connectangles="0,0,0,0,0"/>
                  <o:lock v:ext="edit" aspectratio="t"/>
                </v:shape>
                <v:shape id="Freeform 4822" o:spid="_x0000_s1516" style="position:absolute;left:7759;top:9521;width:8;height:181;visibility:visible;mso-wrap-style:square;v-text-anchor:top" coordsize="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yJMUA&#10;AADcAAAADwAAAGRycy9kb3ducmV2LnhtbESPQWvCQBCF70L/wzKF3nRjUJHUVdqC4KFYtfU+ZqdJ&#10;aHY27G40/vvOodDbDO/Ne9+sNoNr1ZVCbDwbmE4yUMSltw1XBr4+t+MlqJiQLbaeycCdImzWD6MV&#10;Ftbf+EjXU6qUhHAs0ECdUldoHcuaHMaJ74hF+/bBYZI1VNoGvEm4a3WeZQvtsGFpqLGjt5rKn1Pv&#10;DMx29/D63u8P+ZIv/cd57uz5khvz9Di8PINKNKR/89/1zgr+V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IkxQAAANwAAAAPAAAAAAAAAAAAAAAAAJgCAABkcnMv&#10;ZG93bnJldi54bWxQSwUGAAAAAAQABAD1AAAAigMAAAAA&#10;" path="m2,180l,,7,r,180l2,180xe" fillcolor="#e0e0e0" stroked="f">
                  <v:path arrowok="t" o:connecttype="custom" o:connectlocs="2,181;0,0;8,0;8,181;2,181" o:connectangles="0,0,0,0,0"/>
                  <o:lock v:ext="edit" aspectratio="t"/>
                </v:shape>
                <v:shape id="Freeform 4823" o:spid="_x0000_s1517" style="position:absolute;left:7773;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0JcAA&#10;AADcAAAADwAAAGRycy9kb3ducmV2LnhtbERPzYrCMBC+L/gOYQRva1rFRapRRBAEPaj1AcZmbIvN&#10;pDax1rc3grC3+fh+Z77sTCVaalxpWUE8jEAQZ1aXnCs4p5vfKQjnkTVWlknBixwsF72fOSbaPvlI&#10;7cnnIoSwS1BB4X2dSOmyggy6oa2JA3e1jUEfYJNL3eAzhJtKjqLoTxosOTQUWNO6oOx2ehgFbrLe&#10;pWNzOfhrtdlhe99n9Wuv1KDfrWYgPHX+X/x1b3WYH8fweS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E0JcAAAADcAAAADwAAAAAAAAAAAAAAAACYAgAAZHJzL2Rvd25y&#10;ZXYueG1sUEsFBgAAAAAEAAQA9QAAAIUDAAAAAA==&#10;" path="m,180l,,4,,6,180r-6,xe" fillcolor="#e0e0e0" stroked="f">
                  <v:path arrowok="t" o:connecttype="custom" o:connectlocs="0,181;0,0;4,0;6,181;0,181" o:connectangles="0,0,0,0,0"/>
                  <o:lock v:ext="edit" aspectratio="t"/>
                </v:shape>
                <v:shape id="Freeform 4824" o:spid="_x0000_s1518" style="position:absolute;left:7777;top:9521;width:6;height:181;visibility:visible;mso-wrap-style:square;v-text-anchor:top" coordsize="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qUr4A&#10;AADcAAAADwAAAGRycy9kb3ducmV2LnhtbERPSwrCMBDdC94hjOBOUxVFqlFEEARd+DvA2IxtsZnU&#10;JtZ6eyMI7ubxvjNfNqYQNVUut6xg0I9AECdW55wquJw3vSkI55E1FpZJwZscLBft1hxjbV98pPrk&#10;UxFC2MWoIPO+jKV0SUYGXd+WxIG72cqgD7BKpa7wFcJNIYdRNJEGcw4NGZa0zii5n55GgRuvd+eR&#10;uR78rdjssH7sk/K9V6rbaVYzEJ4a/xf/3Fsd5g+G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zqlK+AAAA3AAAAA8AAAAAAAAAAAAAAAAAmAIAAGRycy9kb3ducmV2&#10;LnhtbFBLBQYAAAAABAAEAPUAAACDAwAAAAA=&#10;" path="m2,180l,,6,r,180l2,180xe" fillcolor="#e0e0e0" stroked="f">
                  <v:path arrowok="t" o:connecttype="custom" o:connectlocs="2,181;0,0;6,0;6,181;2,181" o:connectangles="0,0,0,0,0"/>
                  <o:lock v:ext="edit" aspectratio="t"/>
                </v:shape>
                <v:shape id="Freeform 4825" o:spid="_x0000_s1519" style="position:absolute;left:7642;top:9521;width:186;height:181;visibility:visible;mso-wrap-style:square;v-text-anchor:top" coordsize="17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KMsMA&#10;AADcAAAADwAAAGRycy9kb3ducmV2LnhtbERPS2vCQBC+F/wPywi91Y0KVqOrlIJUxEPr8zpmxySY&#10;nQ3ZNUZ/vSsUvM3H95zJrDGFqKlyuWUF3U4EgjixOudUwXYz/xiCcB5ZY2GZFNzIwWzaeptgrO2V&#10;/6he+1SEEHYxKsi8L2MpXZKRQdexJXHgTrYy6AOsUqkrvIZwU8heFA2kwZxDQ4YlfWeUnNcXo+AU&#10;zZNRbY/L1Z2Gv5+9W3/3sz8o9d5uvsYgPDX+Jf53L3SY3+3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aKMsMAAADcAAAADwAAAAAAAAAAAAAAAACYAgAAZHJzL2Rv&#10;d25yZXYueG1sUEsFBgAAAAAEAAQA9QAAAIgDAAAAAA==&#10;" path="m178,90r-2,21l170,129r-10,16l147,160r-16,10l112,176r-18,4l73,180,55,174,39,166,24,152,12,137,4,119,,100,,82,4,61,12,45,24,28,39,16,55,6,73,2,94,r18,4l131,10r16,12l160,37r10,16l176,72r2,18l178,90e" filled="f" strokeweight=".6pt">
                  <v:path arrowok="t" o:connecttype="custom" o:connectlocs="186,91;184,112;178,130;167,146;154,161;137,171;117,177;98,181;76,181;57,175;41,167;25,153;13,138;4,120;0,101;0,82;4,61;13,45;25,28;41,16;57,6;76,2;98,0;117,4;137,10;154,22;167,37;178,53;184,72;186,91;186,91" o:connectangles="0,0,0,0,0,0,0,0,0,0,0,0,0,0,0,0,0,0,0,0,0,0,0,0,0,0,0,0,0,0,0"/>
                  <o:lock v:ext="edit" aspectratio="t"/>
                </v:shape>
                <v:shape id="Freeform 4826" o:spid="_x0000_s1520" style="position:absolute;left:7699;top:9574;width:72;height:75;visibility:visible;mso-wrap-style:square;v-text-anchor:top" coordsize="6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8w8QA&#10;AADcAAAADwAAAGRycy9kb3ducmV2LnhtbERPS2vCQBC+C/0Pywi96Sal+IiuUgoVW/Bgqoi3ITsm&#10;wexsmt3q9t+7gtDbfHzPmS+DacSFOldbVpAOExDEhdU1lwp23x+DCQjnkTU2lknBHzlYLp56c8y0&#10;vfKWLrkvRQxhl6GCyvs2k9IVFRl0Q9sSR+5kO4M+wq6UusNrDDeNfEmSkTRYc2yosKX3iopz/msU&#10;5OPVaDWmw2l9lCEN+5/p5Otzo9RzP7zNQHgK/l/8cK91nJ++wv2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vMPEAAAA3AAAAA8AAAAAAAAAAAAAAAAAmAIAAGRycy9k&#10;b3ducmV2LnhtbFBLBQYAAAAABAAEAPUAAACJAwAAAAA=&#10;" path="m68,37l66,49,61,60r-8,8l43,74r-12,l20,72,10,64,2,56,,43,,31,4,21,10,10,20,4,31,,43,2,53,6r8,8l68,25r,12l68,37xe" stroked="f">
                  <v:path arrowok="t" o:connecttype="custom" o:connectlocs="72,38;70,50;65,61;56,69;46,75;33,75;21,73;11,65;2,57;0,44;0,31;4,21;11,10;21,4;33,0;46,2;56,6;65,14;72,25;72,38;72,38" o:connectangles="0,0,0,0,0,0,0,0,0,0,0,0,0,0,0,0,0,0,0,0,0"/>
                  <o:lock v:ext="edit" aspectratio="t"/>
                </v:shape>
                <v:shape id="Freeform 4827" o:spid="_x0000_s1521" style="position:absolute;left:7699;top:9574;width:72;height:75;visibility:visible;mso-wrap-style:square;v-text-anchor:top" coordsize="6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FMEA&#10;AADcAAAADwAAAGRycy9kb3ducmV2LnhtbERPTYvCMBC9L/gfwix4W1MXFKlGWQqKIAjWCh6HZrYt&#10;20xKkrX13xtB8DaP9zmrzWBacSPnG8sKppMEBHFpdcOVguK8/VqA8AFZY2uZFNzJw2Y9+lhhqm3P&#10;J7rloRIxhH2KCuoQulRKX9Zk0E9sRxy5X+sMhghdJbXDPoabVn4nyVwabDg21NhRVlP5l/8bBeWu&#10;2V+yXebz3vHsuBiS6+FYKDX+HH6WIAIN4S1+ufc6zp/O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r5xTBAAAA3AAAAA8AAAAAAAAAAAAAAAAAmAIAAGRycy9kb3du&#10;cmV2LnhtbFBLBQYAAAAABAAEAPUAAACGAwAAAAA=&#10;" path="m68,37l66,49,61,60r-8,8l43,74r-12,l20,72,10,64,2,56,,43,,31,4,21,10,10,20,4,31,,43,2,53,6r8,8l68,25r,12l68,37e" filled="f" strokeweight=".6pt">
                  <v:path arrowok="t" o:connecttype="custom" o:connectlocs="72,38;70,50;65,61;56,69;46,75;33,75;21,73;11,65;2,57;0,44;0,31;4,21;11,10;21,4;33,0;46,2;56,6;65,14;72,25;72,38;72,38" o:connectangles="0,0,0,0,0,0,0,0,0,0,0,0,0,0,0,0,0,0,0,0,0"/>
                  <o:lock v:ext="edit" aspectratio="t"/>
                </v:shape>
                <v:shape id="Freeform 4828" o:spid="_x0000_s1522" style="position:absolute;left:8498;top:8773;width:6;height:181;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w5MAA&#10;AADcAAAADwAAAGRycy9kb3ducmV2LnhtbERPS4vCMBC+L+x/CLPgbU19FalGEfF11V1WvA3J2Bab&#10;SWmi1n9vBGFv8/E9ZzpvbSVu1PjSsYJeNwFBrJ0pOVfw+7P+HoPwAdlg5ZgUPMjDfPb5McXMuDvv&#10;6XYIuYgh7DNUUIRQZ1J6XZBF33U1ceTOrrEYImxyaRq8x3BbyX6SpNJiybGhwJqWBenL4WoV6PFG&#10;t3LxGPzple+fRju3PZ6HSnW+2sUERKA2/Ivf7p2J83spvJ6JF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cw5MAAAADcAAAADwAAAAAAAAAAAAAAAACYAgAAZHJzL2Rvd25y&#10;ZXYueG1sUEsFBgAAAAAEAAQA9QAAAIUDAAAAAA==&#10;" path="m6,179l6,,2,,,179r6,xe" fillcolor="#e0e0e0" stroked="f">
                  <v:path arrowok="t" o:connecttype="custom" o:connectlocs="6,181;6,0;2,0;0,181;6,181" o:connectangles="0,0,0,0,0"/>
                  <o:lock v:ext="edit" aspectratio="t"/>
                </v:shape>
                <v:shape id="Freeform 4829" o:spid="_x0000_s1523" style="position:absolute;left:8494;top:8773;width:6;height:181;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Vf8EA&#10;AADcAAAADwAAAGRycy9kb3ducmV2LnhtbERPS4vCMBC+C/6HMIK3NVV3VapRRNzVqw8Ub0MytsVm&#10;Upqs1n9vFha8zcf3nNmisaW4U+0Lxwr6vQQEsXam4EzB8fD9MQHhA7LB0jEpeJKHxbzdmmFq3IN3&#10;dN+HTMQQ9ikqyEOoUim9zsmi77mKOHJXV1sMEdaZNDU+Yrgt5SBJRtJiwbEhx4pWOenb/tcq0JMf&#10;3cjlc3jSaz+4fG3d5nz9VKrbaZZTEIGa8Bb/u7cmzu+P4e+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rlX/BAAAA3AAAAA8AAAAAAAAAAAAAAAAAmAIAAGRycy9kb3du&#10;cmV2LnhtbFBLBQYAAAAABAAEAPUAAACGAwAAAAA=&#10;" path="m4,179l6,,,,,179r4,xe" fillcolor="#e0e0e0" stroked="f">
                  <v:path arrowok="t" o:connecttype="custom" o:connectlocs="4,181;6,0;0,0;0,181;4,181" o:connectangles="0,0,0,0,0"/>
                  <o:lock v:ext="edit" aspectratio="t"/>
                </v:shape>
                <v:shape id="Freeform 4830" o:spid="_x0000_s1524" style="position:absolute;left:8409;top:8773;width:186;height:181;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nmMcA&#10;AADcAAAADwAAAGRycy9kb3ducmV2LnhtbESPQWvCQBCF74X+h2UKXkrdqDRIdJVWKbQghVoFvQ3Z&#10;MQlmZ8Puqum/7xwKvc3w3rz3zXzZu1ZdKcTGs4HRMANFXHrbcGVg9/32NAUVE7LF1jMZ+KEIy8X9&#10;3RwL62/8RddtqpSEcCzQQJ1SV2gdy5ocxqHviEU7+eAwyRoqbQPeJNy1epxluXbYsDTU2NGqpvK8&#10;vTgDk+M0vG7Oa/0xuRwe4/M+31SfuTGDh/5lBipRn/7Nf9fvVvBH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sZ5jHAAAA3AAAAA8AAAAAAAAAAAAAAAAAmAIAAGRy&#10;cy9kb3ducmV2LnhtbFBLBQYAAAAABAAEAPUAAACMAwAAAAA=&#10;" path="m180,88r-2,21l172,127r-11,17l147,158r-16,10l114,177r-20,2l75,179,57,172,39,164,24,152,12,136,4,117,,99,,80,4,60,12,43,24,27,39,14,55,6,75,,94,r18,2l131,10r16,11l161,35r11,16l178,70r2,18l180,88xe" stroked="f">
                  <v:path arrowok="t" o:connecttype="custom" o:connectlocs="186,89;184,110;178,128;166,146;152,160;135,170;118,179;97,181;78,181;59,174;40,166;25,154;12,138;4,118;0,100;0,81;4,61;12,43;25,27;40,14;57,6;78,0;97,0;116,2;135,10;152,21;166,35;178,52;184,71;186,89;186,89" o:connectangles="0,0,0,0,0,0,0,0,0,0,0,0,0,0,0,0,0,0,0,0,0,0,0,0,0,0,0,0,0,0,0"/>
                  <o:lock v:ext="edit" aspectratio="t"/>
                </v:shape>
                <v:shape id="Freeform 4831" o:spid="_x0000_s1525" style="position:absolute;left:8498;top:8773;width:6;height:181;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lsEA&#10;AADcAAAADwAAAGRycy9kb3ducmV2LnhtbERPS4vCMBC+C/6HMIK3NVV3RatRRNzVqw8Ub0MytsVm&#10;Upqs1n9vFha8zcf3nNmisaW4U+0Lxwr6vQQEsXam4EzB8fD9MQbhA7LB0jEpeJKHxbzdmmFq3IN3&#10;dN+HTMQQ9ikqyEOoUim9zsmi77mKOHJXV1sMEdaZNDU+Yrgt5SBJRtJiwbEhx4pWOenb/tcq0OMf&#10;3cjlc3jSaz+4fG3d5nz9VKrbaZZTEIGa8Bb/u7cmzu9P4O+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4pJbBAAAA3AAAAA8AAAAAAAAAAAAAAAAAmAIAAGRycy9kb3du&#10;cmV2LnhtbFBLBQYAAAAABAAEAPUAAACGAwAAAAA=&#10;" path="m6,179l6,,2,,,179r6,xe" fillcolor="#e0e0e0" stroked="f">
                  <v:path arrowok="t" o:connecttype="custom" o:connectlocs="6,181;6,0;2,0;0,181;6,181" o:connectangles="0,0,0,0,0"/>
                  <o:lock v:ext="edit" aspectratio="t"/>
                </v:shape>
                <v:shape id="Freeform 4832" o:spid="_x0000_s1526" style="position:absolute;left:8494;top:8773;width:6;height:181;visibility:visible;mso-wrap-style:square;v-text-anchor:top" coordsize="6,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tsUA&#10;AADcAAAADwAAAGRycy9kb3ducmV2LnhtbESPT2/CMAzF70j7DpEncYN0ZSDUERBCDLjyR5t2sxLT&#10;VmucqsmgfPv5MGk3W+/5vZ8Xq9436kZdrAMbeBlnoIhtcDWXBi7n99EcVEzIDpvAZOBBEVbLp8EC&#10;CxfufKTbKZVKQjgWaKBKqS20jrYij3EcWmLRrqHzmGTtSu06vEu4b3SeZTPtsWZpqLClTUX2+/Tj&#10;Ddj5zvZ6/Zh82G3Mv6aHsP+8vhozfO7Xb6AS9enf/Hd9cIKfC7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se2xQAAANwAAAAPAAAAAAAAAAAAAAAAAJgCAABkcnMv&#10;ZG93bnJldi54bWxQSwUGAAAAAAQABAD1AAAAigMAAAAA&#10;" path="m4,179l6,,,,,179r4,xe" fillcolor="#e0e0e0" stroked="f">
                  <v:path arrowok="t" o:connecttype="custom" o:connectlocs="4,181;6,0;0,0;0,181;4,181" o:connectangles="0,0,0,0,0"/>
                  <o:lock v:ext="edit" aspectratio="t"/>
                </v:shape>
                <v:shape id="Freeform 4833" o:spid="_x0000_s1527" style="position:absolute;left:8409;top:8773;width:186;height:181;visibility:visible;mso-wrap-style:square;v-text-anchor:top" coordsize="18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mNMEA&#10;AADcAAAADwAAAGRycy9kb3ducmV2LnhtbERP24rCMBB9X/Afwgi+rWkruNo1ShG8gOyD1Q8Ymtm2&#10;u82kNFHr3xtB8G0O5zqLVW8acaXO1ZYVxOMIBHFhdc2lgvNp8zkD4TyyxsYyKbiTg9Vy8LHAVNsb&#10;H+ma+1KEEHYpKqi8b1MpXVGRQTe2LXHgfm1n0AfYlVJ3eAvhppFJFE2lwZpDQ4UtrSsq/vOLUWBN&#10;nE2+in0553uu5z9/2+PusFVqNOyzbxCeev8Wv9x7HeYn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ZjTBAAAA3AAAAA8AAAAAAAAAAAAAAAAAmAIAAGRycy9kb3du&#10;cmV2LnhtbFBLBQYAAAAABAAEAPUAAACGAwAAAAA=&#10;" path="m180,88r-2,21l172,127r-11,17l147,158r-16,10l114,177r-20,2l75,179,57,172,39,164,24,152,12,136,4,117,,99,,80,4,60,12,43,24,27,39,14,55,6,75,,94,r18,2l131,10r16,11l161,35r11,16l178,70r2,18l180,88e" filled="f" strokeweight=".6pt">
                  <v:path arrowok="t" o:connecttype="custom" o:connectlocs="186,89;184,110;178,128;166,146;152,160;135,170;118,179;97,181;78,181;59,174;40,166;25,154;12,138;4,118;0,100;0,81;4,61;12,43;25,27;40,14;57,6;78,0;97,0;116,2;135,10;152,21;166,35;178,52;184,71;186,89;186,89" o:connectangles="0,0,0,0,0,0,0,0,0,0,0,0,0,0,0,0,0,0,0,0,0,0,0,0,0,0,0,0,0,0,0"/>
                  <o:lock v:ext="edit" aspectratio="t"/>
                </v:shape>
                <v:shape id="Freeform 4834" o:spid="_x0000_s1528" style="position:absolute;left:8533;top:8827;width:5;height:7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8MsUA&#10;AADcAAAADwAAAGRycy9kb3ducmV2LnhtbERPTWvCQBC9F/oflil4001jFYmu0gYLBelBWwnehuyY&#10;pGZnY3ar0V/vFoTe5vE+Z7boTC1O1LrKsoLnQQSCOLe64kLB99d7fwLCeWSNtWVScCEHi/njwwwT&#10;bc+8ptPGFyKEsEtQQel9k0jp8pIMuoFtiAO3t61BH2BbSN3iOYSbWsZRNJYGKw4NJTaUlpQfNr9G&#10;QfqWZczZ8POavqwOP81utz0uR0r1nrrXKQhPnf8X390fOsyP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vwyxQAAANwAAAAPAAAAAAAAAAAAAAAAAJgCAABkcnMv&#10;ZG93bnJldi54bWxQSwUGAAAAAAQABAD1AAAAigMAAAAA&#10;" path="m5,70l5,,3,,,70r5,xe" fillcolor="#e0e0e0" stroked="f">
                  <v:path arrowok="t" o:connecttype="custom" o:connectlocs="5,70;5,0;3,0;0,70;5,70" o:connectangles="0,0,0,0,0"/>
                  <o:lock v:ext="edit" aspectratio="t"/>
                </v:shape>
                <v:shape id="Freeform 4835" o:spid="_x0000_s1529" style="position:absolute;left:8531;top:8827;width:5;height:7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ZqcQA&#10;AADcAAAADwAAAGRycy9kb3ducmV2LnhtbERPTWvCQBC9F/oflil40021Fomu0gaFgvSgVYK3ITsm&#10;0exsml01+uvdgtDbPN7nTGatqcSZGldaVvDai0AQZ1aXnCvY/Cy6IxDOI2usLJOCKzmYTZ+fJhhr&#10;e+EVndc+FyGEXYwKCu/rWEqXFWTQ9WxNHLi9bQz6AJtc6gYvIdxUsh9F79JgyaGhwJqSgrLj+mQU&#10;JJ9pypwOvm/J2/J4qHe77e98qFTnpf0Yg/DU+n/xw/2lw/z+AP6eCR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WanEAAAA3AAAAA8AAAAAAAAAAAAAAAAAmAIAAGRycy9k&#10;b3ducmV2LnhtbFBLBQYAAAAABAAEAPUAAACJAwAAAAA=&#10;" path="m2,70l5,,,,,70r2,xe" fillcolor="#e0e0e0" stroked="f">
                  <v:path arrowok="t" o:connecttype="custom" o:connectlocs="2,70;5,0;0,0;0,70;2,70" o:connectangles="0,0,0,0,0"/>
                  <o:lock v:ext="edit" aspectratio="t"/>
                </v:shape>
                <v:shape id="Freeform 4836" o:spid="_x0000_s1530" style="position:absolute;left:8464;top:8827;width:77;height:70;visibility:visible;mso-wrap-style:square;v-text-anchor:top" coordsize="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7acEA&#10;AADcAAAADwAAAGRycy9kb3ducmV2LnhtbERPTWsCMRC9F/ofwhS8iGarVpbVKEVRe1ULehw2093Q&#10;zWRJoq7/3giF3ubxPme+7GwjruSDcazgfZiBIC6dNlwp+D5uBjmIEJE1No5JwZ0CLBevL3MstLvx&#10;nq6HWIkUwqFABXWMbSFlKGuyGIauJU7cj/MWY4K+ktrjLYXbRo6ybCotGk4NNba0qqn8PVysgg93&#10;xPPUV3m+3o1PZttfUWyNUr237nMGIlIX/8V/7i+d5o8m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G+2nBAAAA3AAAAA8AAAAAAAAAAAAAAAAAmAIAAGRycy9kb3du&#10;cmV2LnhtbFBLBQYAAAAABAAEAPUAAACGAwAAAAA=&#10;" path="m74,35l72,48,65,58r-8,8l45,70r-12,l22,68,12,62,4,52,,41,,31,4,19r8,-8l20,5,33,,45,3,57,7r8,8l72,25r2,10l74,35xe" stroked="f">
                  <v:path arrowok="t" o:connecttype="custom" o:connectlocs="77,35;75,48;68,58;59,66;47,70;34,70;23,68;12,62;4,52;0,41;0,31;4,19;12,11;21,5;34,0;47,3;59,7;68,15;75,25;77,35;77,35" o:connectangles="0,0,0,0,0,0,0,0,0,0,0,0,0,0,0,0,0,0,0,0,0"/>
                  <o:lock v:ext="edit" aspectratio="t"/>
                </v:shape>
                <v:shape id="Freeform 4837" o:spid="_x0000_s1531" style="position:absolute;left:8533;top:8827;width:5;height:7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kRsUA&#10;AADcAAAADwAAAGRycy9kb3ducmV2LnhtbERPTWvCQBC9C/0PyxR6M5tqLRJdpQYLheJBqwRvQ3ZM&#10;otnZmN1q2l/fLQje5vE+ZzrvTC0u1LrKsoLnKAZBnFtdcaFg+/XeH4NwHlljbZkU/JCD+eyhN8VE&#10;2yuv6bLxhQgh7BJUUHrfJFK6vCSDLrINceAOtjXoA2wLqVu8hnBTy0Ecv0qDFYeGEhtKS8pPm2+j&#10;IF1kGXM2XP2mL5+nY7Pf787LkVJPj93bBISnzt/FN/eHDvMHI/h/Jl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2RGxQAAANwAAAAPAAAAAAAAAAAAAAAAAJgCAABkcnMv&#10;ZG93bnJldi54bWxQSwUGAAAAAAQABAD1AAAAigMAAAAA&#10;" path="m5,70l5,,3,,,70r5,xe" fillcolor="#e0e0e0" stroked="f">
                  <v:path arrowok="t" o:connecttype="custom" o:connectlocs="5,70;5,0;3,0;0,70;5,70" o:connectangles="0,0,0,0,0"/>
                  <o:lock v:ext="edit" aspectratio="t"/>
                </v:shape>
                <v:shape id="Freeform 4838" o:spid="_x0000_s1532" style="position:absolute;left:8531;top:8827;width:5;height:7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6McUA&#10;AADcAAAADwAAAGRycy9kb3ducmV2LnhtbERPTWvCQBC9C/0PyxR6M5tqFYmuUoOFQulBqwRvQ3ZM&#10;otnZmN1q2l/fFQre5vE+Z7boTC0u1LrKsoLnKAZBnFtdcaFg+/XWn4BwHlljbZkU/JCDxfyhN8NE&#10;2yuv6bLxhQgh7BJUUHrfJFK6vCSDLrINceAOtjXoA2wLqVu8hnBTy0Ecj6XBikNDiQ2lJeWnzbdR&#10;kC6zjDkbfv6mLx+nY7Pf786rkVJPj93rFISnzt/F/+53HeYPxnB7Jl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foxxQAAANwAAAAPAAAAAAAAAAAAAAAAAJgCAABkcnMv&#10;ZG93bnJldi54bWxQSwUGAAAAAAQABAD1AAAAigMAAAAA&#10;" path="m2,70l5,,,,,70r2,xe" fillcolor="#e0e0e0" stroked="f">
                  <v:path arrowok="t" o:connecttype="custom" o:connectlocs="2,70;5,0;0,0;0,70;2,70" o:connectangles="0,0,0,0,0"/>
                  <o:lock v:ext="edit" aspectratio="t"/>
                </v:shape>
                <v:shape id="Freeform 4839" o:spid="_x0000_s1533" style="position:absolute;left:8464;top:8827;width:77;height:70;visibility:visible;mso-wrap-style:square;v-text-anchor:top" coordsize="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Hb8IA&#10;AADcAAAADwAAAGRycy9kb3ducmV2LnhtbERPTWvCQBC9F/wPywje6qZqraSuIkLAHo0W9DZmp0lo&#10;djbsrjH9964g9DaP9znLdW8a0ZHztWUFb+MEBHFhdc2lguMhe12A8AFZY2OZFPyRh/Vq8LLEVNsb&#10;76nLQyliCPsUFVQhtKmUvqjIoB/bljhyP9YZDBG6UmqHtxhuGjlJkrk0WHNsqLClbUXFb341Cvz7&#10;JT9Nv85Ztjt2529fn9x1NlNqNOw3nyAC9eFf/HTvdJw/+YD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odvwgAAANwAAAAPAAAAAAAAAAAAAAAAAJgCAABkcnMvZG93&#10;bnJldi54bWxQSwUGAAAAAAQABAD1AAAAhwMAAAAA&#10;" path="m74,35l72,48,65,58r-8,8l45,70r-12,l22,68,12,62,4,52,,41,,31,4,19r8,-8l20,5,33,,45,3,57,7r8,8l72,25r2,10l74,35e" filled="f" strokeweight=".6pt">
                  <v:path arrowok="t" o:connecttype="custom" o:connectlocs="77,35;75,48;68,58;59,66;47,70;34,70;23,68;12,62;4,52;0,41;0,31;4,19;12,11;21,5;34,0;47,3;59,7;68,15;75,25;77,35;77,35" o:connectangles="0,0,0,0,0,0,0,0,0,0,0,0,0,0,0,0,0,0,0,0,0"/>
                  <o:lock v:ext="edit" aspectratio="t"/>
                </v:shape>
                <v:shape id="Text Box 5097" o:spid="_x0000_s1534" type="#_x0000_t202" style="position:absolute;left:7222;top:8212;width:974;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8LMUA&#10;AADcAAAADwAAAGRycy9kb3ducmV2LnhtbESPT2vCQBDF74LfYRnBi9RNAxVJXUUEoQd7aBS8DtnJ&#10;nzY7G7KbmH77zqHgbYb35r3f7A6Ta9VIfWg8G3hdJ6CIC28brgzcrueXLagQkS22nsnALwU47Oez&#10;HWbWP/iLxjxWSkI4ZGigjrHLtA5FTQ7D2nfEopW+dxhl7Stte3xIuGt1miQb7bBhaaixo1NNxU8+&#10;OAPD9yr9vI/D7fJ2ypMyXKmtysGY5WI6voOKNMWn+f/6wwp+KrTyjEy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wsxQAAANwAAAAPAAAAAAAAAAAAAAAAAJgCAABkcnMv&#10;ZG93bnJldi54bWxQSwUGAAAAAAQABAD1AAAAigMAAAAA&#10;" fillcolor="#40c040" strokecolor="#40c040">
                  <v:textbox>
                    <w:txbxContent>
                      <w:p w:rsidR="007C3446" w:rsidRDefault="00833FCD">
                        <w:pPr>
                          <w:pStyle w:val="Heading2"/>
                          <w:rPr>
                            <w:color w:val="auto"/>
                            <w:sz w:val="36"/>
                          </w:rPr>
                        </w:pPr>
                        <w:r>
                          <w:rPr>
                            <w:sz w:val="36"/>
                          </w:rPr>
                          <w:t>U28</w:t>
                        </w:r>
                      </w:p>
                    </w:txbxContent>
                  </v:textbox>
                </v:shape>
                <v:shape id="Text Box 5098" o:spid="_x0000_s1535" type="#_x0000_t202" style="position:absolute;left:7094;top:8954;width:124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Zt8IA&#10;AADcAAAADwAAAGRycy9kb3ducmV2LnhtbERPS4vCMBC+C/6HMIIX0XQLLlqNIsKCh92DVfA6NNOH&#10;NpPSpLX77zeCsLf5+J6z3Q+mFj21rrKs4GMRgSDOrK64UHC9fM1XIJxH1lhbJgW/5GC/G4+2mGj7&#10;5DP1qS9ECGGXoILS+yaR0mUlGXQL2xAHLretQR9gW0jd4jOEm1rGUfQpDVYcGkps6FhS9kg7o6C7&#10;z+KfW99dv5fHNMrdheoi75SaTobDBoSnwf+L3+6TDvPjNbye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1m3wgAAANwAAAAPAAAAAAAAAAAAAAAAAJgCAABkcnMvZG93&#10;bnJldi54bWxQSwUGAAAAAAQABAD1AAAAhwMAAAAA&#10;" fillcolor="#40c040" strokecolor="#40c040">
                  <v:textbox>
                    <w:txbxContent>
                      <w:p w:rsidR="007C3446" w:rsidRDefault="00833FCD">
                        <w:pPr>
                          <w:jc w:val="center"/>
                          <w:rPr>
                            <w:sz w:val="18"/>
                          </w:rPr>
                        </w:pPr>
                        <w:r>
                          <w:rPr>
                            <w:color w:val="FFFFFF"/>
                            <w:sz w:val="18"/>
                          </w:rPr>
                          <w:t>ECHO IC</w:t>
                        </w:r>
                      </w:p>
                    </w:txbxContent>
                  </v:textbox>
                </v:shape>
              </v:group>
            </w:pict>
          </mc:Fallback>
        </mc:AlternateContent>
      </w:r>
    </w:p>
    <w:p w:rsidR="007C3446" w:rsidRDefault="007724E3">
      <w:pPr>
        <w:tabs>
          <w:tab w:val="left" w:pos="5400"/>
        </w:tabs>
        <w:ind w:right="-150"/>
      </w:pPr>
      <w:r>
        <w:rPr>
          <w:noProof/>
          <w:sz w:val="20"/>
        </w:rPr>
        <w:pict>
          <v:group id="_x0000_s6924" style="position:absolute;margin-left:666pt;margin-top:.15pt;width:56.1pt;height:52.75pt;z-index:252026368" coordorigin="1292,11156" coordsize="1122,1055">
            <v:shape id="_x0000_s6916" style="position:absolute;left:1292;top:11156;width:1122;height:1055" coordsize="185,174" path="m185,86r-2,18l176,123r-8,14l156,152r-16,10l121,170r-18,4l84,174,66,170,47,162,31,152,19,137,8,123,2,104,,86,2,67,8,51,19,35,31,20,47,10,64,2,84,r19,l121,2r19,8l154,20r14,15l176,51r7,16l185,86r,xe" fillcolor="#8064a2 [3207]" strokeweight=".6pt">
              <v:fill color2="fill lighten(51)" focusposition=".5,.5" focussize="" method="linear sigma" focus="100%" type="gradientRadial"/>
              <v:path arrowok="t"/>
              <o:lock v:ext="edit" aspectratio="t"/>
            </v:shape>
            <v:shape id="_x0000_s6919" type="#_x0000_t136" style="position:absolute;left:1569;top:11646;width:586;height:104" fillcolor="black [3213]" stroked="f">
              <v:shadow color="#868686"/>
              <v:textpath style="font-family:&quot;Abadi MT Condensed&quot;;font-size:8pt;v-text-kern:t" trim="t" fitpath="t" string="DISCO COVER"/>
              <o:lock v:ext="edit" aspectratio="t"/>
            </v:shape>
          </v:group>
        </w:pict>
      </w:r>
    </w:p>
    <w:p w:rsidR="007C3446" w:rsidRDefault="007C3446">
      <w:pPr>
        <w:tabs>
          <w:tab w:val="left" w:pos="5400"/>
        </w:tabs>
        <w:ind w:right="-150"/>
      </w:pPr>
    </w:p>
    <w:p w:rsidR="007C3446" w:rsidRDefault="007C3446">
      <w:pPr>
        <w:tabs>
          <w:tab w:val="left" w:pos="5400"/>
        </w:tabs>
        <w:ind w:right="-150"/>
      </w:pPr>
    </w:p>
    <w:p w:rsidR="007C3446" w:rsidRDefault="007724E3">
      <w:pPr>
        <w:tabs>
          <w:tab w:val="left" w:pos="5400"/>
        </w:tabs>
        <w:ind w:right="-150"/>
      </w:pPr>
      <w:r>
        <w:rPr>
          <w:noProof/>
          <w:sz w:val="20"/>
        </w:rPr>
        <w:pict>
          <v:group id="_x0000_s5440" style="position:absolute;margin-left:-14.7pt;margin-top:4.85pt;width:89.25pt;height:50.55pt;z-index:251678208" coordorigin="9649,6595" coordsize="1785,1011">
            <v:shape id="_x0000_s5427" style="position:absolute;left:9649;top:6595;width:1785;height:1011;mso-position-horizontal:absolute;mso-position-vertical:absolute" coordsize="1784,1011" path="m1663,1011r20,-2l1704,1003r18,-8l1741,983r14,-17l1767,950r8,-21l1782,909r2,-23l1784,123r-2,-21l1775,82r-8,-21l1755,43,1741,29,1722,16,1704,6,1683,2,1663,,119,,99,2,78,6,60,16,43,29,27,43,15,61,7,82,,102r,21l,886r,23l7,929r8,21l27,966r16,17l60,995r18,8l99,1009r22,2l1663,1011xe" fillcolor="red">
              <v:path arrowok="t"/>
              <o:lock v:ext="edit" aspectratio="t"/>
            </v:shape>
            <v:shape id="_x0000_s5428" style="position:absolute;left:11204;top:6646;width:180;height:179;mso-position-horizontal:absolute;mso-position-vertical:absolute" coordsize="180,179" path="m180,88r-2,21l172,127r-10,17l148,158r-15,10l115,177r-21,2l76,179,57,172,39,164,25,152,12,136,4,117,,99,,80,4,60,12,43,25,27,39,14,57,6,76,,94,r21,2l131,10r17,11l162,35r10,16l178,70r2,18l180,88xe" fillcolor="#e0e0e0" strokeweight=".6pt">
              <v:path arrowok="t"/>
              <o:lock v:ext="edit" aspectratio="t"/>
            </v:shape>
            <v:shape id="_x0000_s5429" style="position:absolute;left:11257;top:6697;width:74;height:74;mso-position-horizontal:absolute;mso-position-vertical:absolute" coordsize="74,74" path="m74,37l72,50,66,60r-8,8l45,74r-12,l23,72,13,66,4,56,,43,,31,4,21,13,11,23,4,33,,45,2,58,7r8,8l72,27r2,10l74,37xe" fillcolor="#e0e0e0" strokeweight=".6pt">
              <v:path arrowok="t"/>
              <o:lock v:ext="edit" aspectratio="t"/>
            </v:shape>
            <v:shape id="_x0000_s5430" style="position:absolute;left:11204;top:7389;width:180;height:182;mso-position-horizontal:absolute;mso-position-vertical:absolute" coordsize="180,182" path="m180,90r-2,21l172,127r-8,18l152,160r-15,10l119,178r-17,4l82,182,64,178,47,170,31,160,18,145,8,129,2,111,,90,2,72,6,53,16,37,29,22,43,10,59,4,78,,96,r19,4l133,10r17,12l162,37r10,16l178,72r2,18l180,90xe" fillcolor="#e0e0e0" strokeweight=".6pt">
              <v:path arrowok="t"/>
              <o:lock v:ext="edit" aspectratio="t"/>
            </v:shape>
            <v:shape id="_x0000_s5431" style="position:absolute;left:11257;top:7442;width:74;height:74;mso-position-horizontal:absolute;mso-position-vertical:absolute" coordsize="74,74" path="m74,37l72,49,68,60r-8,8l47,74r-12,l25,72,15,64,6,56,,43,,31,4,21,11,10,21,4,31,,43,2,56,6r8,9l72,25r2,12l74,37xe" fillcolor="#e0e0e0" strokeweight=".6pt">
              <v:path arrowok="t"/>
              <o:lock v:ext="edit" aspectratio="t"/>
            </v:shape>
            <v:shape id="_x0000_s5432" style="position:absolute;left:9709;top:6648;width:180;height:183;mso-position-horizontal:absolute;mso-position-vertical:absolute" coordsize="180,183" path="m180,90r-2,21l174,129r-10,17l152,160r-17,10l119,179r-19,4l82,183,63,179,45,170,31,160,18,146,8,129,2,111,,90,2,72,8,53,18,37,31,23,45,12,63,4,82,r18,l119,4r16,8l152,23r12,14l172,53r6,19l180,90r,xe" fillcolor="#e0e0e0" strokeweight=".6pt">
              <v:path arrowok="t"/>
              <o:lock v:ext="edit" aspectratio="t"/>
            </v:shape>
            <v:shape id="_x0000_s5433" style="position:absolute;left:9766;top:6699;width:72;height:74;mso-position-horizontal:absolute;mso-position-vertical:absolute" coordsize="72,74" path="m72,37l70,50,66,60,56,68,45,74r-12,l21,72,10,66,4,56,,44,,31,4,21,10,11,21,5,33,,45,2,56,7r10,8l70,27r2,10l72,37xe" fillcolor="#e0e0e0" strokeweight=".6pt">
              <v:path arrowok="t"/>
              <o:lock v:ext="edit" aspectratio="t"/>
            </v:shape>
            <v:shape id="_x0000_s5434" style="position:absolute;left:10451;top:6648;width:181;height:183;mso-position-horizontal:absolute;mso-position-vertical:absolute" coordsize="180,183" path="m180,90r-2,21l172,129r-10,17l149,160r-14,10l117,179r-19,4l80,183,61,179,45,170,28,160,16,146,8,129,2,111,,90,2,72,8,53,16,37,28,23,45,12,61,4,80,,98,r19,4l135,12r14,11l162,37r10,16l178,72r2,18l180,90xe" fillcolor="#e0e0e0" strokeweight=".6pt">
              <v:path arrowok="t"/>
              <o:lock v:ext="edit" aspectratio="t"/>
            </v:shape>
            <v:shape id="_x0000_s5435" style="position:absolute;left:10506;top:6699;width:75;height:74;mso-position-horizontal:absolute;mso-position-vertical:absolute" coordsize="74,74" path="m74,37l72,50,66,60,55,68,45,74r-12,l21,72,12,66,4,56,,44,,31,4,21,10,11,21,5,33,,45,2,55,7r11,8l72,27r2,10l74,37xe" fillcolor="#e0e0e0" strokeweight=".6pt">
              <v:path arrowok="t"/>
              <o:lock v:ext="edit" aspectratio="t"/>
            </v:shape>
            <v:shape id="_x0000_s5436" style="position:absolute;left:9701;top:7383;width:180;height:182;mso-position-horizontal:absolute;mso-position-vertical:absolute" coordsize="180,182" path="m180,90r,20l174,127r-8,18l153,160r-16,10l121,178r-19,4l84,182,65,178,47,170,32,160,18,145,10,129,4,110,,90,2,71,8,53,16,37,28,22,45,10,61,4,80,,98,r18,4l133,10r16,12l162,37r10,16l178,71r2,19l180,90xe" fillcolor="#e0e0e0" strokeweight=".6pt">
              <v:path arrowok="t"/>
              <o:lock v:ext="edit" aspectratio="t"/>
            </v:shape>
            <v:shape id="_x0000_s5437" style="position:absolute;left:9756;top:7436;width:72;height:74;mso-position-horizontal:absolute;mso-position-vertical:absolute" coordsize="72,74" path="m72,37r,12l66,59r-9,9l47,74r-12,l23,72,12,64,4,55,,43,,31,2,21,8,10,18,4,31,,43,2,53,6r11,8l70,25r2,12l72,37xe" fillcolor="#e0e0e0" strokeweight=".6pt">
              <v:path arrowok="t"/>
              <o:lock v:ext="edit" aspectratio="t"/>
            </v:shape>
            <v:shape id="_x0000_s5438" type="#_x0000_t136" style="position:absolute;left:10281;top:6910;width:541;height:359" strokecolor="white" strokeweight=".25pt">
              <v:shadow color="#868686"/>
              <v:textpath style="font-family:&quot;Verdana Ref&quot;;font-size:14pt;v-text-kern:t" trim="t" fitpath="t" string="U23"/>
              <o:lock v:ext="edit" aspectratio="t"/>
            </v:shape>
            <v:shape id="_x0000_s5439" type="#_x0000_t136" style="position:absolute;left:9982;top:7333;width:1081;height:225" stroked="f" strokeweight="0">
              <v:shadow color="#868686"/>
              <v:textpath style="font-family:&quot;Abadi MT Condensed&quot;;font-size:8pt;v-text-kern:t" trim="t" fitpath="t" string="STROBE IC"/>
              <o:lock v:ext="edit" aspectratio="t"/>
            </v:shape>
          </v:group>
        </w:pict>
      </w:r>
    </w:p>
    <w:p w:rsidR="007C3446" w:rsidRDefault="007724E3">
      <w:pPr>
        <w:tabs>
          <w:tab w:val="left" w:pos="5400"/>
        </w:tabs>
        <w:ind w:right="-150"/>
      </w:pPr>
      <w:r>
        <w:rPr>
          <w:noProof/>
          <w:sz w:val="20"/>
        </w:rPr>
        <w:pict>
          <v:group id="_x0000_s6783" style="position:absolute;margin-left:630pt;margin-top:5pt;width:90.65pt;height:56.25pt;z-index:251919872" coordorigin="13563,9893" coordsize="1813,1125">
            <v:group id="_x0000_s6750" style="position:absolute;left:13563;top:9893;width:1813;height:1125" coordorigin="13499,9893" coordsize="1813,1125">
              <v:group id="_x0000_s6722" style="position:absolute;left:13499;top:9893;width:1813;height:1125" coordorigin="13499,9893" coordsize="1813,1125">
                <v:group id="_x0000_s6721" style="position:absolute;left:13499;top:9893;width:1813;height:1125" coordorigin="13499,9893" coordsize="1813,1125">
                  <v:group id="_x0000_s6719" style="position:absolute;left:13499;top:9893;width:1813;height:1125" coordorigin="13499,9893" coordsize="1813,1125">
                    <v:group id="_x0000_s6711" style="position:absolute;left:13499;top:9893;width:1813;height:1125" coordorigin="13499,9893" coordsize="1813,1125">
                      <v:roundrect id="_x0000_s6680" style="position:absolute;left:13859;top:9565;width:1093;height:1813;rotation:-90" arcsize="4636f" fillcolor="red" strokeweight=".5pt"/>
                      <v:shape id="_x0000_s6685" style="position:absolute;left:13842;top:10497;width:11;height:412;rotation:-90" coordsize="11,412" path="m,412l,,11,e" filled="f" strokeweight="0">
                        <v:path arrowok="t"/>
                      </v:shape>
                      <v:shape id="_x0000_s6686" style="position:absolute;left:14188;top:10553;width:309;height:309;rotation:-90" coordsize="309,309"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687" style="position:absolute;left:14878;top:10450;width:11;height:505;rotation:-90" coordsize="11,505" path="m11,505l,,11,e" filled="f" strokeweight="0">
                        <v:path arrowok="t"/>
                      </v:shape>
                      <v:shape id="_x0000_s6688" style="position:absolute;left:14033;top:10522;width:207;height:165;rotation:-90" coordsize="207,165" path="m207,165l,,,e" filled="f" strokeweight="0">
                        <v:path arrowok="t"/>
                      </v:shape>
                      <v:shape id="_x0000_s6689" style="position:absolute;left:14461;top:10714;width:186;height:154;rotation:-90" coordsize="186,154" path="m186,154l,,,e" filled="f" strokeweight="0">
                        <v:path arrowok="t"/>
                      </v:shape>
                      <v:shape id="_x0000_s6690" style="position:absolute;left:13612;top:10738;width:61;height:1;rotation:-90" coordsize="61,0" path="m61,l,,10,e" filled="f" strokeweight="0">
                        <v:path arrowok="t"/>
                      </v:shape>
                      <v:shape id="_x0000_s6691" style="position:absolute;left:15111;top:10733;width:51;height:1;rotation:-90" coordsize="51,0" path="m51,l,,,e" filled="f" strokeweight="0">
                        <v:path arrowok="t"/>
                      </v:shape>
                      <v:rect id="_x0000_s6692" style="position:absolute;left:14114;top:9452;width:559;height:1442;rotation:-90" fillcolor="yellow" strokeweight=".5pt"/>
                      <v:shape id="_x0000_s6696" style="position:absolute;left:13694;top:10842;width:216;height:52;rotation:-90" coordsize="216,52" path="m,52r,l,52,,42r,l,42r,l10,42r,l10,42r,-11l10,31r10,l20,31r,l20,31r,l30,31r,-10l30,21r,l41,21r,l41,21r,l51,21r,-10l51,11r,l61,11r,l61,11r,l72,11r,l82,11,82,r41,l123,11r11,l144,11r,l144,11r10,l154,11r,l164,11r,l164,21r,l164,21r11,l175,21r,l175,21r10,l185,31r,l185,31r10,l195,31r,l195,31r,l206,42r,l206,42r,l206,42r,l216,42r,10l216,52r,e" filled="f" strokeweight="0">
                        <v:path arrowok="t"/>
                      </v:shape>
                      <v:shape id="_x0000_s6697" style="position:absolute;left:13766;top:10750;width:72;height:72;rotation:-90" coordsize="72,72" path="m52,l72,72,,52r,e" filled="f" strokeweight="0">
                        <v:path arrowok="t"/>
                      </v:shape>
                    </v:group>
                    <v:oval id="_x0000_s6683" style="position:absolute;left:13539;top:10770;width:186;height:186;rotation:-90" fillcolor="#e0e0e0" strokeweight=".5pt"/>
                    <v:oval id="_x0000_s6684" style="position:absolute;left:13591;top:10822;width:72;height:72;rotation:-90" fillcolor="#e0e0e0" strokeweight=".5pt"/>
                  </v:group>
                  <v:group id="_x0000_s6720" style="position:absolute;left:13725;top:9996;width:932;height:955" coordorigin="13725,9996" coordsize="932,955">
                    <v:shape id="_x0000_s6698" type="#_x0000_t136" style="position:absolute;left:14419;top:10116;width:238;height:138" fillcolor="red" strokecolor="red" strokeweight=".25pt">
                      <v:shadow color="#868686"/>
                      <v:textpath style="font-family:&quot;Arial&quot;;font-size:14pt;font-weight:bold;v-text-kern:t" trim="t" fitpath="t" string="DM"/>
                      <o:lock v:ext="edit" aspectratio="t"/>
                    </v:shape>
                    <v:shape id="_x0000_s6702" type="#_x0000_t136" style="position:absolute;left:13725;top:10133;width:188;height:148" fillcolor="red" strokecolor="red" strokeweight="0">
                      <v:shadow color="#868686"/>
                      <v:textpath style="font-family:&quot;Arial&quot;;font-size:8pt;v-text-kern:t" trim="t" fitpath="t" string="DISCO&#10;MOTOR"/>
                      <o:lock v:ext="edit" aspectratio="t"/>
                    </v:shape>
                    <v:group id="_x0000_s6703" style="position:absolute;left:13839;top:10798;width:158;height:147;rotation:-90" coordorigin="2880,1264" coordsize="158,147">
                      <o:lock v:ext="edit" aspectratio="t"/>
                      <v:line id="_x0000_s6704" style="position:absolute" from="2880,1333" to="3038,1335" strokeweight="1.25pt">
                        <o:lock v:ext="edit" aspectratio="t"/>
                      </v:line>
                      <v:line id="_x0000_s6705" style="position:absolute;rotation:90;flip:y" from="2887,1338" to="3034,1338" strokeweight="1.25pt">
                        <o:lock v:ext="edit" aspectratio="t"/>
                      </v:line>
                    </v:group>
                    <v:shape id="_x0000_s6707" type="#_x0000_t136" style="position:absolute;left:14242;top:9996;width:71;height:71" fillcolor="red" strokecolor="red" strokeweight="0">
                      <v:shadow color="#868686"/>
                      <v:textpath style="font-family:&quot;Arial&quot;;font-size:8pt;v-text-kern:t" trim="t" fitpath="t" string="+"/>
                      <o:lock v:ext="edit" aspectratio="t"/>
                    </v:shape>
                  </v:group>
                </v:group>
                <v:oval id="_x0000_s6681" style="position:absolute;left:15048;top:10775;width:175;height:185;rotation:-90" fillcolor="#e0e0e0" strokeweight=".5pt"/>
                <v:oval id="_x0000_s6682" style="position:absolute;left:15095;top:10831;width:72;height:73;rotation:-90" fillcolor="#e0e0e0" strokeweight=".5pt"/>
              </v:group>
              <v:group id="_x0000_s6749" style="position:absolute;left:13991;top:10184;width:185;height:175" coordorigin="13991,10184" coordsize="185,175">
                <v:oval id="_x0000_s6747" style="position:absolute;left:13996;top:10179;width:175;height:185;rotation:-90" fillcolor="#e0e0e0" strokeweight=".5pt"/>
                <v:oval id="_x0000_s6748" style="position:absolute;left:14043;top:10235;width:72;height:73;rotation:-90" fillcolor="#e0e0e0" strokeweight=".5pt"/>
              </v:group>
              <v:oval id="_x0000_s6738" style="position:absolute;left:13990;top:9956;width:186;height:186;rotation:-90" fillcolor="#e0e0e0" strokeweight=".5pt"/>
              <v:oval id="_x0000_s6739" style="position:absolute;left:14042;top:10008;width:72;height:72;rotation:-90" fillcolor="#e0e0e0" strokeweight=".5pt"/>
            </v:group>
            <v:oval id="_x0000_s6782" style="position:absolute;left:14795;top:10051;width:72;height:72;rotation:-90" fillcolor="red" strokeweight=".5pt"/>
            <v:oval id="_x0000_s6780" style="position:absolute;left:15035;top:10043;width:72;height:73;rotation:-90" fillcolor="#0070c0" strokeweight=".5pt"/>
            <v:oval id="_x0000_s6776" style="position:absolute;left:14872;top:10092;width:175;height:185;rotation:-90" fillcolor="#002060" strokecolor="black [3213]" strokeweight=".5pt"/>
            <v:oval id="_x0000_s6777" style="position:absolute;left:14930;top:10297;width:72;height:73;rotation:-90" fillcolor="#00b050" strokeweight=".5pt"/>
            <v:shape id="_x0000_s6775" type="#_x0000_t136" style="position:absolute;left:14907;top:10142;width:100;height:89" fillcolor="black [3213]" strokecolor="black [3213]" strokeweight="0">
              <v:shadow color="#868686"/>
              <v:textpath style="font-family:&quot;Arial&quot;;font-size:8pt;v-text-kern:t" trim="t" fitpath="t" string="+"/>
              <o:lock v:ext="edit" aspectratio="t"/>
            </v:shape>
          </v:group>
        </w:pict>
      </w:r>
      <w:r w:rsidR="00EF40DA">
        <w:rPr>
          <w:noProof/>
          <w:sz w:val="20"/>
        </w:rPr>
        <mc:AlternateContent>
          <mc:Choice Requires="wpg">
            <w:drawing>
              <wp:anchor distT="0" distB="0" distL="114300" distR="114300" simplePos="0" relativeHeight="251781632" behindDoc="0" locked="0" layoutInCell="1" allowOverlap="1" wp14:anchorId="472CE590" wp14:editId="206FA765">
                <wp:simplePos x="0" y="0"/>
                <wp:positionH relativeFrom="column">
                  <wp:posOffset>6282690</wp:posOffset>
                </wp:positionH>
                <wp:positionV relativeFrom="paragraph">
                  <wp:posOffset>140970</wp:posOffset>
                </wp:positionV>
                <wp:extent cx="1658620" cy="1157605"/>
                <wp:effectExtent l="0" t="0" r="17780" b="23495"/>
                <wp:wrapNone/>
                <wp:docPr id="757" name="Group 757"/>
                <wp:cNvGraphicFramePr/>
                <a:graphic xmlns:a="http://schemas.openxmlformats.org/drawingml/2006/main">
                  <a:graphicData uri="http://schemas.microsoft.com/office/word/2010/wordprocessingGroup">
                    <wpg:wgp>
                      <wpg:cNvGrpSpPr/>
                      <wpg:grpSpPr>
                        <a:xfrm>
                          <a:off x="0" y="0"/>
                          <a:ext cx="1658620" cy="1157605"/>
                          <a:chOff x="0" y="0"/>
                          <a:chExt cx="1658620" cy="1157605"/>
                        </a:xfrm>
                      </wpg:grpSpPr>
                      <wpg:grpSp>
                        <wpg:cNvPr id="756" name="Group 756"/>
                        <wpg:cNvGrpSpPr/>
                        <wpg:grpSpPr>
                          <a:xfrm>
                            <a:off x="0" y="0"/>
                            <a:ext cx="1658620" cy="1157605"/>
                            <a:chOff x="0" y="0"/>
                            <a:chExt cx="1658620" cy="1157605"/>
                          </a:xfrm>
                        </wpg:grpSpPr>
                        <wps:wsp>
                          <wps:cNvPr id="727" name="Freeform 5607"/>
                          <wps:cNvSpPr>
                            <a:spLocks noChangeAspect="1"/>
                          </wps:cNvSpPr>
                          <wps:spPr bwMode="auto">
                            <a:xfrm rot="5400000">
                              <a:off x="250507" y="-250507"/>
                              <a:ext cx="1157605" cy="1658620"/>
                            </a:xfrm>
                            <a:custGeom>
                              <a:avLst/>
                              <a:gdLst>
                                <a:gd name="T0" fmla="*/ 1858 w 1858"/>
                                <a:gd name="T1" fmla="*/ 218 h 2611"/>
                                <a:gd name="T2" fmla="*/ 1658 w 1858"/>
                                <a:gd name="T3" fmla="*/ 18 h 2611"/>
                                <a:gd name="T4" fmla="*/ 233 w 1858"/>
                                <a:gd name="T5" fmla="*/ 15 h 2611"/>
                                <a:gd name="T6" fmla="*/ 43 w 1858"/>
                                <a:gd name="T7" fmla="*/ 252 h 2611"/>
                                <a:gd name="T8" fmla="*/ 29 w 1858"/>
                                <a:gd name="T9" fmla="*/ 2400 h 2611"/>
                                <a:gd name="T10" fmla="*/ 223 w 1858"/>
                                <a:gd name="T11" fmla="*/ 2588 h 2611"/>
                                <a:gd name="T12" fmla="*/ 1681 w 1858"/>
                                <a:gd name="T13" fmla="*/ 2588 h 2611"/>
                                <a:gd name="T14" fmla="*/ 1850 w 1858"/>
                                <a:gd name="T15" fmla="*/ 2415 h 2611"/>
                                <a:gd name="T16" fmla="*/ 1852 w 1858"/>
                                <a:gd name="T17" fmla="*/ 215 h 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8" h="2611">
                                  <a:moveTo>
                                    <a:pt x="1858" y="218"/>
                                  </a:moveTo>
                                  <a:cubicBezTo>
                                    <a:pt x="1853" y="39"/>
                                    <a:pt x="1729" y="17"/>
                                    <a:pt x="1658" y="18"/>
                                  </a:cubicBezTo>
                                  <a:cubicBezTo>
                                    <a:pt x="1319" y="21"/>
                                    <a:pt x="329" y="18"/>
                                    <a:pt x="233" y="15"/>
                                  </a:cubicBezTo>
                                  <a:cubicBezTo>
                                    <a:pt x="20" y="0"/>
                                    <a:pt x="43" y="153"/>
                                    <a:pt x="43" y="252"/>
                                  </a:cubicBezTo>
                                  <a:cubicBezTo>
                                    <a:pt x="44" y="531"/>
                                    <a:pt x="32" y="2235"/>
                                    <a:pt x="29" y="2400"/>
                                  </a:cubicBezTo>
                                  <a:cubicBezTo>
                                    <a:pt x="0" y="2611"/>
                                    <a:pt x="223" y="2588"/>
                                    <a:pt x="223" y="2588"/>
                                  </a:cubicBezTo>
                                  <a:lnTo>
                                    <a:pt x="1681" y="2588"/>
                                  </a:lnTo>
                                  <a:cubicBezTo>
                                    <a:pt x="1837" y="2588"/>
                                    <a:pt x="1847" y="2487"/>
                                    <a:pt x="1850" y="2415"/>
                                  </a:cubicBezTo>
                                  <a:cubicBezTo>
                                    <a:pt x="1853" y="2343"/>
                                    <a:pt x="1855" y="216"/>
                                    <a:pt x="1852" y="215"/>
                                  </a:cubicBezTo>
                                </a:path>
                              </a:pathLst>
                            </a:custGeom>
                            <a:solidFill>
                              <a:schemeClr val="tx1"/>
                            </a:solidFill>
                            <a:ln w="9525">
                              <a:solidFill>
                                <a:srgbClr val="000000"/>
                              </a:solidFill>
                              <a:round/>
                              <a:headEnd/>
                              <a:tailEnd/>
                            </a:ln>
                          </wps:spPr>
                          <wps:bodyPr rot="0" vert="horz" wrap="square" lIns="91440" tIns="45720" rIns="91440" bIns="45720" anchor="t" anchorCtr="0" upright="1">
                            <a:noAutofit/>
                          </wps:bodyPr>
                        </wps:wsp>
                        <wps:wsp>
                          <wps:cNvPr id="728" name="Freeform 5608"/>
                          <wps:cNvSpPr>
                            <a:spLocks noChangeAspect="1"/>
                          </wps:cNvSpPr>
                          <wps:spPr bwMode="auto">
                            <a:xfrm rot="5400000">
                              <a:off x="1495901" y="56674"/>
                              <a:ext cx="113030" cy="117475"/>
                            </a:xfrm>
                            <a:custGeom>
                              <a:avLst/>
                              <a:gdLst>
                                <a:gd name="T0" fmla="*/ 180 w 180"/>
                                <a:gd name="T1" fmla="*/ 92 h 182"/>
                                <a:gd name="T2" fmla="*/ 178 w 180"/>
                                <a:gd name="T3" fmla="*/ 110 h 182"/>
                                <a:gd name="T4" fmla="*/ 172 w 180"/>
                                <a:gd name="T5" fmla="*/ 129 h 182"/>
                                <a:gd name="T6" fmla="*/ 164 w 180"/>
                                <a:gd name="T7" fmla="*/ 145 h 182"/>
                                <a:gd name="T8" fmla="*/ 150 w 180"/>
                                <a:gd name="T9" fmla="*/ 160 h 182"/>
                                <a:gd name="T10" fmla="*/ 135 w 180"/>
                                <a:gd name="T11" fmla="*/ 170 h 182"/>
                                <a:gd name="T12" fmla="*/ 119 w 180"/>
                                <a:gd name="T13" fmla="*/ 178 h 182"/>
                                <a:gd name="T14" fmla="*/ 101 w 180"/>
                                <a:gd name="T15" fmla="*/ 182 h 182"/>
                                <a:gd name="T16" fmla="*/ 80 w 180"/>
                                <a:gd name="T17" fmla="*/ 182 h 182"/>
                                <a:gd name="T18" fmla="*/ 62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2 w 180"/>
                                <a:gd name="T43" fmla="*/ 4 h 182"/>
                                <a:gd name="T44" fmla="*/ 80 w 180"/>
                                <a:gd name="T45" fmla="*/ 0 h 182"/>
                                <a:gd name="T46" fmla="*/ 101 w 180"/>
                                <a:gd name="T47" fmla="*/ 0 h 182"/>
                                <a:gd name="T48" fmla="*/ 119 w 180"/>
                                <a:gd name="T49" fmla="*/ 4 h 182"/>
                                <a:gd name="T50" fmla="*/ 135 w 180"/>
                                <a:gd name="T51" fmla="*/ 12 h 182"/>
                                <a:gd name="T52" fmla="*/ 150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0" y="160"/>
                                  </a:lnTo>
                                  <a:lnTo>
                                    <a:pt x="135" y="170"/>
                                  </a:lnTo>
                                  <a:lnTo>
                                    <a:pt x="119" y="178"/>
                                  </a:lnTo>
                                  <a:lnTo>
                                    <a:pt x="101" y="182"/>
                                  </a:lnTo>
                                  <a:lnTo>
                                    <a:pt x="80" y="182"/>
                                  </a:lnTo>
                                  <a:lnTo>
                                    <a:pt x="62"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2" y="4"/>
                                  </a:lnTo>
                                  <a:lnTo>
                                    <a:pt x="80" y="0"/>
                                  </a:lnTo>
                                  <a:lnTo>
                                    <a:pt x="101" y="0"/>
                                  </a:lnTo>
                                  <a:lnTo>
                                    <a:pt x="119" y="4"/>
                                  </a:lnTo>
                                  <a:lnTo>
                                    <a:pt x="135" y="12"/>
                                  </a:lnTo>
                                  <a:lnTo>
                                    <a:pt x="150"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0" name="Freeform 5610"/>
                          <wps:cNvSpPr>
                            <a:spLocks noChangeAspect="1"/>
                          </wps:cNvSpPr>
                          <wps:spPr bwMode="auto">
                            <a:xfrm rot="5400000">
                              <a:off x="1500663" y="994886"/>
                              <a:ext cx="112395" cy="114300"/>
                            </a:xfrm>
                            <a:custGeom>
                              <a:avLst/>
                              <a:gdLst>
                                <a:gd name="T0" fmla="*/ 179 w 179"/>
                                <a:gd name="T1" fmla="*/ 90 h 178"/>
                                <a:gd name="T2" fmla="*/ 176 w 179"/>
                                <a:gd name="T3" fmla="*/ 108 h 178"/>
                                <a:gd name="T4" fmla="*/ 170 w 179"/>
                                <a:gd name="T5" fmla="*/ 127 h 178"/>
                                <a:gd name="T6" fmla="*/ 162 w 179"/>
                                <a:gd name="T7" fmla="*/ 143 h 178"/>
                                <a:gd name="T8" fmla="*/ 148 w 179"/>
                                <a:gd name="T9" fmla="*/ 158 h 178"/>
                                <a:gd name="T10" fmla="*/ 131 w 179"/>
                                <a:gd name="T11" fmla="*/ 168 h 178"/>
                                <a:gd name="T12" fmla="*/ 113 w 179"/>
                                <a:gd name="T13" fmla="*/ 176 h 178"/>
                                <a:gd name="T14" fmla="*/ 95 w 179"/>
                                <a:gd name="T15" fmla="*/ 178 h 178"/>
                                <a:gd name="T16" fmla="*/ 76 w 179"/>
                                <a:gd name="T17" fmla="*/ 178 h 178"/>
                                <a:gd name="T18" fmla="*/ 56 w 179"/>
                                <a:gd name="T19" fmla="*/ 172 h 178"/>
                                <a:gd name="T20" fmla="*/ 39 w 179"/>
                                <a:gd name="T21" fmla="*/ 164 h 178"/>
                                <a:gd name="T22" fmla="*/ 25 w 179"/>
                                <a:gd name="T23" fmla="*/ 151 h 178"/>
                                <a:gd name="T24" fmla="*/ 13 w 179"/>
                                <a:gd name="T25" fmla="*/ 135 h 178"/>
                                <a:gd name="T26" fmla="*/ 4 w 179"/>
                                <a:gd name="T27" fmla="*/ 119 h 178"/>
                                <a:gd name="T28" fmla="*/ 0 w 179"/>
                                <a:gd name="T29" fmla="*/ 98 h 178"/>
                                <a:gd name="T30" fmla="*/ 0 w 179"/>
                                <a:gd name="T31" fmla="*/ 80 h 178"/>
                                <a:gd name="T32" fmla="*/ 4 w 179"/>
                                <a:gd name="T33" fmla="*/ 61 h 178"/>
                                <a:gd name="T34" fmla="*/ 13 w 179"/>
                                <a:gd name="T35" fmla="*/ 43 h 178"/>
                                <a:gd name="T36" fmla="*/ 25 w 179"/>
                                <a:gd name="T37" fmla="*/ 26 h 178"/>
                                <a:gd name="T38" fmla="*/ 39 w 179"/>
                                <a:gd name="T39" fmla="*/ 14 h 178"/>
                                <a:gd name="T40" fmla="*/ 56 w 179"/>
                                <a:gd name="T41" fmla="*/ 6 h 178"/>
                                <a:gd name="T42" fmla="*/ 74 w 179"/>
                                <a:gd name="T43" fmla="*/ 0 h 178"/>
                                <a:gd name="T44" fmla="*/ 95 w 179"/>
                                <a:gd name="T45" fmla="*/ 0 h 178"/>
                                <a:gd name="T46" fmla="*/ 113 w 179"/>
                                <a:gd name="T47" fmla="*/ 2 h 178"/>
                                <a:gd name="T48" fmla="*/ 131 w 179"/>
                                <a:gd name="T49" fmla="*/ 10 h 178"/>
                                <a:gd name="T50" fmla="*/ 148 w 179"/>
                                <a:gd name="T51" fmla="*/ 20 h 178"/>
                                <a:gd name="T52" fmla="*/ 160 w 179"/>
                                <a:gd name="T53" fmla="*/ 34 h 178"/>
                                <a:gd name="T54" fmla="*/ 170 w 179"/>
                                <a:gd name="T55" fmla="*/ 51 h 178"/>
                                <a:gd name="T56" fmla="*/ 176 w 179"/>
                                <a:gd name="T57" fmla="*/ 69 h 178"/>
                                <a:gd name="T58" fmla="*/ 179 w 179"/>
                                <a:gd name="T59" fmla="*/ 90 h 178"/>
                                <a:gd name="T60" fmla="*/ 179 w 179"/>
                                <a:gd name="T61" fmla="*/ 9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78">
                                  <a:moveTo>
                                    <a:pt x="179" y="90"/>
                                  </a:moveTo>
                                  <a:lnTo>
                                    <a:pt x="176" y="108"/>
                                  </a:lnTo>
                                  <a:lnTo>
                                    <a:pt x="170" y="127"/>
                                  </a:lnTo>
                                  <a:lnTo>
                                    <a:pt x="162" y="143"/>
                                  </a:lnTo>
                                  <a:lnTo>
                                    <a:pt x="148" y="158"/>
                                  </a:lnTo>
                                  <a:lnTo>
                                    <a:pt x="131" y="168"/>
                                  </a:lnTo>
                                  <a:lnTo>
                                    <a:pt x="113" y="176"/>
                                  </a:lnTo>
                                  <a:lnTo>
                                    <a:pt x="95" y="178"/>
                                  </a:lnTo>
                                  <a:lnTo>
                                    <a:pt x="76" y="178"/>
                                  </a:lnTo>
                                  <a:lnTo>
                                    <a:pt x="56" y="172"/>
                                  </a:lnTo>
                                  <a:lnTo>
                                    <a:pt x="39" y="164"/>
                                  </a:lnTo>
                                  <a:lnTo>
                                    <a:pt x="25" y="151"/>
                                  </a:lnTo>
                                  <a:lnTo>
                                    <a:pt x="13" y="135"/>
                                  </a:lnTo>
                                  <a:lnTo>
                                    <a:pt x="4" y="119"/>
                                  </a:lnTo>
                                  <a:lnTo>
                                    <a:pt x="0" y="98"/>
                                  </a:lnTo>
                                  <a:lnTo>
                                    <a:pt x="0" y="80"/>
                                  </a:lnTo>
                                  <a:lnTo>
                                    <a:pt x="4" y="61"/>
                                  </a:lnTo>
                                  <a:lnTo>
                                    <a:pt x="13" y="43"/>
                                  </a:lnTo>
                                  <a:lnTo>
                                    <a:pt x="25" y="26"/>
                                  </a:lnTo>
                                  <a:lnTo>
                                    <a:pt x="39" y="14"/>
                                  </a:lnTo>
                                  <a:lnTo>
                                    <a:pt x="56" y="6"/>
                                  </a:lnTo>
                                  <a:lnTo>
                                    <a:pt x="74" y="0"/>
                                  </a:lnTo>
                                  <a:lnTo>
                                    <a:pt x="95" y="0"/>
                                  </a:lnTo>
                                  <a:lnTo>
                                    <a:pt x="113" y="2"/>
                                  </a:lnTo>
                                  <a:lnTo>
                                    <a:pt x="131" y="10"/>
                                  </a:lnTo>
                                  <a:lnTo>
                                    <a:pt x="148" y="20"/>
                                  </a:lnTo>
                                  <a:lnTo>
                                    <a:pt x="160" y="34"/>
                                  </a:lnTo>
                                  <a:lnTo>
                                    <a:pt x="170" y="51"/>
                                  </a:lnTo>
                                  <a:lnTo>
                                    <a:pt x="176" y="69"/>
                                  </a:lnTo>
                                  <a:lnTo>
                                    <a:pt x="179" y="90"/>
                                  </a:lnTo>
                                  <a:lnTo>
                                    <a:pt x="179"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2" name="Freeform 5612"/>
                          <wps:cNvSpPr>
                            <a:spLocks noChangeAspect="1"/>
                          </wps:cNvSpPr>
                          <wps:spPr bwMode="auto">
                            <a:xfrm rot="5400000">
                              <a:off x="1024413" y="994887"/>
                              <a:ext cx="112395" cy="117475"/>
                            </a:xfrm>
                            <a:custGeom>
                              <a:avLst/>
                              <a:gdLst>
                                <a:gd name="T0" fmla="*/ 179 w 179"/>
                                <a:gd name="T1" fmla="*/ 91 h 183"/>
                                <a:gd name="T2" fmla="*/ 179 w 179"/>
                                <a:gd name="T3" fmla="*/ 111 h 183"/>
                                <a:gd name="T4" fmla="*/ 172 w 179"/>
                                <a:gd name="T5" fmla="*/ 130 h 183"/>
                                <a:gd name="T6" fmla="*/ 164 w 179"/>
                                <a:gd name="T7" fmla="*/ 146 h 183"/>
                                <a:gd name="T8" fmla="*/ 152 w 179"/>
                                <a:gd name="T9" fmla="*/ 160 h 183"/>
                                <a:gd name="T10" fmla="*/ 136 w 179"/>
                                <a:gd name="T11" fmla="*/ 171 h 183"/>
                                <a:gd name="T12" fmla="*/ 119 w 179"/>
                                <a:gd name="T13" fmla="*/ 179 h 183"/>
                                <a:gd name="T14" fmla="*/ 101 w 179"/>
                                <a:gd name="T15" fmla="*/ 183 h 183"/>
                                <a:gd name="T16" fmla="*/ 82 w 179"/>
                                <a:gd name="T17" fmla="*/ 183 h 183"/>
                                <a:gd name="T18" fmla="*/ 64 w 179"/>
                                <a:gd name="T19" fmla="*/ 179 h 183"/>
                                <a:gd name="T20" fmla="*/ 45 w 179"/>
                                <a:gd name="T21" fmla="*/ 171 h 183"/>
                                <a:gd name="T22" fmla="*/ 31 w 179"/>
                                <a:gd name="T23" fmla="*/ 160 h 183"/>
                                <a:gd name="T24" fmla="*/ 19 w 179"/>
                                <a:gd name="T25" fmla="*/ 146 h 183"/>
                                <a:gd name="T26" fmla="*/ 8 w 179"/>
                                <a:gd name="T27" fmla="*/ 130 h 183"/>
                                <a:gd name="T28" fmla="*/ 2 w 179"/>
                                <a:gd name="T29" fmla="*/ 111 h 183"/>
                                <a:gd name="T30" fmla="*/ 0 w 179"/>
                                <a:gd name="T31" fmla="*/ 93 h 183"/>
                                <a:gd name="T32" fmla="*/ 0 w 179"/>
                                <a:gd name="T33" fmla="*/ 72 h 183"/>
                                <a:gd name="T34" fmla="*/ 6 w 179"/>
                                <a:gd name="T35" fmla="*/ 54 h 183"/>
                                <a:gd name="T36" fmla="*/ 15 w 179"/>
                                <a:gd name="T37" fmla="*/ 37 h 183"/>
                                <a:gd name="T38" fmla="*/ 27 w 179"/>
                                <a:gd name="T39" fmla="*/ 23 h 183"/>
                                <a:gd name="T40" fmla="*/ 43 w 179"/>
                                <a:gd name="T41" fmla="*/ 13 h 183"/>
                                <a:gd name="T42" fmla="*/ 60 w 179"/>
                                <a:gd name="T43" fmla="*/ 4 h 183"/>
                                <a:gd name="T44" fmla="*/ 78 w 179"/>
                                <a:gd name="T45" fmla="*/ 0 h 183"/>
                                <a:gd name="T46" fmla="*/ 97 w 179"/>
                                <a:gd name="T47" fmla="*/ 0 h 183"/>
                                <a:gd name="T48" fmla="*/ 115 w 179"/>
                                <a:gd name="T49" fmla="*/ 4 h 183"/>
                                <a:gd name="T50" fmla="*/ 133 w 179"/>
                                <a:gd name="T51" fmla="*/ 13 h 183"/>
                                <a:gd name="T52" fmla="*/ 148 w 179"/>
                                <a:gd name="T53" fmla="*/ 23 h 183"/>
                                <a:gd name="T54" fmla="*/ 160 w 179"/>
                                <a:gd name="T55" fmla="*/ 37 h 183"/>
                                <a:gd name="T56" fmla="*/ 170 w 179"/>
                                <a:gd name="T57" fmla="*/ 54 h 183"/>
                                <a:gd name="T58" fmla="*/ 176 w 179"/>
                                <a:gd name="T59" fmla="*/ 72 h 183"/>
                                <a:gd name="T60" fmla="*/ 179 w 179"/>
                                <a:gd name="T61" fmla="*/ 91 h 183"/>
                                <a:gd name="T62" fmla="*/ 179 w 179"/>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183">
                                  <a:moveTo>
                                    <a:pt x="179" y="91"/>
                                  </a:moveTo>
                                  <a:lnTo>
                                    <a:pt x="179" y="111"/>
                                  </a:lnTo>
                                  <a:lnTo>
                                    <a:pt x="172" y="130"/>
                                  </a:lnTo>
                                  <a:lnTo>
                                    <a:pt x="164" y="146"/>
                                  </a:lnTo>
                                  <a:lnTo>
                                    <a:pt x="152" y="160"/>
                                  </a:lnTo>
                                  <a:lnTo>
                                    <a:pt x="136" y="171"/>
                                  </a:lnTo>
                                  <a:lnTo>
                                    <a:pt x="119" y="179"/>
                                  </a:lnTo>
                                  <a:lnTo>
                                    <a:pt x="101" y="183"/>
                                  </a:lnTo>
                                  <a:lnTo>
                                    <a:pt x="82" y="183"/>
                                  </a:lnTo>
                                  <a:lnTo>
                                    <a:pt x="64" y="179"/>
                                  </a:lnTo>
                                  <a:lnTo>
                                    <a:pt x="45" y="171"/>
                                  </a:lnTo>
                                  <a:lnTo>
                                    <a:pt x="31" y="160"/>
                                  </a:lnTo>
                                  <a:lnTo>
                                    <a:pt x="19" y="146"/>
                                  </a:lnTo>
                                  <a:lnTo>
                                    <a:pt x="8" y="130"/>
                                  </a:lnTo>
                                  <a:lnTo>
                                    <a:pt x="2" y="111"/>
                                  </a:lnTo>
                                  <a:lnTo>
                                    <a:pt x="0" y="93"/>
                                  </a:lnTo>
                                  <a:lnTo>
                                    <a:pt x="0" y="72"/>
                                  </a:lnTo>
                                  <a:lnTo>
                                    <a:pt x="6" y="54"/>
                                  </a:lnTo>
                                  <a:lnTo>
                                    <a:pt x="15" y="37"/>
                                  </a:lnTo>
                                  <a:lnTo>
                                    <a:pt x="27" y="23"/>
                                  </a:lnTo>
                                  <a:lnTo>
                                    <a:pt x="43" y="13"/>
                                  </a:lnTo>
                                  <a:lnTo>
                                    <a:pt x="60" y="4"/>
                                  </a:lnTo>
                                  <a:lnTo>
                                    <a:pt x="78" y="0"/>
                                  </a:lnTo>
                                  <a:lnTo>
                                    <a:pt x="97" y="0"/>
                                  </a:lnTo>
                                  <a:lnTo>
                                    <a:pt x="115" y="4"/>
                                  </a:lnTo>
                                  <a:lnTo>
                                    <a:pt x="133" y="13"/>
                                  </a:lnTo>
                                  <a:lnTo>
                                    <a:pt x="148" y="23"/>
                                  </a:lnTo>
                                  <a:lnTo>
                                    <a:pt x="160" y="37"/>
                                  </a:lnTo>
                                  <a:lnTo>
                                    <a:pt x="170" y="54"/>
                                  </a:lnTo>
                                  <a:lnTo>
                                    <a:pt x="176" y="72"/>
                                  </a:lnTo>
                                  <a:lnTo>
                                    <a:pt x="179" y="91"/>
                                  </a:lnTo>
                                  <a:lnTo>
                                    <a:pt x="179"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4" name="Freeform 5614"/>
                          <wps:cNvSpPr>
                            <a:spLocks noChangeAspect="1"/>
                          </wps:cNvSpPr>
                          <wps:spPr bwMode="auto">
                            <a:xfrm rot="5400000">
                              <a:off x="533876" y="990124"/>
                              <a:ext cx="111760" cy="114935"/>
                            </a:xfrm>
                            <a:custGeom>
                              <a:avLst/>
                              <a:gdLst>
                                <a:gd name="T0" fmla="*/ 178 w 178"/>
                                <a:gd name="T1" fmla="*/ 89 h 179"/>
                                <a:gd name="T2" fmla="*/ 176 w 178"/>
                                <a:gd name="T3" fmla="*/ 109 h 179"/>
                                <a:gd name="T4" fmla="*/ 170 w 178"/>
                                <a:gd name="T5" fmla="*/ 128 h 179"/>
                                <a:gd name="T6" fmla="*/ 162 w 178"/>
                                <a:gd name="T7" fmla="*/ 144 h 179"/>
                                <a:gd name="T8" fmla="*/ 148 w 178"/>
                                <a:gd name="T9" fmla="*/ 158 h 179"/>
                                <a:gd name="T10" fmla="*/ 131 w 178"/>
                                <a:gd name="T11" fmla="*/ 169 h 179"/>
                                <a:gd name="T12" fmla="*/ 113 w 178"/>
                                <a:gd name="T13" fmla="*/ 177 h 179"/>
                                <a:gd name="T14" fmla="*/ 94 w 178"/>
                                <a:gd name="T15" fmla="*/ 179 h 179"/>
                                <a:gd name="T16" fmla="*/ 76 w 178"/>
                                <a:gd name="T17" fmla="*/ 179 h 179"/>
                                <a:gd name="T18" fmla="*/ 55 w 178"/>
                                <a:gd name="T19" fmla="*/ 173 h 179"/>
                                <a:gd name="T20" fmla="*/ 39 w 178"/>
                                <a:gd name="T21" fmla="*/ 164 h 179"/>
                                <a:gd name="T22" fmla="*/ 25 w 178"/>
                                <a:gd name="T23" fmla="*/ 152 h 179"/>
                                <a:gd name="T24" fmla="*/ 12 w 178"/>
                                <a:gd name="T25" fmla="*/ 136 h 179"/>
                                <a:gd name="T26" fmla="*/ 4 w 178"/>
                                <a:gd name="T27" fmla="*/ 117 h 179"/>
                                <a:gd name="T28" fmla="*/ 0 w 178"/>
                                <a:gd name="T29" fmla="*/ 99 h 179"/>
                                <a:gd name="T30" fmla="*/ 0 w 178"/>
                                <a:gd name="T31" fmla="*/ 80 h 179"/>
                                <a:gd name="T32" fmla="*/ 4 w 178"/>
                                <a:gd name="T33" fmla="*/ 60 h 179"/>
                                <a:gd name="T34" fmla="*/ 12 w 178"/>
                                <a:gd name="T35" fmla="*/ 43 h 179"/>
                                <a:gd name="T36" fmla="*/ 25 w 178"/>
                                <a:gd name="T37" fmla="*/ 27 h 179"/>
                                <a:gd name="T38" fmla="*/ 39 w 178"/>
                                <a:gd name="T39" fmla="*/ 15 h 179"/>
                                <a:gd name="T40" fmla="*/ 55 w 178"/>
                                <a:gd name="T41" fmla="*/ 6 h 179"/>
                                <a:gd name="T42" fmla="*/ 74 w 178"/>
                                <a:gd name="T43" fmla="*/ 0 h 179"/>
                                <a:gd name="T44" fmla="*/ 94 w 178"/>
                                <a:gd name="T45" fmla="*/ 0 h 179"/>
                                <a:gd name="T46" fmla="*/ 113 w 178"/>
                                <a:gd name="T47" fmla="*/ 2 h 179"/>
                                <a:gd name="T48" fmla="*/ 131 w 178"/>
                                <a:gd name="T49" fmla="*/ 11 h 179"/>
                                <a:gd name="T50" fmla="*/ 148 w 178"/>
                                <a:gd name="T51" fmla="*/ 21 h 179"/>
                                <a:gd name="T52" fmla="*/ 160 w 178"/>
                                <a:gd name="T53" fmla="*/ 35 h 179"/>
                                <a:gd name="T54" fmla="*/ 170 w 178"/>
                                <a:gd name="T55" fmla="*/ 52 h 179"/>
                                <a:gd name="T56" fmla="*/ 176 w 178"/>
                                <a:gd name="T57" fmla="*/ 70 h 179"/>
                                <a:gd name="T58" fmla="*/ 178 w 178"/>
                                <a:gd name="T59" fmla="*/ 89 h 179"/>
                                <a:gd name="T60" fmla="*/ 178 w 178"/>
                                <a:gd name="T61" fmla="*/ 8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 h="179">
                                  <a:moveTo>
                                    <a:pt x="178" y="89"/>
                                  </a:moveTo>
                                  <a:lnTo>
                                    <a:pt x="176" y="109"/>
                                  </a:lnTo>
                                  <a:lnTo>
                                    <a:pt x="170" y="128"/>
                                  </a:lnTo>
                                  <a:lnTo>
                                    <a:pt x="162" y="144"/>
                                  </a:lnTo>
                                  <a:lnTo>
                                    <a:pt x="148" y="158"/>
                                  </a:lnTo>
                                  <a:lnTo>
                                    <a:pt x="131" y="169"/>
                                  </a:lnTo>
                                  <a:lnTo>
                                    <a:pt x="113" y="177"/>
                                  </a:lnTo>
                                  <a:lnTo>
                                    <a:pt x="94" y="179"/>
                                  </a:lnTo>
                                  <a:lnTo>
                                    <a:pt x="76" y="179"/>
                                  </a:lnTo>
                                  <a:lnTo>
                                    <a:pt x="55" y="173"/>
                                  </a:lnTo>
                                  <a:lnTo>
                                    <a:pt x="39" y="164"/>
                                  </a:lnTo>
                                  <a:lnTo>
                                    <a:pt x="25" y="152"/>
                                  </a:lnTo>
                                  <a:lnTo>
                                    <a:pt x="12" y="136"/>
                                  </a:lnTo>
                                  <a:lnTo>
                                    <a:pt x="4" y="117"/>
                                  </a:lnTo>
                                  <a:lnTo>
                                    <a:pt x="0" y="99"/>
                                  </a:lnTo>
                                  <a:lnTo>
                                    <a:pt x="0" y="80"/>
                                  </a:lnTo>
                                  <a:lnTo>
                                    <a:pt x="4" y="60"/>
                                  </a:lnTo>
                                  <a:lnTo>
                                    <a:pt x="12" y="43"/>
                                  </a:lnTo>
                                  <a:lnTo>
                                    <a:pt x="25" y="27"/>
                                  </a:lnTo>
                                  <a:lnTo>
                                    <a:pt x="39" y="15"/>
                                  </a:lnTo>
                                  <a:lnTo>
                                    <a:pt x="55" y="6"/>
                                  </a:lnTo>
                                  <a:lnTo>
                                    <a:pt x="74" y="0"/>
                                  </a:lnTo>
                                  <a:lnTo>
                                    <a:pt x="94" y="0"/>
                                  </a:lnTo>
                                  <a:lnTo>
                                    <a:pt x="113" y="2"/>
                                  </a:lnTo>
                                  <a:lnTo>
                                    <a:pt x="131" y="11"/>
                                  </a:lnTo>
                                  <a:lnTo>
                                    <a:pt x="148" y="21"/>
                                  </a:lnTo>
                                  <a:lnTo>
                                    <a:pt x="160" y="35"/>
                                  </a:lnTo>
                                  <a:lnTo>
                                    <a:pt x="170" y="52"/>
                                  </a:lnTo>
                                  <a:lnTo>
                                    <a:pt x="176" y="70"/>
                                  </a:lnTo>
                                  <a:lnTo>
                                    <a:pt x="178" y="89"/>
                                  </a:lnTo>
                                  <a:lnTo>
                                    <a:pt x="178" y="89"/>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6" name="Freeform 5616"/>
                          <wps:cNvSpPr>
                            <a:spLocks noChangeAspect="1"/>
                          </wps:cNvSpPr>
                          <wps:spPr bwMode="auto">
                            <a:xfrm rot="5400000">
                              <a:off x="62388" y="990124"/>
                              <a:ext cx="111760" cy="118110"/>
                            </a:xfrm>
                            <a:custGeom>
                              <a:avLst/>
                              <a:gdLst>
                                <a:gd name="T0" fmla="*/ 178 w 178"/>
                                <a:gd name="T1" fmla="*/ 90 h 183"/>
                                <a:gd name="T2" fmla="*/ 178 w 178"/>
                                <a:gd name="T3" fmla="*/ 109 h 183"/>
                                <a:gd name="T4" fmla="*/ 172 w 178"/>
                                <a:gd name="T5" fmla="*/ 127 h 183"/>
                                <a:gd name="T6" fmla="*/ 164 w 178"/>
                                <a:gd name="T7" fmla="*/ 146 h 183"/>
                                <a:gd name="T8" fmla="*/ 152 w 178"/>
                                <a:gd name="T9" fmla="*/ 158 h 183"/>
                                <a:gd name="T10" fmla="*/ 135 w 178"/>
                                <a:gd name="T11" fmla="*/ 170 h 183"/>
                                <a:gd name="T12" fmla="*/ 119 w 178"/>
                                <a:gd name="T13" fmla="*/ 179 h 183"/>
                                <a:gd name="T14" fmla="*/ 101 w 178"/>
                                <a:gd name="T15" fmla="*/ 183 h 183"/>
                                <a:gd name="T16" fmla="*/ 82 w 178"/>
                                <a:gd name="T17" fmla="*/ 183 h 183"/>
                                <a:gd name="T18" fmla="*/ 64 w 178"/>
                                <a:gd name="T19" fmla="*/ 179 h 183"/>
                                <a:gd name="T20" fmla="*/ 47 w 178"/>
                                <a:gd name="T21" fmla="*/ 170 h 183"/>
                                <a:gd name="T22" fmla="*/ 31 w 178"/>
                                <a:gd name="T23" fmla="*/ 160 h 183"/>
                                <a:gd name="T24" fmla="*/ 19 w 178"/>
                                <a:gd name="T25" fmla="*/ 146 h 183"/>
                                <a:gd name="T26" fmla="*/ 8 w 178"/>
                                <a:gd name="T27" fmla="*/ 127 h 183"/>
                                <a:gd name="T28" fmla="*/ 2 w 178"/>
                                <a:gd name="T29" fmla="*/ 111 h 183"/>
                                <a:gd name="T30" fmla="*/ 0 w 178"/>
                                <a:gd name="T31" fmla="*/ 90 h 183"/>
                                <a:gd name="T32" fmla="*/ 0 w 178"/>
                                <a:gd name="T33" fmla="*/ 72 h 183"/>
                                <a:gd name="T34" fmla="*/ 6 w 178"/>
                                <a:gd name="T35" fmla="*/ 53 h 183"/>
                                <a:gd name="T36" fmla="*/ 14 w 178"/>
                                <a:gd name="T37" fmla="*/ 37 h 183"/>
                                <a:gd name="T38" fmla="*/ 27 w 178"/>
                                <a:gd name="T39" fmla="*/ 23 h 183"/>
                                <a:gd name="T40" fmla="*/ 43 w 178"/>
                                <a:gd name="T41" fmla="*/ 10 h 183"/>
                                <a:gd name="T42" fmla="*/ 60 w 178"/>
                                <a:gd name="T43" fmla="*/ 4 h 183"/>
                                <a:gd name="T44" fmla="*/ 78 w 178"/>
                                <a:gd name="T45" fmla="*/ 0 h 183"/>
                                <a:gd name="T46" fmla="*/ 96 w 178"/>
                                <a:gd name="T47" fmla="*/ 0 h 183"/>
                                <a:gd name="T48" fmla="*/ 115 w 178"/>
                                <a:gd name="T49" fmla="*/ 2 h 183"/>
                                <a:gd name="T50" fmla="*/ 133 w 178"/>
                                <a:gd name="T51" fmla="*/ 10 h 183"/>
                                <a:gd name="T52" fmla="*/ 148 w 178"/>
                                <a:gd name="T53" fmla="*/ 23 h 183"/>
                                <a:gd name="T54" fmla="*/ 160 w 178"/>
                                <a:gd name="T55" fmla="*/ 37 h 183"/>
                                <a:gd name="T56" fmla="*/ 170 w 178"/>
                                <a:gd name="T57" fmla="*/ 53 h 183"/>
                                <a:gd name="T58" fmla="*/ 176 w 178"/>
                                <a:gd name="T59" fmla="*/ 72 h 183"/>
                                <a:gd name="T60" fmla="*/ 178 w 178"/>
                                <a:gd name="T61" fmla="*/ 90 h 183"/>
                                <a:gd name="T62" fmla="*/ 178 w 178"/>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8" h="183">
                                  <a:moveTo>
                                    <a:pt x="178" y="90"/>
                                  </a:moveTo>
                                  <a:lnTo>
                                    <a:pt x="178" y="109"/>
                                  </a:lnTo>
                                  <a:lnTo>
                                    <a:pt x="172" y="127"/>
                                  </a:lnTo>
                                  <a:lnTo>
                                    <a:pt x="164" y="146"/>
                                  </a:lnTo>
                                  <a:lnTo>
                                    <a:pt x="152" y="158"/>
                                  </a:lnTo>
                                  <a:lnTo>
                                    <a:pt x="135" y="170"/>
                                  </a:lnTo>
                                  <a:lnTo>
                                    <a:pt x="119" y="179"/>
                                  </a:lnTo>
                                  <a:lnTo>
                                    <a:pt x="101" y="183"/>
                                  </a:lnTo>
                                  <a:lnTo>
                                    <a:pt x="82" y="183"/>
                                  </a:lnTo>
                                  <a:lnTo>
                                    <a:pt x="64" y="179"/>
                                  </a:lnTo>
                                  <a:lnTo>
                                    <a:pt x="47" y="170"/>
                                  </a:lnTo>
                                  <a:lnTo>
                                    <a:pt x="31" y="160"/>
                                  </a:lnTo>
                                  <a:lnTo>
                                    <a:pt x="19" y="146"/>
                                  </a:lnTo>
                                  <a:lnTo>
                                    <a:pt x="8" y="127"/>
                                  </a:lnTo>
                                  <a:lnTo>
                                    <a:pt x="2" y="111"/>
                                  </a:lnTo>
                                  <a:lnTo>
                                    <a:pt x="0" y="90"/>
                                  </a:lnTo>
                                  <a:lnTo>
                                    <a:pt x="0" y="72"/>
                                  </a:lnTo>
                                  <a:lnTo>
                                    <a:pt x="6" y="53"/>
                                  </a:lnTo>
                                  <a:lnTo>
                                    <a:pt x="14" y="37"/>
                                  </a:lnTo>
                                  <a:lnTo>
                                    <a:pt x="27" y="23"/>
                                  </a:lnTo>
                                  <a:lnTo>
                                    <a:pt x="43" y="10"/>
                                  </a:lnTo>
                                  <a:lnTo>
                                    <a:pt x="60" y="4"/>
                                  </a:lnTo>
                                  <a:lnTo>
                                    <a:pt x="78" y="0"/>
                                  </a:lnTo>
                                  <a:lnTo>
                                    <a:pt x="96" y="0"/>
                                  </a:lnTo>
                                  <a:lnTo>
                                    <a:pt x="115" y="2"/>
                                  </a:lnTo>
                                  <a:lnTo>
                                    <a:pt x="133" y="10"/>
                                  </a:lnTo>
                                  <a:lnTo>
                                    <a:pt x="148" y="23"/>
                                  </a:lnTo>
                                  <a:lnTo>
                                    <a:pt x="160" y="37"/>
                                  </a:lnTo>
                                  <a:lnTo>
                                    <a:pt x="170" y="53"/>
                                  </a:lnTo>
                                  <a:lnTo>
                                    <a:pt x="176" y="72"/>
                                  </a:lnTo>
                                  <a:lnTo>
                                    <a:pt x="178" y="90"/>
                                  </a:lnTo>
                                  <a:lnTo>
                                    <a:pt x="178"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8" name="Freeform 5618"/>
                          <wps:cNvSpPr>
                            <a:spLocks noChangeAspect="1"/>
                          </wps:cNvSpPr>
                          <wps:spPr bwMode="auto">
                            <a:xfrm rot="5400000">
                              <a:off x="57626" y="47149"/>
                              <a:ext cx="113030" cy="117475"/>
                            </a:xfrm>
                            <a:custGeom>
                              <a:avLst/>
                              <a:gdLst>
                                <a:gd name="T0" fmla="*/ 180 w 180"/>
                                <a:gd name="T1" fmla="*/ 90 h 182"/>
                                <a:gd name="T2" fmla="*/ 178 w 180"/>
                                <a:gd name="T3" fmla="*/ 109 h 182"/>
                                <a:gd name="T4" fmla="*/ 174 w 180"/>
                                <a:gd name="T5" fmla="*/ 127 h 182"/>
                                <a:gd name="T6" fmla="*/ 164 w 180"/>
                                <a:gd name="T7" fmla="*/ 146 h 182"/>
                                <a:gd name="T8" fmla="*/ 151 w 180"/>
                                <a:gd name="T9" fmla="*/ 160 h 182"/>
                                <a:gd name="T10" fmla="*/ 137 w 180"/>
                                <a:gd name="T11" fmla="*/ 170 h 182"/>
                                <a:gd name="T12" fmla="*/ 121 w 180"/>
                                <a:gd name="T13" fmla="*/ 178 h 182"/>
                                <a:gd name="T14" fmla="*/ 102 w 180"/>
                                <a:gd name="T15" fmla="*/ 182 h 182"/>
                                <a:gd name="T16" fmla="*/ 82 w 180"/>
                                <a:gd name="T17" fmla="*/ 182 h 182"/>
                                <a:gd name="T18" fmla="*/ 63 w 180"/>
                                <a:gd name="T19" fmla="*/ 178 h 182"/>
                                <a:gd name="T20" fmla="*/ 47 w 180"/>
                                <a:gd name="T21" fmla="*/ 170 h 182"/>
                                <a:gd name="T22" fmla="*/ 30 w 180"/>
                                <a:gd name="T23" fmla="*/ 160 h 182"/>
                                <a:gd name="T24" fmla="*/ 18 w 180"/>
                                <a:gd name="T25" fmla="*/ 146 h 182"/>
                                <a:gd name="T26" fmla="*/ 8 w 180"/>
                                <a:gd name="T27" fmla="*/ 127 h 182"/>
                                <a:gd name="T28" fmla="*/ 2 w 180"/>
                                <a:gd name="T29" fmla="*/ 111 h 182"/>
                                <a:gd name="T30" fmla="*/ 0 w 180"/>
                                <a:gd name="T31" fmla="*/ 90 h 182"/>
                                <a:gd name="T32" fmla="*/ 2 w 180"/>
                                <a:gd name="T33" fmla="*/ 72 h 182"/>
                                <a:gd name="T34" fmla="*/ 8 w 180"/>
                                <a:gd name="T35" fmla="*/ 53 h 182"/>
                                <a:gd name="T36" fmla="*/ 16 w 180"/>
                                <a:gd name="T37" fmla="*/ 37 h 182"/>
                                <a:gd name="T38" fmla="*/ 28 w 180"/>
                                <a:gd name="T39" fmla="*/ 22 h 182"/>
                                <a:gd name="T40" fmla="*/ 43 w 180"/>
                                <a:gd name="T41" fmla="*/ 10 h 182"/>
                                <a:gd name="T42" fmla="*/ 59 w 180"/>
                                <a:gd name="T43" fmla="*/ 4 h 182"/>
                                <a:gd name="T44" fmla="*/ 78 w 180"/>
                                <a:gd name="T45" fmla="*/ 0 h 182"/>
                                <a:gd name="T46" fmla="*/ 98 w 180"/>
                                <a:gd name="T47" fmla="*/ 0 h 182"/>
                                <a:gd name="T48" fmla="*/ 117 w 180"/>
                                <a:gd name="T49" fmla="*/ 2 h 182"/>
                                <a:gd name="T50" fmla="*/ 133 w 180"/>
                                <a:gd name="T51" fmla="*/ 10 h 182"/>
                                <a:gd name="T52" fmla="*/ 149 w 180"/>
                                <a:gd name="T53" fmla="*/ 22 h 182"/>
                                <a:gd name="T54" fmla="*/ 162 w 180"/>
                                <a:gd name="T55" fmla="*/ 37 h 182"/>
                                <a:gd name="T56" fmla="*/ 172 w 180"/>
                                <a:gd name="T57" fmla="*/ 53 h 182"/>
                                <a:gd name="T58" fmla="*/ 178 w 180"/>
                                <a:gd name="T59" fmla="*/ 72 h 182"/>
                                <a:gd name="T60" fmla="*/ 180 w 180"/>
                                <a:gd name="T61" fmla="*/ 90 h 182"/>
                                <a:gd name="T62" fmla="*/ 180 w 180"/>
                                <a:gd name="T63" fmla="*/ 9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0"/>
                                  </a:moveTo>
                                  <a:lnTo>
                                    <a:pt x="178" y="109"/>
                                  </a:lnTo>
                                  <a:lnTo>
                                    <a:pt x="174" y="127"/>
                                  </a:lnTo>
                                  <a:lnTo>
                                    <a:pt x="164" y="146"/>
                                  </a:lnTo>
                                  <a:lnTo>
                                    <a:pt x="151" y="160"/>
                                  </a:lnTo>
                                  <a:lnTo>
                                    <a:pt x="137" y="170"/>
                                  </a:lnTo>
                                  <a:lnTo>
                                    <a:pt x="121" y="178"/>
                                  </a:lnTo>
                                  <a:lnTo>
                                    <a:pt x="102" y="182"/>
                                  </a:lnTo>
                                  <a:lnTo>
                                    <a:pt x="82" y="182"/>
                                  </a:lnTo>
                                  <a:lnTo>
                                    <a:pt x="63" y="178"/>
                                  </a:lnTo>
                                  <a:lnTo>
                                    <a:pt x="47" y="170"/>
                                  </a:lnTo>
                                  <a:lnTo>
                                    <a:pt x="30" y="160"/>
                                  </a:lnTo>
                                  <a:lnTo>
                                    <a:pt x="18" y="146"/>
                                  </a:lnTo>
                                  <a:lnTo>
                                    <a:pt x="8" y="127"/>
                                  </a:lnTo>
                                  <a:lnTo>
                                    <a:pt x="2" y="111"/>
                                  </a:lnTo>
                                  <a:lnTo>
                                    <a:pt x="0" y="90"/>
                                  </a:lnTo>
                                  <a:lnTo>
                                    <a:pt x="2" y="72"/>
                                  </a:lnTo>
                                  <a:lnTo>
                                    <a:pt x="8" y="53"/>
                                  </a:lnTo>
                                  <a:lnTo>
                                    <a:pt x="16" y="37"/>
                                  </a:lnTo>
                                  <a:lnTo>
                                    <a:pt x="28" y="22"/>
                                  </a:lnTo>
                                  <a:lnTo>
                                    <a:pt x="43" y="10"/>
                                  </a:lnTo>
                                  <a:lnTo>
                                    <a:pt x="59" y="4"/>
                                  </a:lnTo>
                                  <a:lnTo>
                                    <a:pt x="78" y="0"/>
                                  </a:lnTo>
                                  <a:lnTo>
                                    <a:pt x="98" y="0"/>
                                  </a:lnTo>
                                  <a:lnTo>
                                    <a:pt x="117" y="2"/>
                                  </a:lnTo>
                                  <a:lnTo>
                                    <a:pt x="133" y="10"/>
                                  </a:lnTo>
                                  <a:lnTo>
                                    <a:pt x="149" y="22"/>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0" name="Freeform 5620"/>
                          <wps:cNvSpPr>
                            <a:spLocks noChangeAspect="1"/>
                          </wps:cNvSpPr>
                          <wps:spPr bwMode="auto">
                            <a:xfrm rot="5400000">
                              <a:off x="533876" y="51911"/>
                              <a:ext cx="113030" cy="117475"/>
                            </a:xfrm>
                            <a:custGeom>
                              <a:avLst/>
                              <a:gdLst>
                                <a:gd name="T0" fmla="*/ 180 w 180"/>
                                <a:gd name="T1" fmla="*/ 91 h 183"/>
                                <a:gd name="T2" fmla="*/ 178 w 180"/>
                                <a:gd name="T3" fmla="*/ 111 h 183"/>
                                <a:gd name="T4" fmla="*/ 172 w 180"/>
                                <a:gd name="T5" fmla="*/ 130 h 183"/>
                                <a:gd name="T6" fmla="*/ 164 w 180"/>
                                <a:gd name="T7" fmla="*/ 146 h 183"/>
                                <a:gd name="T8" fmla="*/ 150 w 180"/>
                                <a:gd name="T9" fmla="*/ 160 h 183"/>
                                <a:gd name="T10" fmla="*/ 135 w 180"/>
                                <a:gd name="T11" fmla="*/ 171 h 183"/>
                                <a:gd name="T12" fmla="*/ 119 w 180"/>
                                <a:gd name="T13" fmla="*/ 179 h 183"/>
                                <a:gd name="T14" fmla="*/ 100 w 180"/>
                                <a:gd name="T15" fmla="*/ 183 h 183"/>
                                <a:gd name="T16" fmla="*/ 80 w 180"/>
                                <a:gd name="T17" fmla="*/ 183 h 183"/>
                                <a:gd name="T18" fmla="*/ 61 w 180"/>
                                <a:gd name="T19" fmla="*/ 179 h 183"/>
                                <a:gd name="T20" fmla="*/ 45 w 180"/>
                                <a:gd name="T21" fmla="*/ 171 h 183"/>
                                <a:gd name="T22" fmla="*/ 31 w 180"/>
                                <a:gd name="T23" fmla="*/ 160 h 183"/>
                                <a:gd name="T24" fmla="*/ 18 w 180"/>
                                <a:gd name="T25" fmla="*/ 146 h 183"/>
                                <a:gd name="T26" fmla="*/ 8 w 180"/>
                                <a:gd name="T27" fmla="*/ 130 h 183"/>
                                <a:gd name="T28" fmla="*/ 2 w 180"/>
                                <a:gd name="T29" fmla="*/ 111 h 183"/>
                                <a:gd name="T30" fmla="*/ 0 w 180"/>
                                <a:gd name="T31" fmla="*/ 91 h 183"/>
                                <a:gd name="T32" fmla="*/ 2 w 180"/>
                                <a:gd name="T33" fmla="*/ 72 h 183"/>
                                <a:gd name="T34" fmla="*/ 8 w 180"/>
                                <a:gd name="T35" fmla="*/ 54 h 183"/>
                                <a:gd name="T36" fmla="*/ 18 w 180"/>
                                <a:gd name="T37" fmla="*/ 37 h 183"/>
                                <a:gd name="T38" fmla="*/ 31 w 180"/>
                                <a:gd name="T39" fmla="*/ 23 h 183"/>
                                <a:gd name="T40" fmla="*/ 45 w 180"/>
                                <a:gd name="T41" fmla="*/ 11 h 183"/>
                                <a:gd name="T42" fmla="*/ 61 w 180"/>
                                <a:gd name="T43" fmla="*/ 4 h 183"/>
                                <a:gd name="T44" fmla="*/ 80 w 180"/>
                                <a:gd name="T45" fmla="*/ 0 h 183"/>
                                <a:gd name="T46" fmla="*/ 100 w 180"/>
                                <a:gd name="T47" fmla="*/ 0 h 183"/>
                                <a:gd name="T48" fmla="*/ 119 w 180"/>
                                <a:gd name="T49" fmla="*/ 4 h 183"/>
                                <a:gd name="T50" fmla="*/ 135 w 180"/>
                                <a:gd name="T51" fmla="*/ 11 h 183"/>
                                <a:gd name="T52" fmla="*/ 150 w 180"/>
                                <a:gd name="T53" fmla="*/ 23 h 183"/>
                                <a:gd name="T54" fmla="*/ 164 w 180"/>
                                <a:gd name="T55" fmla="*/ 37 h 183"/>
                                <a:gd name="T56" fmla="*/ 172 w 180"/>
                                <a:gd name="T57" fmla="*/ 54 h 183"/>
                                <a:gd name="T58" fmla="*/ 178 w 180"/>
                                <a:gd name="T59" fmla="*/ 72 h 183"/>
                                <a:gd name="T60" fmla="*/ 180 w 180"/>
                                <a:gd name="T61" fmla="*/ 91 h 183"/>
                                <a:gd name="T62" fmla="*/ 180 w 180"/>
                                <a:gd name="T63" fmla="*/ 9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1"/>
                                  </a:moveTo>
                                  <a:lnTo>
                                    <a:pt x="178" y="111"/>
                                  </a:lnTo>
                                  <a:lnTo>
                                    <a:pt x="172" y="130"/>
                                  </a:lnTo>
                                  <a:lnTo>
                                    <a:pt x="164" y="146"/>
                                  </a:lnTo>
                                  <a:lnTo>
                                    <a:pt x="150" y="160"/>
                                  </a:lnTo>
                                  <a:lnTo>
                                    <a:pt x="135" y="171"/>
                                  </a:lnTo>
                                  <a:lnTo>
                                    <a:pt x="119" y="179"/>
                                  </a:lnTo>
                                  <a:lnTo>
                                    <a:pt x="100" y="183"/>
                                  </a:lnTo>
                                  <a:lnTo>
                                    <a:pt x="80" y="183"/>
                                  </a:lnTo>
                                  <a:lnTo>
                                    <a:pt x="61" y="179"/>
                                  </a:lnTo>
                                  <a:lnTo>
                                    <a:pt x="45" y="171"/>
                                  </a:lnTo>
                                  <a:lnTo>
                                    <a:pt x="31" y="160"/>
                                  </a:lnTo>
                                  <a:lnTo>
                                    <a:pt x="18" y="146"/>
                                  </a:lnTo>
                                  <a:lnTo>
                                    <a:pt x="8" y="130"/>
                                  </a:lnTo>
                                  <a:lnTo>
                                    <a:pt x="2" y="111"/>
                                  </a:lnTo>
                                  <a:lnTo>
                                    <a:pt x="0" y="91"/>
                                  </a:lnTo>
                                  <a:lnTo>
                                    <a:pt x="2" y="72"/>
                                  </a:lnTo>
                                  <a:lnTo>
                                    <a:pt x="8" y="54"/>
                                  </a:lnTo>
                                  <a:lnTo>
                                    <a:pt x="18" y="37"/>
                                  </a:lnTo>
                                  <a:lnTo>
                                    <a:pt x="31" y="23"/>
                                  </a:lnTo>
                                  <a:lnTo>
                                    <a:pt x="45" y="11"/>
                                  </a:lnTo>
                                  <a:lnTo>
                                    <a:pt x="61" y="4"/>
                                  </a:lnTo>
                                  <a:lnTo>
                                    <a:pt x="80" y="0"/>
                                  </a:lnTo>
                                  <a:lnTo>
                                    <a:pt x="100" y="0"/>
                                  </a:lnTo>
                                  <a:lnTo>
                                    <a:pt x="119" y="4"/>
                                  </a:lnTo>
                                  <a:lnTo>
                                    <a:pt x="135" y="11"/>
                                  </a:lnTo>
                                  <a:lnTo>
                                    <a:pt x="150" y="23"/>
                                  </a:lnTo>
                                  <a:lnTo>
                                    <a:pt x="164" y="37"/>
                                  </a:lnTo>
                                  <a:lnTo>
                                    <a:pt x="172" y="54"/>
                                  </a:lnTo>
                                  <a:lnTo>
                                    <a:pt x="178" y="72"/>
                                  </a:lnTo>
                                  <a:lnTo>
                                    <a:pt x="180" y="91"/>
                                  </a:lnTo>
                                  <a:lnTo>
                                    <a:pt x="180" y="91"/>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2" name="Freeform 5622"/>
                          <wps:cNvSpPr>
                            <a:spLocks noChangeAspect="1"/>
                          </wps:cNvSpPr>
                          <wps:spPr bwMode="auto">
                            <a:xfrm rot="5400000">
                              <a:off x="1024413" y="51911"/>
                              <a:ext cx="113030" cy="117475"/>
                            </a:xfrm>
                            <a:custGeom>
                              <a:avLst/>
                              <a:gdLst>
                                <a:gd name="T0" fmla="*/ 180 w 180"/>
                                <a:gd name="T1" fmla="*/ 90 h 183"/>
                                <a:gd name="T2" fmla="*/ 178 w 180"/>
                                <a:gd name="T3" fmla="*/ 111 h 183"/>
                                <a:gd name="T4" fmla="*/ 174 w 180"/>
                                <a:gd name="T5" fmla="*/ 129 h 183"/>
                                <a:gd name="T6" fmla="*/ 164 w 180"/>
                                <a:gd name="T7" fmla="*/ 146 h 183"/>
                                <a:gd name="T8" fmla="*/ 152 w 180"/>
                                <a:gd name="T9" fmla="*/ 160 h 183"/>
                                <a:gd name="T10" fmla="*/ 137 w 180"/>
                                <a:gd name="T11" fmla="*/ 170 h 183"/>
                                <a:gd name="T12" fmla="*/ 121 w 180"/>
                                <a:gd name="T13" fmla="*/ 179 h 183"/>
                                <a:gd name="T14" fmla="*/ 102 w 180"/>
                                <a:gd name="T15" fmla="*/ 183 h 183"/>
                                <a:gd name="T16" fmla="*/ 82 w 180"/>
                                <a:gd name="T17" fmla="*/ 183 h 183"/>
                                <a:gd name="T18" fmla="*/ 63 w 180"/>
                                <a:gd name="T19" fmla="*/ 179 h 183"/>
                                <a:gd name="T20" fmla="*/ 47 w 180"/>
                                <a:gd name="T21" fmla="*/ 170 h 183"/>
                                <a:gd name="T22" fmla="*/ 31 w 180"/>
                                <a:gd name="T23" fmla="*/ 160 h 183"/>
                                <a:gd name="T24" fmla="*/ 18 w 180"/>
                                <a:gd name="T25" fmla="*/ 146 h 183"/>
                                <a:gd name="T26" fmla="*/ 8 w 180"/>
                                <a:gd name="T27" fmla="*/ 129 h 183"/>
                                <a:gd name="T28" fmla="*/ 2 w 180"/>
                                <a:gd name="T29" fmla="*/ 111 h 183"/>
                                <a:gd name="T30" fmla="*/ 0 w 180"/>
                                <a:gd name="T31" fmla="*/ 92 h 183"/>
                                <a:gd name="T32" fmla="*/ 2 w 180"/>
                                <a:gd name="T33" fmla="*/ 72 h 183"/>
                                <a:gd name="T34" fmla="*/ 8 w 180"/>
                                <a:gd name="T35" fmla="*/ 53 h 183"/>
                                <a:gd name="T36" fmla="*/ 16 w 180"/>
                                <a:gd name="T37" fmla="*/ 37 h 183"/>
                                <a:gd name="T38" fmla="*/ 29 w 180"/>
                                <a:gd name="T39" fmla="*/ 23 h 183"/>
                                <a:gd name="T40" fmla="*/ 43 w 180"/>
                                <a:gd name="T41" fmla="*/ 12 h 183"/>
                                <a:gd name="T42" fmla="*/ 59 w 180"/>
                                <a:gd name="T43" fmla="*/ 4 h 183"/>
                                <a:gd name="T44" fmla="*/ 78 w 180"/>
                                <a:gd name="T45" fmla="*/ 0 h 183"/>
                                <a:gd name="T46" fmla="*/ 98 w 180"/>
                                <a:gd name="T47" fmla="*/ 0 h 183"/>
                                <a:gd name="T48" fmla="*/ 117 w 180"/>
                                <a:gd name="T49" fmla="*/ 4 h 183"/>
                                <a:gd name="T50" fmla="*/ 133 w 180"/>
                                <a:gd name="T51" fmla="*/ 12 h 183"/>
                                <a:gd name="T52" fmla="*/ 149 w 180"/>
                                <a:gd name="T53" fmla="*/ 23 h 183"/>
                                <a:gd name="T54" fmla="*/ 162 w 180"/>
                                <a:gd name="T55" fmla="*/ 37 h 183"/>
                                <a:gd name="T56" fmla="*/ 172 w 180"/>
                                <a:gd name="T57" fmla="*/ 53 h 183"/>
                                <a:gd name="T58" fmla="*/ 178 w 180"/>
                                <a:gd name="T59" fmla="*/ 72 h 183"/>
                                <a:gd name="T60" fmla="*/ 180 w 180"/>
                                <a:gd name="T61" fmla="*/ 90 h 183"/>
                                <a:gd name="T62" fmla="*/ 180 w 180"/>
                                <a:gd name="T63" fmla="*/ 9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3">
                                  <a:moveTo>
                                    <a:pt x="180" y="90"/>
                                  </a:moveTo>
                                  <a:lnTo>
                                    <a:pt x="178" y="111"/>
                                  </a:lnTo>
                                  <a:lnTo>
                                    <a:pt x="174" y="129"/>
                                  </a:lnTo>
                                  <a:lnTo>
                                    <a:pt x="164" y="146"/>
                                  </a:lnTo>
                                  <a:lnTo>
                                    <a:pt x="152" y="160"/>
                                  </a:lnTo>
                                  <a:lnTo>
                                    <a:pt x="137" y="170"/>
                                  </a:lnTo>
                                  <a:lnTo>
                                    <a:pt x="121" y="179"/>
                                  </a:lnTo>
                                  <a:lnTo>
                                    <a:pt x="102" y="183"/>
                                  </a:lnTo>
                                  <a:lnTo>
                                    <a:pt x="82" y="183"/>
                                  </a:lnTo>
                                  <a:lnTo>
                                    <a:pt x="63" y="179"/>
                                  </a:lnTo>
                                  <a:lnTo>
                                    <a:pt x="47" y="170"/>
                                  </a:lnTo>
                                  <a:lnTo>
                                    <a:pt x="31" y="160"/>
                                  </a:lnTo>
                                  <a:lnTo>
                                    <a:pt x="18" y="146"/>
                                  </a:lnTo>
                                  <a:lnTo>
                                    <a:pt x="8" y="129"/>
                                  </a:lnTo>
                                  <a:lnTo>
                                    <a:pt x="2" y="111"/>
                                  </a:lnTo>
                                  <a:lnTo>
                                    <a:pt x="0" y="92"/>
                                  </a:lnTo>
                                  <a:lnTo>
                                    <a:pt x="2" y="72"/>
                                  </a:lnTo>
                                  <a:lnTo>
                                    <a:pt x="8" y="53"/>
                                  </a:lnTo>
                                  <a:lnTo>
                                    <a:pt x="16" y="37"/>
                                  </a:lnTo>
                                  <a:lnTo>
                                    <a:pt x="29" y="23"/>
                                  </a:lnTo>
                                  <a:lnTo>
                                    <a:pt x="43" y="12"/>
                                  </a:lnTo>
                                  <a:lnTo>
                                    <a:pt x="59" y="4"/>
                                  </a:lnTo>
                                  <a:lnTo>
                                    <a:pt x="78" y="0"/>
                                  </a:lnTo>
                                  <a:lnTo>
                                    <a:pt x="98" y="0"/>
                                  </a:lnTo>
                                  <a:lnTo>
                                    <a:pt x="117" y="4"/>
                                  </a:lnTo>
                                  <a:lnTo>
                                    <a:pt x="133" y="12"/>
                                  </a:lnTo>
                                  <a:lnTo>
                                    <a:pt x="149" y="23"/>
                                  </a:lnTo>
                                  <a:lnTo>
                                    <a:pt x="162" y="37"/>
                                  </a:lnTo>
                                  <a:lnTo>
                                    <a:pt x="172" y="53"/>
                                  </a:lnTo>
                                  <a:lnTo>
                                    <a:pt x="178" y="72"/>
                                  </a:lnTo>
                                  <a:lnTo>
                                    <a:pt x="180" y="90"/>
                                  </a:lnTo>
                                  <a:lnTo>
                                    <a:pt x="180" y="90"/>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8" name="Freeform 5628"/>
                          <wps:cNvSpPr>
                            <a:spLocks noChangeAspect="1"/>
                          </wps:cNvSpPr>
                          <wps:spPr bwMode="auto">
                            <a:xfrm rot="5400000">
                              <a:off x="57626" y="537686"/>
                              <a:ext cx="113030" cy="11747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50" name="Freeform 5630"/>
                          <wps:cNvSpPr>
                            <a:spLocks noChangeAspect="1"/>
                          </wps:cNvSpPr>
                          <wps:spPr bwMode="auto">
                            <a:xfrm rot="5400000">
                              <a:off x="1495901" y="528161"/>
                              <a:ext cx="113030" cy="117475"/>
                            </a:xfrm>
                            <a:custGeom>
                              <a:avLst/>
                              <a:gdLst>
                                <a:gd name="T0" fmla="*/ 180 w 180"/>
                                <a:gd name="T1" fmla="*/ 92 h 182"/>
                                <a:gd name="T2" fmla="*/ 178 w 180"/>
                                <a:gd name="T3" fmla="*/ 110 h 182"/>
                                <a:gd name="T4" fmla="*/ 172 w 180"/>
                                <a:gd name="T5" fmla="*/ 129 h 182"/>
                                <a:gd name="T6" fmla="*/ 164 w 180"/>
                                <a:gd name="T7" fmla="*/ 145 h 182"/>
                                <a:gd name="T8" fmla="*/ 152 w 180"/>
                                <a:gd name="T9" fmla="*/ 160 h 182"/>
                                <a:gd name="T10" fmla="*/ 135 w 180"/>
                                <a:gd name="T11" fmla="*/ 170 h 182"/>
                                <a:gd name="T12" fmla="*/ 119 w 180"/>
                                <a:gd name="T13" fmla="*/ 178 h 182"/>
                                <a:gd name="T14" fmla="*/ 101 w 180"/>
                                <a:gd name="T15" fmla="*/ 182 h 182"/>
                                <a:gd name="T16" fmla="*/ 82 w 180"/>
                                <a:gd name="T17" fmla="*/ 182 h 182"/>
                                <a:gd name="T18" fmla="*/ 64 w 180"/>
                                <a:gd name="T19" fmla="*/ 178 h 182"/>
                                <a:gd name="T20" fmla="*/ 45 w 180"/>
                                <a:gd name="T21" fmla="*/ 170 h 182"/>
                                <a:gd name="T22" fmla="*/ 31 w 180"/>
                                <a:gd name="T23" fmla="*/ 160 h 182"/>
                                <a:gd name="T24" fmla="*/ 19 w 180"/>
                                <a:gd name="T25" fmla="*/ 145 h 182"/>
                                <a:gd name="T26" fmla="*/ 8 w 180"/>
                                <a:gd name="T27" fmla="*/ 129 h 182"/>
                                <a:gd name="T28" fmla="*/ 2 w 180"/>
                                <a:gd name="T29" fmla="*/ 110 h 182"/>
                                <a:gd name="T30" fmla="*/ 0 w 180"/>
                                <a:gd name="T31" fmla="*/ 92 h 182"/>
                                <a:gd name="T32" fmla="*/ 2 w 180"/>
                                <a:gd name="T33" fmla="*/ 71 h 182"/>
                                <a:gd name="T34" fmla="*/ 8 w 180"/>
                                <a:gd name="T35" fmla="*/ 53 h 182"/>
                                <a:gd name="T36" fmla="*/ 19 w 180"/>
                                <a:gd name="T37" fmla="*/ 37 h 182"/>
                                <a:gd name="T38" fmla="*/ 31 w 180"/>
                                <a:gd name="T39" fmla="*/ 22 h 182"/>
                                <a:gd name="T40" fmla="*/ 45 w 180"/>
                                <a:gd name="T41" fmla="*/ 12 h 182"/>
                                <a:gd name="T42" fmla="*/ 64 w 180"/>
                                <a:gd name="T43" fmla="*/ 4 h 182"/>
                                <a:gd name="T44" fmla="*/ 82 w 180"/>
                                <a:gd name="T45" fmla="*/ 0 h 182"/>
                                <a:gd name="T46" fmla="*/ 101 w 180"/>
                                <a:gd name="T47" fmla="*/ 0 h 182"/>
                                <a:gd name="T48" fmla="*/ 119 w 180"/>
                                <a:gd name="T49" fmla="*/ 4 h 182"/>
                                <a:gd name="T50" fmla="*/ 135 w 180"/>
                                <a:gd name="T51" fmla="*/ 12 h 182"/>
                                <a:gd name="T52" fmla="*/ 152 w 180"/>
                                <a:gd name="T53" fmla="*/ 22 h 182"/>
                                <a:gd name="T54" fmla="*/ 164 w 180"/>
                                <a:gd name="T55" fmla="*/ 37 h 182"/>
                                <a:gd name="T56" fmla="*/ 172 w 180"/>
                                <a:gd name="T57" fmla="*/ 53 h 182"/>
                                <a:gd name="T58" fmla="*/ 178 w 180"/>
                                <a:gd name="T59" fmla="*/ 71 h 182"/>
                                <a:gd name="T60" fmla="*/ 180 w 180"/>
                                <a:gd name="T61" fmla="*/ 92 h 182"/>
                                <a:gd name="T62" fmla="*/ 180 w 180"/>
                                <a:gd name="T63" fmla="*/ 9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0" h="182">
                                  <a:moveTo>
                                    <a:pt x="180" y="92"/>
                                  </a:moveTo>
                                  <a:lnTo>
                                    <a:pt x="178" y="110"/>
                                  </a:lnTo>
                                  <a:lnTo>
                                    <a:pt x="172" y="129"/>
                                  </a:lnTo>
                                  <a:lnTo>
                                    <a:pt x="164" y="145"/>
                                  </a:lnTo>
                                  <a:lnTo>
                                    <a:pt x="152" y="160"/>
                                  </a:lnTo>
                                  <a:lnTo>
                                    <a:pt x="135" y="170"/>
                                  </a:lnTo>
                                  <a:lnTo>
                                    <a:pt x="119" y="178"/>
                                  </a:lnTo>
                                  <a:lnTo>
                                    <a:pt x="101" y="182"/>
                                  </a:lnTo>
                                  <a:lnTo>
                                    <a:pt x="82" y="182"/>
                                  </a:lnTo>
                                  <a:lnTo>
                                    <a:pt x="64" y="178"/>
                                  </a:lnTo>
                                  <a:lnTo>
                                    <a:pt x="45" y="170"/>
                                  </a:lnTo>
                                  <a:lnTo>
                                    <a:pt x="31" y="160"/>
                                  </a:lnTo>
                                  <a:lnTo>
                                    <a:pt x="19" y="145"/>
                                  </a:lnTo>
                                  <a:lnTo>
                                    <a:pt x="8" y="129"/>
                                  </a:lnTo>
                                  <a:lnTo>
                                    <a:pt x="2" y="110"/>
                                  </a:lnTo>
                                  <a:lnTo>
                                    <a:pt x="0" y="92"/>
                                  </a:lnTo>
                                  <a:lnTo>
                                    <a:pt x="2" y="71"/>
                                  </a:lnTo>
                                  <a:lnTo>
                                    <a:pt x="8" y="53"/>
                                  </a:lnTo>
                                  <a:lnTo>
                                    <a:pt x="19" y="37"/>
                                  </a:lnTo>
                                  <a:lnTo>
                                    <a:pt x="31" y="22"/>
                                  </a:lnTo>
                                  <a:lnTo>
                                    <a:pt x="45" y="12"/>
                                  </a:lnTo>
                                  <a:lnTo>
                                    <a:pt x="64" y="4"/>
                                  </a:lnTo>
                                  <a:lnTo>
                                    <a:pt x="82" y="0"/>
                                  </a:lnTo>
                                  <a:lnTo>
                                    <a:pt x="101" y="0"/>
                                  </a:lnTo>
                                  <a:lnTo>
                                    <a:pt x="119" y="4"/>
                                  </a:lnTo>
                                  <a:lnTo>
                                    <a:pt x="135" y="12"/>
                                  </a:lnTo>
                                  <a:lnTo>
                                    <a:pt x="152" y="22"/>
                                  </a:lnTo>
                                  <a:lnTo>
                                    <a:pt x="164" y="37"/>
                                  </a:lnTo>
                                  <a:lnTo>
                                    <a:pt x="172" y="53"/>
                                  </a:lnTo>
                                  <a:lnTo>
                                    <a:pt x="178" y="71"/>
                                  </a:lnTo>
                                  <a:lnTo>
                                    <a:pt x="180" y="92"/>
                                  </a:lnTo>
                                  <a:lnTo>
                                    <a:pt x="180" y="92"/>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grpSp>
                      <wpg:grpSp>
                        <wpg:cNvPr id="753" name="Group 753"/>
                        <wpg:cNvGrpSpPr/>
                        <wpg:grpSpPr>
                          <a:xfrm>
                            <a:off x="90487" y="85725"/>
                            <a:ext cx="1490663" cy="989330"/>
                            <a:chOff x="0" y="0"/>
                            <a:chExt cx="1490663" cy="989330"/>
                          </a:xfrm>
                        </wpg:grpSpPr>
                        <wps:wsp>
                          <wps:cNvPr id="5" name="Freeform 5609"/>
                          <wps:cNvSpPr>
                            <a:spLocks noChangeAspect="1"/>
                          </wps:cNvSpPr>
                          <wps:spPr bwMode="auto">
                            <a:xfrm rot="5400000">
                              <a:off x="1444626" y="8890"/>
                              <a:ext cx="45720" cy="46355"/>
                            </a:xfrm>
                            <a:custGeom>
                              <a:avLst/>
                              <a:gdLst>
                                <a:gd name="T0" fmla="*/ 74 w 74"/>
                                <a:gd name="T1" fmla="*/ 37 h 72"/>
                                <a:gd name="T2" fmla="*/ 72 w 74"/>
                                <a:gd name="T3" fmla="*/ 47 h 72"/>
                                <a:gd name="T4" fmla="*/ 66 w 74"/>
                                <a:gd name="T5" fmla="*/ 59 h 72"/>
                                <a:gd name="T6" fmla="*/ 58 w 74"/>
                                <a:gd name="T7" fmla="*/ 68 h 72"/>
                                <a:gd name="T8" fmla="*/ 46 w 74"/>
                                <a:gd name="T9" fmla="*/ 72 h 72"/>
                                <a:gd name="T10" fmla="*/ 35 w 74"/>
                                <a:gd name="T11" fmla="*/ 72 h 72"/>
                                <a:gd name="T12" fmla="*/ 23 w 74"/>
                                <a:gd name="T13" fmla="*/ 70 h 72"/>
                                <a:gd name="T14" fmla="*/ 13 w 74"/>
                                <a:gd name="T15" fmla="*/ 64 h 72"/>
                                <a:gd name="T16" fmla="*/ 5 w 74"/>
                                <a:gd name="T17" fmla="*/ 53 h 72"/>
                                <a:gd name="T18" fmla="*/ 0 w 74"/>
                                <a:gd name="T19" fmla="*/ 43 h 72"/>
                                <a:gd name="T20" fmla="*/ 0 w 74"/>
                                <a:gd name="T21" fmla="*/ 31 h 72"/>
                                <a:gd name="T22" fmla="*/ 5 w 74"/>
                                <a:gd name="T23" fmla="*/ 18 h 72"/>
                                <a:gd name="T24" fmla="*/ 13 w 74"/>
                                <a:gd name="T25" fmla="*/ 8 h 72"/>
                                <a:gd name="T26" fmla="*/ 23 w 74"/>
                                <a:gd name="T27" fmla="*/ 2 h 72"/>
                                <a:gd name="T28" fmla="*/ 35 w 74"/>
                                <a:gd name="T29" fmla="*/ 0 h 72"/>
                                <a:gd name="T30" fmla="*/ 46 w 74"/>
                                <a:gd name="T31" fmla="*/ 0 h 72"/>
                                <a:gd name="T32" fmla="*/ 58 w 74"/>
                                <a:gd name="T33" fmla="*/ 6 h 72"/>
                                <a:gd name="T34" fmla="*/ 66 w 74"/>
                                <a:gd name="T35" fmla="*/ 14 h 72"/>
                                <a:gd name="T36" fmla="*/ 72 w 74"/>
                                <a:gd name="T37" fmla="*/ 25 h 72"/>
                                <a:gd name="T38" fmla="*/ 74 w 74"/>
                                <a:gd name="T39" fmla="*/ 37 h 72"/>
                                <a:gd name="T40" fmla="*/ 74 w 74"/>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2">
                                  <a:moveTo>
                                    <a:pt x="74" y="37"/>
                                  </a:moveTo>
                                  <a:lnTo>
                                    <a:pt x="72" y="47"/>
                                  </a:lnTo>
                                  <a:lnTo>
                                    <a:pt x="66" y="59"/>
                                  </a:lnTo>
                                  <a:lnTo>
                                    <a:pt x="58" y="68"/>
                                  </a:lnTo>
                                  <a:lnTo>
                                    <a:pt x="46" y="72"/>
                                  </a:lnTo>
                                  <a:lnTo>
                                    <a:pt x="35" y="72"/>
                                  </a:lnTo>
                                  <a:lnTo>
                                    <a:pt x="23" y="70"/>
                                  </a:lnTo>
                                  <a:lnTo>
                                    <a:pt x="13" y="64"/>
                                  </a:lnTo>
                                  <a:lnTo>
                                    <a:pt x="5" y="53"/>
                                  </a:lnTo>
                                  <a:lnTo>
                                    <a:pt x="0" y="43"/>
                                  </a:lnTo>
                                  <a:lnTo>
                                    <a:pt x="0" y="31"/>
                                  </a:lnTo>
                                  <a:lnTo>
                                    <a:pt x="5" y="18"/>
                                  </a:lnTo>
                                  <a:lnTo>
                                    <a:pt x="13" y="8"/>
                                  </a:lnTo>
                                  <a:lnTo>
                                    <a:pt x="23" y="2"/>
                                  </a:lnTo>
                                  <a:lnTo>
                                    <a:pt x="35" y="0"/>
                                  </a:lnTo>
                                  <a:lnTo>
                                    <a:pt x="46" y="0"/>
                                  </a:lnTo>
                                  <a:lnTo>
                                    <a:pt x="58" y="6"/>
                                  </a:lnTo>
                                  <a:lnTo>
                                    <a:pt x="66" y="14"/>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3" name="Freeform 5611"/>
                          <wps:cNvSpPr>
                            <a:spLocks noChangeAspect="1"/>
                          </wps:cNvSpPr>
                          <wps:spPr bwMode="auto">
                            <a:xfrm rot="5400000">
                              <a:off x="1444626" y="942340"/>
                              <a:ext cx="45720" cy="46355"/>
                            </a:xfrm>
                            <a:custGeom>
                              <a:avLst/>
                              <a:gdLst>
                                <a:gd name="T0" fmla="*/ 73 w 73"/>
                                <a:gd name="T1" fmla="*/ 37 h 72"/>
                                <a:gd name="T2" fmla="*/ 71 w 73"/>
                                <a:gd name="T3" fmla="*/ 47 h 72"/>
                                <a:gd name="T4" fmla="*/ 65 w 73"/>
                                <a:gd name="T5" fmla="*/ 59 h 72"/>
                                <a:gd name="T6" fmla="*/ 55 w 73"/>
                                <a:gd name="T7" fmla="*/ 68 h 72"/>
                                <a:gd name="T8" fmla="*/ 45 w 73"/>
                                <a:gd name="T9" fmla="*/ 72 h 72"/>
                                <a:gd name="T10" fmla="*/ 32 w 73"/>
                                <a:gd name="T11" fmla="*/ 72 h 72"/>
                                <a:gd name="T12" fmla="*/ 20 w 73"/>
                                <a:gd name="T13" fmla="*/ 70 h 72"/>
                                <a:gd name="T14" fmla="*/ 10 w 73"/>
                                <a:gd name="T15" fmla="*/ 64 h 72"/>
                                <a:gd name="T16" fmla="*/ 4 w 73"/>
                                <a:gd name="T17" fmla="*/ 53 h 72"/>
                                <a:gd name="T18" fmla="*/ 0 w 73"/>
                                <a:gd name="T19" fmla="*/ 43 h 72"/>
                                <a:gd name="T20" fmla="*/ 0 w 73"/>
                                <a:gd name="T21" fmla="*/ 31 h 72"/>
                                <a:gd name="T22" fmla="*/ 4 w 73"/>
                                <a:gd name="T23" fmla="*/ 18 h 72"/>
                                <a:gd name="T24" fmla="*/ 10 w 73"/>
                                <a:gd name="T25" fmla="*/ 8 h 72"/>
                                <a:gd name="T26" fmla="*/ 20 w 73"/>
                                <a:gd name="T27" fmla="*/ 2 h 72"/>
                                <a:gd name="T28" fmla="*/ 32 w 73"/>
                                <a:gd name="T29" fmla="*/ 0 h 72"/>
                                <a:gd name="T30" fmla="*/ 45 w 73"/>
                                <a:gd name="T31" fmla="*/ 0 h 72"/>
                                <a:gd name="T32" fmla="*/ 55 w 73"/>
                                <a:gd name="T33" fmla="*/ 6 h 72"/>
                                <a:gd name="T34" fmla="*/ 65 w 73"/>
                                <a:gd name="T35" fmla="*/ 14 h 72"/>
                                <a:gd name="T36" fmla="*/ 71 w 73"/>
                                <a:gd name="T37" fmla="*/ 25 h 72"/>
                                <a:gd name="T38" fmla="*/ 73 w 73"/>
                                <a:gd name="T39" fmla="*/ 37 h 72"/>
                                <a:gd name="T40" fmla="*/ 73 w 73"/>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 h="72">
                                  <a:moveTo>
                                    <a:pt x="73" y="37"/>
                                  </a:moveTo>
                                  <a:lnTo>
                                    <a:pt x="71" y="47"/>
                                  </a:lnTo>
                                  <a:lnTo>
                                    <a:pt x="65" y="59"/>
                                  </a:lnTo>
                                  <a:lnTo>
                                    <a:pt x="55" y="68"/>
                                  </a:lnTo>
                                  <a:lnTo>
                                    <a:pt x="45" y="72"/>
                                  </a:lnTo>
                                  <a:lnTo>
                                    <a:pt x="32" y="72"/>
                                  </a:lnTo>
                                  <a:lnTo>
                                    <a:pt x="20" y="70"/>
                                  </a:lnTo>
                                  <a:lnTo>
                                    <a:pt x="10" y="64"/>
                                  </a:lnTo>
                                  <a:lnTo>
                                    <a:pt x="4" y="53"/>
                                  </a:lnTo>
                                  <a:lnTo>
                                    <a:pt x="0" y="43"/>
                                  </a:lnTo>
                                  <a:lnTo>
                                    <a:pt x="0" y="31"/>
                                  </a:lnTo>
                                  <a:lnTo>
                                    <a:pt x="4" y="18"/>
                                  </a:lnTo>
                                  <a:lnTo>
                                    <a:pt x="10" y="8"/>
                                  </a:lnTo>
                                  <a:lnTo>
                                    <a:pt x="20" y="2"/>
                                  </a:lnTo>
                                  <a:lnTo>
                                    <a:pt x="32" y="0"/>
                                  </a:lnTo>
                                  <a:lnTo>
                                    <a:pt x="45" y="0"/>
                                  </a:lnTo>
                                  <a:lnTo>
                                    <a:pt x="55" y="6"/>
                                  </a:lnTo>
                                  <a:lnTo>
                                    <a:pt x="65" y="14"/>
                                  </a:lnTo>
                                  <a:lnTo>
                                    <a:pt x="71" y="25"/>
                                  </a:lnTo>
                                  <a:lnTo>
                                    <a:pt x="73" y="37"/>
                                  </a:lnTo>
                                  <a:lnTo>
                                    <a:pt x="73"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6" name="Freeform 5613"/>
                          <wps:cNvSpPr>
                            <a:spLocks noChangeAspect="1"/>
                          </wps:cNvSpPr>
                          <wps:spPr bwMode="auto">
                            <a:xfrm rot="5400000">
                              <a:off x="963614" y="942339"/>
                              <a:ext cx="43180" cy="46355"/>
                            </a:xfrm>
                            <a:custGeom>
                              <a:avLst/>
                              <a:gdLst>
                                <a:gd name="T0" fmla="*/ 69 w 69"/>
                                <a:gd name="T1" fmla="*/ 35 h 72"/>
                                <a:gd name="T2" fmla="*/ 67 w 69"/>
                                <a:gd name="T3" fmla="*/ 47 h 72"/>
                                <a:gd name="T4" fmla="*/ 61 w 69"/>
                                <a:gd name="T5" fmla="*/ 57 h 72"/>
                                <a:gd name="T6" fmla="*/ 53 w 69"/>
                                <a:gd name="T7" fmla="*/ 65 h 72"/>
                                <a:gd name="T8" fmla="*/ 43 w 69"/>
                                <a:gd name="T9" fmla="*/ 72 h 72"/>
                                <a:gd name="T10" fmla="*/ 30 w 69"/>
                                <a:gd name="T11" fmla="*/ 72 h 72"/>
                                <a:gd name="T12" fmla="*/ 20 w 69"/>
                                <a:gd name="T13" fmla="*/ 69 h 72"/>
                                <a:gd name="T14" fmla="*/ 10 w 69"/>
                                <a:gd name="T15" fmla="*/ 63 h 72"/>
                                <a:gd name="T16" fmla="*/ 4 w 69"/>
                                <a:gd name="T17" fmla="*/ 53 h 72"/>
                                <a:gd name="T18" fmla="*/ 0 w 69"/>
                                <a:gd name="T19" fmla="*/ 41 h 72"/>
                                <a:gd name="T20" fmla="*/ 0 w 69"/>
                                <a:gd name="T21" fmla="*/ 30 h 72"/>
                                <a:gd name="T22" fmla="*/ 4 w 69"/>
                                <a:gd name="T23" fmla="*/ 18 h 72"/>
                                <a:gd name="T24" fmla="*/ 10 w 69"/>
                                <a:gd name="T25" fmla="*/ 8 h 72"/>
                                <a:gd name="T26" fmla="*/ 20 w 69"/>
                                <a:gd name="T27" fmla="*/ 2 h 72"/>
                                <a:gd name="T28" fmla="*/ 30 w 69"/>
                                <a:gd name="T29" fmla="*/ 0 h 72"/>
                                <a:gd name="T30" fmla="*/ 43 w 69"/>
                                <a:gd name="T31" fmla="*/ 0 h 72"/>
                                <a:gd name="T32" fmla="*/ 53 w 69"/>
                                <a:gd name="T33" fmla="*/ 4 h 72"/>
                                <a:gd name="T34" fmla="*/ 61 w 69"/>
                                <a:gd name="T35" fmla="*/ 12 h 72"/>
                                <a:gd name="T36" fmla="*/ 67 w 69"/>
                                <a:gd name="T37" fmla="*/ 24 h 72"/>
                                <a:gd name="T38" fmla="*/ 69 w 69"/>
                                <a:gd name="T39" fmla="*/ 35 h 72"/>
                                <a:gd name="T40" fmla="*/ 69 w 69"/>
                                <a:gd name="T41" fmla="*/ 3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2">
                                  <a:moveTo>
                                    <a:pt x="69" y="35"/>
                                  </a:moveTo>
                                  <a:lnTo>
                                    <a:pt x="67" y="47"/>
                                  </a:lnTo>
                                  <a:lnTo>
                                    <a:pt x="61" y="57"/>
                                  </a:lnTo>
                                  <a:lnTo>
                                    <a:pt x="53" y="65"/>
                                  </a:lnTo>
                                  <a:lnTo>
                                    <a:pt x="43" y="72"/>
                                  </a:lnTo>
                                  <a:lnTo>
                                    <a:pt x="30" y="72"/>
                                  </a:lnTo>
                                  <a:lnTo>
                                    <a:pt x="20" y="69"/>
                                  </a:lnTo>
                                  <a:lnTo>
                                    <a:pt x="10" y="63"/>
                                  </a:lnTo>
                                  <a:lnTo>
                                    <a:pt x="4" y="53"/>
                                  </a:lnTo>
                                  <a:lnTo>
                                    <a:pt x="0" y="41"/>
                                  </a:lnTo>
                                  <a:lnTo>
                                    <a:pt x="0" y="30"/>
                                  </a:lnTo>
                                  <a:lnTo>
                                    <a:pt x="4" y="18"/>
                                  </a:lnTo>
                                  <a:lnTo>
                                    <a:pt x="10" y="8"/>
                                  </a:lnTo>
                                  <a:lnTo>
                                    <a:pt x="20" y="2"/>
                                  </a:lnTo>
                                  <a:lnTo>
                                    <a:pt x="30" y="0"/>
                                  </a:lnTo>
                                  <a:lnTo>
                                    <a:pt x="43" y="0"/>
                                  </a:lnTo>
                                  <a:lnTo>
                                    <a:pt x="53" y="4"/>
                                  </a:lnTo>
                                  <a:lnTo>
                                    <a:pt x="61" y="12"/>
                                  </a:lnTo>
                                  <a:lnTo>
                                    <a:pt x="67" y="24"/>
                                  </a:lnTo>
                                  <a:lnTo>
                                    <a:pt x="69" y="35"/>
                                  </a:lnTo>
                                  <a:lnTo>
                                    <a:pt x="69" y="35"/>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5" name="Freeform 5615"/>
                          <wps:cNvSpPr>
                            <a:spLocks noChangeAspect="1"/>
                          </wps:cNvSpPr>
                          <wps:spPr bwMode="auto">
                            <a:xfrm rot="5400000">
                              <a:off x="482601" y="942340"/>
                              <a:ext cx="46990" cy="46990"/>
                            </a:xfrm>
                            <a:custGeom>
                              <a:avLst/>
                              <a:gdLst>
                                <a:gd name="T0" fmla="*/ 74 w 74"/>
                                <a:gd name="T1" fmla="*/ 37 h 73"/>
                                <a:gd name="T2" fmla="*/ 72 w 74"/>
                                <a:gd name="T3" fmla="*/ 49 h 73"/>
                                <a:gd name="T4" fmla="*/ 66 w 74"/>
                                <a:gd name="T5" fmla="*/ 59 h 73"/>
                                <a:gd name="T6" fmla="*/ 56 w 74"/>
                                <a:gd name="T7" fmla="*/ 67 h 73"/>
                                <a:gd name="T8" fmla="*/ 45 w 74"/>
                                <a:gd name="T9" fmla="*/ 73 h 73"/>
                                <a:gd name="T10" fmla="*/ 33 w 74"/>
                                <a:gd name="T11" fmla="*/ 73 h 73"/>
                                <a:gd name="T12" fmla="*/ 21 w 74"/>
                                <a:gd name="T13" fmla="*/ 71 h 73"/>
                                <a:gd name="T14" fmla="*/ 11 w 74"/>
                                <a:gd name="T15" fmla="*/ 65 h 73"/>
                                <a:gd name="T16" fmla="*/ 4 w 74"/>
                                <a:gd name="T17" fmla="*/ 55 h 73"/>
                                <a:gd name="T18" fmla="*/ 0 w 74"/>
                                <a:gd name="T19" fmla="*/ 43 h 73"/>
                                <a:gd name="T20" fmla="*/ 0 w 74"/>
                                <a:gd name="T21" fmla="*/ 30 h 73"/>
                                <a:gd name="T22" fmla="*/ 4 w 74"/>
                                <a:gd name="T23" fmla="*/ 20 h 73"/>
                                <a:gd name="T24" fmla="*/ 11 w 74"/>
                                <a:gd name="T25" fmla="*/ 10 h 73"/>
                                <a:gd name="T26" fmla="*/ 21 w 74"/>
                                <a:gd name="T27" fmla="*/ 4 h 73"/>
                                <a:gd name="T28" fmla="*/ 33 w 74"/>
                                <a:gd name="T29" fmla="*/ 0 h 73"/>
                                <a:gd name="T30" fmla="*/ 45 w 74"/>
                                <a:gd name="T31" fmla="*/ 2 h 73"/>
                                <a:gd name="T32" fmla="*/ 56 w 74"/>
                                <a:gd name="T33" fmla="*/ 6 h 73"/>
                                <a:gd name="T34" fmla="*/ 66 w 74"/>
                                <a:gd name="T35" fmla="*/ 14 h 73"/>
                                <a:gd name="T36" fmla="*/ 72 w 74"/>
                                <a:gd name="T37" fmla="*/ 24 h 73"/>
                                <a:gd name="T38" fmla="*/ 74 w 74"/>
                                <a:gd name="T39" fmla="*/ 37 h 73"/>
                                <a:gd name="T40" fmla="*/ 74 w 74"/>
                                <a:gd name="T4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3">
                                  <a:moveTo>
                                    <a:pt x="74" y="37"/>
                                  </a:moveTo>
                                  <a:lnTo>
                                    <a:pt x="72" y="49"/>
                                  </a:lnTo>
                                  <a:lnTo>
                                    <a:pt x="66" y="59"/>
                                  </a:lnTo>
                                  <a:lnTo>
                                    <a:pt x="56" y="67"/>
                                  </a:lnTo>
                                  <a:lnTo>
                                    <a:pt x="45" y="73"/>
                                  </a:lnTo>
                                  <a:lnTo>
                                    <a:pt x="33" y="73"/>
                                  </a:lnTo>
                                  <a:lnTo>
                                    <a:pt x="21" y="71"/>
                                  </a:lnTo>
                                  <a:lnTo>
                                    <a:pt x="11" y="65"/>
                                  </a:lnTo>
                                  <a:lnTo>
                                    <a:pt x="4" y="55"/>
                                  </a:lnTo>
                                  <a:lnTo>
                                    <a:pt x="0" y="43"/>
                                  </a:lnTo>
                                  <a:lnTo>
                                    <a:pt x="0" y="30"/>
                                  </a:lnTo>
                                  <a:lnTo>
                                    <a:pt x="4" y="20"/>
                                  </a:lnTo>
                                  <a:lnTo>
                                    <a:pt x="11" y="10"/>
                                  </a:lnTo>
                                  <a:lnTo>
                                    <a:pt x="21" y="4"/>
                                  </a:lnTo>
                                  <a:lnTo>
                                    <a:pt x="33" y="0"/>
                                  </a:lnTo>
                                  <a:lnTo>
                                    <a:pt x="45" y="2"/>
                                  </a:lnTo>
                                  <a:lnTo>
                                    <a:pt x="56"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7" name="Freeform 5617"/>
                          <wps:cNvSpPr>
                            <a:spLocks noChangeAspect="1"/>
                          </wps:cNvSpPr>
                          <wps:spPr bwMode="auto">
                            <a:xfrm rot="5400000">
                              <a:off x="1588" y="942340"/>
                              <a:ext cx="44450" cy="47625"/>
                            </a:xfrm>
                            <a:custGeom>
                              <a:avLst/>
                              <a:gdLst>
                                <a:gd name="T0" fmla="*/ 70 w 70"/>
                                <a:gd name="T1" fmla="*/ 37 h 74"/>
                                <a:gd name="T2" fmla="*/ 68 w 70"/>
                                <a:gd name="T3" fmla="*/ 50 h 74"/>
                                <a:gd name="T4" fmla="*/ 62 w 70"/>
                                <a:gd name="T5" fmla="*/ 60 h 74"/>
                                <a:gd name="T6" fmla="*/ 54 w 70"/>
                                <a:gd name="T7" fmla="*/ 68 h 74"/>
                                <a:gd name="T8" fmla="*/ 43 w 70"/>
                                <a:gd name="T9" fmla="*/ 74 h 74"/>
                                <a:gd name="T10" fmla="*/ 31 w 70"/>
                                <a:gd name="T11" fmla="*/ 74 h 74"/>
                                <a:gd name="T12" fmla="*/ 21 w 70"/>
                                <a:gd name="T13" fmla="*/ 72 h 74"/>
                                <a:gd name="T14" fmla="*/ 11 w 70"/>
                                <a:gd name="T15" fmla="*/ 64 h 74"/>
                                <a:gd name="T16" fmla="*/ 5 w 70"/>
                                <a:gd name="T17" fmla="*/ 56 h 74"/>
                                <a:gd name="T18" fmla="*/ 0 w 70"/>
                                <a:gd name="T19" fmla="*/ 43 h 74"/>
                                <a:gd name="T20" fmla="*/ 0 w 70"/>
                                <a:gd name="T21" fmla="*/ 31 h 74"/>
                                <a:gd name="T22" fmla="*/ 5 w 70"/>
                                <a:gd name="T23" fmla="*/ 21 h 74"/>
                                <a:gd name="T24" fmla="*/ 11 w 70"/>
                                <a:gd name="T25" fmla="*/ 11 h 74"/>
                                <a:gd name="T26" fmla="*/ 21 w 70"/>
                                <a:gd name="T27" fmla="*/ 4 h 74"/>
                                <a:gd name="T28" fmla="*/ 31 w 70"/>
                                <a:gd name="T29" fmla="*/ 0 h 74"/>
                                <a:gd name="T30" fmla="*/ 43 w 70"/>
                                <a:gd name="T31" fmla="*/ 2 h 74"/>
                                <a:gd name="T32" fmla="*/ 54 w 70"/>
                                <a:gd name="T33" fmla="*/ 7 h 74"/>
                                <a:gd name="T34" fmla="*/ 62 w 70"/>
                                <a:gd name="T35" fmla="*/ 15 h 74"/>
                                <a:gd name="T36" fmla="*/ 68 w 70"/>
                                <a:gd name="T37" fmla="*/ 25 h 74"/>
                                <a:gd name="T38" fmla="*/ 70 w 70"/>
                                <a:gd name="T39" fmla="*/ 37 h 74"/>
                                <a:gd name="T40" fmla="*/ 70 w 70"/>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74">
                                  <a:moveTo>
                                    <a:pt x="70" y="37"/>
                                  </a:moveTo>
                                  <a:lnTo>
                                    <a:pt x="68" y="50"/>
                                  </a:lnTo>
                                  <a:lnTo>
                                    <a:pt x="62" y="60"/>
                                  </a:lnTo>
                                  <a:lnTo>
                                    <a:pt x="54" y="68"/>
                                  </a:lnTo>
                                  <a:lnTo>
                                    <a:pt x="43" y="74"/>
                                  </a:lnTo>
                                  <a:lnTo>
                                    <a:pt x="31" y="74"/>
                                  </a:lnTo>
                                  <a:lnTo>
                                    <a:pt x="21" y="72"/>
                                  </a:lnTo>
                                  <a:lnTo>
                                    <a:pt x="11" y="64"/>
                                  </a:lnTo>
                                  <a:lnTo>
                                    <a:pt x="5" y="56"/>
                                  </a:lnTo>
                                  <a:lnTo>
                                    <a:pt x="0" y="43"/>
                                  </a:lnTo>
                                  <a:lnTo>
                                    <a:pt x="0" y="31"/>
                                  </a:lnTo>
                                  <a:lnTo>
                                    <a:pt x="5" y="21"/>
                                  </a:lnTo>
                                  <a:lnTo>
                                    <a:pt x="11" y="11"/>
                                  </a:lnTo>
                                  <a:lnTo>
                                    <a:pt x="21" y="4"/>
                                  </a:lnTo>
                                  <a:lnTo>
                                    <a:pt x="31" y="0"/>
                                  </a:lnTo>
                                  <a:lnTo>
                                    <a:pt x="43" y="2"/>
                                  </a:lnTo>
                                  <a:lnTo>
                                    <a:pt x="54" y="7"/>
                                  </a:lnTo>
                                  <a:lnTo>
                                    <a:pt x="62" y="15"/>
                                  </a:lnTo>
                                  <a:lnTo>
                                    <a:pt x="68" y="25"/>
                                  </a:lnTo>
                                  <a:lnTo>
                                    <a:pt x="70" y="37"/>
                                  </a:lnTo>
                                  <a:lnTo>
                                    <a:pt x="70"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39" name="Freeform 5619"/>
                          <wps:cNvSpPr>
                            <a:spLocks noChangeAspect="1"/>
                          </wps:cNvSpPr>
                          <wps:spPr bwMode="auto">
                            <a:xfrm rot="5400000">
                              <a:off x="6351" y="-635"/>
                              <a:ext cx="46355" cy="47625"/>
                            </a:xfrm>
                            <a:custGeom>
                              <a:avLst/>
                              <a:gdLst>
                                <a:gd name="T0" fmla="*/ 74 w 74"/>
                                <a:gd name="T1" fmla="*/ 37 h 74"/>
                                <a:gd name="T2" fmla="*/ 72 w 74"/>
                                <a:gd name="T3" fmla="*/ 49 h 74"/>
                                <a:gd name="T4" fmla="*/ 68 w 74"/>
                                <a:gd name="T5" fmla="*/ 60 h 74"/>
                                <a:gd name="T6" fmla="*/ 59 w 74"/>
                                <a:gd name="T7" fmla="*/ 68 h 74"/>
                                <a:gd name="T8" fmla="*/ 47 w 74"/>
                                <a:gd name="T9" fmla="*/ 74 h 74"/>
                                <a:gd name="T10" fmla="*/ 37 w 74"/>
                                <a:gd name="T11" fmla="*/ 74 h 74"/>
                                <a:gd name="T12" fmla="*/ 25 w 74"/>
                                <a:gd name="T13" fmla="*/ 72 h 74"/>
                                <a:gd name="T14" fmla="*/ 14 w 74"/>
                                <a:gd name="T15" fmla="*/ 64 h 74"/>
                                <a:gd name="T16" fmla="*/ 6 w 74"/>
                                <a:gd name="T17" fmla="*/ 56 h 74"/>
                                <a:gd name="T18" fmla="*/ 2 w 74"/>
                                <a:gd name="T19" fmla="*/ 43 h 74"/>
                                <a:gd name="T20" fmla="*/ 0 w 74"/>
                                <a:gd name="T21" fmla="*/ 31 h 74"/>
                                <a:gd name="T22" fmla="*/ 4 w 74"/>
                                <a:gd name="T23" fmla="*/ 21 h 74"/>
                                <a:gd name="T24" fmla="*/ 10 w 74"/>
                                <a:gd name="T25" fmla="*/ 10 h 74"/>
                                <a:gd name="T26" fmla="*/ 21 w 74"/>
                                <a:gd name="T27" fmla="*/ 4 h 74"/>
                                <a:gd name="T28" fmla="*/ 33 w 74"/>
                                <a:gd name="T29" fmla="*/ 0 h 74"/>
                                <a:gd name="T30" fmla="*/ 43 w 74"/>
                                <a:gd name="T31" fmla="*/ 2 h 74"/>
                                <a:gd name="T32" fmla="*/ 55 w 74"/>
                                <a:gd name="T33" fmla="*/ 6 h 74"/>
                                <a:gd name="T34" fmla="*/ 66 w 74"/>
                                <a:gd name="T35" fmla="*/ 15 h 74"/>
                                <a:gd name="T36" fmla="*/ 72 w 74"/>
                                <a:gd name="T37" fmla="*/ 25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8" y="60"/>
                                  </a:lnTo>
                                  <a:lnTo>
                                    <a:pt x="59" y="68"/>
                                  </a:lnTo>
                                  <a:lnTo>
                                    <a:pt x="47" y="74"/>
                                  </a:lnTo>
                                  <a:lnTo>
                                    <a:pt x="37" y="74"/>
                                  </a:lnTo>
                                  <a:lnTo>
                                    <a:pt x="25" y="72"/>
                                  </a:lnTo>
                                  <a:lnTo>
                                    <a:pt x="14" y="64"/>
                                  </a:lnTo>
                                  <a:lnTo>
                                    <a:pt x="6" y="56"/>
                                  </a:lnTo>
                                  <a:lnTo>
                                    <a:pt x="2" y="43"/>
                                  </a:lnTo>
                                  <a:lnTo>
                                    <a:pt x="0" y="31"/>
                                  </a:lnTo>
                                  <a:lnTo>
                                    <a:pt x="4" y="21"/>
                                  </a:lnTo>
                                  <a:lnTo>
                                    <a:pt x="10" y="10"/>
                                  </a:lnTo>
                                  <a:lnTo>
                                    <a:pt x="21" y="4"/>
                                  </a:lnTo>
                                  <a:lnTo>
                                    <a:pt x="33" y="0"/>
                                  </a:lnTo>
                                  <a:lnTo>
                                    <a:pt x="43" y="2"/>
                                  </a:lnTo>
                                  <a:lnTo>
                                    <a:pt x="55" y="6"/>
                                  </a:lnTo>
                                  <a:lnTo>
                                    <a:pt x="66" y="15"/>
                                  </a:lnTo>
                                  <a:lnTo>
                                    <a:pt x="72" y="25"/>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1" name="Freeform 5621"/>
                          <wps:cNvSpPr>
                            <a:spLocks noChangeAspect="1"/>
                          </wps:cNvSpPr>
                          <wps:spPr bwMode="auto">
                            <a:xfrm rot="5400000">
                              <a:off x="477838" y="4127"/>
                              <a:ext cx="46990" cy="48260"/>
                            </a:xfrm>
                            <a:custGeom>
                              <a:avLst/>
                              <a:gdLst>
                                <a:gd name="T0" fmla="*/ 74 w 74"/>
                                <a:gd name="T1" fmla="*/ 37 h 74"/>
                                <a:gd name="T2" fmla="*/ 72 w 74"/>
                                <a:gd name="T3" fmla="*/ 49 h 74"/>
                                <a:gd name="T4" fmla="*/ 66 w 74"/>
                                <a:gd name="T5" fmla="*/ 59 h 74"/>
                                <a:gd name="T6" fmla="*/ 58 w 74"/>
                                <a:gd name="T7" fmla="*/ 67 h 74"/>
                                <a:gd name="T8" fmla="*/ 45 w 74"/>
                                <a:gd name="T9" fmla="*/ 74 h 74"/>
                                <a:gd name="T10" fmla="*/ 35 w 74"/>
                                <a:gd name="T11" fmla="*/ 74 h 74"/>
                                <a:gd name="T12" fmla="*/ 23 w 74"/>
                                <a:gd name="T13" fmla="*/ 71 h 74"/>
                                <a:gd name="T14" fmla="*/ 13 w 74"/>
                                <a:gd name="T15" fmla="*/ 65 h 74"/>
                                <a:gd name="T16" fmla="*/ 4 w 74"/>
                                <a:gd name="T17" fmla="*/ 55 h 74"/>
                                <a:gd name="T18" fmla="*/ 0 w 74"/>
                                <a:gd name="T19" fmla="*/ 43 h 74"/>
                                <a:gd name="T20" fmla="*/ 0 w 74"/>
                                <a:gd name="T21" fmla="*/ 30 h 74"/>
                                <a:gd name="T22" fmla="*/ 4 w 74"/>
                                <a:gd name="T23" fmla="*/ 20 h 74"/>
                                <a:gd name="T24" fmla="*/ 13 w 74"/>
                                <a:gd name="T25" fmla="*/ 10 h 74"/>
                                <a:gd name="T26" fmla="*/ 23 w 74"/>
                                <a:gd name="T27" fmla="*/ 4 h 74"/>
                                <a:gd name="T28" fmla="*/ 35 w 74"/>
                                <a:gd name="T29" fmla="*/ 0 h 74"/>
                                <a:gd name="T30" fmla="*/ 45 w 74"/>
                                <a:gd name="T31" fmla="*/ 2 h 74"/>
                                <a:gd name="T32" fmla="*/ 58 w 74"/>
                                <a:gd name="T33" fmla="*/ 6 h 74"/>
                                <a:gd name="T34" fmla="*/ 66 w 74"/>
                                <a:gd name="T35" fmla="*/ 14 h 74"/>
                                <a:gd name="T36" fmla="*/ 72 w 74"/>
                                <a:gd name="T37" fmla="*/ 24 h 74"/>
                                <a:gd name="T38" fmla="*/ 74 w 74"/>
                                <a:gd name="T39" fmla="*/ 37 h 74"/>
                                <a:gd name="T40" fmla="*/ 74 w 74"/>
                                <a:gd name="T41"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4">
                                  <a:moveTo>
                                    <a:pt x="74" y="37"/>
                                  </a:moveTo>
                                  <a:lnTo>
                                    <a:pt x="72" y="49"/>
                                  </a:lnTo>
                                  <a:lnTo>
                                    <a:pt x="66" y="59"/>
                                  </a:lnTo>
                                  <a:lnTo>
                                    <a:pt x="58" y="67"/>
                                  </a:lnTo>
                                  <a:lnTo>
                                    <a:pt x="45" y="74"/>
                                  </a:lnTo>
                                  <a:lnTo>
                                    <a:pt x="35" y="74"/>
                                  </a:lnTo>
                                  <a:lnTo>
                                    <a:pt x="23" y="71"/>
                                  </a:lnTo>
                                  <a:lnTo>
                                    <a:pt x="13" y="65"/>
                                  </a:lnTo>
                                  <a:lnTo>
                                    <a:pt x="4" y="55"/>
                                  </a:lnTo>
                                  <a:lnTo>
                                    <a:pt x="0" y="43"/>
                                  </a:lnTo>
                                  <a:lnTo>
                                    <a:pt x="0" y="30"/>
                                  </a:lnTo>
                                  <a:lnTo>
                                    <a:pt x="4" y="20"/>
                                  </a:lnTo>
                                  <a:lnTo>
                                    <a:pt x="13" y="10"/>
                                  </a:lnTo>
                                  <a:lnTo>
                                    <a:pt x="23" y="4"/>
                                  </a:lnTo>
                                  <a:lnTo>
                                    <a:pt x="35" y="0"/>
                                  </a:lnTo>
                                  <a:lnTo>
                                    <a:pt x="45" y="2"/>
                                  </a:lnTo>
                                  <a:lnTo>
                                    <a:pt x="58" y="6"/>
                                  </a:lnTo>
                                  <a:lnTo>
                                    <a:pt x="66" y="14"/>
                                  </a:lnTo>
                                  <a:lnTo>
                                    <a:pt x="72" y="24"/>
                                  </a:lnTo>
                                  <a:lnTo>
                                    <a:pt x="74" y="37"/>
                                  </a:lnTo>
                                  <a:lnTo>
                                    <a:pt x="74"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3" name="Freeform 5623"/>
                          <wps:cNvSpPr>
                            <a:spLocks noChangeAspect="1"/>
                          </wps:cNvSpPr>
                          <wps:spPr bwMode="auto">
                            <a:xfrm rot="5400000">
                              <a:off x="968376" y="4127"/>
                              <a:ext cx="46355" cy="45720"/>
                            </a:xfrm>
                            <a:custGeom>
                              <a:avLst/>
                              <a:gdLst>
                                <a:gd name="T0" fmla="*/ 74 w 74"/>
                                <a:gd name="T1" fmla="*/ 34 h 71"/>
                                <a:gd name="T2" fmla="*/ 72 w 74"/>
                                <a:gd name="T3" fmla="*/ 47 h 71"/>
                                <a:gd name="T4" fmla="*/ 68 w 74"/>
                                <a:gd name="T5" fmla="*/ 57 h 71"/>
                                <a:gd name="T6" fmla="*/ 60 w 74"/>
                                <a:gd name="T7" fmla="*/ 65 h 71"/>
                                <a:gd name="T8" fmla="*/ 47 w 74"/>
                                <a:gd name="T9" fmla="*/ 71 h 71"/>
                                <a:gd name="T10" fmla="*/ 37 w 74"/>
                                <a:gd name="T11" fmla="*/ 71 h 71"/>
                                <a:gd name="T12" fmla="*/ 25 w 74"/>
                                <a:gd name="T13" fmla="*/ 69 h 71"/>
                                <a:gd name="T14" fmla="*/ 15 w 74"/>
                                <a:gd name="T15" fmla="*/ 63 h 71"/>
                                <a:gd name="T16" fmla="*/ 6 w 74"/>
                                <a:gd name="T17" fmla="*/ 53 h 71"/>
                                <a:gd name="T18" fmla="*/ 2 w 74"/>
                                <a:gd name="T19" fmla="*/ 41 h 71"/>
                                <a:gd name="T20" fmla="*/ 0 w 74"/>
                                <a:gd name="T21" fmla="*/ 30 h 71"/>
                                <a:gd name="T22" fmla="*/ 4 w 74"/>
                                <a:gd name="T23" fmla="*/ 18 h 71"/>
                                <a:gd name="T24" fmla="*/ 10 w 74"/>
                                <a:gd name="T25" fmla="*/ 8 h 71"/>
                                <a:gd name="T26" fmla="*/ 21 w 74"/>
                                <a:gd name="T27" fmla="*/ 2 h 71"/>
                                <a:gd name="T28" fmla="*/ 33 w 74"/>
                                <a:gd name="T29" fmla="*/ 0 h 71"/>
                                <a:gd name="T30" fmla="*/ 43 w 74"/>
                                <a:gd name="T31" fmla="*/ 0 h 71"/>
                                <a:gd name="T32" fmla="*/ 56 w 74"/>
                                <a:gd name="T33" fmla="*/ 4 h 71"/>
                                <a:gd name="T34" fmla="*/ 66 w 74"/>
                                <a:gd name="T35" fmla="*/ 12 h 71"/>
                                <a:gd name="T36" fmla="*/ 72 w 74"/>
                                <a:gd name="T37" fmla="*/ 24 h 71"/>
                                <a:gd name="T38" fmla="*/ 74 w 74"/>
                                <a:gd name="T39" fmla="*/ 34 h 71"/>
                                <a:gd name="T40" fmla="*/ 74 w 74"/>
                                <a:gd name="T41" fmla="*/ 3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71">
                                  <a:moveTo>
                                    <a:pt x="74" y="34"/>
                                  </a:moveTo>
                                  <a:lnTo>
                                    <a:pt x="72" y="47"/>
                                  </a:lnTo>
                                  <a:lnTo>
                                    <a:pt x="68" y="57"/>
                                  </a:lnTo>
                                  <a:lnTo>
                                    <a:pt x="60" y="65"/>
                                  </a:lnTo>
                                  <a:lnTo>
                                    <a:pt x="47" y="71"/>
                                  </a:lnTo>
                                  <a:lnTo>
                                    <a:pt x="37" y="71"/>
                                  </a:lnTo>
                                  <a:lnTo>
                                    <a:pt x="25" y="69"/>
                                  </a:lnTo>
                                  <a:lnTo>
                                    <a:pt x="15" y="63"/>
                                  </a:lnTo>
                                  <a:lnTo>
                                    <a:pt x="6" y="53"/>
                                  </a:lnTo>
                                  <a:lnTo>
                                    <a:pt x="2" y="41"/>
                                  </a:lnTo>
                                  <a:lnTo>
                                    <a:pt x="0" y="30"/>
                                  </a:lnTo>
                                  <a:lnTo>
                                    <a:pt x="4" y="18"/>
                                  </a:lnTo>
                                  <a:lnTo>
                                    <a:pt x="10" y="8"/>
                                  </a:lnTo>
                                  <a:lnTo>
                                    <a:pt x="21" y="2"/>
                                  </a:lnTo>
                                  <a:lnTo>
                                    <a:pt x="33" y="0"/>
                                  </a:lnTo>
                                  <a:lnTo>
                                    <a:pt x="43" y="0"/>
                                  </a:lnTo>
                                  <a:lnTo>
                                    <a:pt x="56" y="4"/>
                                  </a:lnTo>
                                  <a:lnTo>
                                    <a:pt x="66" y="12"/>
                                  </a:lnTo>
                                  <a:lnTo>
                                    <a:pt x="72" y="24"/>
                                  </a:lnTo>
                                  <a:lnTo>
                                    <a:pt x="74" y="34"/>
                                  </a:lnTo>
                                  <a:lnTo>
                                    <a:pt x="74" y="34"/>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49" name="Freeform 5629"/>
                          <wps:cNvSpPr>
                            <a:spLocks noChangeAspect="1"/>
                          </wps:cNvSpPr>
                          <wps:spPr bwMode="auto">
                            <a:xfrm rot="5400000">
                              <a:off x="6351" y="489902"/>
                              <a:ext cx="45085" cy="4635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s:wsp>
                          <wps:cNvPr id="751" name="Freeform 5631"/>
                          <wps:cNvSpPr>
                            <a:spLocks noChangeAspect="1"/>
                          </wps:cNvSpPr>
                          <wps:spPr bwMode="auto">
                            <a:xfrm rot="5400000">
                              <a:off x="1444626" y="475615"/>
                              <a:ext cx="45085" cy="46355"/>
                            </a:xfrm>
                            <a:custGeom>
                              <a:avLst/>
                              <a:gdLst>
                                <a:gd name="T0" fmla="*/ 71 w 71"/>
                                <a:gd name="T1" fmla="*/ 37 h 72"/>
                                <a:gd name="T2" fmla="*/ 69 w 71"/>
                                <a:gd name="T3" fmla="*/ 47 h 72"/>
                                <a:gd name="T4" fmla="*/ 63 w 71"/>
                                <a:gd name="T5" fmla="*/ 59 h 72"/>
                                <a:gd name="T6" fmla="*/ 55 w 71"/>
                                <a:gd name="T7" fmla="*/ 68 h 72"/>
                                <a:gd name="T8" fmla="*/ 45 w 71"/>
                                <a:gd name="T9" fmla="*/ 72 h 72"/>
                                <a:gd name="T10" fmla="*/ 32 w 71"/>
                                <a:gd name="T11" fmla="*/ 72 h 72"/>
                                <a:gd name="T12" fmla="*/ 20 w 71"/>
                                <a:gd name="T13" fmla="*/ 70 h 72"/>
                                <a:gd name="T14" fmla="*/ 10 w 71"/>
                                <a:gd name="T15" fmla="*/ 64 h 72"/>
                                <a:gd name="T16" fmla="*/ 4 w 71"/>
                                <a:gd name="T17" fmla="*/ 53 h 72"/>
                                <a:gd name="T18" fmla="*/ 0 w 71"/>
                                <a:gd name="T19" fmla="*/ 43 h 72"/>
                                <a:gd name="T20" fmla="*/ 0 w 71"/>
                                <a:gd name="T21" fmla="*/ 31 h 72"/>
                                <a:gd name="T22" fmla="*/ 2 w 71"/>
                                <a:gd name="T23" fmla="*/ 18 h 72"/>
                                <a:gd name="T24" fmla="*/ 10 w 71"/>
                                <a:gd name="T25" fmla="*/ 8 h 72"/>
                                <a:gd name="T26" fmla="*/ 20 w 71"/>
                                <a:gd name="T27" fmla="*/ 2 h 72"/>
                                <a:gd name="T28" fmla="*/ 32 w 71"/>
                                <a:gd name="T29" fmla="*/ 0 h 72"/>
                                <a:gd name="T30" fmla="*/ 45 w 71"/>
                                <a:gd name="T31" fmla="*/ 0 h 72"/>
                                <a:gd name="T32" fmla="*/ 55 w 71"/>
                                <a:gd name="T33" fmla="*/ 6 h 72"/>
                                <a:gd name="T34" fmla="*/ 63 w 71"/>
                                <a:gd name="T35" fmla="*/ 14 h 72"/>
                                <a:gd name="T36" fmla="*/ 69 w 71"/>
                                <a:gd name="T37" fmla="*/ 25 h 72"/>
                                <a:gd name="T38" fmla="*/ 71 w 71"/>
                                <a:gd name="T39" fmla="*/ 37 h 72"/>
                                <a:gd name="T40" fmla="*/ 71 w 71"/>
                                <a:gd name="T41" fmla="*/ 3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72">
                                  <a:moveTo>
                                    <a:pt x="71" y="37"/>
                                  </a:moveTo>
                                  <a:lnTo>
                                    <a:pt x="69" y="47"/>
                                  </a:lnTo>
                                  <a:lnTo>
                                    <a:pt x="63" y="59"/>
                                  </a:lnTo>
                                  <a:lnTo>
                                    <a:pt x="55" y="68"/>
                                  </a:lnTo>
                                  <a:lnTo>
                                    <a:pt x="45" y="72"/>
                                  </a:lnTo>
                                  <a:lnTo>
                                    <a:pt x="32" y="72"/>
                                  </a:lnTo>
                                  <a:lnTo>
                                    <a:pt x="20" y="70"/>
                                  </a:lnTo>
                                  <a:lnTo>
                                    <a:pt x="10" y="64"/>
                                  </a:lnTo>
                                  <a:lnTo>
                                    <a:pt x="4" y="53"/>
                                  </a:lnTo>
                                  <a:lnTo>
                                    <a:pt x="0" y="43"/>
                                  </a:lnTo>
                                  <a:lnTo>
                                    <a:pt x="0" y="31"/>
                                  </a:lnTo>
                                  <a:lnTo>
                                    <a:pt x="2" y="18"/>
                                  </a:lnTo>
                                  <a:lnTo>
                                    <a:pt x="10" y="8"/>
                                  </a:lnTo>
                                  <a:lnTo>
                                    <a:pt x="20" y="2"/>
                                  </a:lnTo>
                                  <a:lnTo>
                                    <a:pt x="32" y="0"/>
                                  </a:lnTo>
                                  <a:lnTo>
                                    <a:pt x="45" y="0"/>
                                  </a:lnTo>
                                  <a:lnTo>
                                    <a:pt x="55" y="6"/>
                                  </a:lnTo>
                                  <a:lnTo>
                                    <a:pt x="63" y="14"/>
                                  </a:lnTo>
                                  <a:lnTo>
                                    <a:pt x="69" y="25"/>
                                  </a:lnTo>
                                  <a:lnTo>
                                    <a:pt x="71" y="37"/>
                                  </a:lnTo>
                                  <a:lnTo>
                                    <a:pt x="71" y="37"/>
                                  </a:lnTo>
                                  <a:close/>
                                </a:path>
                              </a:pathLst>
                            </a:custGeom>
                            <a:solidFill>
                              <a:srgbClr val="E0E0E0"/>
                            </a:solidFill>
                            <a:ln w="7620">
                              <a:solidFill>
                                <a:srgbClr val="000000"/>
                              </a:solidFill>
                              <a:prstDash val="solid"/>
                              <a:round/>
                              <a:headEnd/>
                              <a:tailEnd/>
                            </a:ln>
                          </wps:spPr>
                          <wps:bodyPr rot="0" vert="horz" wrap="square" lIns="91440" tIns="45720" rIns="91440" bIns="45720" anchor="t" anchorCtr="0" upright="1">
                            <a:noAutofit/>
                          </wps:bodyPr>
                        </wps:wsp>
                      </wpg:grpSp>
                      <wps:wsp>
                        <wps:cNvPr id="148" name="Text Box 5624"/>
                        <wps:cNvSpPr txBox="1">
                          <a:spLocks noChangeArrowheads="1"/>
                        </wps:cNvSpPr>
                        <wps:spPr bwMode="auto">
                          <a:xfrm>
                            <a:off x="200025" y="300037"/>
                            <a:ext cx="1010285" cy="594360"/>
                          </a:xfrm>
                          <a:prstGeom prst="rect">
                            <a:avLst/>
                          </a:prstGeom>
                          <a:solidFill>
                            <a:schemeClr val="tx1"/>
                          </a:solidFill>
                          <a:ln w="9525">
                            <a:solidFill>
                              <a:schemeClr val="tx1"/>
                            </a:solidFill>
                            <a:miter lim="800000"/>
                            <a:headEnd/>
                            <a:tailEnd/>
                          </a:ln>
                        </wps:spPr>
                        <wps:txbx>
                          <w:txbxContent>
                            <w:p w:rsidR="007D7414" w:rsidRPr="007D7414" w:rsidRDefault="007D7414" w:rsidP="007D7414">
                              <w:pPr>
                                <w:pStyle w:val="Heading2"/>
                                <w:rPr>
                                  <w:rFonts w:ascii="Helvetica" w:hAnsi="Helvetica"/>
                                  <w:color w:val="auto"/>
                                  <w:sz w:val="72"/>
                                  <w:szCs w:val="72"/>
                                </w:rPr>
                              </w:pPr>
                              <w:r w:rsidRPr="007D7414">
                                <w:rPr>
                                  <w:rFonts w:ascii="Helvetica" w:hAnsi="Helvetica"/>
                                  <w:color w:val="FF0000"/>
                                  <w:sz w:val="72"/>
                                  <w:szCs w:val="72"/>
                                </w:rPr>
                                <w:t xml:space="preserve">8.8. </w:t>
                              </w:r>
                            </w:p>
                          </w:txbxContent>
                        </wps:txbx>
                        <wps:bodyPr rot="0" vert="horz" wrap="square" lIns="91440" tIns="45720" rIns="91440" bIns="45720" anchor="t" anchorCtr="0" upright="1">
                          <a:noAutofit/>
                        </wps:bodyPr>
                      </wps:wsp>
                      <wps:wsp>
                        <wps:cNvPr id="149" name="Text Box 5625"/>
                        <wps:cNvSpPr txBox="1">
                          <a:spLocks noChangeArrowheads="1"/>
                        </wps:cNvSpPr>
                        <wps:spPr bwMode="auto">
                          <a:xfrm>
                            <a:off x="909637" y="252412"/>
                            <a:ext cx="622300" cy="700405"/>
                          </a:xfrm>
                          <a:prstGeom prst="rect">
                            <a:avLst/>
                          </a:prstGeom>
                          <a:noFill/>
                          <a:ln w="9525">
                            <a:noFill/>
                            <a:miter lim="800000"/>
                            <a:headEnd/>
                            <a:tailEnd/>
                          </a:ln>
                        </wps:spPr>
                        <wps:txbx>
                          <w:txbxContent>
                            <w:p w:rsidR="00CE23B1" w:rsidRPr="00CE23B1" w:rsidRDefault="00CE23B1" w:rsidP="00CE23B1">
                              <w:pPr>
                                <w:jc w:val="center"/>
                                <w:rPr>
                                  <w:rFonts w:ascii="Helvetica" w:hAnsi="Helvetica"/>
                                  <w:color w:val="FFFFFF"/>
                                  <w:sz w:val="28"/>
                                  <w:szCs w:val="28"/>
                                </w:rPr>
                              </w:pPr>
                              <w:r w:rsidRPr="00CE23B1">
                                <w:rPr>
                                  <w:rFonts w:ascii="Helvetica" w:hAnsi="Helvetica"/>
                                  <w:color w:val="FFFFFF"/>
                                  <w:sz w:val="28"/>
                                  <w:szCs w:val="28"/>
                                </w:rPr>
                                <w:t>U29</w:t>
                              </w:r>
                            </w:p>
                            <w:p w:rsidR="00CE23B1" w:rsidRPr="00CE23B1" w:rsidRDefault="00CE23B1" w:rsidP="00CE23B1">
                              <w:pPr>
                                <w:jc w:val="center"/>
                                <w:rPr>
                                  <w:rFonts w:ascii="Helvetica" w:hAnsi="Helvetica"/>
                                  <w:color w:val="FFFFFF"/>
                                  <w:sz w:val="12"/>
                                  <w:szCs w:val="12"/>
                                </w:rPr>
                              </w:pPr>
                            </w:p>
                            <w:p w:rsidR="00CE23B1" w:rsidRPr="00CE23B1" w:rsidRDefault="00CE23B1" w:rsidP="00CE23B1">
                              <w:pPr>
                                <w:jc w:val="center"/>
                                <w:rPr>
                                  <w:rFonts w:ascii="Helvetica" w:hAnsi="Helvetica"/>
                                  <w:color w:val="FFFFFF"/>
                                  <w:sz w:val="18"/>
                                </w:rPr>
                              </w:pPr>
                              <w:r w:rsidRPr="00CE23B1">
                                <w:rPr>
                                  <w:rFonts w:ascii="Helvetica" w:hAnsi="Helvetica"/>
                                  <w:color w:val="FFFFFF"/>
                                  <w:sz w:val="18"/>
                                </w:rPr>
                                <w:t>LED</w:t>
                              </w:r>
                            </w:p>
                            <w:p w:rsidR="00CE23B1" w:rsidRPr="00CE23B1" w:rsidRDefault="00CE23B1" w:rsidP="00CE23B1">
                              <w:pPr>
                                <w:jc w:val="center"/>
                                <w:rPr>
                                  <w:rFonts w:ascii="Helvetica" w:hAnsi="Helvetica"/>
                                  <w:color w:val="FFFFFF"/>
                                  <w:sz w:val="18"/>
                                </w:rPr>
                              </w:pPr>
                              <w:r w:rsidRPr="00CE23B1">
                                <w:rPr>
                                  <w:rFonts w:ascii="Helvetica" w:hAnsi="Helvetica"/>
                                  <w:color w:val="FFFFFF"/>
                                  <w:sz w:val="18"/>
                                </w:rPr>
                                <w:t>MC</w:t>
                              </w:r>
                            </w:p>
                          </w:txbxContent>
                        </wps:txbx>
                        <wps:bodyPr rot="0" vert="horz" wrap="square" lIns="91440" tIns="45720" rIns="91440" bIns="45720" anchor="t" anchorCtr="0" upright="1">
                          <a:noAutofit/>
                        </wps:bodyPr>
                      </wps:wsp>
                    </wpg:wgp>
                  </a:graphicData>
                </a:graphic>
              </wp:anchor>
            </w:drawing>
          </mc:Choice>
          <mc:Fallback>
            <w:pict>
              <v:group id="Group 757" o:spid="_x0000_s1536" style="position:absolute;margin-left:494.7pt;margin-top:11.1pt;width:130.6pt;height:91.15pt;z-index:251781632" coordsize="16586,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">
                <v:group id="Group 756" o:spid="_x0000_s1537" style="position:absolute;width:16586;height:11576" coordsize="16586,11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5607" o:spid="_x0000_s1538" style="position:absolute;left:2505;top:-2505;width:11576;height:16586;rotation:90;visibility:visible;mso-wrap-style:square;v-text-anchor:top" coordsize="1858,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1CsQA&#10;AADcAAAADwAAAGRycy9kb3ducmV2LnhtbESPQWvCQBSE70L/w/IKvemmgUaJriKFltza2nrw9sw+&#10;N9Hs25DdmPTfdwuCx2FmvmFWm9E24kqdrx0reJ4lIIhLp2s2Cn6+36YLED4ga2wck4Jf8rBZP0xW&#10;mGs38Bddd8GICGGfo4IqhDaX0pcVWfQz1xJH7+Q6iyHKzkjd4RDhtpFpkmTSYs1xocKWXisqL7ve&#10;Kug/j6eIkN6bjzJ77/cHcy5elHp6HLdLEIHGcA/f2oVWME/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tQrEAAAA3AAAAA8AAAAAAAAAAAAAAAAAmAIAAGRycy9k&#10;b3ducmV2LnhtbFBLBQYAAAAABAAEAPUAAACJAwAAAAA=&#10;" path="m1858,218c1853,39,1729,17,1658,18,1319,21,329,18,233,15,20,,43,153,43,252,44,531,32,2235,29,2400,,2611,223,2588,223,2588r1458,c1837,2588,1847,2487,1850,2415v3,-72,5,-2199,2,-2200e" fillcolor="black [3213]">
                    <v:path arrowok="t" o:connecttype="custom" o:connectlocs="1157605,138483;1032997,11434;145168,9529;26791,160081;18068,1524584;138938,1644009;1047327,1644009;1152621,1534112;1153867,136577" o:connectangles="0,0,0,0,0,0,0,0,0"/>
                    <o:lock v:ext="edit" aspectratio="t"/>
                  </v:shape>
                  <v:shape id="Freeform 5608" o:spid="_x0000_s1539" style="position:absolute;left:14958;top:566;width:1131;height:1175;rotation:9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P/cMA&#10;AADcAAAADwAAAGRycy9kb3ducmV2LnhtbESPy24CMQxF90j8Q+RKbBBkYMGgKQFVlYoKuwIfYE08&#10;D3XiDJMUwt/jBVKX1vU99tnskuvUjYbQejawmGegiEtvW64NXM5fszWoEJEtdp7JwIMC7Lbj0QYL&#10;6+/8Q7dTrJVAOBRooImxL7QOZUMOw9z3xJJVfnAYZRxqbQe8C9x1epllK+2wZbnQYE+fDZW/pz8n&#10;lFTtsy6cj1TV++lhka6c5ytjJm/p4x1UpBT/l1/tb2sgX8q3IiMio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pP/cMAAADcAAAADwAAAAAAAAAAAAAAAACYAgAAZHJzL2Rv&#10;d25yZXYueG1sUEsFBgAAAAAEAAQA9QAAAIgDAAAAAA==&#10;" path="m180,92r-2,18l172,129r-8,16l150,160r-15,10l119,178r-18,4l80,182,62,178,45,170,31,160,19,145,8,129,2,110,,92,2,71,8,53,19,37,31,22,45,12,62,4,80,r21,l119,4r16,8l150,22r14,15l172,53r6,18l180,92r,xe" fillcolor="#e0e0e0" strokeweight=".6pt">
                    <v:path arrowok="t" o:connecttype="custom" o:connectlocs="113030,59383;111774,71001;108006,83265;102983,93593;94192,103275;84773,109729;74725,114893;63422,117475;50236,117475;38933,114893;28258,109729;19466,103275;11931,93593;5024,83265;1256,71001;0,59383;1256,45828;5024,34210;11931,23882;19466,14200;28258,7746;38933,2582;50236,0;63422,0;74725,2582;84773,7746;94192,14200;102983,23882;108006,34210;111774,45828;113030,59383;113030,59383" o:connectangles="0,0,0,0,0,0,0,0,0,0,0,0,0,0,0,0,0,0,0,0,0,0,0,0,0,0,0,0,0,0,0,0"/>
                    <o:lock v:ext="edit" aspectratio="t"/>
                  </v:shape>
                  <v:shape id="Freeform 5610" o:spid="_x0000_s1540" style="position:absolute;left:15007;top:9948;width:1124;height:1143;rotation:90;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whb8A&#10;AADcAAAADwAAAGRycy9kb3ducmV2LnhtbERPy4rCMBTdD/gP4QruxtTKjFKNIoqimwFf+0tzbaPN&#10;TWmi1r+fLASXh/OezltbiQc13jhWMOgnIIhzpw0XCk7H9fcYhA/IGivHpOBFHuazztcUM+2evKfH&#10;IRQihrDPUEEZQp1J6fOSLPq+q4kjd3GNxRBhU0jd4DOG20qmSfIrLRqODSXWtCwpvx3uVkG6kz60&#10;uLr+nXKTnNPBz8a8dkr1uu1iAiJQGz7it3urFYyGcX48E4+An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nCFvwAAANwAAAAPAAAAAAAAAAAAAAAAAJgCAABkcnMvZG93bnJl&#10;di54bWxQSwUGAAAAAAQABAD1AAAAhAMAAAAA&#10;" path="m179,90r-3,18l170,127r-8,16l148,158r-17,10l113,176r-18,2l76,178,56,172,39,164,25,151,13,135,4,119,,98,,80,4,61,13,43,25,26,39,14,56,6,74,,95,r18,2l131,10r17,10l160,34r10,17l176,69r3,21l179,90xe" fillcolor="#e0e0e0" strokeweight=".6pt">
                    <v:path arrowok="t" o:connecttype="custom" o:connectlocs="112395,57792;110511,69351;106744,81551;101721,91825;92930,101457;82256,107879;70953,113016;59651,114300;47721,114300;35163,110447;24488,105310;15698,96962;8163,86688;2512,76414;0,62929;0,51371;2512,39170;8163,27612;15698,16696;24488,8990;35163,3853;46465,0;59651,0;70953,1284;82256,6421;92930,12843;100465,21833;106744,32749;110511,44307;112395,57792;112395,57792" o:connectangles="0,0,0,0,0,0,0,0,0,0,0,0,0,0,0,0,0,0,0,0,0,0,0,0,0,0,0,0,0,0,0"/>
                    <o:lock v:ext="edit" aspectratio="t"/>
                  </v:shape>
                  <v:shape id="Freeform 5612" o:spid="_x0000_s1541" style="position:absolute;left:10244;top:9948;width:1124;height:1175;rotation:90;visibility:visible;mso-wrap-style:square;v-text-anchor:top" coordsize="17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A2sUA&#10;AADcAAAADwAAAGRycy9kb3ducmV2LnhtbESPwWrDMBBE74X8g9hAbrVcB9riRglJcEMOzSFOP2Bt&#10;bW1Ta2UkNXb+PioUehxm5g2z2kymF1dyvrOs4ClJQRDXVnfcKPi8vD++gvABWWNvmRTcyMNmPXtY&#10;Ya7tyGe6lqEREcI+RwVtCEMupa9bMugTOxBH78s6gyFK10jtcIxw08ssTZ+lwY7jQosD7Vuqv8sf&#10;o+Agy2XB1eXjeNoV40mmrjpvnVKL+bR9AxFoCv/hv/ZRK3hZZv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kDaxQAAANwAAAAPAAAAAAAAAAAAAAAAAJgCAABkcnMv&#10;ZG93bnJldi54bWxQSwUGAAAAAAQABAD1AAAAigMAAAAA&#10;" path="m179,91r,20l172,130r-8,16l152,160r-16,11l119,179r-18,4l82,183,64,179,45,171,31,160,19,146,8,130,2,111,,93,,72,6,54,15,37,27,23,43,13,60,4,78,,97,r18,4l133,13r15,10l160,37r10,17l176,72r3,19l179,91xe" fillcolor="#e0e0e0" strokeweight=".6pt">
                    <v:path arrowok="t" o:connecttype="custom" o:connectlocs="112395,58417;112395,71255;108000,83452;102976,93723;95442,102710;85395,109772;74721,114907;63418,117475;51488,117475;40186,114907;28256,109772;19465,102710;11930,93723;5023,83452;1256,71255;0,59700;0,46220;3767,34665;9419,23752;16953,14765;27000,8345;37674,2568;48977,0;60907,0;72209,2568;83511,8345;92930,14765;100465,23752;106744,34665;110511,46220;112395,58417;112395,58417" o:connectangles="0,0,0,0,0,0,0,0,0,0,0,0,0,0,0,0,0,0,0,0,0,0,0,0,0,0,0,0,0,0,0,0"/>
                    <o:lock v:ext="edit" aspectratio="t"/>
                  </v:shape>
                  <v:shape id="Freeform 5614" o:spid="_x0000_s1542" style="position:absolute;left:5338;top:9901;width:1117;height:1150;rotation:90;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K08cA&#10;AADcAAAADwAAAGRycy9kb3ducmV2LnhtbESPT2vCQBTE7wW/w/IKvZS6qdpaoquU9I9FT6bi+ZF9&#10;zcZm34bs1sR+elco9DjMzG+Y+bK3tThS6yvHCu6HCQjiwumKSwW7z7e7JxA+IGusHZOCE3lYLgZX&#10;c0y163hLxzyUIkLYp6jAhNCkUvrCkEU/dA1x9L5cazFE2ZZSt9hFuK3lKEkepcWK44LBhjJDxXf+&#10;YxVs3g+3u9dRafbrl5V9+O0yk58ypW6u++cZiEB9+A//tT+0gul4Apc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7itPHAAAA3AAAAA8AAAAAAAAAAAAAAAAAmAIAAGRy&#10;cy9kb3ducmV2LnhtbFBLBQYAAAAABAAEAPUAAACMAwAAAAA=&#10;" path="m178,89r-2,20l170,128r-8,16l148,158r-17,11l113,177r-19,2l76,179,55,173,39,164,25,152,12,136,4,117,,99,,80,4,60,12,43,25,27,39,15,55,6,74,,94,r19,2l131,11r17,10l160,35r10,17l176,70r2,19l178,89xe" fillcolor="#e0e0e0" strokeweight=".6pt">
                    <v:path arrowok="t" o:connecttype="custom" o:connectlocs="111760,57146;110504,69988;106737,82188;101714,92462;92924,101451;82250,108514;70949,113651;59019,114935;47718,114935;34533,111082;24487,105304;15697,97598;7534,87325;2511,75125;0,63567;0,51368;2511,38526;7534,27610;15697,17337;24487,9631;34533,3853;46462,0;59019,0;70949,1284;82250,7063;92924,13484;100458,22473;106737,33389;110504,44947;111760,57146;111760,57146" o:connectangles="0,0,0,0,0,0,0,0,0,0,0,0,0,0,0,0,0,0,0,0,0,0,0,0,0,0,0,0,0,0,0"/>
                    <o:lock v:ext="edit" aspectratio="t"/>
                  </v:shape>
                  <v:shape id="Freeform 5616" o:spid="_x0000_s1543" style="position:absolute;left:624;top:9900;width:1118;height:1181;rotation:90;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D8EA&#10;AADcAAAADwAAAGRycy9kb3ducmV2LnhtbESP0YrCMBRE3wX/IVzBN01VcLUaRQXBx1X7Adfmmhab&#10;m9pErX9vFoR9HGbmDLNct7YST2p86VjBaJiAIM6dLtkoyM77wQyED8gaK8ek4E0e1qtuZ4mpdi8+&#10;0vMUjIgQ9ikqKEKoUyl9XpBFP3Q1cfSurrEYomyM1A2+ItxWcpwkU2mx5LhQYE27gvLb6WEVzNxk&#10;vjXve3W5ZvoxvueGKftVqt9rNwsQgdrwH/62D1rBz2QKf2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9vw/BAAAA3AAAAA8AAAAAAAAAAAAAAAAAmAIAAGRycy9kb3du&#10;cmV2LnhtbFBLBQYAAAAABAAEAPUAAACGAwAAAAA=&#10;" path="m178,90r,19l172,127r-8,19l152,158r-17,12l119,179r-18,4l82,183,64,179,47,170,31,160,19,146,8,127,2,111,,90,,72,6,53,14,37,27,23,43,10,60,4,78,,96,r19,2l133,10r15,13l160,37r10,16l176,72r2,18l178,90xe" fillcolor="#e0e0e0" strokeweight=".6pt">
                    <v:path arrowok="t" o:connecttype="custom" o:connectlocs="111760,58087;111760,70350;107993,81967;102970,94230;95436,101975;84762,109720;74716,115528;63414,118110;51485,118110;40183,115528;29510,109720;19464,103266;11929,94230;5023,81967;1256,71640;0,58087;0,46470;3767,34207;8790,23880;16952,14844;26998,6454;37672,2582;48973,0;60275,0;72204,1291;83506,6454;92924,14844;100458,23880;106737,34207;110504,46470;111760,58087;111760,58087" o:connectangles="0,0,0,0,0,0,0,0,0,0,0,0,0,0,0,0,0,0,0,0,0,0,0,0,0,0,0,0,0,0,0,0"/>
                    <o:lock v:ext="edit" aspectratio="t"/>
                  </v:shape>
                  <v:shape id="Freeform 5618" o:spid="_x0000_s1544" style="position:absolute;left:575;top:472;width:1131;height:1174;rotation:9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ZIMMA&#10;AADcAAAADwAAAGRycy9kb3ducmV2LnhtbESP3WoCQQxG7wu+wxChN0VnteDK6ihSUGzvqj5A2Mn+&#10;4E5m3Znq9O3NRaGX4ct3krPeJtepOw2h9WxgNs1AEZfetlwbuJz3kyWoEJEtdp7JwC8F2G5GL2ss&#10;rH/wN91PsVYC4VCggSbGvtA6lA05DFPfE0tW+cFhlHGotR3wIXDX6XmWLbTDluVCgz19NFReTz9O&#10;KKk6ZF04f1FVH94+Z+nGeb4w5nWcditQkVL8X/5rH62B/F2+FRkR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PZIMMAAADcAAAADwAAAAAAAAAAAAAAAACYAgAAZHJzL2Rv&#10;d25yZXYueG1sUEsFBgAAAAAEAAQA9QAAAIgDAAAAAA==&#10;" path="m180,90r-2,19l174,127r-10,19l151,160r-14,10l121,178r-19,4l82,182,63,178,47,170,30,160,18,146,8,127,2,111,,90,2,72,8,53,16,37,28,22,43,10,59,4,78,,98,r19,2l133,10r16,12l162,37r10,16l178,72r2,18l180,90xe" fillcolor="#e0e0e0" strokeweight=".6pt">
                    <v:path arrowok="t" o:connecttype="custom" o:connectlocs="113030,58092;111774,70356;109262,81974;102983,94238;94820,103275;86028,109729;75981,114893;64050,117475;51491,117475;39561,114893;29513,109729;18838,103275;11303,94238;5024,81974;1256,71647;0,58092;1256,46474;5024,34210;10047,23882;17582,14200;27002,6455;37049,2582;48980,0;61539,0;73470,1291;83517,6455;93564,14200;101727,23882;108006,34210;111774,46474;113030,58092;113030,58092" o:connectangles="0,0,0,0,0,0,0,0,0,0,0,0,0,0,0,0,0,0,0,0,0,0,0,0,0,0,0,0,0,0,0,0"/>
                    <o:lock v:ext="edit" aspectratio="t"/>
                  </v:shape>
                  <v:shape id="Freeform 5620" o:spid="_x0000_s1545" style="position:absolute;left:5339;top:518;width:1130;height:1175;rotation:9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W7sIA&#10;AADcAAAADwAAAGRycy9kb3ducmV2LnhtbERPXWvCMBR9H/gfwhX2NlOHm1KNIgNBZEOsgq+X5toU&#10;m5uapNrt1y8Pgz0ezvdi1dtG3MmH2rGC8SgDQVw6XXOl4HTcvMxAhIissXFMCr4pwGo5eFpgrt2D&#10;D3QvYiVSCIccFZgY21zKUBqyGEauJU7cxXmLMUFfSe3xkcJtI1+z7F1arDk1GGzpw1B5LTqr4DP2&#10;+27r34r6S99mZ/2z25tup9TzsF/PQUTq47/4z73VCqaT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1buwgAAANwAAAAPAAAAAAAAAAAAAAAAAJgCAABkcnMvZG93&#10;bnJldi54bWxQSwUGAAAAAAQABAD1AAAAhwMAAAAA&#10;" path="m180,91r-2,20l172,130r-8,16l150,160r-15,11l119,179r-19,4l80,183,61,179,45,171,31,160,18,146,8,130,2,111,,91,2,72,8,54,18,37,31,23,45,11,61,4,80,r20,l119,4r16,7l150,23r14,14l172,54r6,18l180,91r,xe" fillcolor="#e0e0e0" strokeweight=".6pt">
                    <v:path arrowok="t" o:connecttype="custom" o:connectlocs="113030,58417;111774,71255;108006,83452;102983,93723;94192,102710;84773,109772;74725,114907;62794,117475;50236,117475;38305,114907;28258,109772;19466,102710;11303,93723;5024,83452;1256,71255;0,58417;1256,46220;5024,34665;11303,23752;19466,14765;28258,7061;38305,2568;50236,0;62794,0;74725,2568;84773,7061;94192,14765;102983,23752;108006,34665;111774,46220;113030,58417;113030,58417" o:connectangles="0,0,0,0,0,0,0,0,0,0,0,0,0,0,0,0,0,0,0,0,0,0,0,0,0,0,0,0,0,0,0,0"/>
                    <o:lock v:ext="edit" aspectratio="t"/>
                  </v:shape>
                  <v:shape id="Freeform 5622" o:spid="_x0000_s1546" style="position:absolute;left:10244;top:518;width:1130;height:1175;rotation:90;visibility:visible;mso-wrap-style:square;v-text-anchor:top" coordsize="1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AsUA&#10;AADcAAAADwAAAGRycy9kb3ducmV2LnhtbESPQWsCMRSE70L/Q3iF3mq20lbZGkUEQUQR10Kvj83r&#10;ZunmZU2yuvbXm0LB4zAz3zDTeW8bcSYfascKXoYZCOLS6ZorBZ/H1fMERIjIGhvHpOBKAeazh8EU&#10;c+0ufKBzESuRIBxyVGBibHMpQ2nIYhi6ljh5385bjEn6SmqPlwS3jRxl2bu0WHNaMNjS0lD5U3RW&#10;wTb2+27t34p6p0+TL/272Ztuo9TTY7/4ABGpj/fwf3utFYxfR/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W0CxQAAANwAAAAPAAAAAAAAAAAAAAAAAJgCAABkcnMv&#10;ZG93bnJldi54bWxQSwUGAAAAAAQABAD1AAAAigMAAAAA&#10;" path="m180,90r-2,21l174,129r-10,17l152,160r-15,10l121,179r-19,4l82,183,63,179,47,170,31,160,18,146,8,129,2,111,,92,2,72,8,53,16,37,29,23,43,12,59,4,78,,98,r19,4l133,12r16,11l162,37r10,16l178,72r2,18l180,90xe" fillcolor="#e0e0e0" strokeweight=".6pt">
                    <v:path arrowok="t" o:connecttype="custom" o:connectlocs="113030,57775;111774,71255;109262,82810;102983,93723;95448,102710;86028,109130;75981,114907;64050,117475;51491,117475;39561,114907;29513,109130;19466,102710;11303,93723;5024,82810;1256,71255;0,59058;1256,46220;5024,34023;10047,23752;18210,14765;27002,7703;37049,2568;48980,0;61539,0;73470,2568;83517,7703;93564,14765;101727,23752;108006,34023;111774,46220;113030,57775;113030,57775" o:connectangles="0,0,0,0,0,0,0,0,0,0,0,0,0,0,0,0,0,0,0,0,0,0,0,0,0,0,0,0,0,0,0,0"/>
                    <o:lock v:ext="edit" aspectratio="t"/>
                  </v:shape>
                  <v:shape id="Freeform 5628" o:spid="_x0000_s1547" style="position:absolute;left:576;top:5377;width:1130;height:1174;rotation:9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qXcMA&#10;AADcAAAADwAAAGRycy9kb3ducmV2LnhtbESP3WoCQQxG7wu+wxChN0VnleLK6ihSUGzvqj5A2Mn+&#10;4E5m3Znq9O3NRaGX4ct3krPeJtepOw2h9WxgNs1AEZfetlwbuJz3kyWoEJEtdp7JwC8F2G5GL2ss&#10;rH/wN91PsVYC4VCggSbGvtA6lA05DFPfE0tW+cFhlHGotR3wIXDX6XmWLbTDluVCgz19NFReTz9O&#10;KKk6ZF04f1FVH94+Z+nGeb4w5nWcditQkVL8X/5rH62B/F2+FRkR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qXcMAAADcAAAADwAAAAAAAAAAAAAAAACYAgAAZHJzL2Rv&#10;d25yZXYueG1sUEsFBgAAAAAEAAQA9QAAAIgDAAAAAA==&#10;" path="m180,92r-2,18l172,129r-8,16l152,160r-17,10l119,178r-18,4l82,182,64,178,45,170,31,160,19,145,8,129,2,110,,92,2,71,8,53,19,37,31,22,45,12,64,4,82,r19,l119,4r16,8l152,22r12,15l172,53r6,18l180,92r,xe" fillcolor="#e0e0e0" strokeweight=".6pt">
                    <v:path arrowok="t" o:connecttype="custom" o:connectlocs="113030,59383;111774,71001;108006,83265;102983,93593;95448,103275;84773,109729;74725,114893;63422,117475;51491,117475;40188,114893;28258,109729;19466,103275;11931,93593;5024,83265;1256,71001;0,59383;1256,45828;5024,34210;11931,23882;19466,14200;28258,7746;40188,2582;51491,0;63422,0;74725,2582;84773,7746;95448,14200;102983,23882;108006,34210;111774,45828;113030,59383;113030,59383" o:connectangles="0,0,0,0,0,0,0,0,0,0,0,0,0,0,0,0,0,0,0,0,0,0,0,0,0,0,0,0,0,0,0,0"/>
                    <o:lock v:ext="edit" aspectratio="t"/>
                  </v:shape>
                  <v:shape id="Freeform 5630" o:spid="_x0000_s1548" style="position:absolute;left:14958;top:5281;width:1131;height:1175;rotation:90;visibility:visible;mso-wrap-style:square;v-text-anchor:top" coordsize="1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whsMA&#10;AADcAAAADwAAAGRycy9kb3ducmV2LnhtbESP3WoCQQxG7wu+wxChN0VnFerK6ihSUGzvqj5A2Mn+&#10;4E5m3Znq9O3NRaGX4ct3krPeJtepOw2h9WxgNs1AEZfetlwbuJz3kyWoEJEtdp7JwC8F2G5GL2ss&#10;rH/wN91PsVYC4VCggSbGvtA6lA05DFPfE0tW+cFhlHGotR3wIXDX6XmWLbTDluVCgz19NFReTz9O&#10;KKk6ZF04f1FVH94+Z+nGeb4w5nWcditQkVL8X/5rH62B/F3eFxkR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owhsMAAADcAAAADwAAAAAAAAAAAAAAAACYAgAAZHJzL2Rv&#10;d25yZXYueG1sUEsFBgAAAAAEAAQA9QAAAIgDAAAAAA==&#10;" path="m180,92r-2,18l172,129r-8,16l152,160r-17,10l119,178r-18,4l82,182,64,178,45,170,31,160,19,145,8,129,2,110,,92,2,71,8,53,19,37,31,22,45,12,64,4,82,r19,l119,4r16,8l152,22r12,15l172,53r6,18l180,92r,xe" fillcolor="#e0e0e0" strokeweight=".6pt">
                    <v:path arrowok="t" o:connecttype="custom" o:connectlocs="113030,59383;111774,71001;108006,83265;102983,93593;95448,103275;84773,109729;74725,114893;63422,117475;51491,117475;40188,114893;28258,109729;19466,103275;11931,93593;5024,83265;1256,71001;0,59383;1256,45828;5024,34210;11931,23882;19466,14200;28258,7746;40188,2582;51491,0;63422,0;74725,2582;84773,7746;95448,14200;102983,23882;108006,34210;111774,45828;113030,59383;113030,59383" o:connectangles="0,0,0,0,0,0,0,0,0,0,0,0,0,0,0,0,0,0,0,0,0,0,0,0,0,0,0,0,0,0,0,0"/>
                    <o:lock v:ext="edit" aspectratio="t"/>
                  </v:shape>
                </v:group>
                <v:group id="Group 753" o:spid="_x0000_s1549" style="position:absolute;left:904;top:857;width:14907;height:9893" coordsize="14906,9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5609" o:spid="_x0000_s1550" style="position:absolute;left:14446;top:89;width:457;height:463;rotation:90;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7RsYA&#10;AADcAAAADwAAAGRycy9kb3ducmV2LnhtbESPQWvCQBSE70L/w/IKvUjdRKGpqWsI0kJOFaMHj6/Z&#10;1yQ1+zZktxr/fVcoeBxm5htmlY2mE2caXGtZQTyLQBBXVrdcKzjsP55fQTiPrLGzTAqu5CBbP0xW&#10;mGp74R2dS1+LAGGXooLG+z6V0lUNGXQz2xMH79sOBn2QQy31gJcAN52cR9GLNNhyWGiwp01D1an8&#10;NQrK4vN92unxtNwfv7aHJI9/zCZW6ulxzN9AeBr9PfzfLrSCZDGH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27RsYAAADcAAAADwAAAAAAAAAAAAAAAACYAgAAZHJz&#10;L2Rvd25yZXYueG1sUEsFBgAAAAAEAAQA9QAAAIsDAAAAAA==&#10;" path="m74,37l72,47,66,59r-8,9l46,72r-11,l23,70,13,64,5,53,,43,,31,5,18,13,8,23,2,35,,46,,58,6r8,8l72,25r2,12l74,37xe" fillcolor="#e0e0e0" strokeweight=".6pt">
                    <v:path arrowok="t" o:connecttype="custom" o:connectlocs="45720,23821;44484,30260;40777,37985;35835,43780;28421,46355;21624,46355;14210,45067;8032,41204;3089,34122;0,27684;0,19958;3089,11589;8032,5151;14210,1288;21624,0;28421,0;35835,3863;40777,9013;44484,16095;45720,23821;45720,23821" o:connectangles="0,0,0,0,0,0,0,0,0,0,0,0,0,0,0,0,0,0,0,0,0"/>
                    <o:lock v:ext="edit" aspectratio="t"/>
                  </v:shape>
                  <v:shape id="Freeform 5611" o:spid="_x0000_s1551" style="position:absolute;left:14446;top:9423;width:457;height:463;rotation:90;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s8YA&#10;AADcAAAADwAAAGRycy9kb3ducmV2LnhtbESPT2vCQBTE70K/w/IKXqRu/NeW1FVUEGpupj14fGRf&#10;k2j2bciuJvrp3YLgcZiZ3zDzZWcqcaHGlZYVjIYRCOLM6pJzBb8/27dPEM4ja6wsk4IrOVguXnpz&#10;jLVteU+X1OciQNjFqKDwvo6ldFlBBt3Q1sTB+7ONQR9kk0vdYBvgppLjKHqXBksOCwXWtCkoO6Vn&#10;Eyiz226QZK0+pMk6Oe7P09U0OijVf+1WXyA8df4ZfrS/tYKPyQT+z4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s8YAAADcAAAADwAAAAAAAAAAAAAAAACYAgAAZHJz&#10;L2Rvd25yZXYueG1sUEsFBgAAAAAEAAQA9QAAAIsDAAAAAA==&#10;" path="m73,37l71,47,65,59,55,68,45,72r-13,l20,70,10,64,4,53,,43,,31,4,18,10,8,20,2,32,,45,,55,6r10,8l71,25r2,12l73,37xe" fillcolor="#e0e0e0" strokeweight=".6pt">
                    <v:path arrowok="t" o:connecttype="custom" o:connectlocs="45720,23821;44467,30260;40710,37985;34447,43780;28184,46355;20042,46355;12526,45067;6263,41204;2505,34122;0,27684;0,19958;2505,11589;6263,5151;12526,1288;20042,0;28184,0;34447,3863;40710,9013;44467,16095;45720,23821;45720,23821" o:connectangles="0,0,0,0,0,0,0,0,0,0,0,0,0,0,0,0,0,0,0,0,0"/>
                    <o:lock v:ext="edit" aspectratio="t"/>
                  </v:shape>
                  <v:shape id="Freeform 5613" o:spid="_x0000_s1552" style="position:absolute;left:9636;top:9423;width:432;height:463;rotation:90;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hMcA&#10;AADcAAAADwAAAGRycy9kb3ducmV2LnhtbESPQWvCQBSE74L/YXlCb7qpFS2pq7SFhoIiGEt7fc0+&#10;k9Ds23R3a2J/vVsQehxm5htmue5NI07kfG1Zwe0kAUFcWF1zqeDt8DK+B+EDssbGMik4k4f1ajhY&#10;Yqptx3s65aEUEcI+RQVVCG0qpS8qMugntiWO3tE6gyFKV0rtsItw08hpksylwZrjQoUtPVdUfOU/&#10;RgFO8wNlu23IjvP37PvpY+N+u0+lbkb94wOIQH34D1/br1rB4m4Gf2fi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XxYTHAAAA3AAAAA8AAAAAAAAAAAAAAAAAmAIAAGRy&#10;cy9kb3ducmV2LnhtbFBLBQYAAAAABAAEAPUAAACMAwAAAAA=&#10;" path="m69,35l67,47,61,57r-8,8l43,72r-13,l20,69,10,63,4,53,,41,,30,4,18,10,8,20,2,30,,43,,53,4r8,8l67,24r2,11l69,35xe" fillcolor="#e0e0e0" strokeweight=".6pt">
                    <v:path arrowok="t" o:connecttype="custom" o:connectlocs="43180,22534;41928,30260;38174,36698;33167,41848;26909,46355;18774,46355;12516,44424;6258,40561;2503,34122;0,26397;0,19315;2503,11589;6258,5151;12516,1288;18774,0;26909,0;33167,2575;38174,7726;41928,15452;43180,22534;43180,22534" o:connectangles="0,0,0,0,0,0,0,0,0,0,0,0,0,0,0,0,0,0,0,0,0"/>
                    <o:lock v:ext="edit" aspectratio="t"/>
                  </v:shape>
                  <v:shape id="Freeform 5615" o:spid="_x0000_s1553" style="position:absolute;left:4826;top:9423;width:470;height:469;rotation:90;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D1sQA&#10;AADcAAAADwAAAGRycy9kb3ducmV2LnhtbESP3WrCQBSE7wu+w3IE7+rG2voTXaUWAtKLQqIPcMge&#10;k+Du2ZBdNe3Tu4LQy2FmvmHW294acaXON44VTMYJCOLS6YYrBcdD9roA4QOyRuOYFPySh+1m8LLG&#10;VLsb53QtQiUihH2KCuoQ2lRKX9Zk0Y9dSxy9k+sshii7SuoObxFujXxLkpm02HBcqLGlr5rKc3Gx&#10;CszyPQ+U5Wbmv3WW5X+n3U8hlRoN+88ViEB9+A8/23utYD79gM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g9bEAAAA3AAAAA8AAAAAAAAAAAAAAAAAmAIAAGRycy9k&#10;b3ducmV2LnhtbFBLBQYAAAAABAAEAPUAAACJAwAAAAA=&#10;" path="m74,37l72,49,66,59,56,67,45,73r-12,l21,71,11,65,4,55,,43,,30,4,20,11,10,21,4,33,,45,2,56,6r10,8l72,24r2,13l74,37xe" fillcolor="#e0e0e0" strokeweight=".6pt">
                    <v:path arrowok="t" o:connecttype="custom" o:connectlocs="46990,23817;45720,31541;41910,37978;35560,43128;28575,46990;20955,46990;13335,45703;6985,41840;2540,35403;0,27679;0,19311;2540,12874;6985,6437;13335,2575;20955,0;28575,1287;35560,3862;41910,9012;45720,15449;46990,23817;46990,23817" o:connectangles="0,0,0,0,0,0,0,0,0,0,0,0,0,0,0,0,0,0,0,0,0"/>
                    <o:lock v:ext="edit" aspectratio="t"/>
                  </v:shape>
                  <v:shape id="Freeform 5617" o:spid="_x0000_s1554" style="position:absolute;left:16;top:9423;width:444;height:476;rotation:90;visibility:visible;mso-wrap-style:square;v-text-anchor:top" coordsize="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C5cUA&#10;AADcAAAADwAAAGRycy9kb3ducmV2LnhtbESPQWvCQBSE7wX/w/IEb3VjhVpSN0Esojdp2kOPr7vP&#10;JJh9G7NrEv99tyB4HGbmG2adj7YRPXW+dqxgMU9AEGtnai4VfH/tnt9A+IBssHFMCm7kIc8mT2tM&#10;jRv4k/oilCJC2KeooAqhTaX0uiKLfu5a4uidXGcxRNmV0nQ4RLht5EuSvEqLNceFClvaVqTPxdUq&#10;KIfL/rjrT8XHcWF+f+qLPiw3WqnZdNy8gwg0hkf43j4YBavlCv7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kLlxQAAANwAAAAPAAAAAAAAAAAAAAAAAJgCAABkcnMv&#10;ZG93bnJldi54bWxQSwUGAAAAAAQABAD1AAAAigMAAAAA&#10;" path="m70,37l68,50,62,60r-8,8l43,74r-12,l21,72,11,64,5,56,,43,,31,5,21,11,11,21,4,31,,43,2,54,7r8,8l68,25r2,12l70,37xe" fillcolor="#e0e0e0" strokeweight=".6pt">
                    <v:path arrowok="t" o:connecttype="custom" o:connectlocs="44450,23813;43180,32179;39370,38615;34290,43764;27305,47625;19685,47625;13335,46338;6985,41189;3175,36041;0,27674;0,19951;3175,13515;6985,7079;13335,2574;19685,0;27305,1287;34290,4505;39370,9654;43180,16090;44450,23813;44450,23813" o:connectangles="0,0,0,0,0,0,0,0,0,0,0,0,0,0,0,0,0,0,0,0,0"/>
                    <o:lock v:ext="edit" aspectratio="t"/>
                  </v:shape>
                  <v:shape id="Freeform 5619" o:spid="_x0000_s1555" style="position:absolute;left:63;top:-6;width:463;height:476;rotation:9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jDsYA&#10;AADcAAAADwAAAGRycy9kb3ducmV2LnhtbESPQWvCQBSE74L/YXmCt7qxgm1jNiKCWMGLNsXrM/ua&#10;hGbfptltkvbXdwuCx2FmvmGS9WBq0VHrKssK5rMIBHFudcWFguxt9/AMwnlkjbVlUvBDDtbpeJRg&#10;rG3PJ+rOvhABwi5GBaX3TSyly0sy6Ga2IQ7eh20N+iDbQuoW+wA3tXyMoqU0WHFYKLGhbUn55/nb&#10;KNj3Lrv8Vl/Xw6XpdM7Z/Hg6vis1nQybFQhPg7+Hb+1XreBp8QL/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jDsYAAADcAAAADwAAAAAAAAAAAAAAAACYAgAAZHJz&#10;L2Rvd25yZXYueG1sUEsFBgAAAAAEAAQA9QAAAIsDAAAAAA==&#10;" path="m74,37l72,49,68,60r-9,8l47,74r-10,l25,72,14,64,6,56,2,43,,31,4,21,10,10,21,4,33,,43,2,55,6r11,9l72,25r2,12l74,37xe" fillcolor="#e0e0e0" strokeweight=".6pt">
                    <v:path arrowok="t" o:connecttype="custom" o:connectlocs="46355,23813;45102,31535;42596,38615;36959,43764;29442,47625;23178,47625;15660,46338;8770,41189;3759,36041;1253,27674;0,19951;2506,13515;6264,6436;13155,2574;20672,0;26936,1287;34453,3861;41344,9654;45102,16090;46355,23813;46355,23813" o:connectangles="0,0,0,0,0,0,0,0,0,0,0,0,0,0,0,0,0,0,0,0,0"/>
                    <o:lock v:ext="edit" aspectratio="t"/>
                  </v:shape>
                  <v:shape id="Freeform 5621" o:spid="_x0000_s1556" style="position:absolute;left:4778;top:41;width:470;height:482;rotation:9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dcUA&#10;AADcAAAADwAAAGRycy9kb3ducmV2LnhtbESPQWvCQBSE74L/YXmCt7pJkVqiayhCqUIu2hSvr9ln&#10;Epp9G7PbJO2v7woFj8PMfMNs0tE0oqfO1ZYVxIsIBHFhdc2lgvz99eEZhPPIGhvLpOCHHKTb6WSD&#10;ibYDH6k/+VIECLsEFVTet4mUrqjIoFvYljh4F9sZ9EF2pdQdDgFuGvkYRU/SYM1hocKWdhUVX6dv&#10;o+BtcPn5t75+Hs5trwvO4+yYfSg1n40vaxCeRn8P/7f3WsFqGcP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Nx1xQAAANwAAAAPAAAAAAAAAAAAAAAAAJgCAABkcnMv&#10;ZG93bnJldi54bWxQSwUGAAAAAAQABAD1AAAAigMAAAAA&#10;" path="m74,37l72,49,66,59r-8,8l45,74r-10,l23,71,13,65,4,55,,43,,30,4,20,13,10,23,4,35,,45,2,58,6r8,8l72,24r2,13l74,37xe" fillcolor="#e0e0e0" strokeweight=".6pt">
                    <v:path arrowok="t" o:connecttype="custom" o:connectlocs="46990,24130;45720,31956;41910,38478;36830,43695;28575,48260;22225,48260;14605,46304;8255,42391;2540,35869;0,28043;0,19565;2540,13043;8255,6522;14605,2609;22225,0;28575,1304;36830,3913;41910,9130;45720,15652;46990,24130;46990,24130" o:connectangles="0,0,0,0,0,0,0,0,0,0,0,0,0,0,0,0,0,0,0,0,0"/>
                    <o:lock v:ext="edit" aspectratio="t"/>
                  </v:shape>
                  <v:shape id="Freeform 5623" o:spid="_x0000_s1557" style="position:absolute;left:9683;top:41;width:463;height:458;rotation:90;visibility:visible;mso-wrap-style:square;v-text-anchor:top" coordsize="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FUsQA&#10;AADcAAAADwAAAGRycy9kb3ducmV2LnhtbESPT2vCQBTE74V+h+UVvNWNGqqmrlIEwYsF478eH9ln&#10;Epp9G3ZXjd/eLRQ8DjPzG2a26EwjruR8bVnBoJ+AIC6srrlUsN+t3icgfEDW2FgmBXfysJi/vsww&#10;0/bGW7rmoRQRwj5DBVUIbSalLyoy6Pu2JY7e2TqDIUpXSu3wFuGmkcMk+ZAGa44LFba0rKj4zS9G&#10;wdGfXZq7afqzk3T43gz4sA0npXpv3dcniEBdeIb/22utYJyO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BVLEAAAA3AAAAA8AAAAAAAAAAAAAAAAAmAIAAGRycy9k&#10;b3ducmV2LnhtbFBLBQYAAAAABAAEAPUAAACJAwAAAAA=&#10;" path="m74,34l72,47,68,57r-8,8l47,71r-10,l25,69,15,63,6,53,2,41,,30,4,18,10,8,21,2,33,,43,,56,4r10,8l72,24r2,10l74,34xe" fillcolor="#e0e0e0" strokeweight=".6pt">
                    <v:path arrowok="t" o:connecttype="custom" o:connectlocs="46355,21894;45102,30265;42596,36705;37585,41856;29442,45720;23178,45720;15660,44432;9396,40568;3759,34129;1253,26402;0,19318;2506,11591;6264,5152;13155,1288;20672,0;26936,0;35079,2576;41344,7727;45102,15455;46355,21894;46355,21894" o:connectangles="0,0,0,0,0,0,0,0,0,0,0,0,0,0,0,0,0,0,0,0,0"/>
                    <o:lock v:ext="edit" aspectratio="t"/>
                  </v:shape>
                  <v:shape id="Freeform 5629" o:spid="_x0000_s1558" style="position:absolute;left:63;top:4899;width:451;height:463;rotation:90;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Jg8UA&#10;AADcAAAADwAAAGRycy9kb3ducmV2LnhtbESPS4vCQBCE78L+h6EXvOlkJb6ioyw+YFE8mPWwxybT&#10;JsFMT8iMGv/9jiB4LKrqK2q+bE0lbtS40rKCr34EgjizuuRcwel325uAcB5ZY2WZFDzIwXLx0Zlj&#10;ou2dj3RLfS4ChF2CCgrv60RKlxVk0PVtTRy8s20M+iCbXOoG7wFuKjmIopE0WHJYKLCmVUHZJb0a&#10;BbvJKY6z9V+KB51fhvtBu9lPj0p1P9vvGQhPrX+HX+0frWAcT+F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mDxQAAANwAAAAPAAAAAAAAAAAAAAAAAJgCAABkcnMv&#10;ZG93bnJldi54bWxQSwUGAAAAAAQABAD1AAAAigMAAAAA&#10;" path="m71,37l69,47,63,59r-8,9l45,72r-13,l20,70,10,64,4,53,,43,,31,2,18,10,8,20,2,32,,45,,55,6r8,8l69,25r2,12l71,37xe" fillcolor="#e0e0e0" strokeweight=".6pt">
                    <v:path arrowok="t" o:connecttype="custom" o:connectlocs="45085,23821;43815,30260;40005,37985;34925,43780;28575,46355;20320,46355;12700,45067;6350,41204;2540,34122;0,27684;0,19958;1270,11589;6350,5151;12700,1288;20320,0;28575,0;34925,3863;40005,9013;43815,16095;45085,23821;45085,23821" o:connectangles="0,0,0,0,0,0,0,0,0,0,0,0,0,0,0,0,0,0,0,0,0"/>
                    <o:lock v:ext="edit" aspectratio="t"/>
                  </v:shape>
                  <v:shape id="Freeform 5631" o:spid="_x0000_s1559" style="position:absolute;left:14445;top:4756;width:451;height:464;rotation:90;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TWMYA&#10;AADcAAAADwAAAGRycy9kb3ducmV2LnhtbESPQWvCQBSE74L/YXlCb2ajaGvTbKS0FUTpwTSHHh/Z&#10;1yQk+zZktxr/vSsUehxm5hsm3Y6mE2caXGNZwSKKQRCXVjdcKSi+dvMNCOeRNXaWScGVHGyz6STF&#10;RNsLn+ic+0oECLsEFdTe94mUrqzJoItsTxy8HzsY9EEOldQDXgLcdHIZx4/SYMNhocae3moq2/zX&#10;KDhsitWqfP/O8VNX7fq4HD+OzyelHmbj6wsIT6P/D/+191rB03oB9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7TWMYAAADcAAAADwAAAAAAAAAAAAAAAACYAgAAZHJz&#10;L2Rvd25yZXYueG1sUEsFBgAAAAAEAAQA9QAAAIsDAAAAAA==&#10;" path="m71,37l69,47,63,59r-8,9l45,72r-13,l20,70,10,64,4,53,,43,,31,2,18,10,8,20,2,32,,45,,55,6r8,8l69,25r2,12l71,37xe" fillcolor="#e0e0e0" strokeweight=".6pt">
                    <v:path arrowok="t" o:connecttype="custom" o:connectlocs="45085,23821;43815,30260;40005,37985;34925,43780;28575,46355;20320,46355;12700,45067;6350,41204;2540,34122;0,27684;0,19958;1270,11589;6350,5151;12700,1288;20320,0;28575,0;34925,3863;40005,9013;43815,16095;45085,23821;45085,23821" o:connectangles="0,0,0,0,0,0,0,0,0,0,0,0,0,0,0,0,0,0,0,0,0"/>
                    <o:lock v:ext="edit" aspectratio="t"/>
                  </v:shape>
                </v:group>
                <v:shape id="Text Box 5624" o:spid="_x0000_s1560" type="#_x0000_t202" style="position:absolute;left:2000;top:3000;width:10103;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0YMMA&#10;AADcAAAADwAAAGRycy9kb3ducmV2LnhtbESPQWvCQBCF7wX/wzKCt7qxSJHUVUrBIh5Eo/Q8ZMds&#10;MDsbsmuS/vvOQehthvfmvW/W29E3qqcu1oENLOYZKOIy2JorA9fL7nUFKiZki01gMvBLEbabycsa&#10;cxsGPlNfpEpJCMccDbiU2lzrWDryGOehJRbtFjqPSdau0rbDQcJ9o9+y7F17rFkaHLb05ai8Fw9v&#10;gPQl+0ZXF/3hrn9Ow41Oh+JozGw6fn6ASjSmf/Pzem8Ffym0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0YMMAAADcAAAADwAAAAAAAAAAAAAAAACYAgAAZHJzL2Rv&#10;d25yZXYueG1sUEsFBgAAAAAEAAQA9QAAAIgDAAAAAA==&#10;" fillcolor="black [3213]" strokecolor="black [3213]">
                  <v:textbox>
                    <w:txbxContent>
                      <w:p w:rsidR="007D7414" w:rsidRPr="007D7414" w:rsidRDefault="007D7414" w:rsidP="007D7414">
                        <w:pPr>
                          <w:pStyle w:val="Heading2"/>
                          <w:rPr>
                            <w:rFonts w:ascii="Helvetica" w:hAnsi="Helvetica"/>
                            <w:color w:val="auto"/>
                            <w:sz w:val="72"/>
                            <w:szCs w:val="72"/>
                          </w:rPr>
                        </w:pPr>
                        <w:r w:rsidRPr="007D7414">
                          <w:rPr>
                            <w:rFonts w:ascii="Helvetica" w:hAnsi="Helvetica"/>
                            <w:color w:val="FF0000"/>
                            <w:sz w:val="72"/>
                            <w:szCs w:val="72"/>
                          </w:rPr>
                          <w:t xml:space="preserve">8.8. </w:t>
                        </w:r>
                      </w:p>
                    </w:txbxContent>
                  </v:textbox>
                </v:shape>
                <v:shape id="Text Box 5625" o:spid="_x0000_s1561" type="#_x0000_t202" style="position:absolute;left:9096;top:2524;width:6223;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CE23B1" w:rsidRPr="00CE23B1" w:rsidRDefault="00CE23B1" w:rsidP="00CE23B1">
                        <w:pPr>
                          <w:jc w:val="center"/>
                          <w:rPr>
                            <w:rFonts w:ascii="Helvetica" w:hAnsi="Helvetica"/>
                            <w:color w:val="FFFFFF"/>
                            <w:sz w:val="28"/>
                            <w:szCs w:val="28"/>
                          </w:rPr>
                        </w:pPr>
                        <w:r w:rsidRPr="00CE23B1">
                          <w:rPr>
                            <w:rFonts w:ascii="Helvetica" w:hAnsi="Helvetica"/>
                            <w:color w:val="FFFFFF"/>
                            <w:sz w:val="28"/>
                            <w:szCs w:val="28"/>
                          </w:rPr>
                          <w:t>U29</w:t>
                        </w:r>
                      </w:p>
                      <w:p w:rsidR="00CE23B1" w:rsidRPr="00CE23B1" w:rsidRDefault="00CE23B1" w:rsidP="00CE23B1">
                        <w:pPr>
                          <w:jc w:val="center"/>
                          <w:rPr>
                            <w:rFonts w:ascii="Helvetica" w:hAnsi="Helvetica"/>
                            <w:color w:val="FFFFFF"/>
                            <w:sz w:val="12"/>
                            <w:szCs w:val="12"/>
                          </w:rPr>
                        </w:pPr>
                      </w:p>
                      <w:p w:rsidR="00CE23B1" w:rsidRPr="00CE23B1" w:rsidRDefault="00CE23B1" w:rsidP="00CE23B1">
                        <w:pPr>
                          <w:jc w:val="center"/>
                          <w:rPr>
                            <w:rFonts w:ascii="Helvetica" w:hAnsi="Helvetica"/>
                            <w:color w:val="FFFFFF"/>
                            <w:sz w:val="18"/>
                          </w:rPr>
                        </w:pPr>
                        <w:r w:rsidRPr="00CE23B1">
                          <w:rPr>
                            <w:rFonts w:ascii="Helvetica" w:hAnsi="Helvetica"/>
                            <w:color w:val="FFFFFF"/>
                            <w:sz w:val="18"/>
                          </w:rPr>
                          <w:t>LED</w:t>
                        </w:r>
                      </w:p>
                      <w:p w:rsidR="00CE23B1" w:rsidRPr="00CE23B1" w:rsidRDefault="00CE23B1" w:rsidP="00CE23B1">
                        <w:pPr>
                          <w:jc w:val="center"/>
                          <w:rPr>
                            <w:rFonts w:ascii="Helvetica" w:hAnsi="Helvetica"/>
                            <w:color w:val="FFFFFF"/>
                            <w:sz w:val="18"/>
                          </w:rPr>
                        </w:pPr>
                        <w:r w:rsidRPr="00CE23B1">
                          <w:rPr>
                            <w:rFonts w:ascii="Helvetica" w:hAnsi="Helvetica"/>
                            <w:color w:val="FFFFFF"/>
                            <w:sz w:val="18"/>
                          </w:rPr>
                          <w:t>MC</w:t>
                        </w:r>
                      </w:p>
                    </w:txbxContent>
                  </v:textbox>
                </v:shape>
              </v:group>
            </w:pict>
          </mc:Fallback>
        </mc:AlternateContent>
      </w:r>
      <w:r>
        <w:rPr>
          <w:noProof/>
          <w:sz w:val="20"/>
        </w:rPr>
        <w:pict>
          <v:roundrect id="_x0000_s6414" style="position:absolute;margin-left:393.3pt;margin-top:10pt;width:96.3pt;height:90.65pt;rotation:-90;z-index:251782656;mso-position-horizontal-relative:text;mso-position-vertical-relative:text" arcsize="4636f" fillcolor="red" strokeweight=".5pt"/>
        </w:pict>
      </w:r>
    </w:p>
    <w:p w:rsidR="007C3446" w:rsidRDefault="007724E3">
      <w:pPr>
        <w:tabs>
          <w:tab w:val="left" w:pos="5400"/>
        </w:tabs>
        <w:ind w:right="-150"/>
      </w:pPr>
      <w:r>
        <w:rPr>
          <w:noProof/>
          <w:sz w:val="20"/>
        </w:rPr>
        <w:pict>
          <v:rect id="_x0000_s6599" style="position:absolute;margin-left:465.25pt;margin-top:8.15pt;width:4.8pt;height:3.55pt;rotation:-90;z-index:251799040" fillcolor="red" strokeweight=".5pt"/>
        </w:pict>
      </w:r>
      <w:r>
        <w:rPr>
          <w:noProof/>
          <w:sz w:val="20"/>
        </w:rPr>
        <w:pict>
          <v:rect id="_x0000_s6598" style="position:absolute;margin-left:419.05pt;margin-top:8.15pt;width:4.8pt;height:3.55pt;rotation:-90;z-index:251798016" fillcolor="red" strokeweight=".5pt"/>
        </w:pict>
      </w:r>
      <w:r>
        <w:rPr>
          <w:noProof/>
          <w:sz w:val="20"/>
        </w:rPr>
        <w:pict>
          <v:rect id="_x0000_s6597" style="position:absolute;margin-left:437.05pt;margin-top:-6.4pt;width:21pt;height:58.45pt;rotation:-90;z-index:251796992" fillcolor="red" strokeweight=".5pt"/>
        </w:pict>
      </w:r>
      <w:r>
        <w:rPr>
          <w:noProof/>
          <w:sz w:val="20"/>
        </w:rPr>
        <w:pict>
          <v:group id="_x0000_s6594" style="position:absolute;margin-left:404.5pt;margin-top:7.45pt;width:7.9pt;height:7.35pt;rotation:-90;z-index:251795968" coordorigin="2880,1264" coordsize="158,147">
            <o:lock v:ext="edit" aspectratio="t"/>
            <v:line id="_x0000_s6595" style="position:absolute" from="2880,1333" to="3038,1335" strokeweight="1.25pt">
              <o:lock v:ext="edit" aspectratio="t"/>
            </v:line>
            <v:line id="_x0000_s6596" style="position:absolute;rotation:90;flip:y" from="2887,1338" to="3034,1338" strokeweight="1.25pt">
              <o:lock v:ext="edit" aspectratio="t"/>
            </v:line>
          </v:group>
        </w:pict>
      </w:r>
      <w:r>
        <w:rPr>
          <w:noProof/>
          <w:sz w:val="20"/>
        </w:rPr>
        <w:pict>
          <v:oval id="_x0000_s6593" style="position:absolute;margin-left:403pt;margin-top:6.3pt;width:10.5pt;height:9.6pt;rotation:-90;z-index:251794944" fillcolor="red" strokeweight=".5pt"/>
        </w:pict>
      </w:r>
      <w:r>
        <w:rPr>
          <w:noProof/>
          <w:sz w:val="20"/>
        </w:rPr>
        <w:pict>
          <v:rect id="_x0000_s6592" style="position:absolute;margin-left:386.55pt;margin-top:20.85pt;width:20.25pt;height:3.85pt;rotation:-90;z-index:251793920" fillcolor="red" strokeweight=".5pt"/>
        </w:pict>
      </w:r>
      <w:r>
        <w:rPr>
          <w:noProof/>
          <w:sz w:val="20"/>
        </w:rPr>
        <w:pict>
          <v:rect id="_x0000_s6591" style="position:absolute;margin-left:390.3pt;margin-top:13.8pt;width:36.3pt;height:19.6pt;rotation:-90;z-index:251792896" fillcolor="red" strokeweight=".5pt"/>
        </w:pict>
      </w:r>
      <w:r>
        <w:rPr>
          <w:noProof/>
          <w:sz w:val="20"/>
        </w:rPr>
        <w:pict>
          <v:rect id="_x0000_s6426" style="position:absolute;margin-left:422.35pt;margin-top:-19.6pt;width:37.8pt;height:86.35pt;rotation:-90;z-index:251788800" fillcolor="red" strokeweight=".5pt"/>
        </w:pict>
      </w:r>
      <w:r>
        <w:rPr>
          <w:noProof/>
          <w:sz w:val="20"/>
        </w:rPr>
        <w:pict>
          <v:group id="_x0000_s6264" style="position:absolute;margin-left:122.75pt;margin-top:2.05pt;width:89.2pt;height:39pt;z-index:251693568" coordorigin="3319,9184" coordsize="1784,780">
            <v:group id="_x0000_s6257" style="position:absolute;left:3319;top:9319;width:1784;height:455" coordorigin="3319,9319" coordsize="1784,455">
              <v:shape id="_x0000_s6238" style="position:absolute;left:3983;top:8655;width:455;height:1784;rotation:90;mso-position-horizontal:absolute;mso-position-vertical:absolute" coordsize="455,1783" path="m455,1656r-2,23l446,1699r-10,21l424,1738r-16,14l391,1767r-20,8l348,1781r-20,2l127,1783r-23,-2l84,1775r-21,-8l45,1754,28,1738,16,1720,8,1699,2,1679,,1656,,127,2,105,8,82,16,64,28,45,45,29,63,17,84,6,104,2,127,,328,r20,2l371,6r20,11l408,29r16,16l436,64r10,18l453,105r2,20l455,1656xe" fillcolor="silver">
                <v:path arrowok="t"/>
                <o:lock v:ext="edit" aspectratio="t"/>
              </v:shape>
              <v:shape id="_x0000_s6239" style="position:absolute;left:3513;top:9529;width:1394;height:27;mso-position-horizontal:absolute;mso-position-vertical:absolute" coordsize="1393,27" path="m12,27r,l10,27r-2,l6,25r-2,l2,23r,-2l,19,,17,,15,,10,,8,2,6,2,4r2,l6,2,8,r2,l12,r,l1381,r,l1383,r2,l1387,2r2,2l1391,4r2,2l1393,8r,2l1393,15r,2l1393,19r,2l1391,23r-2,2l1387,25r-2,2l1383,27r-2,l1381,27,12,27xe" fillcolor="red" strokecolor="red" strokeweight=".1pt">
                <v:path arrowok="t"/>
                <o:lock v:ext="edit" aspectratio="t"/>
              </v:shape>
              <v:shape id="_x0000_s6240" style="position:absolute;left:4866;top:9453;width:181;height:179;mso-position-horizontal:absolute;mso-position-vertical:absolute" coordsize="181,179" path="m181,91r-2,18l173,127r-11,17l148,158r-16,11l115,177r-20,2l76,179,58,173,39,164,25,152,13,136,4,119,,99,,80,4,62,13,43,25,27,39,15,58,6,76,,95,r20,2l132,11r16,10l162,35r11,17l179,70r2,21l181,91xe" fillcolor="#e0e0e0" strokeweight=".6pt">
                <v:path arrowok="t"/>
                <o:lock v:ext="edit" aspectratio="t"/>
              </v:shape>
              <v:shape id="_x0000_s6241" style="position:absolute;left:4922;top:9509;width:69;height:67;mso-position-horizontal:absolute;mso-position-vertical:absolute" coordsize="69,67" path="m69,35l67,45,61,55,51,63,41,67r-13,l16,63,8,55,2,45,,35,2,22,8,12,16,4,28,,41,,51,4r10,8l67,22r2,13l69,35xe" fillcolor="#e0e0e0" strokeweight=".6pt">
                <v:path arrowok="t"/>
                <o:lock v:ext="edit" aspectratio="t"/>
              </v:shape>
              <v:shape id="_x0000_s6242" style="position:absolute;left:3375;top:9453;width:179;height:179;mso-position-horizontal:absolute;mso-position-vertical:absolute" coordsize="179,179" path="m179,91r-2,18l170,127r-10,17l148,158r-16,11l113,177r-18,2l74,179,56,173,39,164,25,152,13,136,4,119,,99,,80,4,62,13,43,23,27,39,15,56,6,74,,95,r18,2l132,11r16,10l160,35r10,17l177,70r2,21l179,91xe" fillcolor="#e0e0e0" strokeweight=".6pt">
                <v:path arrowok="t"/>
                <o:lock v:ext="edit" aspectratio="t"/>
              </v:shape>
              <v:shape id="_x0000_s6243" style="position:absolute;left:3429;top:9509;width:69;height:67;mso-position-horizontal:absolute;mso-position-vertical:absolute" coordsize="69,67" path="m69,35l67,45,61,55r-8,8l41,67r-13,l18,63,8,55,2,45,,35,2,22,8,12,18,4,28,,41,,53,4r8,8l67,22r2,13l69,35xe" fillcolor="#e0e0e0" strokeweight=".6pt">
                <v:path arrowok="t"/>
                <o:lock v:ext="edit" aspectratio="t"/>
              </v:shape>
              <v:shape id="_x0000_s6244" style="position:absolute;left:4658;top:9415;width:119;height:1;mso-wrap-style:square;mso-wrap-distance-left:9pt;mso-wrap-distance-top:0;mso-wrap-distance-right:9pt;mso-wrap-distance-bottom:0;mso-position-horizontal:absolute;mso-position-horizontal-relative:text;mso-position-vertical:absolute;mso-position-vertical-relative:text;v-text-anchor:top" coordsize="119,1" path="m,l119,e" filled="f" strokecolor="red" strokeweight="1.5pt">
                <v:path arrowok="t"/>
                <o:lock v:ext="edit" aspectratio="t"/>
              </v:shape>
              <v:shape id="_x0000_s6245" style="position:absolute;left:4659;top:9416;width:119;height:1;rotation:-90;mso-wrap-style:square;mso-wrap-distance-left:9pt;mso-wrap-distance-top:0;mso-wrap-distance-right:9pt;mso-wrap-distance-bottom:0;mso-position-horizontal:absolute;mso-position-horizontal-relative:text;mso-position-vertical:absolute;mso-position-vertical-relative:text;v-text-anchor:top" coordsize="119,1" path="m,l119,e" filled="f" strokecolor="red" strokeweight="1.5pt">
                <v:path arrowok="t"/>
                <o:lock v:ext="edit" aspectratio="t"/>
              </v:shape>
              <v:shape id="_x0000_s6246" type="#_x0000_t136" style="position:absolute;left:3586;top:9625;width:299;height:100" fillcolor="red" stroked="f">
                <v:shadow color="#868686"/>
                <v:textpath style="font-family:&quot;Abadi MT Condensed&quot;;font-size:8pt;v-text-kern:t" trim="t" fitpath="t" string="MOTOR"/>
                <o:lock v:ext="edit" aspectratio="t"/>
              </v:shape>
              <v:shape id="_x0000_s6248" style="position:absolute;left:4064;top:9362;width:382;height:380;mso-position-horizontal:absolute;mso-position-vertical:absolute" coordsize="306,305" path="m306,151r-2,27l298,203r-11,22l275,246r-18,20l238,281r-22,12l191,301r-25,4l140,305r-25,-4l93,293,70,281,50,266,33,248,19,225,9,203,2,178,,153,2,127,9,102,19,80,31,59,50,41,70,24,91,12,115,4,140,r26,l191,4r25,8l236,24r21,17l275,59r12,21l298,102r6,25l306,151r,xe" fillcolor="#a0a0a0" strokecolor="red" strokeweight="1.35pt">
                <v:path arrowok="t"/>
                <o:lock v:ext="edit" aspectratio="t"/>
              </v:shape>
              <v:shape id="_x0000_s6249" type="#_x0000_t136" style="position:absolute;left:4136;top:9443;width:241;height:225" fillcolor="red" stroked="f">
                <v:shadow color="#868686"/>
                <v:textpath style="font-family:&quot;Arial Black&quot;;font-size:8pt;v-text-kern:t" trim="t" fitpath="t" string="M7"/>
                <o:lock v:ext="edit" aspectratio="t"/>
              </v:shape>
              <v:shape id="_x0000_s6256" type="#_x0000_t136" style="position:absolute;left:3593;top:9378;width:299;height:100" fillcolor="red" stroked="f">
                <v:shadow color="#868686"/>
                <v:textpath style="font-family:&quot;Abadi MT Condensed&quot;;font-size:8pt;v-text-kern:t" trim="t" fitpath="t" string="LIGHT"/>
                <o:lock v:ext="edit" aspectratio="t"/>
              </v:shape>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6258" type="#_x0000_t8" style="position:absolute;left:3782;top:9009;width:187;height:538;rotation:-3630137fd" fillcolor="silver"/>
            <v:shape id="_x0000_s6260" type="#_x0000_t8" style="position:absolute;left:4531;top:9543;width:187;height:538;rotation:8333007fd" fillcolor="silver"/>
            <v:shape id="_x0000_s6261" style="position:absolute;left:4734;top:9895;width:71;height:68;rotation:-90;mso-position-horizontal:absolute;mso-position-vertical:absolute" coordsize="71,68" path="m71,33l69,45,65,56,55,64,45,68r-12,l20,66,10,60,4,52,,39,,29,4,17,10,8,20,2,33,,45,,55,4r10,9l69,23r2,10l71,33xe" fillcolor="red" strokeweight=".6pt">
              <v:path arrowok="t"/>
              <o:lock v:ext="edit" aspectratio="t"/>
            </v:shape>
            <v:shape id="_x0000_s6262" style="position:absolute;left:4619;top:9802;width:71;height:68;rotation:-90;mso-position-horizontal:absolute;mso-position-vertical:absolute" coordsize="71,68" path="m71,33l69,45,65,56,55,64,45,68r-12,l20,66,10,60,4,52,,39,,29,4,17,10,8,20,2,33,,45,,55,4r10,9l69,23r2,10l71,33xe" fillcolor="yellow" strokeweight=".6pt">
              <v:path arrowok="t"/>
              <o:lock v:ext="edit" aspectratio="t"/>
            </v:shape>
            <v:shape id="_x0000_s6263" style="position:absolute;left:4507;top:9719;width:71;height:68;rotation:-90;mso-position-horizontal:absolute;mso-position-vertical:absolute" coordsize="71,68" path="m71,33l69,45,65,56,55,64,45,68r-12,l20,66,10,60,4,52,,39,,29,4,17,10,8,20,2,33,,45,,55,4r10,9l69,23r2,10l71,33xe" fillcolor="#396" strokeweight=".6pt">
              <v:path arrowok="t"/>
              <o:lock v:ext="edit" aspectratio="t"/>
            </v:shape>
          </v:group>
        </w:pict>
      </w:r>
    </w:p>
    <w:p w:rsidR="007C3446" w:rsidRDefault="007724E3">
      <w:pPr>
        <w:tabs>
          <w:tab w:val="left" w:pos="5400"/>
        </w:tabs>
        <w:ind w:right="-150"/>
      </w:pPr>
      <w:r>
        <w:rPr>
          <w:noProof/>
          <w:sz w:val="20"/>
        </w:rPr>
        <w:pict>
          <v:group id="_x0000_s6412" style="position:absolute;margin-left:294.4pt;margin-top:3.95pt;width:90.65pt;height:54.65pt;z-index:251696640" coordorigin="8822,9476" coordsize="1813,1093">
            <v:roundrect id="_x0000_s6299" style="position:absolute;left:9182;top:9116;width:1093;height:1813;rotation:-90" arcsize="4636f" fillcolor="red" strokeweight=".5pt"/>
            <v:oval id="_x0000_s6300" style="position:absolute;left:10371;top:10326;width:175;height:185;rotation:-90" fillcolor="#e0e0e0" strokeweight=".5pt"/>
            <v:oval id="_x0000_s6301" style="position:absolute;left:10418;top:10382;width:72;height:73;rotation:-90" fillcolor="#e0e0e0" strokeweight=".5pt"/>
            <v:oval id="_x0000_s6302" style="position:absolute;left:8862;top:10321;width:186;height:186;rotation:-90" fillcolor="#e0e0e0" strokeweight=".5pt"/>
            <v:oval id="_x0000_s6303" style="position:absolute;left:8914;top:10373;width:72;height:72;rotation:-90" fillcolor="#e0e0e0" strokeweight=".5pt"/>
            <v:shape id="_x0000_s6304" style="position:absolute;left:9165;top:10048;width:11;height:412;rotation:-90" coordsize="11,412" path="m,412l,,11,e" filled="f" strokeweight="0">
              <v:path arrowok="t"/>
            </v:shape>
            <v:shape id="_x0000_s6305" style="position:absolute;left:9511;top:10104;width:309;height:309;rotation:-90" coordsize="309,309"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v:shape id="_x0000_s6306" style="position:absolute;left:10201;top:10001;width:11;height:505;rotation:-90" coordsize="11,505" path="m11,505l,,11,e" filled="f" strokeweight="0">
              <v:path arrowok="t"/>
            </v:shape>
            <v:shape id="_x0000_s6307" style="position:absolute;left:9356;top:10073;width:207;height:165;rotation:-90" coordsize="207,165" path="m207,165l,,,e" filled="f" strokeweight="0">
              <v:path arrowok="t"/>
            </v:shape>
            <v:shape id="_x0000_s6308" style="position:absolute;left:9784;top:10265;width:186;height:154;rotation:-90" coordsize="186,154" path="m186,154l,,,e" filled="f" strokeweight="0">
              <v:path arrowok="t"/>
            </v:shape>
            <v:shape id="_x0000_s6309" style="position:absolute;left:8935;top:10289;width:61;height:1;rotation:-90" coordsize="61,0" path="m61,l,,10,e" filled="f" strokeweight="0">
              <v:path arrowok="t"/>
            </v:shape>
            <v:shape id="_x0000_s6310" style="position:absolute;left:10434;top:10284;width:51;height:1;rotation:-90" coordsize="51,0" path="m51,l,,,e" filled="f" strokeweight="0">
              <v:path arrowok="t"/>
            </v:shape>
            <v:rect id="_x0000_s6311" style="position:absolute;left:9480;top:9054;width:474;height:1442;rotation:-90" fillcolor="red" strokeweight="1.05pt"/>
            <v:shape id="_x0000_s6312" style="position:absolute;left:9013;top:9779;width:464;height:1;rotation:-90" coordsize="464,0" path="m,l464,r,e" filled="f" strokeweight="0">
              <v:path arrowok="t"/>
            </v:shape>
            <v:oval id="_x0000_s6314" style="position:absolute;left:10067;top:9609;width:309;height:309;rotation:-90" fillcolor="red" strokeweight=".5pt"/>
            <v:rect id="_x0000_s6319" style="position:absolute;left:9531;top:9714;width:34;height:185;mso-wrap-style:none" filled="f" stroked="f">
              <v:textbox style="mso-next-textbox:#_x0000_s6319" inset="0,0,0,0">
                <w:txbxContent>
                  <w:p w:rsidR="007C3446" w:rsidRDefault="00833FCD">
                    <w:r>
                      <w:rPr>
                        <w:rFonts w:ascii="Arial" w:hAnsi="Arial" w:cs="Arial"/>
                        <w:color w:val="000000"/>
                        <w:sz w:val="12"/>
                        <w:szCs w:val="12"/>
                      </w:rPr>
                      <w:t xml:space="preserve"> </w:t>
                    </w:r>
                  </w:p>
                </w:txbxContent>
              </v:textbox>
            </v:rect>
            <v:shape id="_x0000_s6328" style="position:absolute;left:9017;top:10393;width:216;height:52;rotation:-90" coordsize="216,52" path="m,52r,l,52,,42r,l,42r,l10,42r,l10,42r,-11l10,31r10,l20,31r,l20,31r,l30,31r,-10l30,21r,l41,21r,l41,21r,l51,21r,-10l51,11r,l61,11r,l61,11r,l72,11r,l82,11,82,r41,l123,11r11,l144,11r,l144,11r10,l154,11r,l164,11r,l164,21r,l164,21r11,l175,21r,l175,21r10,l185,31r,l185,31r10,l195,31r,l195,31r,l206,42r,l206,42r,l206,42r,l216,42r,10l216,52r,e" filled="f" strokeweight="0">
              <v:path arrowok="t"/>
            </v:shape>
            <v:shape id="_x0000_s6329" style="position:absolute;left:9089;top:10301;width:72;height:72;rotation:-90" coordsize="72,72" path="m52,l72,72,,52r,e" filled="f" strokeweight="0">
              <v:path arrowok="t"/>
            </v:shape>
            <v:shape id="_x0000_s6342" type="#_x0000_t136" style="position:absolute;left:9537;top:10182;width:238;height:138" fillcolor="black" strokeweight=".25pt">
              <v:shadow color="#868686"/>
              <v:textpath style="font-family:&quot;Verdana Ref&quot;;font-size:14pt;font-weight:bold;v-text-kern:t" trim="t" fitpath="t" string="GM"/>
              <o:lock v:ext="edit" aspectratio="t"/>
            </v:shape>
            <v:group id="_x0000_s6343" style="position:absolute;left:10148;top:9689;width:158;height:147;rotation:-90" coordorigin="2880,1264" coordsize="158,147">
              <o:lock v:ext="edit" aspectratio="t"/>
              <v:line id="_x0000_s6344" style="position:absolute" from="2880,1333" to="3038,1335" strokeweight="1.25pt">
                <o:lock v:ext="edit" aspectratio="t"/>
              </v:line>
              <v:line id="_x0000_s6345" style="position:absolute;rotation:90;flip:y" from="2887,1338" to="3034,1338" strokeweight="1.25pt">
                <o:lock v:ext="edit" aspectratio="t"/>
              </v:line>
            </v:group>
            <v:shape id="_x0000_s6346" type="#_x0000_t136" style="position:absolute;left:9379;top:9708;width:556;height:89" fillcolor="black" strokeweight="0">
              <v:shadow color="#868686"/>
              <v:textpath style="font-family:&quot;Verdana Ref&quot;;font-size:14pt;v-text-kern:t" trim="t" fitpath="t" string="GEARED MOTOR"/>
              <o:lock v:ext="edit" aspectratio="t"/>
            </v:shape>
            <v:group id="_x0000_s6351" style="position:absolute;left:9162;top:10349;width:158;height:147;rotation:-90" coordorigin="2880,1264" coordsize="158,147">
              <o:lock v:ext="edit" aspectratio="t"/>
              <v:line id="_x0000_s6352" style="position:absolute" from="2880,1333" to="3038,1335" strokeweight="1.25pt">
                <o:lock v:ext="edit" aspectratio="t"/>
              </v:line>
              <v:line id="_x0000_s6353" style="position:absolute;rotation:90;flip:y" from="2887,1338" to="3034,1338" strokeweight="1.25pt">
                <o:lock v:ext="edit" aspectratio="t"/>
              </v:line>
            </v:group>
          </v:group>
        </w:pict>
      </w:r>
      <w:r>
        <w:rPr>
          <w:noProof/>
          <w:sz w:val="20"/>
        </w:rPr>
        <w:pict>
          <v:group id="_x0000_s6273" style="position:absolute;margin-left:222.15pt;margin-top:.05pt;width:55.25pt;height:91.3pt;z-index:251694592" coordorigin="5307,9420" coordsize="1105,1826">
            <v:shape id="_x0000_s5475" style="position:absolute;left:5503;top:9935;width:127;height:126;mso-position-horizontal:absolute;mso-position-vertical:absolute" coordsize="127,126" path="m127,126l65,,,66r127,60xe" strokecolor="white" strokeweight="0">
              <v:path arrowok="t"/>
              <o:lock v:ext="edit" aspectratio="t"/>
            </v:shape>
            <v:shape id="_x0000_s5476" style="position:absolute;left:5619;top:10054;width:27;height:460;mso-position-horizontal:absolute;mso-position-vertical:absolute" coordsize="27,460" path="m,15r,l,13,,11,,9,3,7,5,5,7,3r2,l11,r2,l15,r2,3l19,3r2,2l23,7r2,2l25,11r,2l27,15r,l27,446r,l25,448r,2l25,452r-2,2l21,456r-2,2l17,458r-2,2l13,460r-2,l9,458r-2,l5,456,3,454,,452r,-2l,448r,-2l,446,,15xe" strokecolor="white" strokeweight=".1pt">
              <v:path arrowok="t"/>
              <o:lock v:ext="edit" aspectratio="t"/>
            </v:shape>
            <v:shape id="_x0000_s5482" type="#_x0000_t136" style="position:absolute;left:5533;top:9420;width:240;height:135" strokecolor="white" strokeweight=".25pt">
              <v:shadow color="#868686"/>
              <v:textpath style="font-family:&quot;Verdana Ref&quot;;font-size:14pt;v-text-kern:t" trim="t" fitpath="t" string="NPN"/>
              <o:lock v:ext="edit" aspectratio="t"/>
            </v:shape>
            <v:shape id="_x0000_s6217" style="position:absolute;left:5307;top:9432;width:1105;height:1814;mso-position-horizontal:absolute;mso-position-vertical:absolute" coordsize="1105,1814"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6219" style="position:absolute;left:5370;top:10229;width:180;height:179;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6220" style="position:absolute;left:5423;top:10282;width:70;height:70;mso-position-horizontal:absolute;mso-position-vertical:absolute" coordsize="70,70" path="m70,35l67,48,63,58r-8,8l45,70r-10,l22,68,12,62,6,52,2,41,,31,4,19r6,-8l18,5,31,,41,2,53,7r8,8l67,25r3,10l70,35xe" fillcolor="#e0e0e0" strokeweight=".6pt">
              <v:path arrowok="t"/>
              <o:lock v:ext="edit" aspectratio="t"/>
            </v:shape>
            <v:shape id="_x0000_s6223" style="position:absolute;left:6099;top:11008;width:185;height:174;mso-position-horizontal:absolute;mso-position-vertical:absolute" coordsize="185,174" path="m185,86r-2,18l176,123r-8,14l156,152r-16,10l121,170r-18,4l84,174,66,170,47,162,31,152,19,137,8,123,2,104,,86,2,67,8,51,19,35,31,20,47,10,64,2,84,r19,l121,2r19,8l154,20r14,15l176,51r7,16l185,86r,xe" fillcolor="#e0e0e0" strokeweight=".6pt">
              <v:path arrowok="t"/>
              <o:lock v:ext="edit" aspectratio="t"/>
            </v:shape>
            <v:shape id="_x0000_s6224" style="position:absolute;left:6157;top:11059;width:71;height:70;mso-position-horizontal:absolute;mso-position-vertical:absolute" coordsize="71,70" path="m71,35l69,47,65,57,55,64,45,70r-13,l20,68,10,62,4,51,,41,,29,4,18r6,-8l20,4,32,,45,2,55,6r10,8l69,25r2,10l71,35xe" fillcolor="#e0e0e0" strokeweight=".6pt">
              <v:path arrowok="t"/>
              <o:lock v:ext="edit" aspectratio="t"/>
            </v:shape>
            <v:shape id="_x0000_s6226" style="position:absolute;left:6105;top:9506;width:185;height:174;mso-position-horizontal:absolute;mso-position-vertical:absolute" coordsize="185,174" path="m185,86r-2,19l177,123r-9,16l156,152r-16,12l121,170r-18,4l84,174,66,170,47,164,31,152,19,139,9,123,2,105,,88,2,70,9,51,19,35,31,22,47,10,64,4,84,r19,l121,4r19,6l154,22r14,13l177,51r6,19l185,86r,xe" fillcolor="#e0e0e0" strokeweight=".6pt">
              <v:path arrowok="t"/>
              <o:lock v:ext="edit" aspectratio="t"/>
            </v:shape>
            <v:shape id="_x0000_s6227" style="position:absolute;left:6163;top:9559;width:71;height:68;mso-position-horizontal:absolute;mso-position-vertical:absolute" coordsize="71,68" path="m71,33l69,45,65,56,55,64,45,68r-12,l20,66,10,60,4,52,,39,,29,4,17,10,8,20,2,33,,45,,55,4r10,9l69,23r2,10l71,33xe" fillcolor="#e0e0e0" strokeweight=".6pt">
              <v:path arrowok="t"/>
              <o:lock v:ext="edit" aspectratio="t"/>
            </v:shape>
            <v:rect id="_x0000_s6228" style="position:absolute;left:5891;top:10251;width:292;height:135;rotation:90" fillcolor="black"/>
            <v:rect id="_x0000_s6229" style="position:absolute;left:5969;top:10301;width:136;height:120;rotation:90" fillcolor="#969696"/>
            <v:shape id="_x0000_s6233" type="#_x0000_t136" style="position:absolute;left:5731;top:9855;width:231;height:225;rotation:21006098fd" stroked="f">
              <v:shadow color="#868686"/>
              <v:textpath style="font-family:&quot;Arial&quot;;font-size:9pt;font-weight:bold;v-text-kern:t" trim="t" fitpath="t" string="S6"/>
              <o:lock v:ext="edit" aspectratio="t"/>
            </v:shape>
            <v:shape id="_x0000_s6234" type="#_x0000_t136" style="position:absolute;left:5582;top:10254;width:99;height:135" stroked="f">
              <v:shadow color="#868686"/>
              <v:textpath style="font-family:&quot;Abadi MT Condensed&quot;;font-size:8pt;v-text-kern:t" trim="t" fitpath="t" string="B"/>
              <o:lock v:ext="edit" aspectratio="t"/>
            </v:shape>
            <v:shape id="_x0000_s6235" type="#_x0000_t136" style="position:absolute;left:6144;top:10851;width:99;height:135" stroked="f">
              <v:shadow color="#868686"/>
              <v:textpath style="font-family:&quot;Abadi MT Condensed&quot;;font-size:8pt;v-text-kern:t" trim="t" fitpath="t" string="D"/>
              <o:lock v:ext="edit" aspectratio="t"/>
            </v:shape>
            <v:shape id="_x0000_s6236" type="#_x0000_t136" style="position:absolute;left:6149;top:9699;width:99;height:135" stroked="f">
              <v:shadow color="#868686"/>
              <v:textpath style="font-family:&quot;Abadi MT Condensed&quot;;font-size:8pt;v-text-kern:t" trim="t" fitpath="t" string="A"/>
              <o:lock v:ext="edit" aspectratio="t"/>
            </v:shape>
            <v:shape id="_x0000_s6269" type="#_x0000_t136" style="position:absolute;left:6195;top:10083;width:99;height:135" stroked="f">
              <v:shadow color="#868686"/>
              <v:textpath style="font-family:&quot;Abadi MT Condensed&quot;;font-size:8pt;v-text-kern:t" trim="t" fitpath="t" string="C"/>
              <o:lock v:ext="edit" aspectratio="t"/>
            </v:shape>
            <v:shape id="_x0000_s6270" type="#_x0000_t136" style="position:absolute;left:5457;top:10665;width:645;height:135;rotation:-20651673fd" stroked="f">
              <v:shadow color="#868686"/>
              <v:textpath style="font-family:&quot;Abadi MT Condensed&quot;;font-size:8pt;v-text-kern:t" trim="t" fitpath="t" string="SWITCHER"/>
              <o:lock v:ext="edit" aspectratio="t"/>
            </v:shape>
            <v:shape id="_x0000_s6271" style="position:absolute;left:6153;top:10235;width:180;height:179;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6272" style="position:absolute;left:6206;top:10288;width:70;height:70;mso-position-horizontal:absolute;mso-position-vertical:absolute" coordsize="70,70" path="m70,35l67,48,63,58r-8,8l45,70r-10,l22,68,12,62,6,52,2,41,,31,4,19r6,-8l18,5,31,,41,2,53,7r8,8l67,25r3,10l70,35xe" fillcolor="#e0e0e0" strokeweight=".6pt">
              <v:path arrowok="t"/>
              <o:lock v:ext="edit" aspectratio="t"/>
            </v:shape>
          </v:group>
        </w:pict>
      </w:r>
    </w:p>
    <w:p w:rsidR="007C3446" w:rsidRDefault="007724E3">
      <w:pPr>
        <w:tabs>
          <w:tab w:val="left" w:pos="5400"/>
        </w:tabs>
        <w:ind w:right="-150"/>
      </w:pPr>
      <w:r>
        <w:rPr>
          <w:noProof/>
          <w:sz w:val="20"/>
        </w:rPr>
        <w:pict>
          <v:group id="_x0000_s6151" style="position:absolute;margin-left:-12.15pt;margin-top:5.75pt;width:89.25pt;height:22.75pt;z-index:251691520" coordorigin="3415,9699" coordsize="1785,455">
            <v:shape id="_x0000_s6131" style="position:absolute;left:3415;top:9699;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blue">
              <v:path arrowok="t"/>
              <o:lock v:ext="edit" aspectratio="t"/>
            </v:shape>
            <v:shape id="_x0000_s6132" style="position:absolute;left:3612;top:9906;width:543;height:42;mso-position-horizontal:absolute;mso-position-vertical:absolute" coordsize="543,41" path="m20,41r,l18,41r-4,l10,39,8,37,6,35,4,31,2,29,,25,,21,,19,2,15,4,11,6,9,8,6,10,4,14,2r4,l20,r,l522,r,l527,2r2,l533,4r2,2l537,9r2,2l541,15r2,4l543,21r,4l541,29r-2,2l537,35r-2,2l533,39r-4,2l527,41r-5,l522,41,20,41xe" strokecolor="white" strokeweight=".1pt">
              <v:path arrowok="t"/>
              <o:lock v:ext="edit" aspectratio="t"/>
            </v:shape>
            <v:shape id="_x0000_s6133" style="position:absolute;left:3468;top:9839;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6134" style="position:absolute;left:3522;top:9894;width:69;height:69;mso-position-horizontal:absolute;mso-position-vertical:absolute" coordsize="69,68" path="m69,33l67,45,61,55r-8,9l41,68r-13,l18,64,8,55,2,45,,33,2,23,8,12,18,4,28,,41,,53,4r8,8l67,23r2,10l69,33xe" fillcolor="#e0e0e0" strokeweight=".6pt">
              <v:path arrowok="t"/>
              <o:lock v:ext="edit" aspectratio="t"/>
            </v:shape>
            <v:shape id="_x0000_s6135" style="position:absolute;left:4405;top:9906;width:580;height:42;mso-position-horizontal:absolute;mso-position-vertical:absolute" coordsize="580,41" path="m20,41r,l18,41r-4,l10,39,8,37,6,35,4,31,2,29r,-4l,21,2,19r,-4l4,11,6,9,8,6,10,4,14,2r4,l20,r,l560,r,l564,2r2,l570,4r2,2l576,9r2,2l578,15r2,4l580,21r,4l578,29r,2l576,35r-4,2l570,39r-4,2l564,41r-4,l560,41,20,41xe" strokecolor="white" strokeweight=".1pt">
              <v:path arrowok="t"/>
              <o:lock v:ext="edit" aspectratio="t"/>
            </v:shape>
            <v:shape id="_x0000_s6136" style="position:absolute;left:4395;top:9767;width:41;height:290;mso-position-horizontal:absolute;mso-position-vertical:absolute" coordsize="41,289" path="m,20r,l2,16r,-4l4,10,6,6,8,4,12,2,14,r4,l22,r2,l28,r5,2l35,4r2,2l39,10r2,2l41,16r,4l41,20r,249l41,269r-2,4l39,277r-2,2l35,283r-2,2l28,287r-2,2l22,289r-4,l16,289r-4,l8,287,6,285,4,283,2,279,,277r,-4l,269r,l,20xe" strokecolor="white" strokeweight=".1pt">
              <v:path arrowok="t"/>
              <o:lock v:ext="edit" aspectratio="t"/>
            </v:shape>
            <v:shape id="_x0000_s6137" style="position:absolute;left:4116;top:9746;width:43;height:344;mso-position-horizontal:absolute;mso-position-vertical:absolute" coordsize="43,343" path="m,21r,l,17,,13,2,11,4,6,6,4,10,2,12,r4,l21,r2,l27,r4,2l33,4r2,2l37,11r2,2l41,17r,4l41,21r2,301l43,322r,4l41,331r-2,2l37,337r-2,2l33,341r-4,2l27,343r-4,l18,343r-4,l12,341,8,339,6,337,4,333,2,331r,-5l2,322r,l,21xe" strokecolor="white" strokeweight=".1pt">
              <v:path arrowok="t"/>
              <o:lock v:ext="edit" aspectratio="t"/>
            </v:shape>
            <v:shape id="_x0000_s6138" style="position:absolute;left:4128;top:9904;width:293;height:180;mso-position-horizontal:absolute;mso-position-vertical:absolute" coordsize="293,179" path="m31,177r,l27,179r-4,l21,179r-4,l13,179r-2,-2l6,175,4,171,2,168,,164r,-2l,158r,-4l,152r2,-4l4,146r5,-4l11,140r,l263,4r,l265,2r4,l273,r4,2l279,2r4,2l285,6r2,2l289,13r2,2l291,19r2,4l291,25r,4l289,33r-2,2l285,37r-4,2l281,39,31,177xe" strokecolor="white" strokeweight=".1pt">
              <v:path arrowok="t"/>
              <o:lock v:ext="edit" aspectratio="t"/>
            </v:shape>
            <v:shape id="_x0000_s6139" style="position:absolute;left:4137;top:9759;width:293;height:179;mso-position-horizontal:absolute;mso-position-vertical:absolute" coordsize="293,178" path="m280,141r,l284,143r2,2l288,147r3,4l291,156r2,2l291,162r,4l288,168r-2,4l284,174r-2,2l278,178r-4,l272,178r-4,l264,178r-2,-2l262,176,10,37r,l6,34,4,32,2,30,,26,,24,,20,,16,,12,2,10,4,6,6,4,10,2,12,r4,l20,r2,l26,r4,2l30,2,280,141xe" strokecolor="white" strokeweight=".1pt">
              <v:path arrowok="t"/>
              <o:lock v:ext="edit" aspectratio="t"/>
            </v:shape>
            <v:shape id="_x0000_s6140" style="position:absolute;left:4958;top:9839;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6141" style="position:absolute;left:5014;top:9894;width:69;height:69;mso-position-horizontal:absolute;mso-position-vertical:absolute" coordsize="69,68" path="m69,33l67,45,61,55,51,64,41,68r-13,l16,64,8,55,2,45,,33,2,23,8,12,16,4,28,,41,,51,4r10,8l67,23r2,10l69,33xe" fillcolor="#e0e0e0" strokeweight=".6pt">
              <v:path arrowok="t"/>
              <o:lock v:ext="edit" aspectratio="t"/>
            </v:shape>
            <v:shape id="_x0000_s6142" style="position:absolute;left:4475;top:9746;width:149;height:105;mso-position-horizontal:absolute;mso-position-vertical:absolute" coordsize="149,105" path="m10,103r,l10,103r-2,2l8,105r-2,l6,103r-2,l4,103r-2,l2,101r,l2,99,,99,,97r2,l2,95r,l2,93r2,l4,93,141,r,l141,r2,l143,r2,l145,r2,l147,r,2l149,2r,2l149,4r,2l149,6r,2l149,8r,l147,11r,l147,11,10,103xe" strokecolor="white" strokeweight=".1pt">
              <v:path arrowok="t"/>
              <o:lock v:ext="edit" aspectratio="t"/>
            </v:shape>
            <v:shape id="_x0000_s6143" style="position:absolute;left:4565;top:9738;width:65;height:51;mso-position-horizontal:absolute;mso-position-vertical:absolute" coordsize="65,51" path="m65,l,16,22,51,65,xe" strokecolor="white" strokeweight="0">
              <v:path arrowok="t"/>
              <o:lock v:ext="edit" aspectratio="t"/>
            </v:shape>
            <v:shape id="_x0000_s6144" style="position:absolute;left:4553;top:9746;width:149;height:105;mso-position-horizontal:absolute;mso-position-vertical:absolute" coordsize="149,105" path="m10,103r,l10,103r-2,2l8,105r-2,l6,103r-2,l4,103r-2,l2,101r,l,99r,l,97r,l2,95r,l2,93r2,l4,93,141,r,l141,r2,l143,r2,l145,r2,l147,r,2l149,2r,2l149,4r,2l149,6r,2l149,8r,l147,11r,l147,11,10,103xe" strokecolor="white" strokeweight=".1pt">
              <v:path arrowok="t"/>
              <o:lock v:ext="edit" aspectratio="t"/>
            </v:shape>
            <v:shape id="_x0000_s6145" style="position:absolute;left:4643;top:9738;width:65;height:51;mso-position-horizontal:absolute;mso-position-vertical:absolute" coordsize="65,51" path="m65,l,16,22,51,65,xe" strokecolor="white" strokeweight="0">
              <v:path arrowok="t"/>
              <o:lock v:ext="edit" aspectratio="t"/>
            </v:shape>
            <v:shape id="_x0000_s6146" type="#_x0000_t136" style="position:absolute;left:3729;top:9715;width:279;height:179" strokecolor="white" strokeweight=".25pt">
              <v:shadow color="#868686"/>
              <v:textpath style="font-family:&quot;Verdana Ref&quot;;font-size:14pt;font-weight:bold;v-text-kern:t" trim="t" fitpath="t" string="D9"/>
              <o:lock v:ext="edit" aspectratio="t"/>
            </v:shape>
            <v:group id="_x0000_s6147" style="position:absolute;left:3888;top:9971;width:158;height:147" coordorigin="2880,1264" coordsize="158,147">
              <o:lock v:ext="edit" aspectratio="t"/>
              <v:line id="_x0000_s6148" style="position:absolute" from="2880,1333" to="3038,1335" strokecolor="white" strokeweight="1.25pt">
                <o:lock v:ext="edit" aspectratio="t"/>
              </v:line>
              <v:line id="_x0000_s6149" style="position:absolute;rotation:90;flip:y" from="2887,1338" to="3034,1338" strokecolor="white" strokeweight="1.25pt">
                <o:lock v:ext="edit" aspectratio="t"/>
              </v:line>
            </v:group>
            <v:shape id="_x0000_s6150" type="#_x0000_t136" style="position:absolute;left:4495;top:9995;width:703;height:89" strokecolor="white" strokeweight="0">
              <v:shadow color="#868686"/>
              <v:textpath style="font-family:&quot;Verdana Ref&quot;;font-size:14pt;v-text-kern:t" trim="t" fitpath="t" string="LED         "/>
              <o:lock v:ext="edit" aspectratio="t"/>
            </v:shape>
          </v:group>
        </w:pict>
      </w:r>
      <w:r>
        <w:rPr>
          <w:noProof/>
          <w:sz w:val="20"/>
        </w:rPr>
        <w:pict>
          <v:shape id="_x0000_s6627" type="#_x0000_t136" style="position:absolute;margin-left:15.6pt;margin-top:9.9pt;width:12pt;height:6.75pt;z-index:251806208" strokecolor="white" strokeweight=".25pt">
            <v:shadow color="#868686"/>
            <v:textpath style="font-family:&quot;Verdana Ref&quot;;font-size:14pt;v-text-kern:t" trim="t" fitpath="t" string="NPN"/>
            <o:lock v:ext="edit" aspectratio="t"/>
          </v:shape>
        </w:pict>
      </w:r>
      <w:r>
        <w:rPr>
          <w:noProof/>
        </w:rPr>
        <w:pict>
          <v:rect id="_x0000_s6601" style="position:absolute;margin-left:418.9pt;margin-top:6.35pt;width:4.8pt;height:3.55pt;rotation:-90;z-index:251801088" fillcolor="red" strokeweight=".5pt"/>
        </w:pict>
      </w:r>
      <w:r>
        <w:rPr>
          <w:noProof/>
        </w:rPr>
        <w:pict>
          <v:rect id="_x0000_s6600" style="position:absolute;margin-left:465.4pt;margin-top:6.35pt;width:4.8pt;height:3.55pt;rotation:-90;z-index:251800064" fillcolor="red" strokeweight=".5pt"/>
        </w:pict>
      </w:r>
    </w:p>
    <w:p w:rsidR="007C3446" w:rsidRDefault="007724E3">
      <w:pPr>
        <w:tabs>
          <w:tab w:val="left" w:pos="5400"/>
        </w:tabs>
        <w:ind w:right="-150"/>
      </w:pPr>
      <w:r>
        <w:rPr>
          <w:noProof/>
          <w:sz w:val="20"/>
        </w:rPr>
        <w:pict>
          <v:rect id="_x0000_s6695" style="position:absolute;margin-left:667.2pt;margin-top:9.6pt;width:1.7pt;height:9.25pt;z-index:251862528;mso-wrap-style:none" filled="f" stroked="f">
            <v:textbox style="mso-next-textbox:#_x0000_s6695" inset="0,0,0,0">
              <w:txbxContent>
                <w:p w:rsidR="002D5FA3" w:rsidRDefault="002D5FA3" w:rsidP="002D5FA3">
                  <w:r>
                    <w:rPr>
                      <w:rFonts w:ascii="Arial" w:hAnsi="Arial" w:cs="Arial"/>
                      <w:color w:val="000000"/>
                      <w:sz w:val="12"/>
                      <w:szCs w:val="12"/>
                    </w:rPr>
                    <w:t xml:space="preserve"> </w:t>
                  </w:r>
                </w:p>
              </w:txbxContent>
            </v:textbox>
          </v:rect>
        </w:pict>
      </w:r>
      <w:r w:rsidR="00907304">
        <w:rPr>
          <w:noProof/>
          <w:sz w:val="20"/>
        </w:rPr>
        <mc:AlternateContent>
          <mc:Choice Requires="wps">
            <w:drawing>
              <wp:anchor distT="0" distB="0" distL="114300" distR="114300" simplePos="0" relativeHeight="251832832" behindDoc="0" locked="0" layoutInCell="1" allowOverlap="1" wp14:anchorId="42DD4041" wp14:editId="3CF6CFBC">
                <wp:simplePos x="0" y="0"/>
                <wp:positionH relativeFrom="column">
                  <wp:posOffset>1143000</wp:posOffset>
                </wp:positionH>
                <wp:positionV relativeFrom="paragraph">
                  <wp:posOffset>6956425</wp:posOffset>
                </wp:positionV>
                <wp:extent cx="114300" cy="113665"/>
                <wp:effectExtent l="9525" t="12700" r="19050" b="6985"/>
                <wp:wrapNone/>
                <wp:docPr id="770" name="Freeform 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0" o:spid="_x0000_s1026" style="position:absolute;margin-left:90pt;margin-top:547.75pt;width:9pt;height:8.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907304">
        <w:rPr>
          <w:noProof/>
          <w:sz w:val="20"/>
        </w:rPr>
        <mc:AlternateContent>
          <mc:Choice Requires="wps">
            <w:drawing>
              <wp:anchor distT="0" distB="0" distL="114300" distR="114300" simplePos="0" relativeHeight="251829760" behindDoc="0" locked="0" layoutInCell="1" allowOverlap="1" wp14:anchorId="638C3C22" wp14:editId="15EBC037">
                <wp:simplePos x="0" y="0"/>
                <wp:positionH relativeFrom="column">
                  <wp:posOffset>1262380</wp:posOffset>
                </wp:positionH>
                <wp:positionV relativeFrom="paragraph">
                  <wp:posOffset>6489065</wp:posOffset>
                </wp:positionV>
                <wp:extent cx="117475" cy="110490"/>
                <wp:effectExtent l="14605" t="12065" r="10795" b="10795"/>
                <wp:wrapNone/>
                <wp:docPr id="767" name="Freeform 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7475" cy="110490"/>
                        </a:xfrm>
                        <a:custGeom>
                          <a:avLst/>
                          <a:gdLst>
                            <a:gd name="T0" fmla="*/ 185 w 185"/>
                            <a:gd name="T1" fmla="*/ 86 h 174"/>
                            <a:gd name="T2" fmla="*/ 183 w 185"/>
                            <a:gd name="T3" fmla="*/ 105 h 174"/>
                            <a:gd name="T4" fmla="*/ 177 w 185"/>
                            <a:gd name="T5" fmla="*/ 123 h 174"/>
                            <a:gd name="T6" fmla="*/ 168 w 185"/>
                            <a:gd name="T7" fmla="*/ 139 h 174"/>
                            <a:gd name="T8" fmla="*/ 156 w 185"/>
                            <a:gd name="T9" fmla="*/ 152 h 174"/>
                            <a:gd name="T10" fmla="*/ 140 w 185"/>
                            <a:gd name="T11" fmla="*/ 164 h 174"/>
                            <a:gd name="T12" fmla="*/ 121 w 185"/>
                            <a:gd name="T13" fmla="*/ 170 h 174"/>
                            <a:gd name="T14" fmla="*/ 103 w 185"/>
                            <a:gd name="T15" fmla="*/ 174 h 174"/>
                            <a:gd name="T16" fmla="*/ 84 w 185"/>
                            <a:gd name="T17" fmla="*/ 174 h 174"/>
                            <a:gd name="T18" fmla="*/ 66 w 185"/>
                            <a:gd name="T19" fmla="*/ 170 h 174"/>
                            <a:gd name="T20" fmla="*/ 47 w 185"/>
                            <a:gd name="T21" fmla="*/ 164 h 174"/>
                            <a:gd name="T22" fmla="*/ 31 w 185"/>
                            <a:gd name="T23" fmla="*/ 152 h 174"/>
                            <a:gd name="T24" fmla="*/ 19 w 185"/>
                            <a:gd name="T25" fmla="*/ 139 h 174"/>
                            <a:gd name="T26" fmla="*/ 9 w 185"/>
                            <a:gd name="T27" fmla="*/ 123 h 174"/>
                            <a:gd name="T28" fmla="*/ 2 w 185"/>
                            <a:gd name="T29" fmla="*/ 105 h 174"/>
                            <a:gd name="T30" fmla="*/ 0 w 185"/>
                            <a:gd name="T31" fmla="*/ 88 h 174"/>
                            <a:gd name="T32" fmla="*/ 2 w 185"/>
                            <a:gd name="T33" fmla="*/ 70 h 174"/>
                            <a:gd name="T34" fmla="*/ 9 w 185"/>
                            <a:gd name="T35" fmla="*/ 51 h 174"/>
                            <a:gd name="T36" fmla="*/ 19 w 185"/>
                            <a:gd name="T37" fmla="*/ 35 h 174"/>
                            <a:gd name="T38" fmla="*/ 31 w 185"/>
                            <a:gd name="T39" fmla="*/ 22 h 174"/>
                            <a:gd name="T40" fmla="*/ 47 w 185"/>
                            <a:gd name="T41" fmla="*/ 10 h 174"/>
                            <a:gd name="T42" fmla="*/ 64 w 185"/>
                            <a:gd name="T43" fmla="*/ 4 h 174"/>
                            <a:gd name="T44" fmla="*/ 84 w 185"/>
                            <a:gd name="T45" fmla="*/ 0 h 174"/>
                            <a:gd name="T46" fmla="*/ 103 w 185"/>
                            <a:gd name="T47" fmla="*/ 0 h 174"/>
                            <a:gd name="T48" fmla="*/ 121 w 185"/>
                            <a:gd name="T49" fmla="*/ 4 h 174"/>
                            <a:gd name="T50" fmla="*/ 140 w 185"/>
                            <a:gd name="T51" fmla="*/ 10 h 174"/>
                            <a:gd name="T52" fmla="*/ 154 w 185"/>
                            <a:gd name="T53" fmla="*/ 22 h 174"/>
                            <a:gd name="T54" fmla="*/ 168 w 185"/>
                            <a:gd name="T55" fmla="*/ 35 h 174"/>
                            <a:gd name="T56" fmla="*/ 177 w 185"/>
                            <a:gd name="T57" fmla="*/ 51 h 174"/>
                            <a:gd name="T58" fmla="*/ 183 w 185"/>
                            <a:gd name="T59" fmla="*/ 70 h 174"/>
                            <a:gd name="T60" fmla="*/ 185 w 185"/>
                            <a:gd name="T61" fmla="*/ 86 h 174"/>
                            <a:gd name="T62" fmla="*/ 185 w 185"/>
                            <a:gd name="T63" fmla="*/ 8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5" h="174">
                              <a:moveTo>
                                <a:pt x="185" y="86"/>
                              </a:moveTo>
                              <a:lnTo>
                                <a:pt x="183" y="105"/>
                              </a:lnTo>
                              <a:lnTo>
                                <a:pt x="177" y="123"/>
                              </a:lnTo>
                              <a:lnTo>
                                <a:pt x="168" y="139"/>
                              </a:lnTo>
                              <a:lnTo>
                                <a:pt x="156" y="152"/>
                              </a:lnTo>
                              <a:lnTo>
                                <a:pt x="140" y="164"/>
                              </a:lnTo>
                              <a:lnTo>
                                <a:pt x="121" y="170"/>
                              </a:lnTo>
                              <a:lnTo>
                                <a:pt x="103" y="174"/>
                              </a:lnTo>
                              <a:lnTo>
                                <a:pt x="84" y="174"/>
                              </a:lnTo>
                              <a:lnTo>
                                <a:pt x="66" y="170"/>
                              </a:lnTo>
                              <a:lnTo>
                                <a:pt x="47" y="164"/>
                              </a:lnTo>
                              <a:lnTo>
                                <a:pt x="31" y="152"/>
                              </a:lnTo>
                              <a:lnTo>
                                <a:pt x="19" y="139"/>
                              </a:lnTo>
                              <a:lnTo>
                                <a:pt x="9" y="123"/>
                              </a:lnTo>
                              <a:lnTo>
                                <a:pt x="2" y="105"/>
                              </a:lnTo>
                              <a:lnTo>
                                <a:pt x="0" y="88"/>
                              </a:lnTo>
                              <a:lnTo>
                                <a:pt x="2" y="70"/>
                              </a:lnTo>
                              <a:lnTo>
                                <a:pt x="9" y="51"/>
                              </a:lnTo>
                              <a:lnTo>
                                <a:pt x="19" y="35"/>
                              </a:lnTo>
                              <a:lnTo>
                                <a:pt x="31" y="22"/>
                              </a:lnTo>
                              <a:lnTo>
                                <a:pt x="47" y="10"/>
                              </a:lnTo>
                              <a:lnTo>
                                <a:pt x="64" y="4"/>
                              </a:lnTo>
                              <a:lnTo>
                                <a:pt x="84" y="0"/>
                              </a:lnTo>
                              <a:lnTo>
                                <a:pt x="103" y="0"/>
                              </a:lnTo>
                              <a:lnTo>
                                <a:pt x="121" y="4"/>
                              </a:lnTo>
                              <a:lnTo>
                                <a:pt x="140" y="10"/>
                              </a:lnTo>
                              <a:lnTo>
                                <a:pt x="154" y="22"/>
                              </a:lnTo>
                              <a:lnTo>
                                <a:pt x="168" y="35"/>
                              </a:lnTo>
                              <a:lnTo>
                                <a:pt x="177" y="51"/>
                              </a:lnTo>
                              <a:lnTo>
                                <a:pt x="183" y="70"/>
                              </a:lnTo>
                              <a:lnTo>
                                <a:pt x="185" y="86"/>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o:spid="_x0000_s1026" style="position:absolute;margin-left:99.4pt;margin-top:510.95pt;width:9.25pt;height:8.7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" path="m185,86r-2,19l177,123r-9,16l156,152r-16,12l121,170r-18,4l84,174,66,170,47,164,31,152,19,139,9,123,2,105,,88,2,70,9,51,19,35,31,22,47,10,64,4,84,r19,l121,4r19,6l154,22r14,13l177,51r6,19l185,86xe" fillcolor="#e0e0e0" strokeweight=".6pt">
                <v:path arrowok="t" o:connecttype="custom" o:connectlocs="117475,54610;116205,66675;112395,78105;106680,88265;99060,96520;88900,104140;76835,107950;65405,110490;53340,110490;41910,107950;29845,104140;19685,96520;12065,88265;5715,78105;1270,66675;0,55880;1270,44450;5715,32385;12065,22225;19685,13970;29845,6350;40640,2540;53340,0;65405,0;76835,2540;88900,6350;97790,13970;106680,22225;112395,32385;116205,44450;117475,54610;117475,54610" o:connectangles="0,0,0,0,0,0,0,0,0,0,0,0,0,0,0,0,0,0,0,0,0,0,0,0,0,0,0,0,0,0,0,0"/>
                <o:lock v:ext="edit" aspectratio="t"/>
              </v:shape>
            </w:pict>
          </mc:Fallback>
        </mc:AlternateContent>
      </w:r>
      <w:r w:rsidR="009F0B60">
        <w:rPr>
          <w:noProof/>
          <w:sz w:val="20"/>
        </w:rPr>
        <mc:AlternateContent>
          <mc:Choice Requires="wps">
            <w:drawing>
              <wp:anchor distT="0" distB="0" distL="114300" distR="114300" simplePos="0" relativeHeight="251828736" behindDoc="0" locked="0" layoutInCell="1" allowOverlap="1" wp14:anchorId="1039CBFC" wp14:editId="14533966">
                <wp:simplePos x="0" y="0"/>
                <wp:positionH relativeFrom="column">
                  <wp:posOffset>1262380</wp:posOffset>
                </wp:positionH>
                <wp:positionV relativeFrom="paragraph">
                  <wp:posOffset>6489065</wp:posOffset>
                </wp:positionV>
                <wp:extent cx="117475" cy="110490"/>
                <wp:effectExtent l="14605" t="12065" r="10795" b="10795"/>
                <wp:wrapNone/>
                <wp:docPr id="766" name="Freeform 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7475" cy="110490"/>
                        </a:xfrm>
                        <a:custGeom>
                          <a:avLst/>
                          <a:gdLst>
                            <a:gd name="T0" fmla="*/ 185 w 185"/>
                            <a:gd name="T1" fmla="*/ 86 h 174"/>
                            <a:gd name="T2" fmla="*/ 183 w 185"/>
                            <a:gd name="T3" fmla="*/ 105 h 174"/>
                            <a:gd name="T4" fmla="*/ 177 w 185"/>
                            <a:gd name="T5" fmla="*/ 123 h 174"/>
                            <a:gd name="T6" fmla="*/ 168 w 185"/>
                            <a:gd name="T7" fmla="*/ 139 h 174"/>
                            <a:gd name="T8" fmla="*/ 156 w 185"/>
                            <a:gd name="T9" fmla="*/ 152 h 174"/>
                            <a:gd name="T10" fmla="*/ 140 w 185"/>
                            <a:gd name="T11" fmla="*/ 164 h 174"/>
                            <a:gd name="T12" fmla="*/ 121 w 185"/>
                            <a:gd name="T13" fmla="*/ 170 h 174"/>
                            <a:gd name="T14" fmla="*/ 103 w 185"/>
                            <a:gd name="T15" fmla="*/ 174 h 174"/>
                            <a:gd name="T16" fmla="*/ 84 w 185"/>
                            <a:gd name="T17" fmla="*/ 174 h 174"/>
                            <a:gd name="T18" fmla="*/ 66 w 185"/>
                            <a:gd name="T19" fmla="*/ 170 h 174"/>
                            <a:gd name="T20" fmla="*/ 47 w 185"/>
                            <a:gd name="T21" fmla="*/ 164 h 174"/>
                            <a:gd name="T22" fmla="*/ 31 w 185"/>
                            <a:gd name="T23" fmla="*/ 152 h 174"/>
                            <a:gd name="T24" fmla="*/ 19 w 185"/>
                            <a:gd name="T25" fmla="*/ 139 h 174"/>
                            <a:gd name="T26" fmla="*/ 9 w 185"/>
                            <a:gd name="T27" fmla="*/ 123 h 174"/>
                            <a:gd name="T28" fmla="*/ 2 w 185"/>
                            <a:gd name="T29" fmla="*/ 105 h 174"/>
                            <a:gd name="T30" fmla="*/ 0 w 185"/>
                            <a:gd name="T31" fmla="*/ 88 h 174"/>
                            <a:gd name="T32" fmla="*/ 2 w 185"/>
                            <a:gd name="T33" fmla="*/ 70 h 174"/>
                            <a:gd name="T34" fmla="*/ 9 w 185"/>
                            <a:gd name="T35" fmla="*/ 51 h 174"/>
                            <a:gd name="T36" fmla="*/ 19 w 185"/>
                            <a:gd name="T37" fmla="*/ 35 h 174"/>
                            <a:gd name="T38" fmla="*/ 31 w 185"/>
                            <a:gd name="T39" fmla="*/ 22 h 174"/>
                            <a:gd name="T40" fmla="*/ 47 w 185"/>
                            <a:gd name="T41" fmla="*/ 10 h 174"/>
                            <a:gd name="T42" fmla="*/ 64 w 185"/>
                            <a:gd name="T43" fmla="*/ 4 h 174"/>
                            <a:gd name="T44" fmla="*/ 84 w 185"/>
                            <a:gd name="T45" fmla="*/ 0 h 174"/>
                            <a:gd name="T46" fmla="*/ 103 w 185"/>
                            <a:gd name="T47" fmla="*/ 0 h 174"/>
                            <a:gd name="T48" fmla="*/ 121 w 185"/>
                            <a:gd name="T49" fmla="*/ 4 h 174"/>
                            <a:gd name="T50" fmla="*/ 140 w 185"/>
                            <a:gd name="T51" fmla="*/ 10 h 174"/>
                            <a:gd name="T52" fmla="*/ 154 w 185"/>
                            <a:gd name="T53" fmla="*/ 22 h 174"/>
                            <a:gd name="T54" fmla="*/ 168 w 185"/>
                            <a:gd name="T55" fmla="*/ 35 h 174"/>
                            <a:gd name="T56" fmla="*/ 177 w 185"/>
                            <a:gd name="T57" fmla="*/ 51 h 174"/>
                            <a:gd name="T58" fmla="*/ 183 w 185"/>
                            <a:gd name="T59" fmla="*/ 70 h 174"/>
                            <a:gd name="T60" fmla="*/ 185 w 185"/>
                            <a:gd name="T61" fmla="*/ 86 h 174"/>
                            <a:gd name="T62" fmla="*/ 185 w 185"/>
                            <a:gd name="T63" fmla="*/ 8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5" h="174">
                              <a:moveTo>
                                <a:pt x="185" y="86"/>
                              </a:moveTo>
                              <a:lnTo>
                                <a:pt x="183" y="105"/>
                              </a:lnTo>
                              <a:lnTo>
                                <a:pt x="177" y="123"/>
                              </a:lnTo>
                              <a:lnTo>
                                <a:pt x="168" y="139"/>
                              </a:lnTo>
                              <a:lnTo>
                                <a:pt x="156" y="152"/>
                              </a:lnTo>
                              <a:lnTo>
                                <a:pt x="140" y="164"/>
                              </a:lnTo>
                              <a:lnTo>
                                <a:pt x="121" y="170"/>
                              </a:lnTo>
                              <a:lnTo>
                                <a:pt x="103" y="174"/>
                              </a:lnTo>
                              <a:lnTo>
                                <a:pt x="84" y="174"/>
                              </a:lnTo>
                              <a:lnTo>
                                <a:pt x="66" y="170"/>
                              </a:lnTo>
                              <a:lnTo>
                                <a:pt x="47" y="164"/>
                              </a:lnTo>
                              <a:lnTo>
                                <a:pt x="31" y="152"/>
                              </a:lnTo>
                              <a:lnTo>
                                <a:pt x="19" y="139"/>
                              </a:lnTo>
                              <a:lnTo>
                                <a:pt x="9" y="123"/>
                              </a:lnTo>
                              <a:lnTo>
                                <a:pt x="2" y="105"/>
                              </a:lnTo>
                              <a:lnTo>
                                <a:pt x="0" y="88"/>
                              </a:lnTo>
                              <a:lnTo>
                                <a:pt x="2" y="70"/>
                              </a:lnTo>
                              <a:lnTo>
                                <a:pt x="9" y="51"/>
                              </a:lnTo>
                              <a:lnTo>
                                <a:pt x="19" y="35"/>
                              </a:lnTo>
                              <a:lnTo>
                                <a:pt x="31" y="22"/>
                              </a:lnTo>
                              <a:lnTo>
                                <a:pt x="47" y="10"/>
                              </a:lnTo>
                              <a:lnTo>
                                <a:pt x="64" y="4"/>
                              </a:lnTo>
                              <a:lnTo>
                                <a:pt x="84" y="0"/>
                              </a:lnTo>
                              <a:lnTo>
                                <a:pt x="103" y="0"/>
                              </a:lnTo>
                              <a:lnTo>
                                <a:pt x="121" y="4"/>
                              </a:lnTo>
                              <a:lnTo>
                                <a:pt x="140" y="10"/>
                              </a:lnTo>
                              <a:lnTo>
                                <a:pt x="154" y="22"/>
                              </a:lnTo>
                              <a:lnTo>
                                <a:pt x="168" y="35"/>
                              </a:lnTo>
                              <a:lnTo>
                                <a:pt x="177" y="51"/>
                              </a:lnTo>
                              <a:lnTo>
                                <a:pt x="183" y="70"/>
                              </a:lnTo>
                              <a:lnTo>
                                <a:pt x="185" y="86"/>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6" o:spid="_x0000_s1026" style="position:absolute;margin-left:99.4pt;margin-top:510.95pt;width:9.25pt;height:8.7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" path="m185,86r-2,19l177,123r-9,16l156,152r-16,12l121,170r-18,4l84,174,66,170,47,164,31,152,19,139,9,123,2,105,,88,2,70,9,51,19,35,31,22,47,10,64,4,84,r19,l121,4r19,6l154,22r14,13l177,51r6,19l185,86xe" fillcolor="#e0e0e0" strokeweight=".6pt">
                <v:path arrowok="t" o:connecttype="custom" o:connectlocs="117475,54610;116205,66675;112395,78105;106680,88265;99060,96520;88900,104140;76835,107950;65405,110490;53340,110490;41910,107950;29845,104140;19685,96520;12065,88265;5715,78105;1270,66675;0,55880;1270,44450;5715,32385;12065,22225;19685,13970;29845,6350;40640,2540;53340,0;65405,0;76835,2540;88900,6350;97790,13970;106680,22225;112395,32385;116205,44450;117475,54610;117475,54610" o:connectangles="0,0,0,0,0,0,0,0,0,0,0,0,0,0,0,0,0,0,0,0,0,0,0,0,0,0,0,0,0,0,0,0"/>
                <o:lock v:ext="edit" aspectratio="t"/>
              </v:shape>
            </w:pict>
          </mc:Fallback>
        </mc:AlternateContent>
      </w:r>
      <w:r>
        <w:rPr>
          <w:noProof/>
          <w:sz w:val="20"/>
        </w:rPr>
        <w:pict>
          <v:rect id="_x0000_s6429" style="position:absolute;margin-left:431.55pt;margin-top:5.55pt;width:1.7pt;height:9.25pt;z-index:251789824;mso-wrap-style:none;mso-position-horizontal-relative:text;mso-position-vertical-relative:text" filled="f" stroked="f">
            <v:textbox style="mso-next-textbox:#_x0000_s6429" inset="0,0,0,0">
              <w:txbxContent>
                <w:p w:rsidR="007C3446" w:rsidRDefault="00833FCD">
                  <w:r>
                    <w:rPr>
                      <w:rFonts w:ascii="Arial" w:hAnsi="Arial" w:cs="Arial"/>
                      <w:color w:val="000000"/>
                      <w:sz w:val="12"/>
                      <w:szCs w:val="12"/>
                    </w:rPr>
                    <w:t xml:space="preserve"> </w:t>
                  </w:r>
                </w:p>
              </w:txbxContent>
            </v:textbox>
          </v:rect>
        </w:pict>
      </w:r>
      <w:r>
        <w:rPr>
          <w:noProof/>
          <w:sz w:val="20"/>
        </w:rPr>
        <w:pict>
          <v:group id="_x0000_s6296" style="position:absolute;margin-left:118.05pt;margin-top:9.35pt;width:90.7pt;height:55.25pt;z-index:251695616;mso-position-horizontal-relative:text;mso-position-vertical-relative:text" coordorigin="3225,10158" coordsize="1814,1105">
            <v:shape id="_x0000_s6196" style="position:absolute;left:3579;top:9804;width:1105;height:1814;rotation:-270;mso-position-horizontal:absolute;mso-position-vertical:absolute" coordsize="1105,1814" path="m957,19l902,,834,8,766,47r,l707,97r-64,55l572,216r-82,65l490,281r-21,37l459,365r-19,37l440,402r-41,19l348,433r-39,18l309,451r-76,74l180,589r-51,66l129,655,72,726,18,800,,878r,l6,934r22,65l72,1071r,l121,1131r53,65l233,1268r66,72l299,1340r31,8l375,1354r43,27l418,1381r12,35l436,1453r13,28l449,1481r51,50l568,1592r71,68l707,1721r51,44l758,1765r80,41l922,1814r58,-6l980,1808r32,-23l1041,1742r20,-60l1078,1605r14,-91l1100,1412r5,-115l1105,1297r-13,-23l1070,1245r-15,-32l1055,1213r13,-41l1090,1139r12,-15l1102,1124r,-14l1102,1067r,-64l1100,921r-2,-98l1094,716r-4,-113l1090,603r-12,-28l1055,536r-12,-41l1043,495r10,-37l1072,427r10,-19l1082,408r-6,-96l1070,226r-13,-72l1037,94,1004,49,957,19r,xe" fillcolor="#40c040">
              <v:path arrowok="t"/>
              <o:lock v:ext="edit" aspectratio="t"/>
            </v:shape>
            <v:shape id="_x0000_s6198" style="position:absolute;left:4057;top:10236;width:180;height:179;rotation:-270;mso-position-horizontal:absolute;mso-position-vertical:absolute" coordsize="180,179" path="m180,88r-2,21l172,127r-11,17l149,158r-16,10l114,177r-18,2l75,179,57,172,41,164,24,152,14,135,6,117,,99,,80,4,60,12,43,24,27,38,14,57,6,75,,94,r20,2l133,10r14,11l161,35r11,16l178,70r2,18l180,88xe" fillcolor="#e0e0e0" strokeweight=".6pt">
              <v:path arrowok="t"/>
              <o:lock v:ext="edit" aspectratio="t"/>
            </v:shape>
            <v:shape id="_x0000_s6199" style="position:absolute;left:4114;top:10289;width:70;height:70;rotation:-270;mso-position-horizontal:absolute;mso-position-vertical:absolute" coordsize="70,70" path="m70,35l67,48,63,58r-8,8l45,70r-10,l22,68,12,62,6,52,2,41,,31,4,19r6,-8l18,5,31,,41,2,53,7r8,8l67,25r3,10l70,35xe" fillcolor="#e0e0e0" strokeweight=".6pt">
              <v:path arrowok="t"/>
              <o:lock v:ext="edit" aspectratio="t"/>
            </v:shape>
            <v:shape id="_x0000_s6202" style="position:absolute;left:3278;top:10971;width:185;height:174;rotation:-270;mso-position-horizontal:absolute;mso-position-vertical:absolute" coordsize="185,174" path="m185,86r-2,18l176,123r-8,14l156,152r-16,10l121,170r-18,4l84,174,66,170,47,162,31,152,19,137,8,123,2,104,,86,2,67,8,51,19,35,31,20,47,10,64,2,84,r19,l121,2r19,8l154,20r14,15l176,51r7,16l185,86r,xe" fillcolor="#e0e0e0" strokeweight=".6pt">
              <v:path arrowok="t"/>
              <o:lock v:ext="edit" aspectratio="t"/>
            </v:shape>
            <v:shape id="_x0000_s6203" style="position:absolute;left:3336;top:11024;width:71;height:70;rotation:-270;mso-position-horizontal:absolute;mso-position-vertical:absolute" coordsize="71,70" path="m71,35l69,47,65,57,55,64,45,70r-13,l20,68,10,62,4,51,,41,,29,4,18r6,-8l20,4,32,,45,2,55,6r10,8l69,25r2,10l71,35xe" fillcolor="#e0e0e0" strokeweight=".6pt">
              <v:path arrowok="t"/>
              <o:lock v:ext="edit" aspectratio="t"/>
            </v:shape>
            <v:shape id="_x0000_s6205" style="position:absolute;left:4780;top:10977;width:185;height:174;rotation:-270;mso-position-horizontal:absolute;mso-position-vertical:absolute" coordsize="185,174" path="m185,86r-2,19l177,123r-9,16l156,152r-16,12l121,170r-18,4l84,174,66,170,47,164,31,152,19,139,9,123,2,105,,88,2,70,9,51,19,35,31,22,47,10,64,4,84,r19,l121,4r19,6l154,22r14,13l177,51r6,19l185,86r,xe" fillcolor="#e0e0e0" strokeweight=".6pt">
              <v:path arrowok="t"/>
              <o:lock v:ext="edit" aspectratio="t"/>
            </v:shape>
            <v:shape id="_x0000_s6206" style="position:absolute;left:4837;top:11031;width:71;height:68;rotation:-270;mso-position-horizontal:absolute;mso-position-vertical:absolute" coordsize="71,68" path="m71,33l69,45,65,56,55,64,45,68r-12,l20,66,10,60,4,52,,39,,29,4,17,10,8,20,2,33,,45,,55,4r10,9l69,23r2,10l71,33xe" fillcolor="#e0e0e0" strokeweight=".6pt">
              <v:path arrowok="t"/>
              <o:lock v:ext="edit" aspectratio="t"/>
            </v:shape>
            <v:shape id="_x0000_s6212" type="#_x0000_t136" style="position:absolute;left:4046;top:10684;width:231;height:225;rotation:-360" stroked="f">
              <v:shadow color="#868686"/>
              <v:textpath style="font-family:&quot;Arial&quot;;font-size:9pt;font-weight:bold;v-text-kern:t" trim="t" fitpath="t" string="S7"/>
              <o:lock v:ext="edit" aspectratio="t"/>
            </v:shape>
            <v:shape id="_x0000_s6213" type="#_x0000_t136" style="position:absolute;left:4670;top:10994;width:99;height:135;rotation:-360" stroked="f">
              <v:shadow color="#868686"/>
              <v:textpath style="font-family:&quot;Abadi MT Condensed&quot;;font-size:8pt;v-text-kern:t" trim="t" fitpath="t" string="2"/>
              <o:lock v:ext="edit" aspectratio="t"/>
            </v:shape>
            <v:shape id="_x0000_s6214" type="#_x0000_t136" style="position:absolute;left:4103;top:10434;width:99;height:135;rotation:-360" stroked="f">
              <v:shadow color="#868686"/>
              <v:textpath style="font-family:&quot;Abadi MT Condensed&quot;;font-size:8pt;v-text-kern:t" trim="t" fitpath="t" string="C"/>
              <o:lock v:ext="edit" aspectratio="t"/>
            </v:shape>
            <v:shape id="_x0000_s6215" type="#_x0000_t136" style="position:absolute;left:3481;top:10983;width:79;height:150;rotation:-360" stroked="f">
              <v:shadow color="#868686"/>
              <v:textpath style="font-family:&quot;Abadi MT Condensed&quot;;font-size:8pt;v-text-kern:t" trim="t" fitpath="t" string="1"/>
              <o:lock v:ext="edit" aspectratio="t"/>
            </v:shape>
            <v:shape id="_x0000_s6289" type="#_x0000_t136" style="position:absolute;left:3766;top:11018;width:774;height:135" stroked="f">
              <v:shadow color="#868686"/>
              <v:textpath style="font-family:&quot;Abadi MT Condensed&quot;;font-size:8pt;v-text-kern:t" trim="t" fitpath="t" string="TILT SWITCH"/>
              <o:lock v:ext="edit" aspectratio="t"/>
            </v:shape>
          </v:group>
        </w:pict>
      </w:r>
    </w:p>
    <w:p w:rsidR="007C3446" w:rsidRDefault="007724E3">
      <w:pPr>
        <w:tabs>
          <w:tab w:val="left" w:pos="5400"/>
        </w:tabs>
        <w:ind w:right="-150"/>
      </w:pPr>
      <w:r>
        <w:rPr>
          <w:noProof/>
          <w:sz w:val="20"/>
        </w:rPr>
        <w:pict>
          <v:group id="_x0000_s6194" style="position:absolute;margin-left:-12.75pt;margin-top:6.6pt;width:90.05pt;height:22.75pt;z-index:251692544" coordorigin="643,10654" coordsize="1801,455">
            <v:shape id="_x0000_s6153" style="position:absolute;left:643;top:10654;width:1785;height:455;mso-position-horizontal:absolute;mso-position-vertical:absolute" coordsize="1785,454" path="m1658,454r23,-3l1701,445r21,-8l1740,425r15,-17l1767,390r10,-21l1783,349r2,-23l1785,127r-2,-22l1777,82,1767,64,1755,45,1740,29,1722,16,1701,8,1681,2,1658,,127,,107,2,84,8,64,16,47,29,31,45,18,64,8,84,2,105,,127,,326r2,23l8,369r10,21l31,408r16,17l64,437r20,8l107,451r20,3l1658,454xe" fillcolor="yellow">
              <v:path arrowok="t"/>
              <o:lock v:ext="edit" aspectratio="t"/>
            </v:shape>
            <v:shape id="_x0000_s6155" style="position:absolute;left:693;top:10794;width:179;height:179;mso-position-horizontal:absolute;mso-position-vertical:absolute" coordsize="179,178" path="m179,88r-2,20l170,127r-10,16l148,158r-16,10l113,176r-18,2l74,178,56,172,39,164,25,151,13,135,4,119,,98,,80,4,61,13,43,23,26,39,14,56,6,74,,95,r18,2l132,10r16,10l160,34r10,17l177,69r2,19l179,88xe" fillcolor="#e0e0e0" strokeweight=".6pt">
              <v:path arrowok="t"/>
              <o:lock v:ext="edit" aspectratio="t"/>
            </v:shape>
            <v:shape id="_x0000_s6156" style="position:absolute;left:747;top:10849;width:69;height:69;mso-position-horizontal:absolute;mso-position-vertical:absolute" coordsize="69,68" path="m69,33l67,45,61,55r-8,9l41,68r-13,l18,64,8,55,2,45,,33,2,23,8,12,18,4,28,,41,,53,4r8,8l67,23r2,10l69,33xe" fillcolor="#e0e0e0" strokeweight=".6pt">
              <v:path arrowok="t"/>
              <o:lock v:ext="edit" aspectratio="t"/>
            </v:shape>
            <v:shape id="_x0000_s6162" style="position:absolute;left:2183;top:10794;width:181;height:179;mso-position-horizontal:absolute;mso-position-vertical:absolute" coordsize="181,178" path="m181,88r-2,20l173,127r-11,16l148,158r-16,10l115,176r-20,2l76,178,58,172,39,164,25,151,13,135,4,119,,98,,80,4,61,13,43,25,26,39,14,58,6,76,,95,r20,2l132,10r16,10l162,34r11,17l179,69r2,19l181,88xe" fillcolor="#e0e0e0" strokeweight=".6pt">
              <v:path arrowok="t"/>
              <o:lock v:ext="edit" aspectratio="t"/>
            </v:shape>
            <v:shape id="_x0000_s6163" style="position:absolute;left:2239;top:10849;width:69;height:69;mso-position-horizontal:absolute;mso-position-vertical:absolute" coordsize="69,68" path="m69,33l67,45,61,55,51,64,41,68r-13,l16,64,8,55,2,45,,33,2,23,8,12,16,4,28,,41,,51,4r10,8l67,23r2,10l69,33xe" fillcolor="#e0e0e0" strokeweight=".6pt">
              <v:path arrowok="t"/>
              <o:lock v:ext="edit" aspectratio="t"/>
            </v:shape>
            <v:shape id="_x0000_s6164" style="position:absolute;left:1724;top:10701;width:125;height:88;mso-position-horizontal:absolute;mso-position-vertical:absolute" coordsize="149,105" path="m10,103r,l10,103r-2,2l8,105r-2,l6,103r-2,l4,103r-2,l2,101r,l2,99,,99,,97r2,l2,95r,l2,93r2,l4,93,141,r,l141,r2,l143,r2,l145,r2,l147,r,2l149,2r,2l149,4r,2l149,6r,2l149,8r,l147,11r,l147,11,10,103xe" fillcolor="red" strokecolor="red" strokeweight=".1pt">
              <v:path arrowok="t"/>
              <o:lock v:ext="edit" aspectratio="t"/>
            </v:shape>
            <v:shape id="_x0000_s6165" style="position:absolute;left:1790;top:10693;width:65;height:51;mso-position-horizontal:absolute;mso-position-vertical:absolute" coordsize="65,51" path="m65,l,16,22,51,65,xe" fillcolor="red" strokecolor="red" strokeweight="0">
              <v:path arrowok="t"/>
              <o:lock v:ext="edit" aspectratio="t"/>
            </v:shape>
            <v:shape id="_x0000_s6166" style="position:absolute;left:1793;top:10701;width:134;height:94;mso-position-horizontal:absolute;mso-position-vertical:absolute" coordsize="149,105" path="m10,103r,l10,103r-2,2l8,105r-2,l6,103r-2,l4,103r-2,l2,101r,l,99r,l,97r,l2,95r,l2,93r2,l4,93,141,r,l141,r2,l143,r2,l145,r2,l147,r,2l149,2r,2l149,4r,2l149,6r,2l149,8r,l147,11r,l147,11,10,103xe" fillcolor="red" strokecolor="red" strokeweight=".1pt">
              <v:path arrowok="t"/>
              <o:lock v:ext="edit" aspectratio="t"/>
            </v:shape>
            <v:shape id="_x0000_s6167" style="position:absolute;left:1868;top:10693;width:65;height:51;mso-position-horizontal:absolute;mso-position-vertical:absolute" coordsize="65,51" path="m65,l,16,22,51,65,xe" fillcolor="red" strokecolor="red" strokeweight="0">
              <v:path arrowok="t"/>
              <o:lock v:ext="edit" aspectratio="t"/>
            </v:shape>
            <v:shape id="_x0000_s6168" type="#_x0000_t136" style="position:absolute;left:1057;top:10676;width:279;height:179" fillcolor="red" strokecolor="red" strokeweight=".25pt">
              <v:shadow color="#868686"/>
              <v:textpath style="font-family:&quot;Verdana Ref&quot;;font-size:14pt;font-weight:bold;v-text-kern:t" trim="t" fitpath="t" string="D10"/>
              <o:lock v:ext="edit" aspectratio="t"/>
            </v:shape>
            <v:group id="_x0000_s6169" style="position:absolute;left:2060;top:10943;width:158;height:147" coordorigin="2880,1264" coordsize="158,147">
              <o:lock v:ext="edit" aspectratio="t"/>
              <v:line id="_x0000_s6170" style="position:absolute" from="2880,1333" to="3038,1335" strokecolor="red" strokeweight="1.25pt">
                <o:lock v:ext="edit" aspectratio="t"/>
              </v:line>
              <v:line id="_x0000_s6171" style="position:absolute;rotation:90;flip:y" from="2887,1338" to="3034,1338" strokecolor="red" strokeweight="1.25pt">
                <o:lock v:ext="edit" aspectratio="t"/>
              </v:line>
            </v:group>
            <v:shape id="_x0000_s6172" type="#_x0000_t136" style="position:absolute;left:1741;top:10977;width:703;height:89" fillcolor="red" strokecolor="red" strokeweight="0">
              <v:shadow color="#868686"/>
              <v:textpath style="font-family:&quot;Verdana Ref&quot;;font-size:14pt;v-text-kern:t" trim="t" fitpath="t" string="RED         "/>
              <o:lock v:ext="edit" aspectratio="t"/>
            </v:shape>
            <v:shape id="_x0000_s6173" type="#_x0000_t136" style="position:absolute;left:820;top:10987;width:703;height:89" fillcolor="red" strokecolor="red" strokeweight="0">
              <v:shadow color="#868686"/>
              <v:textpath style="font-family:&quot;Verdana Ref&quot;;font-size:14pt;v-text-kern:t" trim="t" fitpath="t" string="YELLOW     "/>
              <o:lock v:ext="edit" aspectratio="t"/>
            </v:shape>
            <v:group id="_x0000_s6174" style="position:absolute;left:844;top:10672;width:158;height:147" coordorigin="2880,1264" coordsize="158,147">
              <o:lock v:ext="edit" aspectratio="t"/>
              <v:line id="_x0000_s6175" style="position:absolute" from="2880,1333" to="3038,1335" strokecolor="red" strokeweight="1.25pt">
                <o:lock v:ext="edit" aspectratio="t"/>
              </v:line>
              <v:line id="_x0000_s6176" style="position:absolute;rotation:90;flip:y" from="2887,1338" to="3034,1338" strokecolor="red" strokeweight="1.25pt">
                <o:lock v:ext="edit" aspectratio="t"/>
              </v:line>
            </v:group>
            <v:line id="_x0000_s6180" style="position:absolute" from="1410,10677" to="1410,10809" strokecolor="red"/>
            <v:line id="_x0000_s6181" style="position:absolute" from="876,10875" to="1350,10875" strokecolor="red"/>
            <v:line id="_x0000_s6182" style="position:absolute" from="1419,10677" to="1542,10746" strokecolor="red"/>
            <v:line id="_x0000_s6183" style="position:absolute;flip:x" from="1416,10752" to="1545,10809" strokecolor="red"/>
            <v:line id="_x0000_s6184" style="position:absolute;flip:x" from="1650,10917" to="1650,11049" strokecolor="red"/>
            <v:line id="_x0000_s6185" style="position:absolute;flip:x" from="1524,10920" to="1647,10989" strokecolor="red"/>
            <v:line id="_x0000_s6186" style="position:absolute" from="1515,10995" to="1644,11052" strokecolor="red"/>
            <v:line id="_x0000_s6187" style="position:absolute" from="1695,10881" to="2169,10881" strokecolor="red"/>
            <v:line id="_x0000_s6188" style="position:absolute;flip:y" from="1557,10752" to="1680,10752" strokecolor="red"/>
            <v:line id="_x0000_s6189" style="position:absolute;flip:y" from="1368,10998" to="1509,10998" strokecolor="red"/>
            <v:line id="_x0000_s6190" style="position:absolute;flip:y" from="1653,10998" to="1683,11001" strokecolor="red"/>
            <v:line id="_x0000_s6191" style="position:absolute;flip:y" from="1365,10749" to="1407,10749" strokecolor="red"/>
            <v:line id="_x0000_s6192" style="position:absolute;flip:y" from="1365,10749" to="1365,10995" strokecolor="red"/>
            <v:line id="_x0000_s6193" style="position:absolute;flip:y" from="1689,10752" to="1689,10995" strokecolor="red"/>
          </v:group>
        </w:pict>
      </w:r>
      <w:r>
        <w:rPr>
          <w:noProof/>
          <w:sz w:val="20"/>
        </w:rPr>
        <w:pict>
          <v:group id="_x0000_s6913" style="position:absolute;margin-left:630pt;margin-top:3.75pt;width:89.25pt;height:56.85pt;z-index:252019200" coordorigin="122,9940" coordsize="1785,1137">
            <v:group id="_x0000_s6912" style="position:absolute;left:122;top:9940;width:1785;height:1137" coordorigin="153,9940" coordsize="1785,1137">
              <v:group id="_x0000_s6910" style="position:absolute;left:153;top:10066;width:1785;height:1011" coordorigin="153,10066" coordsize="1785,1011">
                <v:shape id="_x0000_s6845" style="position:absolute;left:153;top:10066;width:1785;height:1011;flip:y;mso-position-horizontal:absolute;mso-position-vertical:absolute" coordsize="1784,1011" path="m1663,1011r20,-2l1704,1003r18,-8l1741,983r14,-17l1767,950r8,-21l1782,909r2,-23l1784,123r-2,-21l1775,82r-8,-21l1755,43,1741,29,1722,16,1704,6,1683,2,1663,,119,,99,2,78,6,60,16,43,29,27,43,15,61,7,82,,102r,21l,886r,23l7,929r8,21l27,966r16,17l60,995r18,8l99,1009r22,2l1663,1011xe" fillcolor="white [3212]">
                  <v:path arrowok="t"/>
                  <o:lock v:ext="edit" aspectratio="t"/>
                </v:shape>
                <v:shape id="_x0000_s6846" style="position:absolute;left:1708;top:10117;width:180;height:179;mso-position-horizontal:absolute;mso-position-vertical:absolute" coordsize="180,179" path="m180,88r-2,21l172,127r-10,17l148,158r-15,10l115,177r-21,2l76,179,57,172,39,164,25,152,12,136,4,117,,99,,80,4,60,12,43,25,27,39,14,57,6,76,,94,r21,2l131,10r17,11l162,35r10,16l178,70r2,18l180,88xe" fillcolor="#e0e0e0" strokeweight=".6pt">
                  <v:path arrowok="t"/>
                  <o:lock v:ext="edit" aspectratio="t"/>
                </v:shape>
                <v:shape id="_x0000_s6847" style="position:absolute;left:1761;top:10168;width:74;height:74;mso-position-horizontal:absolute;mso-position-vertical:absolute" coordsize="74,74" path="m74,37l72,50,66,60r-8,8l45,74r-12,l23,72,13,66,4,56,,43,,31,4,21,13,11,23,4,33,,45,2,58,7r8,8l72,27r2,10l74,37xe" fillcolor="#e0e0e0" strokeweight=".6pt">
                  <v:path arrowok="t"/>
                  <o:lock v:ext="edit" aspectratio="t"/>
                </v:shape>
                <v:shape id="_x0000_s6848" style="position:absolute;left:1708;top:10860;width:180;height:182;mso-position-horizontal:absolute;mso-position-vertical:absolute" coordsize="180,182" path="m180,90r-2,21l172,127r-8,18l152,160r-15,10l119,178r-17,4l82,182,64,178,47,170,31,160,18,145,8,129,2,111,,90,2,72,6,53,16,37,29,22,43,10,59,4,78,,96,r19,4l133,10r17,12l162,37r10,16l178,72r2,18l180,90xe" fillcolor="#e0e0e0" strokeweight=".6pt">
                  <v:path arrowok="t"/>
                  <o:lock v:ext="edit" aspectratio="t"/>
                </v:shape>
                <v:shape id="_x0000_s6849" style="position:absolute;left:1761;top:10913;width:74;height:74;mso-position-horizontal:absolute;mso-position-vertical:absolute" coordsize="74,74" path="m74,37l72,49,68,60r-8,8l47,74r-12,l25,72,15,64,6,56,,43,,31,4,21,11,10,21,4,31,,43,2,56,6r8,9l72,25r2,12l74,37xe" fillcolor="#e0e0e0" strokeweight=".6pt">
                  <v:path arrowok="t"/>
                  <o:lock v:ext="edit" aspectratio="t"/>
                </v:shape>
                <v:shape id="_x0000_s6850" style="position:absolute;left:213;top:10119;width:180;height:183;mso-position-horizontal:absolute;mso-position-vertical:absolute" coordsize="180,183" path="m180,90r-2,21l174,129r-10,17l152,160r-17,10l119,179r-19,4l82,183,63,179,45,170,31,160,18,146,8,129,2,111,,90,2,72,8,53,18,37,31,23,45,12,63,4,82,r18,l119,4r16,8l152,23r12,14l172,53r6,19l180,90r,xe" fillcolor="#e0e0e0" strokeweight=".6pt">
                  <v:path arrowok="t"/>
                  <o:lock v:ext="edit" aspectratio="t"/>
                </v:shape>
                <v:shape id="_x0000_s6851" style="position:absolute;left:270;top:10170;width:72;height:74;mso-position-horizontal:absolute;mso-position-vertical:absolute" coordsize="72,74" path="m72,37l70,50,66,60,56,68,45,74r-12,l21,72,10,66,4,56,,44,,31,4,21,10,11,21,5,33,,45,2,56,7r10,8l70,27r2,10l72,37xe" fillcolor="#e0e0e0" strokeweight=".6pt">
                  <v:path arrowok="t"/>
                  <o:lock v:ext="edit" aspectratio="t"/>
                </v:shape>
                <v:shape id="_x0000_s6852" style="position:absolute;left:973;top:10854;width:181;height:183" coordsize="180,183" path="m180,90r-2,21l172,129r-10,17l149,160r-14,10l117,179r-19,4l80,183,61,179,45,170,28,160,16,146,8,129,2,111,,90,2,72,8,53,16,37,28,23,45,12,61,4,80,,98,r19,4l135,12r14,11l162,37r10,16l178,72r2,18l180,90xe" fillcolor="#e0e0e0" strokeweight=".6pt">
                  <v:path arrowok="t"/>
                  <o:lock v:ext="edit" aspectratio="t"/>
                </v:shape>
                <v:shape id="_x0000_s6853" style="position:absolute;left:1028;top:10905;width:75;height:74" coordsize="74,74" path="m74,37l72,50,66,60,55,68,45,74r-12,l21,72,12,66,4,56,,44,,31,4,21,10,11,21,5,33,,45,2,55,7r11,8l72,27r2,10l74,37xe" fillcolor="#e0e0e0" strokeweight=".6pt">
                  <v:path arrowok="t"/>
                  <o:lock v:ext="edit" aspectratio="t"/>
                </v:shape>
                <v:shape id="_x0000_s6854" style="position:absolute;left:205;top:10854;width:180;height:182;mso-position-horizontal:absolute;mso-position-vertical:absolute" coordsize="180,182" path="m180,90r,20l174,127r-8,18l153,160r-16,10l121,178r-19,4l84,182,65,178,47,170,32,160,18,145,10,129,4,110,,90,2,71,8,53,16,37,28,22,45,10,61,4,80,,98,r18,4l133,10r16,12l162,37r10,16l178,71r2,19l180,90xe" fillcolor="#e0e0e0" strokeweight=".6pt">
                  <v:path arrowok="t"/>
                  <o:lock v:ext="edit" aspectratio="t"/>
                </v:shape>
                <v:shape id="_x0000_s6855" style="position:absolute;left:260;top:10907;width:72;height:74;mso-position-horizontal:absolute;mso-position-vertical:absolute" coordsize="72,74" path="m72,37r,12l66,59r-9,9l47,74r-12,l23,72,12,64,4,55,,43,,31,2,21,8,10,18,4,31,,43,2,53,6r11,8l70,25r2,12l72,37xe" fillcolor="#e0e0e0" strokeweight=".6pt">
                  <v:path arrowok="t"/>
                  <o:lock v:ext="edit" aspectratio="t"/>
                </v:shape>
              </v:group>
              <v:group id="_x0000_s6911" style="position:absolute;left:409;top:9940;width:1287;height:780" coordorigin="684,11223" coordsize="1287,780">
                <v:shape id="_x0000_s6905" type="#_x0000_t8" style="position:absolute;left:859;top:11048;width:187;height:538;rotation:-3630137fd" fillcolor="silver"/>
                <v:shape id="_x0000_s6906" type="#_x0000_t8" style="position:absolute;left:1608;top:11582;width:187;height:538;rotation:8333007fd" fillcolor="silver"/>
                <v:shape id="_x0000_s6907" style="position:absolute;left:1811;top:11934;width:71;height:68;rotation:-90;mso-position-horizontal:absolute;mso-position-vertical:absolute" coordsize="71,68" path="m71,33l69,45,65,56,55,64,45,68r-12,l20,66,10,60,4,52,,39,,29,4,17,10,8,20,2,33,,45,,55,4r10,9l69,23r2,10l71,33xe" fillcolor="#0070c0" strokeweight=".6pt">
                  <v:path arrowok="t"/>
                  <o:lock v:ext="edit" aspectratio="t"/>
                </v:shape>
                <v:shape id="_x0000_s6908" style="position:absolute;left:1696;top:11841;width:71;height:68;rotation:-90;mso-position-horizontal:absolute;mso-position-vertical:absolute" coordsize="71,68" path="m71,33l69,45,65,56,55,64,45,68r-12,l20,66,10,60,4,52,,39,,29,4,17,10,8,20,2,33,,45,,55,4r10,9l69,23r2,10l71,33xe" fillcolor="#0070c0" strokeweight=".6pt">
                  <v:path arrowok="t"/>
                  <o:lock v:ext="edit" aspectratio="t"/>
                </v:shape>
                <v:shape id="_x0000_s6909" style="position:absolute;left:1584;top:11758;width:71;height:68;rotation:-90;mso-position-horizontal:absolute;mso-position-vertical:absolute" coordsize="71,68" path="m71,33l69,45,65,56,55,64,45,68r-12,l20,66,10,60,4,52,,39,,29,4,17,10,8,20,2,33,,45,,55,4r10,9l69,23r2,10l71,33xe" fillcolor="#0070c0" strokeweight=".6pt">
                  <v:path arrowok="t"/>
                  <o:lock v:ext="edit" aspectratio="t"/>
                </v:shape>
                <v:shape id="_x0000_s6902" style="position:absolute;left:1141;top:11401;width:382;height:380;mso-position-horizontal:absolute;mso-position-vertical:absolute" coordsize="306,305" path="m306,151r-2,27l298,203r-11,22l275,246r-18,20l238,281r-22,12l191,301r-25,4l140,305r-25,-4l93,293,70,281,50,266,33,248,19,225,9,203,2,178,,153,2,127,9,102,19,80,31,59,50,41,70,24,91,12,115,4,140,r26,l191,4r25,8l236,24r21,17l275,59r12,21l298,102r6,25l306,151r,xe" fillcolor="#a0a0a0" strokecolor="black [3213]" strokeweight="1.35pt">
                  <v:path arrowok="t"/>
                  <o:lock v:ext="edit" aspectratio="t"/>
                </v:shape>
                <v:shape id="_x0000_s6903" type="#_x0000_t136" style="position:absolute;left:1213;top:11482;width:241;height:225" fillcolor="red" stroked="f">
                  <v:shadow color="#868686"/>
                  <v:textpath style="font-family:&quot;Arial Black&quot;;font-size:8pt;v-text-kern:t" trim="t" fitpath="t" string="M8"/>
                  <o:lock v:ext="edit" aspectratio="t"/>
                </v:shape>
              </v:group>
            </v:group>
            <v:shape id="_x0000_s6904" type="#_x0000_t136" style="position:absolute;left:384;top:10416;width:412;height:240" fillcolor="red" stroked="f">
              <v:shadow color="#868686"/>
              <v:textpath style="font-family:&quot;Abadi MT Condensed&quot;;font-size:8pt;v-text-kern:t" trim="t" fitpath="t" string="PROG&#10;FAN"/>
              <o:lock v:ext="edit" aspectratio="t"/>
            </v:shape>
          </v:group>
        </w:pict>
      </w:r>
      <w:r>
        <w:rPr>
          <w:noProof/>
        </w:rPr>
        <w:pict>
          <v:shape id="_x0000_s6602" type="#_x0000_t136" style="position:absolute;margin-left:424.25pt;margin-top:11.25pt;width:30.8pt;height:4.45pt;z-index:251802112" fillcolor="black" strokeweight="0">
            <v:shadow color="#868686"/>
            <v:textpath style="font-family:&quot;Verdana Ref&quot;;font-size:14pt;v-text-kern:t" trim="t" fitpath="t" string="AIR FOUNTAIN"/>
            <o:lock v:ext="edit" aspectratio="t"/>
          </v:shape>
        </w:pict>
      </w:r>
    </w:p>
    <w:p w:rsidR="007C3446" w:rsidRDefault="007724E3">
      <w:pPr>
        <w:tabs>
          <w:tab w:val="left" w:pos="5400"/>
        </w:tabs>
        <w:ind w:right="-150"/>
      </w:pPr>
      <w:r>
        <w:rPr>
          <w:noProof/>
          <w:sz w:val="20"/>
        </w:rPr>
        <w:pict>
          <v:shape id="_x0000_s6795" type="#_x0000_t136" style="position:absolute;margin-left:88.9pt;margin-top:7.8pt;width:4.95pt;height:6.75pt;z-index:251939328" stroked="f">
            <v:shadow color="#868686"/>
            <v:textpath style="font-family:&quot;Abadi MT Condensed&quot;;font-size:8pt;v-text-kern:t" trim="t" fitpath="t" string="B"/>
            <o:lock v:ext="edit" aspectratio="t"/>
          </v:shape>
        </w:pict>
      </w:r>
      <w:r w:rsidR="00DA6F9B">
        <w:rPr>
          <w:noProof/>
          <w:sz w:val="20"/>
        </w:rPr>
        <mc:AlternateContent>
          <mc:Choice Requires="wps">
            <w:drawing>
              <wp:anchor distT="0" distB="0" distL="114300" distR="114300" simplePos="0" relativeHeight="251897344" behindDoc="0" locked="0" layoutInCell="1" allowOverlap="1" wp14:anchorId="3EB00E62" wp14:editId="03248944">
                <wp:simplePos x="0" y="0"/>
                <wp:positionH relativeFrom="column">
                  <wp:posOffset>8749665</wp:posOffset>
                </wp:positionH>
                <wp:positionV relativeFrom="paragraph">
                  <wp:posOffset>6991350</wp:posOffset>
                </wp:positionV>
                <wp:extent cx="118110" cy="118110"/>
                <wp:effectExtent l="5715" t="9525" r="9525" b="5715"/>
                <wp:wrapNone/>
                <wp:docPr id="778"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110" cy="118110"/>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8" o:spid="_x0000_s1026" style="position:absolute;margin-left:688.95pt;margin-top:550.5pt;width:9.3pt;height:9.3pt;rotation:-9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" fillcolor="#e0e0e0" strokeweight=".5pt"/>
            </w:pict>
          </mc:Fallback>
        </mc:AlternateContent>
      </w:r>
      <w:r w:rsidR="00DA6F9B">
        <w:rPr>
          <w:noProof/>
          <w:sz w:val="20"/>
        </w:rPr>
        <mc:AlternateContent>
          <mc:Choice Requires="wps">
            <w:drawing>
              <wp:anchor distT="0" distB="0" distL="114300" distR="114300" simplePos="0" relativeHeight="251898368" behindDoc="0" locked="0" layoutInCell="1" allowOverlap="1" wp14:anchorId="2BB2AA01" wp14:editId="0030B9F7">
                <wp:simplePos x="0" y="0"/>
                <wp:positionH relativeFrom="column">
                  <wp:posOffset>8782685</wp:posOffset>
                </wp:positionH>
                <wp:positionV relativeFrom="paragraph">
                  <wp:posOffset>7024370</wp:posOffset>
                </wp:positionV>
                <wp:extent cx="45720" cy="45720"/>
                <wp:effectExtent l="10160" t="13970" r="10795" b="6985"/>
                <wp:wrapNone/>
                <wp:docPr id="779"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45720"/>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9" o:spid="_x0000_s1026" style="position:absolute;margin-left:691.55pt;margin-top:553.1pt;width:3.6pt;height:3.6pt;rotation:-9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" fillcolor="#e0e0e0" strokeweight=".5pt"/>
            </w:pict>
          </mc:Fallback>
        </mc:AlternateContent>
      </w:r>
      <w:r w:rsidR="00DA6F9B">
        <w:rPr>
          <w:noProof/>
          <w:sz w:val="20"/>
        </w:rPr>
        <mc:AlternateContent>
          <mc:Choice Requires="wps">
            <w:drawing>
              <wp:anchor distT="0" distB="0" distL="114300" distR="114300" simplePos="0" relativeHeight="251895296" behindDoc="0" locked="0" layoutInCell="1" allowOverlap="1" wp14:anchorId="685AFBCA" wp14:editId="057A6408">
                <wp:simplePos x="0" y="0"/>
                <wp:positionH relativeFrom="column">
                  <wp:posOffset>9707880</wp:posOffset>
                </wp:positionH>
                <wp:positionV relativeFrom="paragraph">
                  <wp:posOffset>6994525</wp:posOffset>
                </wp:positionV>
                <wp:extent cx="111125" cy="117475"/>
                <wp:effectExtent l="0" t="3175" r="19050" b="19050"/>
                <wp:wrapNone/>
                <wp:docPr id="776"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125" cy="117475"/>
                        </a:xfrm>
                        <a:prstGeom prst="ellipse">
                          <a:avLst/>
                        </a:prstGeom>
                        <a:solidFill>
                          <a:srgbClr val="E0E0E0"/>
                        </a:solidFill>
                        <a:ln w="6350">
                          <a:solidFill>
                            <a:srgbClr val="000000"/>
                          </a:solidFill>
                          <a:round/>
                          <a:headEnd/>
                          <a:tailEnd/>
                        </a:ln>
                      </wps:spPr>
                      <wps:txbx>
                        <w:txbxContent>
                          <w:p w:rsidR="00DA6F9B" w:rsidRDefault="00DA6F9B" w:rsidP="00DA6F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6" o:spid="_x0000_s1562" style="position:absolute;margin-left:764.4pt;margin-top:550.75pt;width:8.75pt;height:9.25pt;rotation:-9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" fillcolor="#e0e0e0" strokeweight=".5pt">
                <v:textbox>
                  <w:txbxContent>
                    <w:p w:rsidR="00DA6F9B" w:rsidRDefault="00DA6F9B" w:rsidP="00DA6F9B">
                      <w:pPr>
                        <w:jc w:val="center"/>
                      </w:pPr>
                    </w:p>
                  </w:txbxContent>
                </v:textbox>
              </v:oval>
            </w:pict>
          </mc:Fallback>
        </mc:AlternateContent>
      </w:r>
      <w:r w:rsidR="00DA6F9B">
        <w:rPr>
          <w:noProof/>
          <w:sz w:val="20"/>
        </w:rPr>
        <mc:AlternateContent>
          <mc:Choice Requires="wps">
            <w:drawing>
              <wp:anchor distT="0" distB="0" distL="114300" distR="114300" simplePos="0" relativeHeight="251896320" behindDoc="0" locked="0" layoutInCell="1" allowOverlap="1" wp14:anchorId="435C3B22" wp14:editId="445551FB">
                <wp:simplePos x="0" y="0"/>
                <wp:positionH relativeFrom="column">
                  <wp:posOffset>9737725</wp:posOffset>
                </wp:positionH>
                <wp:positionV relativeFrom="paragraph">
                  <wp:posOffset>7030085</wp:posOffset>
                </wp:positionV>
                <wp:extent cx="45720" cy="46355"/>
                <wp:effectExtent l="12065" t="10795" r="8255" b="10160"/>
                <wp:wrapNone/>
                <wp:docPr id="777"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46355"/>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7" o:spid="_x0000_s1026" style="position:absolute;margin-left:766.75pt;margin-top:553.55pt;width:3.6pt;height:3.65pt;rotation:-9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" fillcolor="#e0e0e0" strokeweight=".5pt"/>
            </w:pict>
          </mc:Fallback>
        </mc:AlternateContent>
      </w:r>
      <w:r w:rsidR="00907304">
        <w:rPr>
          <w:noProof/>
          <w:sz w:val="20"/>
        </w:rPr>
        <mc:AlternateContent>
          <mc:Choice Requires="wps">
            <w:drawing>
              <wp:anchor distT="0" distB="0" distL="114300" distR="114300" simplePos="0" relativeHeight="251831808" behindDoc="0" locked="0" layoutInCell="1" allowOverlap="1" wp14:anchorId="1836E0BB" wp14:editId="0C58118C">
                <wp:simplePos x="0" y="0"/>
                <wp:positionH relativeFrom="column">
                  <wp:posOffset>1143000</wp:posOffset>
                </wp:positionH>
                <wp:positionV relativeFrom="paragraph">
                  <wp:posOffset>6956425</wp:posOffset>
                </wp:positionV>
                <wp:extent cx="114300" cy="113665"/>
                <wp:effectExtent l="9525" t="12700" r="19050" b="6985"/>
                <wp:wrapNone/>
                <wp:docPr id="769" name="Freeform 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9" o:spid="_x0000_s1026" style="position:absolute;margin-left:90pt;margin-top:547.75pt;width:9pt;height:8.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907304">
        <w:rPr>
          <w:noProof/>
          <w:sz w:val="20"/>
        </w:rPr>
        <mc:AlternateContent>
          <mc:Choice Requires="wps">
            <w:drawing>
              <wp:anchor distT="0" distB="0" distL="114300" distR="114300" simplePos="0" relativeHeight="251830784" behindDoc="0" locked="0" layoutInCell="1" allowOverlap="1" wp14:anchorId="29A5D066" wp14:editId="593896CB">
                <wp:simplePos x="0" y="0"/>
                <wp:positionH relativeFrom="column">
                  <wp:posOffset>795655</wp:posOffset>
                </wp:positionH>
                <wp:positionV relativeFrom="paragraph">
                  <wp:posOffset>6948170</wp:posOffset>
                </wp:positionV>
                <wp:extent cx="114300" cy="113665"/>
                <wp:effectExtent l="5080" t="13970" r="13970" b="5715"/>
                <wp:wrapNone/>
                <wp:docPr id="768" name="Freeform 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8" o:spid="_x0000_s1026" style="position:absolute;margin-left:62.65pt;margin-top:547.1pt;width:9pt;height:8.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" path="m180,88r-2,21l172,127r-11,17l149,158r-16,10l114,177r-18,2l75,179,57,172,41,164,24,152,14,135,6,117,,99,,80,4,60,12,43,24,27,38,14,57,6,75,,94,r20,2l133,10r14,11l161,35r11,16l178,70r2,18xe" fillcolor="#e0e0e0"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9F0B60">
        <w:rPr>
          <w:noProof/>
          <w:sz w:val="20"/>
        </w:rPr>
        <mc:AlternateContent>
          <mc:Choice Requires="wps">
            <w:drawing>
              <wp:anchor distT="0" distB="0" distL="114300" distR="114300" simplePos="0" relativeHeight="251827712" behindDoc="0" locked="0" layoutInCell="1" allowOverlap="1" wp14:anchorId="6AFDDD5C" wp14:editId="2821F6AD">
                <wp:simplePos x="0" y="0"/>
                <wp:positionH relativeFrom="column">
                  <wp:posOffset>795655</wp:posOffset>
                </wp:positionH>
                <wp:positionV relativeFrom="paragraph">
                  <wp:posOffset>6948170</wp:posOffset>
                </wp:positionV>
                <wp:extent cx="114300" cy="113665"/>
                <wp:effectExtent l="5080" t="13970" r="13970" b="5715"/>
                <wp:wrapNone/>
                <wp:docPr id="765" name="Freeform 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62.65pt;margin-top:547.1pt;width:9pt;height:8.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" path="m180,88r-2,21l172,127r-11,17l149,158r-16,10l114,177r-18,2l75,179,57,172,41,164,24,152,14,135,6,117,,99,,80,4,60,12,43,24,27,38,14,57,6,75,,94,r20,2l133,10r14,11l161,35r11,16l178,70r2,18xe" fillcolor="#e0e0e0"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826688" behindDoc="0" locked="0" layoutInCell="1" allowOverlap="1" wp14:anchorId="3A012609" wp14:editId="591D0348">
                <wp:simplePos x="0" y="0"/>
                <wp:positionH relativeFrom="column">
                  <wp:posOffset>1143000</wp:posOffset>
                </wp:positionH>
                <wp:positionV relativeFrom="paragraph">
                  <wp:posOffset>6956425</wp:posOffset>
                </wp:positionV>
                <wp:extent cx="114300" cy="113665"/>
                <wp:effectExtent l="9525" t="12700" r="19050" b="6985"/>
                <wp:wrapNone/>
                <wp:docPr id="764" name="Freeform 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4" o:spid="_x0000_s1026" style="position:absolute;margin-left:90pt;margin-top:547.75pt;width:9pt;height:8.9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825664" behindDoc="0" locked="0" layoutInCell="1" allowOverlap="1" wp14:anchorId="4913BD18" wp14:editId="154A16B1">
                <wp:simplePos x="0" y="0"/>
                <wp:positionH relativeFrom="column">
                  <wp:posOffset>1143000</wp:posOffset>
                </wp:positionH>
                <wp:positionV relativeFrom="paragraph">
                  <wp:posOffset>6956425</wp:posOffset>
                </wp:positionV>
                <wp:extent cx="114300" cy="113665"/>
                <wp:effectExtent l="9525" t="12700" r="19050" b="6985"/>
                <wp:wrapNone/>
                <wp:docPr id="763" name="Freeform 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o:spid="_x0000_s1026" style="position:absolute;margin-left:90pt;margin-top:547.75pt;width:9pt;height:8.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824640" behindDoc="0" locked="0" layoutInCell="1" allowOverlap="1" wp14:anchorId="56553707" wp14:editId="1E2CE043">
                <wp:simplePos x="0" y="0"/>
                <wp:positionH relativeFrom="column">
                  <wp:posOffset>1143000</wp:posOffset>
                </wp:positionH>
                <wp:positionV relativeFrom="paragraph">
                  <wp:posOffset>6956425</wp:posOffset>
                </wp:positionV>
                <wp:extent cx="114300" cy="113665"/>
                <wp:effectExtent l="9525" t="12700" r="19050" b="6985"/>
                <wp:wrapNone/>
                <wp:docPr id="761" name="Freeform 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chemeClr val="tx1">
                            <a:lumMod val="100000"/>
                            <a:lumOff val="0"/>
                          </a:schemeClr>
                        </a:solidFill>
                        <a:ln w="7620">
                          <a:solidFill>
                            <a:schemeClr val="bg2">
                              <a:lumMod val="7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1" o:spid="_x0000_s1026" style="position:absolute;margin-left:90pt;margin-top:547.75pt;width:9pt;height:8.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" path="m180,88r-2,21l172,127r-11,17l149,158r-16,10l114,177r-18,2l75,179,57,172,41,164,24,152,14,135,6,117,,99,,80,4,60,12,43,24,27,38,14,57,6,75,,94,r20,2l133,10r14,11l161,35r11,16l178,70r2,18xe" fillcolor="black [3213]" strokecolor="#c4bc96 [2414]"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sidR="008A71D7">
        <w:rPr>
          <w:noProof/>
          <w:sz w:val="20"/>
        </w:rPr>
        <mc:AlternateContent>
          <mc:Choice Requires="wps">
            <w:drawing>
              <wp:anchor distT="0" distB="0" distL="114300" distR="114300" simplePos="0" relativeHeight="251823616" behindDoc="0" locked="0" layoutInCell="1" allowOverlap="1" wp14:anchorId="3AA42037" wp14:editId="4574A876">
                <wp:simplePos x="0" y="0"/>
                <wp:positionH relativeFrom="column">
                  <wp:posOffset>1143000</wp:posOffset>
                </wp:positionH>
                <wp:positionV relativeFrom="paragraph">
                  <wp:posOffset>6956425</wp:posOffset>
                </wp:positionV>
                <wp:extent cx="114300" cy="113665"/>
                <wp:effectExtent l="9525" t="12700" r="19050" b="6985"/>
                <wp:wrapNone/>
                <wp:docPr id="760" name="Freeform 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 cy="113665"/>
                        </a:xfrm>
                        <a:custGeom>
                          <a:avLst/>
                          <a:gdLst>
                            <a:gd name="T0" fmla="*/ 180 w 180"/>
                            <a:gd name="T1" fmla="*/ 88 h 179"/>
                            <a:gd name="T2" fmla="*/ 178 w 180"/>
                            <a:gd name="T3" fmla="*/ 109 h 179"/>
                            <a:gd name="T4" fmla="*/ 172 w 180"/>
                            <a:gd name="T5" fmla="*/ 127 h 179"/>
                            <a:gd name="T6" fmla="*/ 161 w 180"/>
                            <a:gd name="T7" fmla="*/ 144 h 179"/>
                            <a:gd name="T8" fmla="*/ 149 w 180"/>
                            <a:gd name="T9" fmla="*/ 158 h 179"/>
                            <a:gd name="T10" fmla="*/ 133 w 180"/>
                            <a:gd name="T11" fmla="*/ 168 h 179"/>
                            <a:gd name="T12" fmla="*/ 114 w 180"/>
                            <a:gd name="T13" fmla="*/ 177 h 179"/>
                            <a:gd name="T14" fmla="*/ 96 w 180"/>
                            <a:gd name="T15" fmla="*/ 179 h 179"/>
                            <a:gd name="T16" fmla="*/ 75 w 180"/>
                            <a:gd name="T17" fmla="*/ 179 h 179"/>
                            <a:gd name="T18" fmla="*/ 57 w 180"/>
                            <a:gd name="T19" fmla="*/ 172 h 179"/>
                            <a:gd name="T20" fmla="*/ 41 w 180"/>
                            <a:gd name="T21" fmla="*/ 164 h 179"/>
                            <a:gd name="T22" fmla="*/ 24 w 180"/>
                            <a:gd name="T23" fmla="*/ 152 h 179"/>
                            <a:gd name="T24" fmla="*/ 14 w 180"/>
                            <a:gd name="T25" fmla="*/ 135 h 179"/>
                            <a:gd name="T26" fmla="*/ 6 w 180"/>
                            <a:gd name="T27" fmla="*/ 117 h 179"/>
                            <a:gd name="T28" fmla="*/ 0 w 180"/>
                            <a:gd name="T29" fmla="*/ 99 h 179"/>
                            <a:gd name="T30" fmla="*/ 0 w 180"/>
                            <a:gd name="T31" fmla="*/ 80 h 179"/>
                            <a:gd name="T32" fmla="*/ 4 w 180"/>
                            <a:gd name="T33" fmla="*/ 60 h 179"/>
                            <a:gd name="T34" fmla="*/ 12 w 180"/>
                            <a:gd name="T35" fmla="*/ 43 h 179"/>
                            <a:gd name="T36" fmla="*/ 24 w 180"/>
                            <a:gd name="T37" fmla="*/ 27 h 179"/>
                            <a:gd name="T38" fmla="*/ 38 w 180"/>
                            <a:gd name="T39" fmla="*/ 14 h 179"/>
                            <a:gd name="T40" fmla="*/ 57 w 180"/>
                            <a:gd name="T41" fmla="*/ 6 h 179"/>
                            <a:gd name="T42" fmla="*/ 75 w 180"/>
                            <a:gd name="T43" fmla="*/ 0 h 179"/>
                            <a:gd name="T44" fmla="*/ 94 w 180"/>
                            <a:gd name="T45" fmla="*/ 0 h 179"/>
                            <a:gd name="T46" fmla="*/ 114 w 180"/>
                            <a:gd name="T47" fmla="*/ 2 h 179"/>
                            <a:gd name="T48" fmla="*/ 133 w 180"/>
                            <a:gd name="T49" fmla="*/ 10 h 179"/>
                            <a:gd name="T50" fmla="*/ 147 w 180"/>
                            <a:gd name="T51" fmla="*/ 21 h 179"/>
                            <a:gd name="T52" fmla="*/ 161 w 180"/>
                            <a:gd name="T53" fmla="*/ 35 h 179"/>
                            <a:gd name="T54" fmla="*/ 172 w 180"/>
                            <a:gd name="T55" fmla="*/ 51 h 179"/>
                            <a:gd name="T56" fmla="*/ 178 w 180"/>
                            <a:gd name="T57" fmla="*/ 70 h 179"/>
                            <a:gd name="T58" fmla="*/ 180 w 180"/>
                            <a:gd name="T59" fmla="*/ 88 h 179"/>
                            <a:gd name="T60" fmla="*/ 180 w 180"/>
                            <a:gd name="T61" fmla="*/ 88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79">
                              <a:moveTo>
                                <a:pt x="180" y="88"/>
                              </a:moveTo>
                              <a:lnTo>
                                <a:pt x="178" y="109"/>
                              </a:lnTo>
                              <a:lnTo>
                                <a:pt x="172" y="127"/>
                              </a:lnTo>
                              <a:lnTo>
                                <a:pt x="161" y="144"/>
                              </a:lnTo>
                              <a:lnTo>
                                <a:pt x="149" y="158"/>
                              </a:lnTo>
                              <a:lnTo>
                                <a:pt x="133" y="168"/>
                              </a:lnTo>
                              <a:lnTo>
                                <a:pt x="114" y="177"/>
                              </a:lnTo>
                              <a:lnTo>
                                <a:pt x="96" y="179"/>
                              </a:lnTo>
                              <a:lnTo>
                                <a:pt x="75" y="179"/>
                              </a:lnTo>
                              <a:lnTo>
                                <a:pt x="57" y="172"/>
                              </a:lnTo>
                              <a:lnTo>
                                <a:pt x="41" y="164"/>
                              </a:lnTo>
                              <a:lnTo>
                                <a:pt x="24" y="152"/>
                              </a:lnTo>
                              <a:lnTo>
                                <a:pt x="14" y="135"/>
                              </a:lnTo>
                              <a:lnTo>
                                <a:pt x="6" y="117"/>
                              </a:lnTo>
                              <a:lnTo>
                                <a:pt x="0" y="99"/>
                              </a:lnTo>
                              <a:lnTo>
                                <a:pt x="0" y="80"/>
                              </a:lnTo>
                              <a:lnTo>
                                <a:pt x="4" y="60"/>
                              </a:lnTo>
                              <a:lnTo>
                                <a:pt x="12" y="43"/>
                              </a:lnTo>
                              <a:lnTo>
                                <a:pt x="24" y="27"/>
                              </a:lnTo>
                              <a:lnTo>
                                <a:pt x="38" y="14"/>
                              </a:lnTo>
                              <a:lnTo>
                                <a:pt x="57" y="6"/>
                              </a:lnTo>
                              <a:lnTo>
                                <a:pt x="75" y="0"/>
                              </a:lnTo>
                              <a:lnTo>
                                <a:pt x="94" y="0"/>
                              </a:lnTo>
                              <a:lnTo>
                                <a:pt x="114" y="2"/>
                              </a:lnTo>
                              <a:lnTo>
                                <a:pt x="133" y="10"/>
                              </a:lnTo>
                              <a:lnTo>
                                <a:pt x="147" y="21"/>
                              </a:lnTo>
                              <a:lnTo>
                                <a:pt x="161" y="35"/>
                              </a:lnTo>
                              <a:lnTo>
                                <a:pt x="172" y="51"/>
                              </a:lnTo>
                              <a:lnTo>
                                <a:pt x="178" y="70"/>
                              </a:lnTo>
                              <a:lnTo>
                                <a:pt x="180" y="88"/>
                              </a:lnTo>
                              <a:close/>
                            </a:path>
                          </a:pathLst>
                        </a:custGeom>
                        <a:solidFill>
                          <a:srgbClr val="E0E0E0"/>
                        </a:solidFill>
                        <a:ln w="762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0" o:spid="_x0000_s1026" style="position:absolute;margin-left:90pt;margin-top:547.75pt;width:9pt;height:8.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" path="m180,88r-2,21l172,127r-11,17l149,158r-16,10l114,177r-18,2l75,179,57,172,41,164,24,152,14,135,6,117,,99,,80,4,60,12,43,24,27,38,14,57,6,75,,94,r20,2l133,10r14,11l161,35r11,16l178,70r2,18xe" fillcolor="#e0e0e0" strokeweight=".6pt">
                <v:path arrowok="t" o:connecttype="custom" o:connectlocs="114300,55880;113030,69215;109220,80645;102235,91440;94615,100330;84455,106680;72390,112395;60960,113665;47625,113665;36195,109220;26035,104140;15240,96520;8890,85725;3810,74295;0,62865;0,50800;2540,38100;7620,27305;15240,17145;24130,8890;36195,3810;47625,0;59690,0;72390,1270;84455,6350;93345,13335;102235,22225;109220,32385;113030,44450;114300,55880;114300,55880" o:connectangles="0,0,0,0,0,0,0,0,0,0,0,0,0,0,0,0,0,0,0,0,0,0,0,0,0,0,0,0,0,0,0"/>
                <o:lock v:ext="edit" aspectratio="t"/>
              </v:shape>
            </w:pict>
          </mc:Fallback>
        </mc:AlternateContent>
      </w:r>
      <w:r>
        <w:rPr>
          <w:noProof/>
          <w:sz w:val="20"/>
        </w:rPr>
        <w:pict>
          <v:group id="_x0000_s6437" style="position:absolute;margin-left:462.25pt;margin-top:9.3pt;width:7.9pt;height:7.35pt;rotation:-90;z-index:251791872;mso-position-horizontal-relative:text;mso-position-vertical-relative:text" coordorigin="2880,1264" coordsize="158,147">
            <o:lock v:ext="edit" aspectratio="t"/>
            <v:line id="_x0000_s6438" style="position:absolute" from="2880,1333" to="3038,1335" strokeweight="1.25pt">
              <o:lock v:ext="edit" aspectratio="t"/>
            </v:line>
            <v:line id="_x0000_s6439" style="position:absolute;rotation:90;flip:y" from="2887,1338" to="3034,1338" strokeweight="1.25pt">
              <o:lock v:ext="edit" aspectratio="t"/>
            </v:line>
          </v:group>
        </w:pict>
      </w:r>
      <w:r>
        <w:rPr>
          <w:noProof/>
          <w:sz w:val="20"/>
        </w:rPr>
        <w:pict>
          <v:shape id="_x0000_s6432" type="#_x0000_t136" style="position:absolute;margin-left:433.35pt;margin-top:7.7pt;width:11.9pt;height:6.9pt;z-index:251790848;mso-position-horizontal-relative:text;mso-position-vertical-relative:text" fillcolor="black" strokeweight=".25pt">
            <v:shadow color="#868686"/>
            <v:textpath style="font-family:&quot;Verdana Ref&quot;;font-size:14pt;font-weight:bold;v-text-kern:t" trim="t" fitpath="t" string="AF"/>
            <o:lock v:ext="edit" aspectratio="t"/>
          </v:shape>
        </w:pict>
      </w:r>
      <w:r>
        <w:rPr>
          <w:noProof/>
          <w:sz w:val="20"/>
        </w:rPr>
        <w:pict>
          <v:shape id="_x0000_s6420" style="position:absolute;margin-left:432.05pt;margin-top:3.85pt;width:15.45pt;height:15.45pt;rotation:-90;z-index:251787776;mso-position-horizontal:absolute;mso-position-horizontal-relative:text;mso-position-vertical:absolute;mso-position-vertical-relative:text" coordsize="309,309" path="m,155r,20l,175r,11l10,186r,10l10,196r,10l10,206r,11l21,217r,10l21,227r,10l31,237r,l31,247r10,l41,258r10,10l62,268r,l62,278r10,l72,278r10,11l82,289r11,l93,289r10,10l103,299r10,l113,299r11,l124,299r10,l134,309r41,l185,299r,l196,299r,l206,299r,l216,299r,-10l227,289r,l237,289r,-11l237,278r10,l247,268r11,l258,258r10,l278,247r,l278,237r,l288,237r,-10l288,227r11,-10l299,217r,-11l299,206r,-10l299,196r10,-10l309,186r,-11l309,175r,-20l309,124r,l309,114r-10,l299,103r,l299,93r,l299,83r-11,l288,83r,-11l288,72,278,62r,l278,52r-10,l268,41,258,31r-11,l247,31r,-10l237,21r,l227,21r,-10l216,11r,l206,11,206,,196,r,l185,r,l175,r,l134,,124,r,l113,r,l103,r,l93,11r,l82,11r,l72,21r,l72,21r-10,l62,31r-11,l51,41,41,52r-10,l31,52r,10l31,62,21,72r,l21,83r-11,l10,83r,10l10,93r,10l10,103,,114r,l,124r,l,155xe" fillcolor="red" strokeweight="0">
            <v:path arrowok="t"/>
          </v:shape>
        </w:pict>
      </w:r>
      <w:r>
        <w:rPr>
          <w:noProof/>
          <w:sz w:val="20"/>
        </w:rPr>
        <w:pict>
          <v:oval id="_x0000_s6418" style="position:absolute;margin-left:400.7pt;margin-top:10.9pt;width:3.6pt;height:3.6pt;rotation:-90;z-index:251786752;mso-position-horizontal-relative:text;mso-position-vertical-relative:text" fillcolor="#e0e0e0" strokeweight=".5pt"/>
        </w:pict>
      </w:r>
      <w:r>
        <w:rPr>
          <w:noProof/>
          <w:sz w:val="20"/>
        </w:rPr>
        <w:pict>
          <v:oval id="_x0000_s6417" style="position:absolute;margin-left:398.1pt;margin-top:8.3pt;width:9.3pt;height:9.3pt;rotation:-90;z-index:251785728;mso-position-horizontal-relative:text;mso-position-vertical-relative:text" fillcolor="#e0e0e0" strokeweight=".5pt"/>
        </w:pict>
      </w:r>
      <w:r>
        <w:rPr>
          <w:noProof/>
          <w:sz w:val="20"/>
        </w:rPr>
        <w:pict>
          <v:oval id="_x0000_s6416" style="position:absolute;margin-left:475.9pt;margin-top:11.35pt;width:3.6pt;height:3.65pt;rotation:-90;z-index:251784704;mso-position-horizontal-relative:text;mso-position-vertical-relative:text" fillcolor="#e0e0e0" strokeweight=".5pt"/>
        </w:pict>
      </w:r>
      <w:r>
        <w:rPr>
          <w:noProof/>
          <w:sz w:val="20"/>
        </w:rPr>
        <w:pict>
          <v:oval id="_x0000_s6415" style="position:absolute;margin-left:473.55pt;margin-top:8.55pt;width:8.75pt;height:9.25pt;rotation:-90;z-index:251783680;mso-position-horizontal-relative:text;mso-position-vertical-relative:text" fillcolor="#e0e0e0" strokeweight=".5pt"/>
        </w:pict>
      </w:r>
    </w:p>
    <w:p w:rsidR="007C3446" w:rsidRDefault="00DB23D2" w:rsidP="00534A32">
      <w:pPr>
        <w:tabs>
          <w:tab w:val="left" w:pos="5400"/>
        </w:tabs>
        <w:ind w:right="-150"/>
        <w:jc w:val="center"/>
      </w:pPr>
      <w:r>
        <w:rPr>
          <w:noProof/>
          <w:sz w:val="20"/>
        </w:rPr>
        <mc:AlternateContent>
          <mc:Choice Requires="wps">
            <w:drawing>
              <wp:anchor distT="0" distB="0" distL="114300" distR="114300" simplePos="0" relativeHeight="251981312" behindDoc="0" locked="0" layoutInCell="1" allowOverlap="1" wp14:anchorId="3358C17E" wp14:editId="6F03BFBC">
                <wp:simplePos x="0" y="0"/>
                <wp:positionH relativeFrom="column">
                  <wp:posOffset>514985</wp:posOffset>
                </wp:positionH>
                <wp:positionV relativeFrom="paragraph">
                  <wp:posOffset>7142480</wp:posOffset>
                </wp:positionV>
                <wp:extent cx="0" cy="122555"/>
                <wp:effectExtent l="10160" t="17780" r="18415" b="12065"/>
                <wp:wrapNone/>
                <wp:docPr id="821" name="Straight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555"/>
                        </a:xfrm>
                        <a:prstGeom prst="line">
                          <a:avLst/>
                        </a:prstGeom>
                        <a:noFill/>
                        <a:ln w="1905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1" o:spid="_x0000_s1026" style="position:absolute;flip:y;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562.4pt" to="40.55pt,5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" strokecolor="red" strokeweight="1.5pt"/>
            </w:pict>
          </mc:Fallback>
        </mc:AlternateContent>
      </w:r>
      <w:r>
        <w:rPr>
          <w:noProof/>
          <w:sz w:val="20"/>
        </w:rPr>
        <mc:AlternateContent>
          <mc:Choice Requires="wps">
            <w:drawing>
              <wp:anchor distT="0" distB="0" distL="114300" distR="114300" simplePos="0" relativeHeight="251980288" behindDoc="0" locked="0" layoutInCell="1" allowOverlap="1" wp14:anchorId="7DDF7BA4" wp14:editId="01973573">
                <wp:simplePos x="0" y="0"/>
                <wp:positionH relativeFrom="column">
                  <wp:posOffset>514985</wp:posOffset>
                </wp:positionH>
                <wp:positionV relativeFrom="paragraph">
                  <wp:posOffset>7142480</wp:posOffset>
                </wp:positionV>
                <wp:extent cx="0" cy="122555"/>
                <wp:effectExtent l="10160" t="17780" r="18415" b="12065"/>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555"/>
                        </a:xfrm>
                        <a:prstGeom prst="line">
                          <a:avLst/>
                        </a:prstGeom>
                        <a:noFill/>
                        <a:ln w="1905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0" o:spid="_x0000_s1026" style="position:absolute;flip: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562.4pt" to="40.55pt,5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" strokecolor="red" strokeweight="1.5pt"/>
            </w:pict>
          </mc:Fallback>
        </mc:AlternateContent>
      </w:r>
      <w:r w:rsidR="007724E3">
        <w:rPr>
          <w:noProof/>
        </w:rPr>
        <w:pict>
          <v:shape id="_x0000_s6799" type="#_x0000_t136" style="position:absolute;left:0;text-align:left;margin-left:68.6pt;margin-top:20.1pt;width:29.4pt;height:3.65pt;z-index:251943424;mso-position-horizontal-relative:text;mso-position-vertical-relative:text" stroked="f">
            <v:shadow color="#868686"/>
            <v:textpath style="font-family:&quot;Abadi MT Condensed&quot;;font-size:8pt;v-text-kern:t" trim="t" fitpath="t" string="SELECTOR"/>
            <o:lock v:ext="edit" aspectratio="t"/>
          </v:shape>
        </w:pict>
      </w:r>
      <w:r w:rsidR="007724E3">
        <w:rPr>
          <w:noProof/>
        </w:rPr>
        <w:pict>
          <v:shape id="_x0000_s6798" type="#_x0000_t136" style="position:absolute;left:0;text-align:left;margin-left:88.1pt;margin-top:8.45pt;width:4.95pt;height:6.75pt;z-index:251942400;mso-position-horizontal-relative:text;mso-position-vertical-relative:text" stroked="f">
            <v:shadow color="#868686"/>
            <v:textpath style="font-family:&quot;Abadi MT Condensed&quot;;font-size:8pt;v-text-kern:t" trim="t" fitpath="t" string="C"/>
            <o:lock v:ext="edit" aspectratio="t"/>
          </v:shape>
        </w:pict>
      </w:r>
      <w:r w:rsidR="007724E3">
        <w:rPr>
          <w:noProof/>
        </w:rPr>
        <w:pict>
          <v:shape id="_x0000_s6796" type="#_x0000_t136" style="position:absolute;left:0;text-align:left;margin-left:58.35pt;margin-top:3.05pt;width:11.55pt;height:11.25pt;z-index:251940352;mso-position-horizontal-relative:text;mso-position-vertical-relative:text" stroked="f">
            <v:shadow color="#868686"/>
            <v:textpath style="font-family:&quot;Arial&quot;;font-size:9pt;font-weight:bold;v-text-kern:t" trim="t" fitpath="t" string="S8"/>
            <o:lock v:ext="edit" aspectratio="t"/>
          </v:shape>
        </w:pict>
      </w:r>
      <w:r w:rsidR="00DA6F9B">
        <w:rPr>
          <w:noProof/>
        </w:rPr>
        <mc:AlternateContent>
          <mc:Choice Requires="wps">
            <w:drawing>
              <wp:anchor distT="0" distB="0" distL="114300" distR="114300" simplePos="0" relativeHeight="251899392" behindDoc="0" locked="0" layoutInCell="1" allowOverlap="1" wp14:anchorId="399FC18C" wp14:editId="40D0DCCB">
                <wp:simplePos x="0" y="0"/>
                <wp:positionH relativeFrom="column">
                  <wp:posOffset>8782685</wp:posOffset>
                </wp:positionH>
                <wp:positionV relativeFrom="paragraph">
                  <wp:posOffset>7024370</wp:posOffset>
                </wp:positionV>
                <wp:extent cx="45720" cy="45720"/>
                <wp:effectExtent l="10160" t="13970" r="10795" b="6985"/>
                <wp:wrapNone/>
                <wp:docPr id="782" name="Oval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45720"/>
                        </a:xfrm>
                        <a:prstGeom prst="ellipse">
                          <a:avLst/>
                        </a:prstGeom>
                        <a:solidFill>
                          <a:srgbClr val="E0E0E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2" o:spid="_x0000_s1026" style="position:absolute;margin-left:691.55pt;margin-top:553.1pt;width:3.6pt;height:3.6pt;rotation:-9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" fillcolor="#e0e0e0" strokeweight=".5pt"/>
            </w:pict>
          </mc:Fallback>
        </mc:AlternateContent>
      </w:r>
    </w:p>
    <w:sectPr w:rsidR="007C3446">
      <w:pgSz w:w="15840" w:h="12240" w:orient="landscape" w:code="5"/>
      <w:pgMar w:top="864" w:right="864" w:bottom="864" w:left="86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4E3" w:rsidRDefault="007724E3" w:rsidP="000E6BBA">
      <w:r>
        <w:separator/>
      </w:r>
    </w:p>
  </w:endnote>
  <w:endnote w:type="continuationSeparator" w:id="0">
    <w:p w:rsidR="007724E3" w:rsidRDefault="007724E3" w:rsidP="000E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4E3" w:rsidRDefault="007724E3" w:rsidP="000E6BBA">
      <w:r>
        <w:separator/>
      </w:r>
    </w:p>
  </w:footnote>
  <w:footnote w:type="continuationSeparator" w:id="0">
    <w:p w:rsidR="007724E3" w:rsidRDefault="007724E3" w:rsidP="000E6B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537A5"/>
    <w:multiLevelType w:val="hybridMultilevel"/>
    <w:tmpl w:val="6DDC170C"/>
    <w:lvl w:ilvl="0" w:tplc="BBC2BB5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oNotHyphenateCaps/>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0E9"/>
    <w:rsid w:val="000E6BBA"/>
    <w:rsid w:val="001540E9"/>
    <w:rsid w:val="001F70CA"/>
    <w:rsid w:val="00250064"/>
    <w:rsid w:val="002D5FA3"/>
    <w:rsid w:val="003A35AE"/>
    <w:rsid w:val="003C73A0"/>
    <w:rsid w:val="003D20B2"/>
    <w:rsid w:val="004E1F98"/>
    <w:rsid w:val="00534A32"/>
    <w:rsid w:val="007724E3"/>
    <w:rsid w:val="007C3446"/>
    <w:rsid w:val="007D7414"/>
    <w:rsid w:val="00833FCD"/>
    <w:rsid w:val="008828AC"/>
    <w:rsid w:val="008A71D7"/>
    <w:rsid w:val="008B106F"/>
    <w:rsid w:val="008E72EA"/>
    <w:rsid w:val="00907304"/>
    <w:rsid w:val="009F0B60"/>
    <w:rsid w:val="00BF3393"/>
    <w:rsid w:val="00C42212"/>
    <w:rsid w:val="00C82E22"/>
    <w:rsid w:val="00CE23B1"/>
    <w:rsid w:val="00D06464"/>
    <w:rsid w:val="00DA6F9B"/>
    <w:rsid w:val="00DB23D2"/>
    <w:rsid w:val="00EF4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25">
      <o:colormru v:ext="edit" colors="#393,#40c040,#40cf40,#40e640,#400000,#40e636,#ddd,#cf3"/>
    </o:shapedefaults>
    <o:shapelayout v:ext="edit">
      <o:idmap v:ext="edit" data="1,2,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5400"/>
      </w:tabs>
      <w:ind w:right="-150"/>
      <w:outlineLvl w:val="0"/>
    </w:pPr>
    <w:rPr>
      <w:b/>
      <w:bCs/>
      <w:sz w:val="36"/>
      <w:szCs w:val="36"/>
    </w:rPr>
  </w:style>
  <w:style w:type="paragraph" w:styleId="Heading2">
    <w:name w:val="heading 2"/>
    <w:basedOn w:val="Normal"/>
    <w:next w:val="Normal"/>
    <w:link w:val="Heading2Char"/>
    <w:qFormat/>
    <w:pPr>
      <w:keepNext/>
      <w:outlineLvl w:val="1"/>
    </w:pPr>
    <w:rPr>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Title">
    <w:name w:val="Title"/>
    <w:basedOn w:val="Normal"/>
    <w:qFormat/>
    <w:pPr>
      <w:tabs>
        <w:tab w:val="left" w:pos="5400"/>
      </w:tabs>
      <w:ind w:right="-150"/>
      <w:jc w:val="center"/>
    </w:pPr>
    <w:rPr>
      <w:b/>
      <w:bCs/>
      <w:sz w:val="36"/>
      <w:szCs w:val="36"/>
    </w:rPr>
  </w:style>
  <w:style w:type="paragraph" w:styleId="Header">
    <w:name w:val="header"/>
    <w:basedOn w:val="Normal"/>
    <w:link w:val="HeaderChar"/>
    <w:uiPriority w:val="99"/>
    <w:unhideWhenUsed/>
    <w:rsid w:val="000E6BBA"/>
    <w:pPr>
      <w:tabs>
        <w:tab w:val="center" w:pos="4680"/>
        <w:tab w:val="right" w:pos="9360"/>
      </w:tabs>
    </w:pPr>
  </w:style>
  <w:style w:type="character" w:customStyle="1" w:styleId="HeaderChar">
    <w:name w:val="Header Char"/>
    <w:basedOn w:val="DefaultParagraphFont"/>
    <w:link w:val="Header"/>
    <w:uiPriority w:val="99"/>
    <w:rsid w:val="000E6BBA"/>
    <w:rPr>
      <w:sz w:val="24"/>
      <w:szCs w:val="24"/>
    </w:rPr>
  </w:style>
  <w:style w:type="paragraph" w:styleId="Footer">
    <w:name w:val="footer"/>
    <w:basedOn w:val="Normal"/>
    <w:link w:val="FooterChar"/>
    <w:uiPriority w:val="99"/>
    <w:unhideWhenUsed/>
    <w:rsid w:val="000E6BBA"/>
    <w:pPr>
      <w:tabs>
        <w:tab w:val="center" w:pos="4680"/>
        <w:tab w:val="right" w:pos="9360"/>
      </w:tabs>
    </w:pPr>
  </w:style>
  <w:style w:type="character" w:customStyle="1" w:styleId="FooterChar">
    <w:name w:val="Footer Char"/>
    <w:basedOn w:val="DefaultParagraphFont"/>
    <w:link w:val="Footer"/>
    <w:uiPriority w:val="99"/>
    <w:rsid w:val="000E6BBA"/>
    <w:rPr>
      <w:sz w:val="24"/>
      <w:szCs w:val="24"/>
    </w:rPr>
  </w:style>
  <w:style w:type="character" w:customStyle="1" w:styleId="Heading2Char">
    <w:name w:val="Heading 2 Char"/>
    <w:link w:val="Heading2"/>
    <w:rsid w:val="000E6BBA"/>
    <w:rPr>
      <w:color w:val="FFFFFF"/>
      <w:sz w:val="32"/>
      <w:szCs w:val="24"/>
    </w:rPr>
  </w:style>
  <w:style w:type="paragraph" w:styleId="BalloonText">
    <w:name w:val="Balloon Text"/>
    <w:basedOn w:val="Normal"/>
    <w:link w:val="BalloonTextChar"/>
    <w:uiPriority w:val="99"/>
    <w:semiHidden/>
    <w:unhideWhenUsed/>
    <w:rsid w:val="007D7414"/>
    <w:rPr>
      <w:rFonts w:ascii="Tahoma" w:hAnsi="Tahoma" w:cs="Tahoma"/>
      <w:sz w:val="16"/>
      <w:szCs w:val="16"/>
    </w:rPr>
  </w:style>
  <w:style w:type="character" w:customStyle="1" w:styleId="BalloonTextChar">
    <w:name w:val="Balloon Text Char"/>
    <w:basedOn w:val="DefaultParagraphFont"/>
    <w:link w:val="BalloonText"/>
    <w:uiPriority w:val="99"/>
    <w:semiHidden/>
    <w:rsid w:val="007D74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5400"/>
      </w:tabs>
      <w:ind w:right="-150"/>
      <w:outlineLvl w:val="0"/>
    </w:pPr>
    <w:rPr>
      <w:b/>
      <w:bCs/>
      <w:sz w:val="36"/>
      <w:szCs w:val="36"/>
    </w:rPr>
  </w:style>
  <w:style w:type="paragraph" w:styleId="Heading2">
    <w:name w:val="heading 2"/>
    <w:basedOn w:val="Normal"/>
    <w:next w:val="Normal"/>
    <w:link w:val="Heading2Char"/>
    <w:qFormat/>
    <w:pPr>
      <w:keepNext/>
      <w:outlineLvl w:val="1"/>
    </w:pPr>
    <w:rPr>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Title">
    <w:name w:val="Title"/>
    <w:basedOn w:val="Normal"/>
    <w:qFormat/>
    <w:pPr>
      <w:tabs>
        <w:tab w:val="left" w:pos="5400"/>
      </w:tabs>
      <w:ind w:right="-150"/>
      <w:jc w:val="center"/>
    </w:pPr>
    <w:rPr>
      <w:b/>
      <w:bCs/>
      <w:sz w:val="36"/>
      <w:szCs w:val="36"/>
    </w:rPr>
  </w:style>
  <w:style w:type="paragraph" w:styleId="Header">
    <w:name w:val="header"/>
    <w:basedOn w:val="Normal"/>
    <w:link w:val="HeaderChar"/>
    <w:uiPriority w:val="99"/>
    <w:unhideWhenUsed/>
    <w:rsid w:val="000E6BBA"/>
    <w:pPr>
      <w:tabs>
        <w:tab w:val="center" w:pos="4680"/>
        <w:tab w:val="right" w:pos="9360"/>
      </w:tabs>
    </w:pPr>
  </w:style>
  <w:style w:type="character" w:customStyle="1" w:styleId="HeaderChar">
    <w:name w:val="Header Char"/>
    <w:basedOn w:val="DefaultParagraphFont"/>
    <w:link w:val="Header"/>
    <w:uiPriority w:val="99"/>
    <w:rsid w:val="000E6BBA"/>
    <w:rPr>
      <w:sz w:val="24"/>
      <w:szCs w:val="24"/>
    </w:rPr>
  </w:style>
  <w:style w:type="paragraph" w:styleId="Footer">
    <w:name w:val="footer"/>
    <w:basedOn w:val="Normal"/>
    <w:link w:val="FooterChar"/>
    <w:uiPriority w:val="99"/>
    <w:unhideWhenUsed/>
    <w:rsid w:val="000E6BBA"/>
    <w:pPr>
      <w:tabs>
        <w:tab w:val="center" w:pos="4680"/>
        <w:tab w:val="right" w:pos="9360"/>
      </w:tabs>
    </w:pPr>
  </w:style>
  <w:style w:type="character" w:customStyle="1" w:styleId="FooterChar">
    <w:name w:val="Footer Char"/>
    <w:basedOn w:val="DefaultParagraphFont"/>
    <w:link w:val="Footer"/>
    <w:uiPriority w:val="99"/>
    <w:rsid w:val="000E6BBA"/>
    <w:rPr>
      <w:sz w:val="24"/>
      <w:szCs w:val="24"/>
    </w:rPr>
  </w:style>
  <w:style w:type="character" w:customStyle="1" w:styleId="Heading2Char">
    <w:name w:val="Heading 2 Char"/>
    <w:link w:val="Heading2"/>
    <w:rsid w:val="000E6BBA"/>
    <w:rPr>
      <w:color w:val="FFFFFF"/>
      <w:sz w:val="32"/>
      <w:szCs w:val="24"/>
    </w:rPr>
  </w:style>
  <w:style w:type="paragraph" w:styleId="BalloonText">
    <w:name w:val="Balloon Text"/>
    <w:basedOn w:val="Normal"/>
    <w:link w:val="BalloonTextChar"/>
    <w:uiPriority w:val="99"/>
    <w:semiHidden/>
    <w:unhideWhenUsed/>
    <w:rsid w:val="007D7414"/>
    <w:rPr>
      <w:rFonts w:ascii="Tahoma" w:hAnsi="Tahoma" w:cs="Tahoma"/>
      <w:sz w:val="16"/>
      <w:szCs w:val="16"/>
    </w:rPr>
  </w:style>
  <w:style w:type="character" w:customStyle="1" w:styleId="BalloonTextChar">
    <w:name w:val="Balloon Text Char"/>
    <w:basedOn w:val="DefaultParagraphFont"/>
    <w:link w:val="BalloonText"/>
    <w:uiPriority w:val="99"/>
    <w:semiHidden/>
    <w:rsid w:val="007D74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napcircuits.net/"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webmaster@elenco.com" TargetMode="External"/><Relationship Id="rId4" Type="http://schemas.openxmlformats.org/officeDocument/2006/relationships/settings" Target="settings.xml"/><Relationship Id="rId9" Type="http://schemas.openxmlformats.org/officeDocument/2006/relationships/hyperlink" Target="mailto:webmaster@elenco.com" TargetMode="Externa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SnapPa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SnapParts</Template>
  <TotalTime>1</TotalTime>
  <Pages>3</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INSTRUCTIONS FOR MAKING YOUR OWN CIRCUIT DRAWINGS</vt:lpstr>
    </vt:vector>
  </TitlesOfParts>
  <Company>Elenco Electronics Inc.</Company>
  <LinksUpToDate>false</LinksUpToDate>
  <CharactersWithSpaces>2040</CharactersWithSpaces>
  <SharedDoc>false</SharedDoc>
  <HLinks>
    <vt:vector size="12" baseType="variant">
      <vt:variant>
        <vt:i4>5046340</vt:i4>
      </vt:variant>
      <vt:variant>
        <vt:i4>0</vt:i4>
      </vt:variant>
      <vt:variant>
        <vt:i4>0</vt:i4>
      </vt:variant>
      <vt:variant>
        <vt:i4>5</vt:i4>
      </vt:variant>
      <vt:variant>
        <vt:lpwstr>http://www.snapcircuits.net/</vt:lpwstr>
      </vt:variant>
      <vt:variant>
        <vt:lpwstr/>
      </vt:variant>
      <vt:variant>
        <vt:i4>3276826</vt:i4>
      </vt:variant>
      <vt:variant>
        <vt:i4>0</vt:i4>
      </vt:variant>
      <vt:variant>
        <vt:i4>0</vt:i4>
      </vt:variant>
      <vt:variant>
        <vt:i4>5</vt:i4>
      </vt:variant>
      <vt:variant>
        <vt:lpwstr>mailto:webmaster@elenco.com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MAKING YOUR OWN CIRCUIT DRAWINGS</dc:title>
  <dc:creator>Art Seymour</dc:creator>
  <cp:lastModifiedBy>Sanchez, Mellissa</cp:lastModifiedBy>
  <cp:revision>2</cp:revision>
  <cp:lastPrinted>2015-10-05T19:27:00Z</cp:lastPrinted>
  <dcterms:created xsi:type="dcterms:W3CDTF">2016-02-08T16:48:00Z</dcterms:created>
  <dcterms:modified xsi:type="dcterms:W3CDTF">2016-02-08T16:48:00Z</dcterms:modified>
</cp:coreProperties>
</file>